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DF7" w:rsidRPr="00406A7A" w:rsidRDefault="003E3DF7" w:rsidP="003E3DF7">
      <w:pPr>
        <w:shd w:val="clear" w:color="auto" w:fill="FFFFFF"/>
        <w:tabs>
          <w:tab w:val="left" w:pos="787"/>
        </w:tabs>
        <w:ind w:firstLine="11340"/>
        <w:jc w:val="both"/>
        <w:rPr>
          <w:rFonts w:ascii="Times New Roman" w:hAnsi="Times New Roman"/>
          <w:sz w:val="24"/>
          <w:szCs w:val="24"/>
        </w:rPr>
      </w:pPr>
      <w:r w:rsidRPr="00406A7A">
        <w:rPr>
          <w:rFonts w:ascii="Times New Roman" w:hAnsi="Times New Roman"/>
          <w:sz w:val="24"/>
          <w:szCs w:val="24"/>
        </w:rPr>
        <w:t>Приложение 1</w:t>
      </w:r>
    </w:p>
    <w:p w:rsidR="003E3DF7" w:rsidRPr="00406A7A" w:rsidRDefault="003E3DF7" w:rsidP="003E3DF7">
      <w:pPr>
        <w:autoSpaceDE w:val="0"/>
        <w:autoSpaceDN w:val="0"/>
        <w:adjustRightInd w:val="0"/>
        <w:ind w:firstLine="11340"/>
        <w:jc w:val="both"/>
        <w:rPr>
          <w:rFonts w:ascii="Times New Roman" w:hAnsi="Times New Roman"/>
          <w:sz w:val="24"/>
          <w:szCs w:val="24"/>
        </w:rPr>
      </w:pPr>
      <w:r w:rsidRPr="00406A7A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3E3DF7" w:rsidRPr="00406A7A" w:rsidRDefault="003E3DF7" w:rsidP="003E3DF7">
      <w:pPr>
        <w:autoSpaceDE w:val="0"/>
        <w:autoSpaceDN w:val="0"/>
        <w:adjustRightInd w:val="0"/>
        <w:ind w:firstLine="113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6A7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06A7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3E3DF7" w:rsidRPr="00406A7A" w:rsidRDefault="003E3DF7" w:rsidP="003E3DF7">
      <w:pPr>
        <w:ind w:firstLine="11340"/>
        <w:rPr>
          <w:rFonts w:ascii="Times New Roman" w:hAnsi="Times New Roman"/>
          <w:sz w:val="24"/>
          <w:szCs w:val="24"/>
        </w:rPr>
      </w:pPr>
      <w:r w:rsidRPr="00406A7A">
        <w:rPr>
          <w:rFonts w:ascii="Times New Roman" w:hAnsi="Times New Roman"/>
          <w:sz w:val="24"/>
          <w:szCs w:val="24"/>
        </w:rPr>
        <w:t>от___</w:t>
      </w:r>
      <w:r>
        <w:rPr>
          <w:rFonts w:ascii="Times New Roman" w:hAnsi="Times New Roman"/>
          <w:sz w:val="24"/>
          <w:szCs w:val="24"/>
        </w:rPr>
        <w:t>________</w:t>
      </w:r>
      <w:r w:rsidRPr="00406A7A">
        <w:rPr>
          <w:rFonts w:ascii="Times New Roman" w:hAnsi="Times New Roman"/>
          <w:sz w:val="24"/>
          <w:szCs w:val="24"/>
        </w:rPr>
        <w:t>__№___</w:t>
      </w:r>
      <w:r>
        <w:rPr>
          <w:rFonts w:ascii="Times New Roman" w:hAnsi="Times New Roman"/>
          <w:sz w:val="24"/>
          <w:szCs w:val="24"/>
        </w:rPr>
        <w:t>__</w:t>
      </w:r>
      <w:r w:rsidRPr="00406A7A">
        <w:rPr>
          <w:rFonts w:ascii="Times New Roman" w:hAnsi="Times New Roman"/>
          <w:sz w:val="24"/>
          <w:szCs w:val="24"/>
        </w:rPr>
        <w:t>_____</w:t>
      </w:r>
    </w:p>
    <w:p w:rsidR="00013901" w:rsidRPr="00013901" w:rsidRDefault="00013901" w:rsidP="00013901">
      <w:pPr>
        <w:ind w:left="11907"/>
        <w:jc w:val="center"/>
        <w:rPr>
          <w:rFonts w:ascii="Times New Roman" w:eastAsia="Calibri" w:hAnsi="Times New Roman"/>
          <w:sz w:val="22"/>
          <w:szCs w:val="22"/>
          <w:lang w:eastAsia="en-US"/>
        </w:rPr>
      </w:pPr>
    </w:p>
    <w:tbl>
      <w:tblPr>
        <w:tblW w:w="5121" w:type="pct"/>
        <w:tblLook w:val="04A0" w:firstRow="1" w:lastRow="0" w:firstColumn="1" w:lastColumn="0" w:noHBand="0" w:noVBand="1"/>
      </w:tblPr>
      <w:tblGrid>
        <w:gridCol w:w="537"/>
        <w:gridCol w:w="757"/>
        <w:gridCol w:w="644"/>
        <w:gridCol w:w="3697"/>
        <w:gridCol w:w="1296"/>
        <w:gridCol w:w="1236"/>
        <w:gridCol w:w="1236"/>
        <w:gridCol w:w="1236"/>
        <w:gridCol w:w="1236"/>
        <w:gridCol w:w="1525"/>
        <w:gridCol w:w="1525"/>
      </w:tblGrid>
      <w:tr w:rsidR="0093178C" w:rsidRPr="00013901" w:rsidTr="002749DC">
        <w:trPr>
          <w:trHeight w:val="478"/>
        </w:trPr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</w:tcPr>
          <w:p w:rsidR="0093178C" w:rsidRPr="00774AA6" w:rsidRDefault="0093178C" w:rsidP="0001390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</w:tcPr>
          <w:p w:rsidR="0093178C" w:rsidRPr="00774AA6" w:rsidRDefault="0093178C" w:rsidP="0001390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6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3178C" w:rsidRPr="00774AA6" w:rsidRDefault="0093178C" w:rsidP="0001390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3178C" w:rsidRPr="00013901" w:rsidRDefault="0093178C" w:rsidP="000924DD">
            <w:pPr>
              <w:ind w:lef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ПАСПОРТ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br/>
              <w:t xml:space="preserve">муниципальной программы «Молодежная политика в ЗАТО Северск» </w:t>
            </w:r>
          </w:p>
        </w:tc>
      </w:tr>
      <w:tr w:rsidR="0093178C" w:rsidRPr="00013901" w:rsidTr="002749DC">
        <w:trPr>
          <w:trHeight w:val="234"/>
        </w:trPr>
        <w:tc>
          <w:tcPr>
            <w:tcW w:w="65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78C" w:rsidRPr="00613968" w:rsidRDefault="0093178C" w:rsidP="0001390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78C" w:rsidRPr="00613968" w:rsidRDefault="0093178C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78C" w:rsidRPr="00613968" w:rsidRDefault="0093178C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78C" w:rsidRPr="00613968" w:rsidRDefault="0093178C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78C" w:rsidRPr="00613968" w:rsidRDefault="0093178C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78C" w:rsidRPr="00613968" w:rsidRDefault="0093178C" w:rsidP="0001390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178C" w:rsidRPr="00013901" w:rsidRDefault="0093178C" w:rsidP="00013901">
            <w:pPr>
              <w:rPr>
                <w:rFonts w:ascii="Times New Roman" w:hAnsi="Times New Roman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178C" w:rsidRPr="00013901" w:rsidRDefault="0093178C" w:rsidP="00013901">
            <w:pPr>
              <w:rPr>
                <w:rFonts w:ascii="Times New Roman" w:hAnsi="Times New Roman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178C" w:rsidRPr="00013901" w:rsidRDefault="0093178C" w:rsidP="00013901">
            <w:pPr>
              <w:rPr>
                <w:rFonts w:ascii="Times New Roman" w:hAnsi="Times New Roman"/>
              </w:rPr>
            </w:pPr>
          </w:p>
        </w:tc>
      </w:tr>
      <w:tr w:rsidR="0093178C" w:rsidRPr="00013901" w:rsidTr="002749DC">
        <w:trPr>
          <w:trHeight w:val="523"/>
        </w:trPr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2714A">
              <w:rPr>
                <w:rFonts w:ascii="Times New Roman" w:hAnsi="Times New Roman"/>
                <w:spacing w:val="-6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Молодежная политика в ЗАТО Северск</w:t>
            </w:r>
          </w:p>
        </w:tc>
      </w:tr>
      <w:tr w:rsidR="0093178C" w:rsidRPr="00013901" w:rsidTr="002749DC">
        <w:trPr>
          <w:trHeight w:val="246"/>
        </w:trPr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Cрок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реализации Программы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2021 - 2024 годы</w:t>
            </w:r>
          </w:p>
        </w:tc>
      </w:tr>
      <w:tr w:rsidR="0093178C" w:rsidRPr="00013901" w:rsidTr="002749DC">
        <w:trPr>
          <w:trHeight w:val="551"/>
        </w:trPr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3178C" w:rsidRPr="00013901" w:rsidTr="002749DC">
        <w:trPr>
          <w:trHeight w:val="220"/>
        </w:trPr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93178C" w:rsidRPr="00013901" w:rsidTr="002749DC">
        <w:trPr>
          <w:trHeight w:val="196"/>
        </w:trPr>
        <w:tc>
          <w:tcPr>
            <w:tcW w:w="6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93178C" w:rsidRPr="00013901" w:rsidTr="002749DC">
        <w:trPr>
          <w:trHeight w:val="186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82852" w:rsidRDefault="0093178C" w:rsidP="00013901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93178C" w:rsidRPr="00013901" w:rsidTr="002749DC">
        <w:trPr>
          <w:trHeight w:val="265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013901">
            <w:pPr>
              <w:rPr>
                <w:rFonts w:ascii="Times New Roman" w:hAnsi="Times New Roman"/>
                <w:sz w:val="24"/>
                <w:szCs w:val="24"/>
              </w:rPr>
            </w:pPr>
            <w:r w:rsidRPr="00082852">
              <w:rPr>
                <w:rFonts w:ascii="Times New Roman" w:hAnsi="Times New Roman"/>
                <w:spacing w:val="-4"/>
                <w:sz w:val="24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3178C" w:rsidRPr="00013901" w:rsidTr="002749DC">
        <w:trPr>
          <w:trHeight w:val="265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78C" w:rsidRPr="00013901" w:rsidRDefault="0093178C" w:rsidP="005F40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5F4020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93178C" w:rsidRPr="00013901" w:rsidTr="002749DC">
        <w:trPr>
          <w:trHeight w:val="1123"/>
        </w:trPr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82852" w:rsidRDefault="0093178C" w:rsidP="005F4020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82852">
              <w:rPr>
                <w:rFonts w:ascii="Times New Roman" w:hAnsi="Times New Roman"/>
                <w:spacing w:val="-6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5F4020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Повышение эффективности привлечения активной молодежи в интересах инновационного, социально ориентированного развития ЗАТО Северск</w:t>
            </w:r>
          </w:p>
        </w:tc>
      </w:tr>
      <w:tr w:rsidR="0093178C" w:rsidRPr="00013901" w:rsidTr="002749DC">
        <w:trPr>
          <w:trHeight w:val="537"/>
        </w:trPr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5F4020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5F4020">
            <w:pPr>
              <w:ind w:right="-176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Реализация потенциала молодежи, создание условий для включения молодежи в социально-экономическую, политическую и культурную жизнь общества</w:t>
            </w:r>
          </w:p>
        </w:tc>
      </w:tr>
      <w:tr w:rsidR="0093178C" w:rsidRPr="00013901" w:rsidTr="002749DC">
        <w:trPr>
          <w:trHeight w:val="1128"/>
        </w:trPr>
        <w:tc>
          <w:tcPr>
            <w:tcW w:w="6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476654" w:rsidRDefault="0093178C" w:rsidP="0093178C">
            <w:pPr>
              <w:ind w:right="-147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76654">
              <w:rPr>
                <w:rFonts w:ascii="Times New Roman" w:hAnsi="Times New Roman"/>
                <w:spacing w:val="-6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  <w:p w:rsidR="0093178C" w:rsidRPr="00A6381E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ind w:left="-100" w:right="-9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 год 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ind w:left="-114" w:right="-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2022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ind w:left="-143" w:right="-1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2023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93178C">
            <w:pPr>
              <w:ind w:left="-179" w:right="-1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2024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93178C">
            <w:pPr>
              <w:ind w:left="-179" w:right="-17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  <w:r w:rsidR="00DB03AB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8C" w:rsidRDefault="0093178C" w:rsidP="0093178C">
            <w:pPr>
              <w:ind w:left="-179" w:right="-17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  <w:p w:rsidR="00DB03AB" w:rsidRPr="00013901" w:rsidRDefault="00DB03AB" w:rsidP="0093178C">
            <w:pPr>
              <w:ind w:left="-179" w:right="-17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</w:tr>
      <w:tr w:rsidR="0093178C" w:rsidRPr="00013901" w:rsidTr="002749DC">
        <w:trPr>
          <w:trHeight w:val="1104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82852" w:rsidRDefault="0093178C" w:rsidP="0093178C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08285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082852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6A061C" w:rsidRDefault="00F673A2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3178C" w:rsidRPr="00013901" w:rsidTr="002749DC">
        <w:trPr>
          <w:trHeight w:val="806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6A061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6A061C" w:rsidRDefault="00F673A2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3178C" w:rsidRPr="00013901" w:rsidTr="002749DC">
        <w:trPr>
          <w:trHeight w:val="845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3521DE" w:rsidRDefault="0093178C" w:rsidP="0093178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38B8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1E38B8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38B8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D7152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D7152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A061C">
              <w:rPr>
                <w:rFonts w:ascii="Times New Roman" w:hAnsi="Times New Roman"/>
                <w:sz w:val="24"/>
                <w:szCs w:val="24"/>
                <w:lang w:val="en-US"/>
              </w:rPr>
              <w:t>4160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F673A2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3178C" w:rsidRPr="00013901" w:rsidTr="002749DC">
        <w:trPr>
          <w:trHeight w:val="1139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F673A2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3178C" w:rsidRPr="00013901" w:rsidTr="006A061C">
        <w:trPr>
          <w:trHeight w:val="278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5F4020" w:rsidRDefault="0093178C" w:rsidP="0093178C">
            <w:pPr>
              <w:pStyle w:val="ConsPlusNormal"/>
              <w:ind w:firstLine="0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5F4020">
              <w:rPr>
                <w:rFonts w:ascii="Times New Roman" w:hAnsi="Times New Roman" w:cs="Times New Roman"/>
                <w:spacing w:val="-6"/>
                <w:szCs w:val="22"/>
              </w:rPr>
              <w:t>5</w:t>
            </w:r>
            <w:r w:rsidRPr="005F402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 Общая численность граждан, вовлеченных центрами поддержки добровольчества (</w:t>
            </w:r>
            <w:proofErr w:type="spellStart"/>
            <w:r w:rsidRPr="005F402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5F402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5F4020" w:rsidRDefault="0093178C" w:rsidP="009317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020">
              <w:rPr>
                <w:rFonts w:ascii="Times New Roman" w:hAnsi="Times New Roman" w:cs="Times New Roman"/>
                <w:sz w:val="24"/>
                <w:szCs w:val="24"/>
              </w:rPr>
              <w:t>2339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5F4020" w:rsidRDefault="0093178C" w:rsidP="009317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020">
              <w:rPr>
                <w:rFonts w:ascii="Times New Roman" w:hAnsi="Times New Roman" w:cs="Times New Roman"/>
                <w:sz w:val="24"/>
                <w:szCs w:val="24"/>
              </w:rPr>
              <w:t>3563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5F4020" w:rsidRDefault="0093178C" w:rsidP="009317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020">
              <w:rPr>
                <w:rFonts w:ascii="Times New Roman" w:hAnsi="Times New Roman" w:cs="Times New Roman"/>
                <w:sz w:val="24"/>
                <w:szCs w:val="24"/>
              </w:rPr>
              <w:t>4721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61C">
              <w:rPr>
                <w:rFonts w:ascii="Times New Roman" w:hAnsi="Times New Roman" w:cs="Times New Roman"/>
                <w:sz w:val="24"/>
                <w:szCs w:val="24"/>
              </w:rPr>
              <w:t>5878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61C">
              <w:rPr>
                <w:rFonts w:ascii="Times New Roman" w:hAnsi="Times New Roman" w:cs="Times New Roman"/>
                <w:sz w:val="24"/>
                <w:szCs w:val="24"/>
              </w:rPr>
              <w:t>7035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93178C" w:rsidP="009317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61C">
              <w:rPr>
                <w:rFonts w:ascii="Times New Roman" w:hAnsi="Times New Roman" w:cs="Times New Roman"/>
                <w:sz w:val="24"/>
                <w:szCs w:val="24"/>
              </w:rPr>
              <w:t>8191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6A061C" w:rsidRDefault="00F673A2" w:rsidP="009317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61C">
              <w:rPr>
                <w:rFonts w:ascii="Times New Roman" w:hAnsi="Times New Roman" w:cs="Times New Roman"/>
                <w:sz w:val="24"/>
                <w:szCs w:val="24"/>
              </w:rPr>
              <w:t>9347</w:t>
            </w:r>
          </w:p>
        </w:tc>
      </w:tr>
      <w:tr w:rsidR="0093178C" w:rsidRPr="00013901" w:rsidTr="002749DC">
        <w:trPr>
          <w:trHeight w:val="563"/>
        </w:trPr>
        <w:tc>
          <w:tcPr>
            <w:tcW w:w="6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9860BD">
              <w:rPr>
                <w:rFonts w:ascii="Times New Roman" w:hAnsi="Times New Roman"/>
                <w:sz w:val="24"/>
                <w:szCs w:val="24"/>
              </w:rPr>
              <w:t>1. Включение молодежи в общественную жизнь ЗАТО Северск через содействие развитию и реализации потенциала молодежи, улучшению жилищных условий молодых семей</w:t>
            </w:r>
          </w:p>
        </w:tc>
      </w:tr>
      <w:tr w:rsidR="0093178C" w:rsidRPr="00013901" w:rsidTr="002749DC">
        <w:trPr>
          <w:trHeight w:val="285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3521DE" w:rsidRDefault="0093178C" w:rsidP="0093178C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860BD">
              <w:rPr>
                <w:rFonts w:ascii="Times New Roman" w:hAnsi="Times New Roman"/>
                <w:sz w:val="24"/>
                <w:szCs w:val="24"/>
              </w:rPr>
              <w:t>2. Укрепление института семьи и брака посредством повышения значимости семейного образа жизни, создания условий для оздоровления и отдыха детей школьного возраста</w:t>
            </w:r>
          </w:p>
        </w:tc>
      </w:tr>
      <w:tr w:rsidR="0093178C" w:rsidRPr="00013901" w:rsidTr="002749DC">
        <w:trPr>
          <w:trHeight w:val="150"/>
        </w:trPr>
        <w:tc>
          <w:tcPr>
            <w:tcW w:w="6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</w:t>
            </w:r>
          </w:p>
        </w:tc>
      </w:tr>
      <w:tr w:rsidR="0093178C" w:rsidRPr="00013901" w:rsidTr="002749DC">
        <w:trPr>
          <w:trHeight w:val="298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</w:t>
            </w:r>
          </w:p>
        </w:tc>
      </w:tr>
      <w:tr w:rsidR="0093178C" w:rsidRPr="00013901" w:rsidTr="002749DC">
        <w:trPr>
          <w:trHeight w:val="303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</w:tr>
      <w:tr w:rsidR="0093178C" w:rsidRPr="00013901" w:rsidTr="002749DC">
        <w:trPr>
          <w:trHeight w:val="1104"/>
        </w:trPr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6A061C" w:rsidRDefault="0093178C" w:rsidP="006A061C">
            <w:pPr>
              <w:ind w:right="-14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6A061C">
              <w:rPr>
                <w:rFonts w:ascii="Times New Roman" w:hAnsi="Times New Roman"/>
                <w:spacing w:val="-10"/>
                <w:sz w:val="24"/>
                <w:szCs w:val="24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435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ВЦП «Реализация молодежной </w:t>
            </w:r>
            <w:proofErr w:type="gramStart"/>
            <w:r w:rsidRPr="00013901">
              <w:rPr>
                <w:rFonts w:ascii="Times New Roman" w:hAnsi="Times New Roman"/>
                <w:sz w:val="24"/>
                <w:szCs w:val="24"/>
              </w:rPr>
              <w:t>политики</w:t>
            </w:r>
            <w:proofErr w:type="gramEnd"/>
            <w:r w:rsidRPr="00013901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  <w:p w:rsidR="0093178C" w:rsidRPr="00013901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ВЦП «Реализация семейной политики ЗАТО Северск»</w:t>
            </w:r>
          </w:p>
        </w:tc>
      </w:tr>
      <w:tr w:rsidR="0093178C" w:rsidRPr="00013901" w:rsidTr="002749DC">
        <w:trPr>
          <w:trHeight w:val="224"/>
        </w:trPr>
        <w:tc>
          <w:tcPr>
            <w:tcW w:w="6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всего, в </w:t>
            </w:r>
            <w:proofErr w:type="spellStart"/>
            <w:r w:rsidRPr="00013901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013901">
              <w:rPr>
                <w:rFonts w:ascii="Times New Roman" w:hAnsi="Times New Roman"/>
                <w:sz w:val="24"/>
                <w:szCs w:val="24"/>
              </w:rPr>
              <w:t>. по годам реализации Программы, тыс. руб.</w:t>
            </w:r>
          </w:p>
          <w:p w:rsidR="0093178C" w:rsidRPr="0024538A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178C" w:rsidRPr="0024538A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178C" w:rsidRPr="0024538A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178C" w:rsidRPr="0024538A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178C" w:rsidRPr="0024538A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178C" w:rsidRPr="0024538A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178C" w:rsidRPr="0024538A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3178C" w:rsidRPr="0024538A" w:rsidRDefault="0093178C" w:rsidP="009317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013901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A02D05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D0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A02D05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D05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A02D05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D05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78C" w:rsidRPr="00A02D05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D05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A02D05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D05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78C" w:rsidRPr="00A02D05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D05">
              <w:rPr>
                <w:rFonts w:ascii="Times New Roman" w:hAnsi="Times New Roman"/>
                <w:sz w:val="24"/>
                <w:szCs w:val="24"/>
              </w:rPr>
              <w:t>2025 год</w:t>
            </w:r>
            <w:r w:rsidR="00DB03AB" w:rsidRPr="00A02D05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78C" w:rsidRPr="009277D0" w:rsidRDefault="0093178C" w:rsidP="009317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77D0">
              <w:rPr>
                <w:rFonts w:ascii="Times New Roman" w:hAnsi="Times New Roman"/>
                <w:sz w:val="24"/>
                <w:szCs w:val="24"/>
              </w:rPr>
              <w:t>2026 год</w:t>
            </w:r>
            <w:r w:rsidR="00DB03AB" w:rsidRPr="009277D0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</w:tr>
      <w:tr w:rsidR="002749DC" w:rsidRPr="00013901" w:rsidTr="002749DC">
        <w:trPr>
          <w:trHeight w:val="479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2749DC" w:rsidRDefault="009277D0" w:rsidP="002749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489615,41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F00197" w:rsidRDefault="002749DC" w:rsidP="002749DC">
            <w:pPr>
              <w:jc w:val="center"/>
              <w:rPr>
                <w:sz w:val="24"/>
                <w:szCs w:val="24"/>
              </w:rPr>
            </w:pPr>
            <w:r w:rsidRPr="00F00197">
              <w:rPr>
                <w:sz w:val="24"/>
                <w:szCs w:val="24"/>
              </w:rPr>
              <w:t>89540,78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94619,11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9277D0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102864,82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2749DC" w:rsidRDefault="009277D0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202590,70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2749DC" w:rsidRDefault="009277D0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102330,32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9277D0" w:rsidRDefault="009277D0" w:rsidP="002749DC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277D0">
              <w:rPr>
                <w:rFonts w:ascii="Times New Roman" w:hAnsi="Times New Roman"/>
                <w:spacing w:val="-6"/>
                <w:sz w:val="24"/>
                <w:szCs w:val="24"/>
              </w:rPr>
              <w:t>102330,32</w:t>
            </w:r>
          </w:p>
        </w:tc>
      </w:tr>
      <w:tr w:rsidR="002749DC" w:rsidRPr="00013901" w:rsidTr="002749DC">
        <w:trPr>
          <w:trHeight w:val="221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sz w:val="24"/>
                <w:szCs w:val="24"/>
              </w:rPr>
            </w:pPr>
            <w:r w:rsidRPr="004E5DD9">
              <w:rPr>
                <w:sz w:val="24"/>
                <w:szCs w:val="24"/>
              </w:rPr>
              <w:t>349661,32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4E5DD9" w:rsidRDefault="002749DC" w:rsidP="002749DC">
            <w:pPr>
              <w:jc w:val="center"/>
              <w:rPr>
                <w:sz w:val="24"/>
                <w:szCs w:val="24"/>
              </w:rPr>
            </w:pPr>
            <w:r w:rsidRPr="004E5DD9">
              <w:rPr>
                <w:sz w:val="24"/>
                <w:szCs w:val="24"/>
              </w:rPr>
              <w:t>89540,78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94619,11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97959,97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67541,46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67946,71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4E5DD9" w:rsidRDefault="007D224B" w:rsidP="002749DC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pacing w:val="-6"/>
                <w:sz w:val="24"/>
                <w:szCs w:val="24"/>
              </w:rPr>
              <w:t>0,00</w:t>
            </w:r>
          </w:p>
        </w:tc>
      </w:tr>
      <w:tr w:rsidR="002749DC" w:rsidRPr="00013901" w:rsidTr="002749DC">
        <w:trPr>
          <w:trHeight w:val="278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F00197" w:rsidRDefault="002749DC" w:rsidP="002749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93178C" w:rsidRDefault="002749DC" w:rsidP="002749DC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</w:p>
        </w:tc>
      </w:tr>
      <w:tr w:rsidR="002749DC" w:rsidRPr="004E5DD9" w:rsidTr="002749DC">
        <w:trPr>
          <w:trHeight w:val="245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(потребность (прогноз)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sz w:val="24"/>
                <w:szCs w:val="24"/>
              </w:rPr>
            </w:pPr>
            <w:r w:rsidRPr="002749DC">
              <w:rPr>
                <w:sz w:val="24"/>
                <w:szCs w:val="24"/>
              </w:rPr>
              <w:t>28514,39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F00197" w:rsidRDefault="002749DC" w:rsidP="002749DC">
            <w:pPr>
              <w:jc w:val="center"/>
              <w:rPr>
                <w:sz w:val="24"/>
                <w:szCs w:val="24"/>
              </w:rPr>
            </w:pPr>
            <w:r w:rsidRPr="00F00197">
              <w:rPr>
                <w:sz w:val="24"/>
                <w:szCs w:val="24"/>
              </w:rPr>
              <w:t>7104,46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7201,01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4E5DD9" w:rsidRDefault="00382301" w:rsidP="002749DC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pacing w:val="-6"/>
                <w:sz w:val="24"/>
                <w:szCs w:val="24"/>
              </w:rPr>
              <w:t>7104,46</w:t>
            </w:r>
          </w:p>
        </w:tc>
      </w:tr>
      <w:tr w:rsidR="002749DC" w:rsidRPr="00013901" w:rsidTr="002749DC">
        <w:trPr>
          <w:trHeight w:val="507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федераль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бюджет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sz w:val="24"/>
                <w:szCs w:val="24"/>
              </w:rPr>
            </w:pPr>
            <w:r w:rsidRPr="004E5DD9">
              <w:rPr>
                <w:sz w:val="24"/>
                <w:szCs w:val="24"/>
              </w:rPr>
              <w:t>19697,58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4E5DD9" w:rsidRDefault="002749DC" w:rsidP="002749DC">
            <w:pPr>
              <w:jc w:val="center"/>
              <w:rPr>
                <w:sz w:val="24"/>
                <w:szCs w:val="24"/>
              </w:rPr>
            </w:pPr>
            <w:r w:rsidRPr="004E5DD9">
              <w:rPr>
                <w:sz w:val="24"/>
                <w:szCs w:val="24"/>
              </w:rPr>
              <w:t>7104,46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7201,01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5392,11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4E5DD9" w:rsidRDefault="009277D0" w:rsidP="002749DC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pacing w:val="-6"/>
                <w:sz w:val="24"/>
                <w:szCs w:val="24"/>
              </w:rPr>
              <w:t>0,00</w:t>
            </w:r>
          </w:p>
        </w:tc>
      </w:tr>
      <w:tr w:rsidR="002749DC" w:rsidRPr="00013901" w:rsidTr="002749DC">
        <w:trPr>
          <w:trHeight w:val="461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(потребность (прогноз)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sz w:val="24"/>
                <w:szCs w:val="24"/>
              </w:rPr>
            </w:pPr>
            <w:r w:rsidRPr="002749DC">
              <w:rPr>
                <w:sz w:val="24"/>
                <w:szCs w:val="24"/>
              </w:rPr>
              <w:t>84580,38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F00197" w:rsidRDefault="002749DC" w:rsidP="002749DC">
            <w:pPr>
              <w:jc w:val="center"/>
              <w:rPr>
                <w:sz w:val="24"/>
                <w:szCs w:val="24"/>
              </w:rPr>
            </w:pPr>
            <w:r w:rsidRPr="00F00197">
              <w:rPr>
                <w:sz w:val="24"/>
                <w:szCs w:val="24"/>
              </w:rPr>
              <w:t>17580,21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16557,01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32721,58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17721,58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17721,58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93178C" w:rsidRDefault="00382301" w:rsidP="002749DC">
            <w:pPr>
              <w:ind w:left="-41"/>
              <w:jc w:val="right"/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382301">
              <w:rPr>
                <w:rFonts w:ascii="Times New Roman" w:hAnsi="Times New Roman"/>
                <w:spacing w:val="-6"/>
                <w:sz w:val="24"/>
                <w:szCs w:val="24"/>
              </w:rPr>
              <w:t>17 721,58</w:t>
            </w:r>
          </w:p>
        </w:tc>
      </w:tr>
      <w:tr w:rsidR="002749DC" w:rsidRPr="00013901" w:rsidTr="002749DC">
        <w:trPr>
          <w:trHeight w:val="508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sz w:val="24"/>
                <w:szCs w:val="24"/>
              </w:rPr>
            </w:pPr>
            <w:r w:rsidRPr="004E5DD9">
              <w:rPr>
                <w:sz w:val="24"/>
                <w:szCs w:val="24"/>
              </w:rPr>
              <w:t>75645,36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4E5DD9" w:rsidRDefault="002749DC" w:rsidP="002749DC">
            <w:pPr>
              <w:jc w:val="center"/>
              <w:rPr>
                <w:sz w:val="24"/>
                <w:szCs w:val="24"/>
              </w:rPr>
            </w:pPr>
            <w:r w:rsidRPr="004E5DD9">
              <w:rPr>
                <w:sz w:val="24"/>
                <w:szCs w:val="24"/>
              </w:rPr>
              <w:t>17580,21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16557,01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29664,14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11844,00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4E5DD9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z w:val="24"/>
                <w:szCs w:val="24"/>
              </w:rPr>
              <w:t>11844,00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4E5DD9" w:rsidRDefault="009277D0" w:rsidP="002749DC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4E5DD9">
              <w:rPr>
                <w:rFonts w:ascii="Times New Roman" w:hAnsi="Times New Roman"/>
                <w:spacing w:val="-6"/>
                <w:sz w:val="24"/>
                <w:szCs w:val="24"/>
              </w:rPr>
              <w:t>0,00</w:t>
            </w:r>
          </w:p>
        </w:tc>
      </w:tr>
      <w:tr w:rsidR="002749DC" w:rsidRPr="00013901" w:rsidTr="002749DC">
        <w:trPr>
          <w:trHeight w:val="555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2749DC" w:rsidRDefault="00BD16FB" w:rsidP="002749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225630,60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F00197" w:rsidRDefault="002749DC" w:rsidP="002749DC">
            <w:pPr>
              <w:jc w:val="center"/>
              <w:rPr>
                <w:sz w:val="24"/>
                <w:szCs w:val="24"/>
              </w:rPr>
            </w:pPr>
            <w:r w:rsidRPr="00F00197">
              <w:rPr>
                <w:sz w:val="24"/>
                <w:szCs w:val="24"/>
              </w:rPr>
              <w:t>56677,00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48819,20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48949,14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2749DC" w:rsidRDefault="00BD16FB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71185,26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2749DC" w:rsidRDefault="00BD16FB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71185,26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93178C" w:rsidRDefault="00BD16FB" w:rsidP="002749DC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BD16FB">
              <w:rPr>
                <w:rFonts w:ascii="Times New Roman" w:hAnsi="Times New Roman"/>
                <w:spacing w:val="-6"/>
                <w:sz w:val="24"/>
                <w:szCs w:val="24"/>
              </w:rPr>
              <w:t>71185,26</w:t>
            </w:r>
          </w:p>
        </w:tc>
      </w:tr>
      <w:tr w:rsidR="002749DC" w:rsidRPr="00013901" w:rsidTr="002749DC">
        <w:trPr>
          <w:trHeight w:val="136"/>
        </w:trPr>
        <w:tc>
          <w:tcPr>
            <w:tcW w:w="65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013901" w:rsidRDefault="002749DC" w:rsidP="002749DC">
            <w:pPr>
              <w:rPr>
                <w:rFonts w:ascii="Times New Roman" w:hAnsi="Times New Roman"/>
                <w:sz w:val="24"/>
                <w:szCs w:val="24"/>
              </w:rPr>
            </w:pPr>
            <w:r w:rsidRPr="00013901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13901">
              <w:rPr>
                <w:rFonts w:ascii="Times New Roman" w:hAnsi="Times New Roman"/>
                <w:sz w:val="24"/>
                <w:szCs w:val="24"/>
              </w:rPr>
              <w:t>его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749DC" w:rsidRPr="002749DC" w:rsidRDefault="004E5DD9" w:rsidP="002749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670 634,86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49DC" w:rsidRPr="00F00197" w:rsidRDefault="002749DC" w:rsidP="002749DC">
            <w:pPr>
              <w:jc w:val="center"/>
              <w:rPr>
                <w:sz w:val="24"/>
                <w:szCs w:val="24"/>
              </w:rPr>
            </w:pPr>
            <w:r w:rsidRPr="00F00197">
              <w:rPr>
                <w:sz w:val="24"/>
                <w:szCs w:val="24"/>
              </w:rPr>
              <w:t>170902,46</w:t>
            </w:r>
          </w:p>
        </w:tc>
        <w:tc>
          <w:tcPr>
            <w:tcW w:w="4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167196,33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9DC" w:rsidRPr="002749DC" w:rsidRDefault="002749DC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z w:val="24"/>
                <w:szCs w:val="24"/>
              </w:rPr>
              <w:t>181965,37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9DC" w:rsidRPr="002749DC" w:rsidRDefault="004E5DD9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150570,72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49DC" w:rsidRPr="002749DC" w:rsidRDefault="004E5DD9" w:rsidP="002749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150976,00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9DC" w:rsidRPr="0093178C" w:rsidRDefault="004E5DD9" w:rsidP="002749DC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  <w:highlight w:val="yellow"/>
              </w:rPr>
            </w:pPr>
            <w:r w:rsidRPr="004E5DD9">
              <w:rPr>
                <w:rFonts w:ascii="Times New Roman" w:hAnsi="Times New Roman"/>
                <w:spacing w:val="-6"/>
                <w:sz w:val="24"/>
                <w:szCs w:val="24"/>
              </w:rPr>
              <w:t>71 185,26</w:t>
            </w:r>
            <w:bookmarkStart w:id="0" w:name="_GoBack"/>
            <w:bookmarkEnd w:id="0"/>
          </w:p>
        </w:tc>
      </w:tr>
    </w:tbl>
    <w:p w:rsidR="00013901" w:rsidRDefault="00013901" w:rsidP="00AB137B">
      <w:pPr>
        <w:rPr>
          <w:sz w:val="24"/>
        </w:rPr>
        <w:sectPr w:rsidR="00013901" w:rsidSect="00476654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40" w:h="11907" w:orient="landscape" w:code="9"/>
          <w:pgMar w:top="1701" w:right="1134" w:bottom="567" w:left="1134" w:header="357" w:footer="533" w:gutter="0"/>
          <w:cols w:space="720"/>
          <w:titlePg/>
          <w:docGrid w:linePitch="272"/>
        </w:sectPr>
      </w:pPr>
    </w:p>
    <w:p w:rsidR="000A211D" w:rsidRPr="000A211D" w:rsidRDefault="000A211D">
      <w:pPr>
        <w:rPr>
          <w:sz w:val="2"/>
          <w:szCs w:val="2"/>
        </w:rPr>
      </w:pPr>
    </w:p>
    <w:p w:rsidR="00236B10" w:rsidRPr="00406A7A" w:rsidRDefault="00D51890" w:rsidP="00D51890">
      <w:pPr>
        <w:shd w:val="clear" w:color="auto" w:fill="FFFFFF"/>
        <w:tabs>
          <w:tab w:val="left" w:pos="787"/>
        </w:tabs>
        <w:ind w:right="-170" w:firstLine="1119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236B10" w:rsidRPr="00406A7A" w:rsidRDefault="00236B10" w:rsidP="00D51890">
      <w:pPr>
        <w:autoSpaceDE w:val="0"/>
        <w:autoSpaceDN w:val="0"/>
        <w:adjustRightInd w:val="0"/>
        <w:ind w:right="-170" w:firstLine="11199"/>
        <w:jc w:val="both"/>
        <w:rPr>
          <w:rFonts w:ascii="Times New Roman" w:hAnsi="Times New Roman"/>
          <w:sz w:val="24"/>
          <w:szCs w:val="24"/>
        </w:rPr>
      </w:pPr>
      <w:r w:rsidRPr="00406A7A">
        <w:rPr>
          <w:rFonts w:ascii="Times New Roman" w:hAnsi="Times New Roman"/>
          <w:sz w:val="24"/>
          <w:szCs w:val="24"/>
        </w:rPr>
        <w:t xml:space="preserve">к постановлению </w:t>
      </w:r>
    </w:p>
    <w:p w:rsidR="00236B10" w:rsidRPr="00406A7A" w:rsidRDefault="00236B10" w:rsidP="00D51890">
      <w:pPr>
        <w:autoSpaceDE w:val="0"/>
        <w:autoSpaceDN w:val="0"/>
        <w:adjustRightInd w:val="0"/>
        <w:ind w:right="-170" w:firstLine="1119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06A7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06A7A">
        <w:rPr>
          <w:rFonts w:ascii="Times New Roman" w:hAnsi="Times New Roman"/>
          <w:sz w:val="24"/>
          <w:szCs w:val="24"/>
        </w:rPr>
        <w:t xml:space="preserve"> ЗАТО Северск</w:t>
      </w:r>
    </w:p>
    <w:p w:rsidR="00236B10" w:rsidRDefault="00D51890" w:rsidP="00D51890">
      <w:pPr>
        <w:tabs>
          <w:tab w:val="left" w:pos="10773"/>
        </w:tabs>
        <w:ind w:left="10773" w:right="-170" w:firstLine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236B10" w:rsidRPr="00406A7A">
        <w:rPr>
          <w:rFonts w:ascii="Times New Roman" w:hAnsi="Times New Roman"/>
          <w:sz w:val="24"/>
          <w:szCs w:val="24"/>
        </w:rPr>
        <w:t>от___</w:t>
      </w:r>
      <w:r w:rsidR="00236B10">
        <w:rPr>
          <w:rFonts w:ascii="Times New Roman" w:hAnsi="Times New Roman"/>
          <w:sz w:val="24"/>
          <w:szCs w:val="24"/>
        </w:rPr>
        <w:t>________</w:t>
      </w:r>
      <w:r w:rsidR="00236B10" w:rsidRPr="00406A7A">
        <w:rPr>
          <w:rFonts w:ascii="Times New Roman" w:hAnsi="Times New Roman"/>
          <w:sz w:val="24"/>
          <w:szCs w:val="24"/>
        </w:rPr>
        <w:t>__№___</w:t>
      </w:r>
      <w:r w:rsidR="00236B10">
        <w:rPr>
          <w:rFonts w:ascii="Times New Roman" w:hAnsi="Times New Roman"/>
          <w:sz w:val="24"/>
          <w:szCs w:val="24"/>
        </w:rPr>
        <w:t>__</w:t>
      </w:r>
      <w:r w:rsidR="00236B10" w:rsidRPr="00406A7A">
        <w:rPr>
          <w:rFonts w:ascii="Times New Roman" w:hAnsi="Times New Roman"/>
          <w:sz w:val="24"/>
          <w:szCs w:val="24"/>
        </w:rPr>
        <w:t>_____</w:t>
      </w:r>
    </w:p>
    <w:p w:rsidR="00236B10" w:rsidRDefault="00236B10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</w:p>
    <w:p w:rsidR="001923C6" w:rsidRPr="001923C6" w:rsidRDefault="001923C6" w:rsidP="001021DF">
      <w:pPr>
        <w:tabs>
          <w:tab w:val="left" w:pos="11057"/>
          <w:tab w:val="left" w:pos="12049"/>
        </w:tabs>
        <w:ind w:left="10773" w:firstLine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3</w:t>
      </w:r>
    </w:p>
    <w:p w:rsidR="001923C6" w:rsidRPr="001923C6" w:rsidRDefault="001923C6" w:rsidP="001021DF">
      <w:pPr>
        <w:tabs>
          <w:tab w:val="left" w:pos="11057"/>
        </w:tabs>
        <w:ind w:left="10773" w:firstLine="10"/>
        <w:rPr>
          <w:rFonts w:ascii="Times New Roman" w:hAnsi="Times New Roman"/>
          <w:sz w:val="24"/>
          <w:szCs w:val="24"/>
        </w:rPr>
      </w:pPr>
      <w:r w:rsidRPr="001923C6">
        <w:rPr>
          <w:rFonts w:ascii="Times New Roman" w:hAnsi="Times New Roman"/>
          <w:sz w:val="24"/>
          <w:szCs w:val="24"/>
        </w:rPr>
        <w:t>к муниципальной программе</w:t>
      </w:r>
    </w:p>
    <w:p w:rsidR="001923C6" w:rsidRDefault="001923C6" w:rsidP="007B5E56">
      <w:pPr>
        <w:ind w:left="10773" w:firstLine="10"/>
        <w:rPr>
          <w:rFonts w:ascii="Times New Roman" w:hAnsi="Times New Roman"/>
          <w:sz w:val="24"/>
          <w:szCs w:val="24"/>
        </w:rPr>
      </w:pPr>
      <w:r w:rsidRPr="001923C6">
        <w:rPr>
          <w:rFonts w:ascii="Times New Roman" w:hAnsi="Times New Roman"/>
          <w:sz w:val="24"/>
          <w:szCs w:val="24"/>
        </w:rPr>
        <w:t xml:space="preserve">«Молодежная политика </w:t>
      </w:r>
    </w:p>
    <w:p w:rsidR="001923C6" w:rsidRPr="001923C6" w:rsidRDefault="001923C6" w:rsidP="001021DF">
      <w:pPr>
        <w:tabs>
          <w:tab w:val="left" w:pos="11057"/>
        </w:tabs>
        <w:ind w:left="10206" w:firstLine="10"/>
        <w:jc w:val="right"/>
        <w:rPr>
          <w:rFonts w:ascii="Times New Roman" w:hAnsi="Times New Roman"/>
          <w:sz w:val="24"/>
          <w:szCs w:val="24"/>
        </w:rPr>
      </w:pPr>
      <w:proofErr w:type="gramStart"/>
      <w:r w:rsidRPr="001923C6">
        <w:rPr>
          <w:rFonts w:ascii="Times New Roman" w:hAnsi="Times New Roman"/>
          <w:sz w:val="24"/>
          <w:szCs w:val="24"/>
        </w:rPr>
        <w:t>в</w:t>
      </w:r>
      <w:proofErr w:type="gramEnd"/>
      <w:r w:rsidRPr="001923C6">
        <w:rPr>
          <w:rFonts w:ascii="Times New Roman" w:hAnsi="Times New Roman"/>
          <w:sz w:val="24"/>
          <w:szCs w:val="24"/>
        </w:rPr>
        <w:t xml:space="preserve"> ЗАТО Северск» на 2021-2024 годы</w:t>
      </w:r>
    </w:p>
    <w:p w:rsidR="005A52B9" w:rsidRDefault="005A52B9" w:rsidP="00AB137B">
      <w:pPr>
        <w:rPr>
          <w:sz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72"/>
      </w:tblGrid>
      <w:tr w:rsidR="001923C6" w:rsidRPr="001923C6" w:rsidTr="001021DF">
        <w:trPr>
          <w:trHeight w:val="71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1DF" w:rsidRDefault="001923C6" w:rsidP="001923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ОБЩАЯ ПОТРЕБНОСТЬ</w:t>
            </w:r>
            <w:r w:rsidRPr="001923C6">
              <w:rPr>
                <w:rFonts w:ascii="Times New Roman" w:hAnsi="Times New Roman"/>
                <w:sz w:val="24"/>
                <w:szCs w:val="24"/>
              </w:rPr>
              <w:br/>
              <w:t xml:space="preserve"> в ресурсном обеспечении реализации муниципальной программы «Молодежная политика в ЗАТО Северск», </w:t>
            </w:r>
          </w:p>
          <w:p w:rsidR="001923C6" w:rsidRDefault="001923C6" w:rsidP="001923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включая прогнозную оценку расходов</w:t>
            </w:r>
          </w:p>
          <w:p w:rsidR="007B5E56" w:rsidRPr="007B5E56" w:rsidRDefault="007B5E56" w:rsidP="001923C6">
            <w:pPr>
              <w:jc w:val="center"/>
              <w:rPr>
                <w:rFonts w:ascii="Times New Roman" w:hAnsi="Times New Roman"/>
                <w:sz w:val="6"/>
                <w:szCs w:val="6"/>
              </w:rPr>
            </w:pPr>
          </w:p>
        </w:tc>
      </w:tr>
    </w:tbl>
    <w:p w:rsidR="007F3152" w:rsidRPr="007F3152" w:rsidRDefault="007F3152">
      <w:pPr>
        <w:rPr>
          <w:sz w:val="2"/>
          <w:szCs w:val="2"/>
        </w:rPr>
      </w:pPr>
    </w:p>
    <w:p w:rsidR="009B28BC" w:rsidRPr="009B28BC" w:rsidRDefault="009B28BC">
      <w:pPr>
        <w:rPr>
          <w:sz w:val="2"/>
          <w:szCs w:val="2"/>
        </w:rPr>
      </w:pPr>
    </w:p>
    <w:p w:rsidR="009565E1" w:rsidRPr="009565E1" w:rsidRDefault="009565E1">
      <w:pPr>
        <w:rPr>
          <w:sz w:val="2"/>
          <w:szCs w:val="2"/>
        </w:rPr>
      </w:pPr>
    </w:p>
    <w:tbl>
      <w:tblPr>
        <w:tblW w:w="5206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5"/>
        <w:gridCol w:w="2310"/>
        <w:gridCol w:w="1364"/>
        <w:gridCol w:w="1259"/>
        <w:gridCol w:w="1083"/>
        <w:gridCol w:w="1203"/>
        <w:gridCol w:w="1137"/>
        <w:gridCol w:w="1077"/>
        <w:gridCol w:w="1832"/>
        <w:gridCol w:w="2311"/>
        <w:gridCol w:w="981"/>
      </w:tblGrid>
      <w:tr w:rsidR="00E17A77" w:rsidRPr="001923C6" w:rsidTr="002749DC">
        <w:trPr>
          <w:trHeight w:val="1479"/>
          <w:tblHeader/>
        </w:trPr>
        <w:tc>
          <w:tcPr>
            <w:tcW w:w="2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A7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17A77" w:rsidRPr="002749DC" w:rsidRDefault="00E17A77" w:rsidP="009F2938">
            <w:pPr>
              <w:jc w:val="center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2749DC">
              <w:rPr>
                <w:rFonts w:ascii="Times New Roman" w:hAnsi="Times New Roman"/>
                <w:spacing w:val="-8"/>
                <w:sz w:val="24"/>
                <w:szCs w:val="24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A77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r w:rsidRPr="00E17A77">
              <w:rPr>
                <w:rFonts w:ascii="Times New Roman" w:hAnsi="Times New Roman"/>
                <w:sz w:val="24"/>
                <w:szCs w:val="24"/>
              </w:rPr>
              <w:t>реали-зации</w:t>
            </w:r>
            <w:proofErr w:type="spellEnd"/>
            <w:r w:rsidRPr="00E17A77">
              <w:rPr>
                <w:rFonts w:ascii="Times New Roman" w:hAnsi="Times New Roman"/>
                <w:sz w:val="24"/>
                <w:szCs w:val="24"/>
              </w:rPr>
              <w:t>, год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7A77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E17A77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r w:rsidRPr="00E17A77">
              <w:rPr>
                <w:rFonts w:ascii="Times New Roman" w:hAnsi="Times New Roman"/>
                <w:sz w:val="24"/>
                <w:szCs w:val="24"/>
              </w:rPr>
              <w:t xml:space="preserve">, тыс. </w:t>
            </w:r>
            <w:proofErr w:type="spellStart"/>
            <w:r w:rsidRPr="00E17A77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0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77" w:rsidRPr="001923C6" w:rsidRDefault="00E17A77" w:rsidP="009F29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17A77" w:rsidRPr="001923C6" w:rsidTr="00E17A77">
        <w:trPr>
          <w:trHeight w:val="315"/>
          <w:tblHeader/>
        </w:trPr>
        <w:tc>
          <w:tcPr>
            <w:tcW w:w="2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федераль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E17A77">
            <w:pPr>
              <w:ind w:right="-11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естного бюджета</w:t>
            </w:r>
          </w:p>
        </w:tc>
        <w:tc>
          <w:tcPr>
            <w:tcW w:w="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внебюд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жетных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источ-ников</w:t>
            </w:r>
            <w:proofErr w:type="spellEnd"/>
          </w:p>
        </w:tc>
        <w:tc>
          <w:tcPr>
            <w:tcW w:w="60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значения по годам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реализа-ции</w:t>
            </w:r>
            <w:proofErr w:type="spellEnd"/>
          </w:p>
        </w:tc>
      </w:tr>
    </w:tbl>
    <w:p w:rsidR="00E17A77" w:rsidRPr="00E17A77" w:rsidRDefault="00E17A77">
      <w:pPr>
        <w:rPr>
          <w:sz w:val="2"/>
          <w:szCs w:val="2"/>
        </w:rPr>
      </w:pPr>
    </w:p>
    <w:tbl>
      <w:tblPr>
        <w:tblW w:w="52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6"/>
        <w:gridCol w:w="2310"/>
        <w:gridCol w:w="1365"/>
        <w:gridCol w:w="1239"/>
        <w:gridCol w:w="1072"/>
        <w:gridCol w:w="1196"/>
        <w:gridCol w:w="1127"/>
        <w:gridCol w:w="1090"/>
        <w:gridCol w:w="1832"/>
        <w:gridCol w:w="2311"/>
        <w:gridCol w:w="964"/>
      </w:tblGrid>
      <w:tr w:rsidR="00E17A77" w:rsidRPr="001923C6" w:rsidTr="00C61B6E">
        <w:trPr>
          <w:trHeight w:val="315"/>
          <w:tblHeader/>
        </w:trPr>
        <w:tc>
          <w:tcPr>
            <w:tcW w:w="216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OLE_LINK1"/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2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2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9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4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62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8" w:type="pct"/>
            <w:shd w:val="clear" w:color="auto" w:fill="auto"/>
            <w:vAlign w:val="center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17A77" w:rsidRPr="001923C6" w:rsidTr="006A061C">
        <w:trPr>
          <w:trHeight w:val="264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Подпрограмма 1 «Молодежь ЗАТО Северск» Программы</w:t>
            </w:r>
          </w:p>
        </w:tc>
      </w:tr>
      <w:tr w:rsidR="00E17A77" w:rsidRPr="001923C6" w:rsidTr="00C61B6E">
        <w:trPr>
          <w:trHeight w:val="284"/>
        </w:trPr>
        <w:tc>
          <w:tcPr>
            <w:tcW w:w="216" w:type="pc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84" w:type="pct"/>
            <w:gridSpan w:val="10"/>
            <w:shd w:val="clear" w:color="auto" w:fill="auto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Задача 1 «Реализация молодежной политики ЗАТО Северск» подпрограммы 1</w:t>
            </w:r>
          </w:p>
        </w:tc>
      </w:tr>
      <w:tr w:rsidR="00E17A77" w:rsidRPr="001923C6" w:rsidTr="00C61B6E">
        <w:trPr>
          <w:trHeight w:val="1658"/>
        </w:trPr>
        <w:tc>
          <w:tcPr>
            <w:tcW w:w="216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ВЦП  «Реализация молодежной политики ЗАТО Северск»</w:t>
            </w:r>
          </w:p>
        </w:tc>
        <w:tc>
          <w:tcPr>
            <w:tcW w:w="450" w:type="pc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E17A77" w:rsidRPr="001923C6" w:rsidRDefault="006A061C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3241,10</w:t>
            </w:r>
          </w:p>
        </w:tc>
        <w:tc>
          <w:tcPr>
            <w:tcW w:w="354" w:type="pc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17A77" w:rsidRPr="001923C6" w:rsidRDefault="006A061C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3241,10</w:t>
            </w:r>
          </w:p>
        </w:tc>
        <w:tc>
          <w:tcPr>
            <w:tcW w:w="359" w:type="pc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образовательные учреждения, учреждения дополнительного образования, учреждения культуры</w:t>
            </w:r>
          </w:p>
        </w:tc>
        <w:tc>
          <w:tcPr>
            <w:tcW w:w="762" w:type="pc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17A77" w:rsidRPr="001923C6" w:rsidTr="00C61B6E">
        <w:trPr>
          <w:cantSplit/>
          <w:trHeight w:val="2524"/>
        </w:trPr>
        <w:tc>
          <w:tcPr>
            <w:tcW w:w="216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17A77" w:rsidRPr="004C0BF1" w:rsidRDefault="00E17A77" w:rsidP="00E17A7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</w:t>
            </w:r>
            <w:r w:rsidRPr="004C0BF1">
              <w:rPr>
                <w:rFonts w:ascii="Times New Roman" w:hAnsi="Times New Roman"/>
                <w:spacing w:val="-8"/>
                <w:sz w:val="24"/>
                <w:szCs w:val="24"/>
              </w:rPr>
              <w:t>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17A77" w:rsidRPr="001923C6" w:rsidTr="00C61B6E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17A77" w:rsidRPr="004C0BF1" w:rsidRDefault="00E17A77" w:rsidP="00E17A7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4C0BF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4C0BF1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17A77" w:rsidRPr="00315202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E17A77" w:rsidRPr="001923C6" w:rsidTr="00C61B6E">
        <w:trPr>
          <w:trHeight w:val="2392"/>
        </w:trPr>
        <w:tc>
          <w:tcPr>
            <w:tcW w:w="216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17A77" w:rsidRPr="001923C6" w:rsidRDefault="006A061C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400,10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17A77" w:rsidRPr="001923C6" w:rsidRDefault="006A061C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400,10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17A77" w:rsidRPr="004C0BF1" w:rsidRDefault="00E17A77" w:rsidP="00E17A77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</w:t>
            </w:r>
            <w:r w:rsidRPr="004C0BF1">
              <w:rPr>
                <w:rFonts w:ascii="Times New Roman" w:hAnsi="Times New Roman"/>
                <w:spacing w:val="-8"/>
                <w:sz w:val="24"/>
                <w:szCs w:val="24"/>
              </w:rPr>
              <w:t>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E17A77" w:rsidRPr="001923C6" w:rsidRDefault="006A061C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17A77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17A77" w:rsidRPr="00315202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E17A77" w:rsidRPr="001923C6" w:rsidTr="00C61B6E">
        <w:trPr>
          <w:trHeight w:val="2407"/>
        </w:trPr>
        <w:tc>
          <w:tcPr>
            <w:tcW w:w="216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1 225,00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1 225,00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 Северск,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</w:tr>
      <w:tr w:rsidR="00E17A77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17A77" w:rsidRPr="00315202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E17A77" w:rsidRPr="001923C6" w:rsidTr="00C61B6E">
        <w:trPr>
          <w:trHeight w:val="558"/>
        </w:trPr>
        <w:tc>
          <w:tcPr>
            <w:tcW w:w="216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1 255,00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1 255,00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Северск,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</w:tr>
      <w:tr w:rsidR="00E17A77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17A77" w:rsidRPr="00315202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E17A77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</w:tcPr>
          <w:p w:rsidR="00E17A77" w:rsidRPr="001923C6" w:rsidRDefault="00E17A77" w:rsidP="00E17A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vMerge w:val="restart"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1240,50</w:t>
            </w:r>
          </w:p>
        </w:tc>
        <w:tc>
          <w:tcPr>
            <w:tcW w:w="354" w:type="pct"/>
            <w:vMerge w:val="restart"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1240,50</w:t>
            </w:r>
          </w:p>
        </w:tc>
        <w:tc>
          <w:tcPr>
            <w:tcW w:w="359" w:type="pct"/>
            <w:vMerge w:val="restart"/>
          </w:tcPr>
          <w:p w:rsidR="00E17A77" w:rsidRPr="001923C6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Северск, чел</w:t>
            </w:r>
          </w:p>
        </w:tc>
        <w:tc>
          <w:tcPr>
            <w:tcW w:w="318" w:type="pct"/>
            <w:shd w:val="clear" w:color="auto" w:fill="auto"/>
          </w:tcPr>
          <w:p w:rsidR="00E17A77" w:rsidRPr="00F869FA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E17A77" w:rsidRPr="001923C6" w:rsidTr="00C61B6E">
        <w:trPr>
          <w:trHeight w:val="240"/>
        </w:trPr>
        <w:tc>
          <w:tcPr>
            <w:tcW w:w="216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17A77" w:rsidRPr="001923C6" w:rsidRDefault="00E17A77" w:rsidP="00E17A77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17A77" w:rsidRPr="00F869FA" w:rsidRDefault="00E17A77" w:rsidP="00E17A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6A061C" w:rsidRPr="001923C6" w:rsidTr="00C61B6E">
        <w:trPr>
          <w:trHeight w:val="240"/>
        </w:trPr>
        <w:tc>
          <w:tcPr>
            <w:tcW w:w="216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</w:tcPr>
          <w:p w:rsidR="006A061C" w:rsidRPr="001923C6" w:rsidRDefault="006A061C" w:rsidP="006A06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409" w:type="pct"/>
            <w:vMerge w:val="restart"/>
          </w:tcPr>
          <w:p w:rsidR="006A061C" w:rsidRPr="001923C6" w:rsidRDefault="006A061C" w:rsidP="006A06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1240,50</w:t>
            </w:r>
          </w:p>
        </w:tc>
        <w:tc>
          <w:tcPr>
            <w:tcW w:w="354" w:type="pct"/>
            <w:vMerge w:val="restart"/>
          </w:tcPr>
          <w:p w:rsidR="006A061C" w:rsidRPr="001923C6" w:rsidRDefault="006A061C" w:rsidP="006A06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</w:tcPr>
          <w:p w:rsidR="006A061C" w:rsidRPr="001923C6" w:rsidRDefault="006A061C" w:rsidP="006A06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</w:tcPr>
          <w:p w:rsidR="006A061C" w:rsidRPr="001923C6" w:rsidRDefault="006A061C" w:rsidP="006A06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1240,50</w:t>
            </w:r>
          </w:p>
        </w:tc>
        <w:tc>
          <w:tcPr>
            <w:tcW w:w="359" w:type="pct"/>
            <w:vMerge w:val="restart"/>
          </w:tcPr>
          <w:p w:rsidR="006A061C" w:rsidRPr="001923C6" w:rsidRDefault="006A061C" w:rsidP="006A06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  <w:r w:rsidRPr="007B5E56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участников ежегодных областных, региональных, российских и международных мероприятий из числа талантливой молодежи ЗАТО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Северск, чел</w:t>
            </w:r>
          </w:p>
        </w:tc>
        <w:tc>
          <w:tcPr>
            <w:tcW w:w="318" w:type="pct"/>
            <w:shd w:val="clear" w:color="auto" w:fill="auto"/>
          </w:tcPr>
          <w:p w:rsidR="006A061C" w:rsidRPr="00F869FA" w:rsidRDefault="006A061C" w:rsidP="006A06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</w:tr>
      <w:tr w:rsidR="006A061C" w:rsidRPr="001923C6" w:rsidTr="00C61B6E">
        <w:trPr>
          <w:trHeight w:val="240"/>
        </w:trPr>
        <w:tc>
          <w:tcPr>
            <w:tcW w:w="216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6A061C" w:rsidRPr="001923C6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  <w:r w:rsidRPr="00B91A42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гражданское и патриотическое воспитание детей и молодежи, </w:t>
            </w:r>
            <w:proofErr w:type="spellStart"/>
            <w:r w:rsidRPr="00B91A4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6A061C" w:rsidRPr="00F869FA" w:rsidRDefault="006A061C" w:rsidP="006A061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6A061C" w:rsidRPr="001923C6" w:rsidTr="00C61B6E">
        <w:trPr>
          <w:trHeight w:val="275"/>
        </w:trPr>
        <w:tc>
          <w:tcPr>
            <w:tcW w:w="216" w:type="pct"/>
            <w:shd w:val="clear" w:color="auto" w:fill="auto"/>
            <w:hideMark/>
          </w:tcPr>
          <w:p w:rsidR="006A061C" w:rsidRPr="00512C5A" w:rsidRDefault="006A061C" w:rsidP="006A06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84" w:type="pct"/>
            <w:gridSpan w:val="10"/>
            <w:shd w:val="clear" w:color="auto" w:fill="auto"/>
            <w:hideMark/>
          </w:tcPr>
          <w:p w:rsidR="006A061C" w:rsidRPr="00512C5A" w:rsidRDefault="006A061C" w:rsidP="006A061C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>Задача 2 «Обеспечение временной занятости и трудоустройства несовершеннолетних в возрасте от 14 до 18 лет» подпрограммы 1</w:t>
            </w:r>
          </w:p>
        </w:tc>
      </w:tr>
      <w:tr w:rsidR="000650D8" w:rsidRPr="001923C6" w:rsidTr="00C61B6E">
        <w:trPr>
          <w:trHeight w:val="234"/>
        </w:trPr>
        <w:tc>
          <w:tcPr>
            <w:tcW w:w="216" w:type="pct"/>
            <w:vMerge w:val="restart"/>
            <w:shd w:val="clear" w:color="auto" w:fill="auto"/>
            <w:hideMark/>
          </w:tcPr>
          <w:p w:rsidR="000650D8" w:rsidRPr="00512C5A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0650D8" w:rsidRPr="00512C5A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  <w:r w:rsidRPr="00512C5A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</w:t>
            </w:r>
            <w:r w:rsidRPr="003F7A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r w:rsidRPr="00512C5A">
              <w:rPr>
                <w:rFonts w:ascii="Times New Roman" w:hAnsi="Times New Roman"/>
                <w:sz w:val="24"/>
                <w:szCs w:val="24"/>
              </w:rPr>
              <w:t xml:space="preserve"> в возрасте от 14 до 18 лет в свободное от учебы время, в </w:t>
            </w:r>
            <w:proofErr w:type="spellStart"/>
            <w:r w:rsidRPr="00512C5A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512C5A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</w:tc>
        <w:tc>
          <w:tcPr>
            <w:tcW w:w="450" w:type="pct"/>
            <w:shd w:val="clear" w:color="auto" w:fill="auto"/>
            <w:hideMark/>
          </w:tcPr>
          <w:p w:rsidR="000650D8" w:rsidRPr="001923C6" w:rsidRDefault="000650D8" w:rsidP="000650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hideMark/>
          </w:tcPr>
          <w:p w:rsidR="000650D8" w:rsidRPr="000650D8" w:rsidRDefault="00905A51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15 718,22</w:t>
            </w:r>
          </w:p>
        </w:tc>
        <w:tc>
          <w:tcPr>
            <w:tcW w:w="354" w:type="pct"/>
            <w:hideMark/>
          </w:tcPr>
          <w:p w:rsidR="000650D8" w:rsidRPr="000650D8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50D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0650D8" w:rsidRPr="000650D8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50D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0650D8" w:rsidRPr="000650D8" w:rsidRDefault="00905A51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11 722,74</w:t>
            </w:r>
          </w:p>
        </w:tc>
        <w:tc>
          <w:tcPr>
            <w:tcW w:w="359" w:type="pct"/>
            <w:hideMark/>
          </w:tcPr>
          <w:p w:rsidR="000650D8" w:rsidRPr="000650D8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650D8">
              <w:rPr>
                <w:rFonts w:ascii="Times New Roman" w:hAnsi="Times New Roman"/>
                <w:sz w:val="24"/>
                <w:szCs w:val="24"/>
              </w:rPr>
              <w:t>3995,49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ОГКУ ЦЗН ЗАТО город Северск, 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:rsidR="000650D8" w:rsidRPr="001923C6" w:rsidRDefault="000650D8" w:rsidP="000650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0650D8" w:rsidRPr="001923C6" w:rsidRDefault="000650D8" w:rsidP="000650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0650D8" w:rsidRPr="001923C6" w:rsidTr="00C61B6E">
        <w:trPr>
          <w:trHeight w:val="666"/>
        </w:trPr>
        <w:tc>
          <w:tcPr>
            <w:tcW w:w="216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0650D8" w:rsidRPr="001923C6" w:rsidRDefault="000650D8" w:rsidP="000650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shd w:val="clear" w:color="auto" w:fill="auto"/>
            <w:hideMark/>
          </w:tcPr>
          <w:p w:rsidR="000650D8" w:rsidRPr="000538B8" w:rsidRDefault="00A07B13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5EF1">
              <w:rPr>
                <w:rFonts w:ascii="Times New Roman" w:hAnsi="Times New Roman"/>
                <w:sz w:val="24"/>
                <w:szCs w:val="24"/>
              </w:rPr>
              <w:t>1 898,00</w:t>
            </w:r>
          </w:p>
        </w:tc>
        <w:tc>
          <w:tcPr>
            <w:tcW w:w="354" w:type="pct"/>
            <w:shd w:val="clear" w:color="auto" w:fill="auto"/>
            <w:hideMark/>
          </w:tcPr>
          <w:p w:rsidR="000650D8" w:rsidRPr="000538B8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38B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0650D8" w:rsidRPr="000538B8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38B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0650D8" w:rsidRPr="000538B8" w:rsidRDefault="00A07B13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75EF1">
              <w:rPr>
                <w:rFonts w:ascii="Times New Roman" w:hAnsi="Times New Roman"/>
                <w:sz w:val="24"/>
                <w:szCs w:val="24"/>
              </w:rPr>
              <w:t>1 898,00</w:t>
            </w:r>
          </w:p>
        </w:tc>
        <w:tc>
          <w:tcPr>
            <w:tcW w:w="359" w:type="pct"/>
            <w:shd w:val="clear" w:color="auto" w:fill="auto"/>
            <w:hideMark/>
          </w:tcPr>
          <w:p w:rsidR="000650D8" w:rsidRPr="000538B8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538B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  <w:r w:rsidRPr="00905A51">
              <w:rPr>
                <w:rFonts w:ascii="Times New Roman" w:hAnsi="Times New Roman"/>
                <w:spacing w:val="-10"/>
                <w:sz w:val="24"/>
                <w:szCs w:val="24"/>
              </w:rPr>
              <w:t>1. Доля обеспеченности</w:t>
            </w:r>
            <w:r w:rsidRPr="00B31E19">
              <w:rPr>
                <w:rFonts w:ascii="Times New Roman" w:hAnsi="Times New Roman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1E1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</w:tr>
      <w:tr w:rsidR="000650D8" w:rsidRPr="001923C6" w:rsidTr="00C61B6E">
        <w:trPr>
          <w:trHeight w:val="666"/>
        </w:trPr>
        <w:tc>
          <w:tcPr>
            <w:tcW w:w="216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0650D8" w:rsidRPr="001923C6" w:rsidRDefault="000650D8" w:rsidP="000650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3415,00</w:t>
            </w:r>
          </w:p>
        </w:tc>
        <w:tc>
          <w:tcPr>
            <w:tcW w:w="354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2169,80</w:t>
            </w:r>
          </w:p>
        </w:tc>
        <w:tc>
          <w:tcPr>
            <w:tcW w:w="359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1245,20</w:t>
            </w:r>
          </w:p>
        </w:tc>
        <w:tc>
          <w:tcPr>
            <w:tcW w:w="604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  <w:r w:rsidRPr="00905A51">
              <w:rPr>
                <w:rFonts w:ascii="Times New Roman" w:hAnsi="Times New Roman"/>
                <w:spacing w:val="-10"/>
                <w:sz w:val="24"/>
                <w:szCs w:val="24"/>
              </w:rPr>
              <w:t>1. Доля обеспеченности</w:t>
            </w:r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  <w:tr w:rsidR="000650D8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0650D8" w:rsidRPr="001923C6" w:rsidRDefault="000650D8" w:rsidP="000650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hideMark/>
          </w:tcPr>
          <w:p w:rsidR="000650D8" w:rsidRPr="000538B8" w:rsidRDefault="000650D8" w:rsidP="000650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425,69</w:t>
            </w:r>
          </w:p>
        </w:tc>
        <w:tc>
          <w:tcPr>
            <w:tcW w:w="354" w:type="pct"/>
            <w:hideMark/>
          </w:tcPr>
          <w:p w:rsidR="000650D8" w:rsidRPr="000538B8" w:rsidRDefault="000650D8" w:rsidP="000650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0650D8" w:rsidRPr="000538B8" w:rsidRDefault="000650D8" w:rsidP="000650D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0650D8" w:rsidRPr="000538B8" w:rsidRDefault="000650D8" w:rsidP="000650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050,55</w:t>
            </w:r>
          </w:p>
        </w:tc>
        <w:tc>
          <w:tcPr>
            <w:tcW w:w="359" w:type="pct"/>
            <w:hideMark/>
          </w:tcPr>
          <w:p w:rsidR="000650D8" w:rsidRPr="000538B8" w:rsidRDefault="000650D8" w:rsidP="000650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375,14</w:t>
            </w:r>
          </w:p>
        </w:tc>
        <w:tc>
          <w:tcPr>
            <w:tcW w:w="604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  <w:r w:rsidRPr="00905A5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обеспеченности </w:t>
            </w:r>
            <w:r w:rsidRPr="00B31E19">
              <w:rPr>
                <w:rFonts w:ascii="Times New Roman" w:hAnsi="Times New Roman"/>
                <w:sz w:val="24"/>
                <w:szCs w:val="24"/>
              </w:rPr>
              <w:t xml:space="preserve">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1E19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0650D8" w:rsidRPr="001923C6" w:rsidTr="00C61B6E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0650D8" w:rsidRPr="001923C6" w:rsidRDefault="000650D8" w:rsidP="000650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hideMark/>
          </w:tcPr>
          <w:p w:rsidR="000650D8" w:rsidRPr="000538B8" w:rsidRDefault="00905A51" w:rsidP="000650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4 826,98</w:t>
            </w:r>
          </w:p>
        </w:tc>
        <w:tc>
          <w:tcPr>
            <w:tcW w:w="354" w:type="pct"/>
            <w:hideMark/>
          </w:tcPr>
          <w:p w:rsidR="000650D8" w:rsidRPr="000538B8" w:rsidRDefault="000650D8" w:rsidP="000650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0650D8" w:rsidRPr="000538B8" w:rsidRDefault="000650D8" w:rsidP="000650D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0650D8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E0E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451,84</w:t>
            </w:r>
          </w:p>
        </w:tc>
        <w:tc>
          <w:tcPr>
            <w:tcW w:w="359" w:type="pct"/>
            <w:hideMark/>
          </w:tcPr>
          <w:p w:rsidR="000650D8" w:rsidRPr="000538B8" w:rsidRDefault="000650D8" w:rsidP="000650D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375,14</w:t>
            </w:r>
          </w:p>
        </w:tc>
        <w:tc>
          <w:tcPr>
            <w:tcW w:w="604" w:type="pct"/>
            <w:vMerge/>
            <w:vAlign w:val="center"/>
            <w:hideMark/>
          </w:tcPr>
          <w:p w:rsidR="000650D8" w:rsidRPr="001923C6" w:rsidRDefault="000650D8" w:rsidP="000650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0650D8" w:rsidRPr="004C0BF1" w:rsidRDefault="000650D8" w:rsidP="000650D8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05A51">
              <w:rPr>
                <w:rFonts w:ascii="Times New Roman" w:hAnsi="Times New Roman"/>
                <w:spacing w:val="-10"/>
                <w:sz w:val="24"/>
                <w:szCs w:val="24"/>
              </w:rPr>
              <w:t>1. Доля обеспеченности</w:t>
            </w:r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рабочими местами несовершеннолетних граждан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0650D8" w:rsidRPr="001923C6" w:rsidRDefault="000650D8" w:rsidP="000650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905A51" w:rsidRPr="001923C6" w:rsidTr="00C61B6E">
        <w:trPr>
          <w:trHeight w:val="71"/>
        </w:trPr>
        <w:tc>
          <w:tcPr>
            <w:tcW w:w="216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Pr="00C2044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</w:tcPr>
          <w:p w:rsidR="00905A51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4 826,98</w:t>
            </w:r>
          </w:p>
        </w:tc>
        <w:tc>
          <w:tcPr>
            <w:tcW w:w="354" w:type="pct"/>
          </w:tcPr>
          <w:p w:rsidR="00905A51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905A51" w:rsidRPr="000538B8" w:rsidRDefault="00905A51" w:rsidP="00905A5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905A51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3 451,84</w:t>
            </w:r>
          </w:p>
        </w:tc>
        <w:tc>
          <w:tcPr>
            <w:tcW w:w="359" w:type="pct"/>
          </w:tcPr>
          <w:p w:rsidR="00905A51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375,14</w:t>
            </w:r>
          </w:p>
        </w:tc>
        <w:tc>
          <w:tcPr>
            <w:tcW w:w="604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905A51" w:rsidRDefault="00905A51" w:rsidP="00905A5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05A51">
              <w:rPr>
                <w:rFonts w:ascii="Times New Roman" w:hAnsi="Times New Roman"/>
                <w:spacing w:val="-10"/>
                <w:sz w:val="24"/>
                <w:szCs w:val="24"/>
              </w:rPr>
              <w:t>1. Доля обеспеченности</w:t>
            </w:r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рабочими местами несовершеннолетних </w:t>
            </w:r>
            <w:proofErr w:type="gramStart"/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>граждан</w:t>
            </w:r>
            <w:proofErr w:type="gramEnd"/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  <w:p w:rsidR="008C5AF2" w:rsidRPr="004C0BF1" w:rsidRDefault="008C5AF2" w:rsidP="00905A5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18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905A51" w:rsidRPr="001923C6" w:rsidTr="00C61B6E">
        <w:trPr>
          <w:trHeight w:val="524"/>
        </w:trPr>
        <w:tc>
          <w:tcPr>
            <w:tcW w:w="216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905A51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Pr="00C2044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</w:tcPr>
          <w:p w:rsidR="00905A51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4 826,98</w:t>
            </w:r>
          </w:p>
        </w:tc>
        <w:tc>
          <w:tcPr>
            <w:tcW w:w="354" w:type="pct"/>
          </w:tcPr>
          <w:p w:rsidR="00905A51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905A51" w:rsidRPr="000538B8" w:rsidRDefault="00905A51" w:rsidP="00905A5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905A51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3 451,84</w:t>
            </w:r>
          </w:p>
        </w:tc>
        <w:tc>
          <w:tcPr>
            <w:tcW w:w="359" w:type="pct"/>
          </w:tcPr>
          <w:p w:rsidR="00905A51" w:rsidRPr="000538B8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38B8">
              <w:rPr>
                <w:rFonts w:ascii="Times New Roman" w:hAnsi="Times New Roman" w:cs="Times New Roman"/>
                <w:sz w:val="24"/>
                <w:szCs w:val="24"/>
              </w:rPr>
              <w:t>375,14</w:t>
            </w:r>
          </w:p>
        </w:tc>
        <w:tc>
          <w:tcPr>
            <w:tcW w:w="604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905A51" w:rsidRDefault="00905A51" w:rsidP="00905A5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905A51">
              <w:rPr>
                <w:rFonts w:ascii="Times New Roman" w:hAnsi="Times New Roman"/>
                <w:spacing w:val="-10"/>
                <w:sz w:val="24"/>
                <w:szCs w:val="24"/>
              </w:rPr>
              <w:t>1. Доля обеспеченности</w:t>
            </w:r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рабочими местами несовершеннолетних </w:t>
            </w:r>
            <w:proofErr w:type="gramStart"/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>граждан</w:t>
            </w:r>
            <w:proofErr w:type="gramEnd"/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ЗАТО Северск (14 - 18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B31E19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  <w:p w:rsidR="008C5AF2" w:rsidRPr="004C0BF1" w:rsidRDefault="008C5AF2" w:rsidP="00905A5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318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905A51" w:rsidRPr="001923C6" w:rsidTr="00C61B6E">
        <w:trPr>
          <w:trHeight w:val="181"/>
        </w:trPr>
        <w:tc>
          <w:tcPr>
            <w:tcW w:w="216" w:type="pct"/>
            <w:vMerge w:val="restar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мероприятий</w:t>
            </w:r>
          </w:p>
        </w:tc>
        <w:tc>
          <w:tcPr>
            <w:tcW w:w="450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905A51" w:rsidRPr="001923C6" w:rsidRDefault="00AB095F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E0E5C">
              <w:rPr>
                <w:rFonts w:ascii="Times New Roman" w:hAnsi="Times New Roman"/>
                <w:sz w:val="24"/>
                <w:szCs w:val="24"/>
              </w:rPr>
              <w:t>0</w:t>
            </w:r>
            <w:r w:rsidR="00905A51" w:rsidRPr="001923C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5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905A51" w:rsidRPr="001923C6" w:rsidRDefault="00AB095F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E0E5C">
              <w:rPr>
                <w:rFonts w:ascii="Times New Roman" w:hAnsi="Times New Roman"/>
                <w:sz w:val="24"/>
                <w:szCs w:val="24"/>
              </w:rPr>
              <w:t>0</w:t>
            </w:r>
            <w:r w:rsidR="00905A51" w:rsidRPr="001923C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59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05A51" w:rsidRPr="001923C6" w:rsidTr="00C61B6E">
        <w:trPr>
          <w:trHeight w:val="1128"/>
        </w:trPr>
        <w:tc>
          <w:tcPr>
            <w:tcW w:w="216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shd w:val="clear" w:color="auto" w:fill="auto"/>
            <w:hideMark/>
          </w:tcPr>
          <w:p w:rsidR="00905A51" w:rsidRPr="001923C6" w:rsidRDefault="00AB095F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5A51"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905A51" w:rsidRPr="001923C6" w:rsidRDefault="00AB095F" w:rsidP="00AB095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5A51" w:rsidRPr="001923C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59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905A51" w:rsidRPr="007B5E5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905A51" w:rsidRPr="007C05AE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05A51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shd w:val="clear" w:color="auto" w:fill="auto"/>
            <w:hideMark/>
          </w:tcPr>
          <w:p w:rsidR="00905A51" w:rsidRPr="001923C6" w:rsidRDefault="003E0E5C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35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905A51" w:rsidRPr="001923C6" w:rsidRDefault="003E0E5C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905A51" w:rsidRPr="007B5E5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905A51" w:rsidRPr="00AB095F" w:rsidRDefault="00AB095F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05A51" w:rsidRPr="001923C6" w:rsidTr="00C61B6E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5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59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905A51" w:rsidRPr="004E44E8" w:rsidRDefault="00905A51" w:rsidP="00905A5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905A51" w:rsidRPr="007C05AE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05A51" w:rsidRPr="001923C6" w:rsidTr="00C61B6E">
        <w:trPr>
          <w:trHeight w:val="1128"/>
        </w:trPr>
        <w:tc>
          <w:tcPr>
            <w:tcW w:w="216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5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59" w:type="pct"/>
            <w:shd w:val="clear" w:color="auto" w:fill="auto"/>
            <w:hideMark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905A51" w:rsidRPr="004E44E8" w:rsidRDefault="00905A51" w:rsidP="00905A5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905A51" w:rsidRPr="007C05AE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05A51" w:rsidRPr="001923C6" w:rsidTr="00C61B6E">
        <w:trPr>
          <w:trHeight w:val="1128"/>
        </w:trPr>
        <w:tc>
          <w:tcPr>
            <w:tcW w:w="216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Pr="00C2044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54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59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905A51" w:rsidRPr="004E44E8" w:rsidRDefault="00905A51" w:rsidP="00905A5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905A51" w:rsidRPr="007C05AE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05A51" w:rsidRPr="001923C6" w:rsidTr="00C61B6E">
        <w:trPr>
          <w:trHeight w:val="1128"/>
        </w:trPr>
        <w:tc>
          <w:tcPr>
            <w:tcW w:w="216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Pr="00C2044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54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359" w:type="pct"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905A51" w:rsidRPr="004E44E8" w:rsidRDefault="00905A51" w:rsidP="00905A5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C05AE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профориентационных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 xml:space="preserve"> мероприятий, </w:t>
            </w:r>
            <w:proofErr w:type="spellStart"/>
            <w:r w:rsidRPr="007C05AE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905A51" w:rsidRPr="007C05AE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905A51" w:rsidRPr="001923C6" w:rsidTr="00C61B6E">
        <w:trPr>
          <w:trHeight w:val="398"/>
        </w:trPr>
        <w:tc>
          <w:tcPr>
            <w:tcW w:w="216" w:type="pct"/>
            <w:vMerge w:val="restar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450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hideMark/>
          </w:tcPr>
          <w:p w:rsidR="00905A51" w:rsidRPr="00275EF1" w:rsidRDefault="00802E33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14 465,67</w:t>
            </w:r>
          </w:p>
        </w:tc>
        <w:tc>
          <w:tcPr>
            <w:tcW w:w="354" w:type="pc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905A51" w:rsidRPr="00275EF1" w:rsidRDefault="00905A51" w:rsidP="00905A5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905A51" w:rsidRPr="00275EF1" w:rsidRDefault="00802E33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10 470,19</w:t>
            </w:r>
          </w:p>
        </w:tc>
        <w:tc>
          <w:tcPr>
            <w:tcW w:w="359" w:type="pc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4 125,43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62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05A51" w:rsidRPr="001923C6" w:rsidTr="00C61B6E">
        <w:trPr>
          <w:trHeight w:val="71"/>
        </w:trPr>
        <w:tc>
          <w:tcPr>
            <w:tcW w:w="216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1 898,00</w:t>
            </w:r>
          </w:p>
        </w:tc>
        <w:tc>
          <w:tcPr>
            <w:tcW w:w="354" w:type="pc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905A51" w:rsidRPr="00275EF1" w:rsidRDefault="00905A51" w:rsidP="00905A5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1 898,00</w:t>
            </w:r>
          </w:p>
        </w:tc>
        <w:tc>
          <w:tcPr>
            <w:tcW w:w="359" w:type="pc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  <w:r w:rsidRPr="00B31E19">
              <w:rPr>
                <w:rFonts w:ascii="Times New Roman" w:hAnsi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FD3707">
              <w:rPr>
                <w:rFonts w:ascii="Times New Roman" w:hAnsi="Times New Roman"/>
                <w:spacing w:val="-6"/>
                <w:sz w:val="24"/>
                <w:szCs w:val="24"/>
              </w:rPr>
              <w:t>время, с возмещением</w:t>
            </w:r>
            <w:r w:rsidRPr="00B31E19">
              <w:rPr>
                <w:rFonts w:ascii="Times New Roman" w:hAnsi="Times New Roman"/>
                <w:sz w:val="24"/>
                <w:szCs w:val="24"/>
              </w:rPr>
              <w:t xml:space="preserve"> затрат из бюджета ЗАТО Северск, </w:t>
            </w:r>
            <w:proofErr w:type="spellStart"/>
            <w:r w:rsidRPr="00B31E1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905A51" w:rsidRPr="00B31E19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905A51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hideMark/>
          </w:tcPr>
          <w:p w:rsidR="00905A51" w:rsidRPr="00275EF1" w:rsidRDefault="00FD25BD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3 415,00</w:t>
            </w:r>
          </w:p>
        </w:tc>
        <w:tc>
          <w:tcPr>
            <w:tcW w:w="354" w:type="pct"/>
            <w:vMerge w:val="restar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:rsidR="00905A51" w:rsidRPr="00275EF1" w:rsidRDefault="00905A51" w:rsidP="00905A5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:rsidR="00905A51" w:rsidRPr="00275EF1" w:rsidRDefault="00FD25BD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2 169,80</w:t>
            </w:r>
          </w:p>
        </w:tc>
        <w:tc>
          <w:tcPr>
            <w:tcW w:w="359" w:type="pct"/>
            <w:vMerge w:val="restart"/>
            <w:hideMark/>
          </w:tcPr>
          <w:p w:rsidR="00905A51" w:rsidRPr="00275EF1" w:rsidRDefault="00802E33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1 245,20</w:t>
            </w:r>
          </w:p>
        </w:tc>
        <w:tc>
          <w:tcPr>
            <w:tcW w:w="604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hideMark/>
          </w:tcPr>
          <w:p w:rsidR="00905A51" w:rsidRPr="00B31E19" w:rsidRDefault="00905A51" w:rsidP="00905A5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FD370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время, с возмещением</w:t>
            </w: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 затрат из бюджета ЗАТО Северск,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hideMark/>
          </w:tcPr>
          <w:p w:rsidR="00905A51" w:rsidRPr="00B31E19" w:rsidRDefault="00016834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905A51" w:rsidRPr="001923C6" w:rsidTr="00C61B6E">
        <w:trPr>
          <w:trHeight w:val="240"/>
        </w:trPr>
        <w:tc>
          <w:tcPr>
            <w:tcW w:w="216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905A51" w:rsidRPr="00275EF1" w:rsidRDefault="00905A51" w:rsidP="00905A5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905A51" w:rsidRPr="00B31E19" w:rsidRDefault="00905A51" w:rsidP="00905A5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</w:tcPr>
          <w:p w:rsidR="00905A51" w:rsidRPr="00B31E19" w:rsidRDefault="00016834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</w:tr>
      <w:tr w:rsidR="00905A51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905A51" w:rsidRPr="00275EF1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5EF1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hideMark/>
          </w:tcPr>
          <w:p w:rsidR="00905A51" w:rsidRPr="00275EF1" w:rsidRDefault="00016834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4 375,69</w:t>
            </w:r>
          </w:p>
        </w:tc>
        <w:tc>
          <w:tcPr>
            <w:tcW w:w="354" w:type="pct"/>
            <w:vMerge w:val="restar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:rsidR="00905A51" w:rsidRPr="00275EF1" w:rsidRDefault="00016834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3 000,55</w:t>
            </w:r>
          </w:p>
        </w:tc>
        <w:tc>
          <w:tcPr>
            <w:tcW w:w="359" w:type="pct"/>
            <w:vMerge w:val="restart"/>
            <w:hideMark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375,14</w:t>
            </w:r>
          </w:p>
        </w:tc>
        <w:tc>
          <w:tcPr>
            <w:tcW w:w="604" w:type="pct"/>
            <w:vMerge/>
            <w:vAlign w:val="center"/>
            <w:hideMark/>
          </w:tcPr>
          <w:p w:rsidR="00905A51" w:rsidRPr="00275EF1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hideMark/>
          </w:tcPr>
          <w:p w:rsidR="00905A51" w:rsidRPr="00B31E19" w:rsidRDefault="00905A51" w:rsidP="00905A5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FD370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время, с возмещением</w:t>
            </w: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 затрат из бюджета ЗАТО Северск,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905A51" w:rsidRPr="00275EF1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5EF1"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905A51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905A51" w:rsidRPr="00275EF1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905A51" w:rsidRPr="00275EF1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905A51" w:rsidRPr="00B31E19" w:rsidRDefault="00905A51" w:rsidP="00905A5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905A51" w:rsidRPr="00B31E19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016834" w:rsidRPr="001923C6" w:rsidTr="00C61B6E">
        <w:trPr>
          <w:trHeight w:val="949"/>
        </w:trPr>
        <w:tc>
          <w:tcPr>
            <w:tcW w:w="216" w:type="pct"/>
            <w:vMerge/>
            <w:vAlign w:val="center"/>
            <w:hideMark/>
          </w:tcPr>
          <w:p w:rsidR="00016834" w:rsidRPr="001923C6" w:rsidRDefault="00016834" w:rsidP="000168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016834" w:rsidRPr="001923C6" w:rsidRDefault="00016834" w:rsidP="000168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016834" w:rsidRPr="00275EF1" w:rsidRDefault="00016834" w:rsidP="00016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5EF1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hideMark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4 776,98</w:t>
            </w:r>
          </w:p>
        </w:tc>
        <w:tc>
          <w:tcPr>
            <w:tcW w:w="354" w:type="pct"/>
            <w:vMerge w:val="restart"/>
            <w:hideMark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3 401,84</w:t>
            </w:r>
          </w:p>
        </w:tc>
        <w:tc>
          <w:tcPr>
            <w:tcW w:w="359" w:type="pct"/>
            <w:vMerge w:val="restart"/>
            <w:hideMark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375,14</w:t>
            </w:r>
          </w:p>
        </w:tc>
        <w:tc>
          <w:tcPr>
            <w:tcW w:w="604" w:type="pct"/>
            <w:vMerge/>
            <w:vAlign w:val="center"/>
            <w:hideMark/>
          </w:tcPr>
          <w:p w:rsidR="00016834" w:rsidRPr="00275EF1" w:rsidRDefault="00016834" w:rsidP="000168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hideMark/>
          </w:tcPr>
          <w:p w:rsidR="00016834" w:rsidRPr="00B31E19" w:rsidRDefault="00016834" w:rsidP="0001683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FD370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время, с возмещением</w:t>
            </w: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 затрат из бюджета ЗАТО Северск,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016834" w:rsidRPr="00275EF1" w:rsidRDefault="00016834" w:rsidP="00016834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5EF1">
              <w:rPr>
                <w:rFonts w:ascii="Times New Roman" w:hAnsi="Times New Roman"/>
                <w:sz w:val="24"/>
                <w:szCs w:val="24"/>
                <w:lang w:val="en-US"/>
              </w:rPr>
              <w:t>300</w:t>
            </w:r>
          </w:p>
        </w:tc>
      </w:tr>
      <w:tr w:rsidR="00905A51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905A51" w:rsidRPr="00275EF1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905A51" w:rsidRPr="00275EF1" w:rsidRDefault="00905A51" w:rsidP="00905A5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905A51" w:rsidRPr="00275EF1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905A51" w:rsidRPr="00B31E19" w:rsidRDefault="00905A51" w:rsidP="00905A5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905A51" w:rsidRPr="00B31E19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016834" w:rsidRPr="001923C6" w:rsidTr="00C61B6E">
        <w:trPr>
          <w:trHeight w:val="949"/>
        </w:trPr>
        <w:tc>
          <w:tcPr>
            <w:tcW w:w="216" w:type="pct"/>
            <w:vMerge/>
            <w:vAlign w:val="center"/>
          </w:tcPr>
          <w:p w:rsidR="00016834" w:rsidRPr="001923C6" w:rsidRDefault="00016834" w:rsidP="000168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016834" w:rsidRPr="001923C6" w:rsidRDefault="00016834" w:rsidP="000168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016834" w:rsidRPr="00275EF1" w:rsidRDefault="00016834" w:rsidP="000168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Pr="00C2044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vMerge w:val="restart"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4 776,98</w:t>
            </w:r>
          </w:p>
        </w:tc>
        <w:tc>
          <w:tcPr>
            <w:tcW w:w="354" w:type="pct"/>
            <w:vMerge w:val="restart"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3 401,84</w:t>
            </w:r>
          </w:p>
        </w:tc>
        <w:tc>
          <w:tcPr>
            <w:tcW w:w="359" w:type="pct"/>
            <w:vMerge w:val="restart"/>
          </w:tcPr>
          <w:p w:rsidR="00016834" w:rsidRPr="00275EF1" w:rsidRDefault="00016834" w:rsidP="0001683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375,14</w:t>
            </w:r>
          </w:p>
        </w:tc>
        <w:tc>
          <w:tcPr>
            <w:tcW w:w="604" w:type="pct"/>
            <w:vMerge/>
            <w:vAlign w:val="center"/>
          </w:tcPr>
          <w:p w:rsidR="00016834" w:rsidRPr="00275EF1" w:rsidRDefault="00016834" w:rsidP="000168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016834" w:rsidRPr="00B31E19" w:rsidRDefault="00016834" w:rsidP="0001683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FD370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время, с возмещением</w:t>
            </w: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 затрат из бюджета ЗАТО Северск,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016834" w:rsidRPr="00B31E19" w:rsidRDefault="00016834" w:rsidP="0001683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905A51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905A51" w:rsidRPr="001923C6" w:rsidRDefault="00905A51" w:rsidP="00905A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shd w:val="clear" w:color="auto" w:fill="auto"/>
          </w:tcPr>
          <w:p w:rsidR="00905A51" w:rsidRPr="001923C6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905A51" w:rsidRPr="001923C6" w:rsidRDefault="00905A51" w:rsidP="00905A5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905A51" w:rsidRPr="00B31E19" w:rsidRDefault="00905A51" w:rsidP="00905A5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905A51" w:rsidRPr="00520CA0" w:rsidRDefault="00905A51" w:rsidP="00905A5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EF0518" w:rsidRPr="001923C6" w:rsidTr="00C61B6E">
        <w:trPr>
          <w:trHeight w:val="949"/>
        </w:trPr>
        <w:tc>
          <w:tcPr>
            <w:tcW w:w="216" w:type="pct"/>
            <w:vMerge/>
            <w:vAlign w:val="center"/>
          </w:tcPr>
          <w:p w:rsidR="00EF0518" w:rsidRPr="001923C6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F0518" w:rsidRPr="001923C6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EF0518" w:rsidRPr="001923C6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Pr="00C2044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vMerge w:val="restart"/>
          </w:tcPr>
          <w:p w:rsidR="00EF0518" w:rsidRPr="00275EF1" w:rsidRDefault="00EF0518" w:rsidP="00EF05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4 776,98</w:t>
            </w:r>
          </w:p>
        </w:tc>
        <w:tc>
          <w:tcPr>
            <w:tcW w:w="354" w:type="pct"/>
            <w:vMerge w:val="restart"/>
          </w:tcPr>
          <w:p w:rsidR="00EF0518" w:rsidRPr="00275EF1" w:rsidRDefault="00EF0518" w:rsidP="00EF05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</w:tcPr>
          <w:p w:rsidR="00EF0518" w:rsidRPr="00275EF1" w:rsidRDefault="00EF0518" w:rsidP="00EF05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</w:tcPr>
          <w:p w:rsidR="00EF0518" w:rsidRPr="00275EF1" w:rsidRDefault="00EF0518" w:rsidP="00EF05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3 401,84</w:t>
            </w:r>
          </w:p>
        </w:tc>
        <w:tc>
          <w:tcPr>
            <w:tcW w:w="359" w:type="pct"/>
            <w:vMerge w:val="restart"/>
          </w:tcPr>
          <w:p w:rsidR="00EF0518" w:rsidRPr="00275EF1" w:rsidRDefault="00EF0518" w:rsidP="00EF0518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5EF1">
              <w:rPr>
                <w:rFonts w:ascii="Times New Roman" w:hAnsi="Times New Roman" w:cs="Times New Roman"/>
                <w:sz w:val="24"/>
                <w:szCs w:val="24"/>
              </w:rPr>
              <w:t>375,14</w:t>
            </w:r>
          </w:p>
        </w:tc>
        <w:tc>
          <w:tcPr>
            <w:tcW w:w="604" w:type="pct"/>
            <w:vMerge/>
            <w:vAlign w:val="center"/>
          </w:tcPr>
          <w:p w:rsidR="00EF0518" w:rsidRPr="001923C6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EF0518" w:rsidRPr="00B31E19" w:rsidRDefault="00EF0518" w:rsidP="00EF051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граждан ЗАТО Северск (14 - 18 лет) в свободное от учебы </w:t>
            </w:r>
            <w:r w:rsidRPr="00FD370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время, с возмещением</w:t>
            </w: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 затрат из бюджета ЗАТО Северск,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F0518" w:rsidRPr="00B31E19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EF0518" w:rsidRPr="001923C6" w:rsidTr="00C61B6E">
        <w:trPr>
          <w:trHeight w:val="524"/>
        </w:trPr>
        <w:tc>
          <w:tcPr>
            <w:tcW w:w="216" w:type="pct"/>
            <w:vMerge/>
            <w:vAlign w:val="center"/>
          </w:tcPr>
          <w:p w:rsidR="00EF0518" w:rsidRPr="001923C6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F0518" w:rsidRPr="001923C6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EF0518" w:rsidRPr="001923C6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EF0518" w:rsidRPr="001923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EF0518" w:rsidRPr="001923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:rsidR="00EF0518" w:rsidRPr="001923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shd w:val="clear" w:color="auto" w:fill="auto"/>
          </w:tcPr>
          <w:p w:rsidR="00EF0518" w:rsidRPr="001923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shd w:val="clear" w:color="auto" w:fill="auto"/>
          </w:tcPr>
          <w:p w:rsidR="00EF0518" w:rsidRPr="001923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F0518" w:rsidRPr="001923C6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EF0518" w:rsidRPr="00B31E19" w:rsidRDefault="00EF0518" w:rsidP="00EF051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1E19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за счет собственных средств работодателей, </w:t>
            </w:r>
            <w:proofErr w:type="spellStart"/>
            <w:r w:rsidRPr="00B31E1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F0518" w:rsidRPr="00520CA0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</w:tr>
      <w:tr w:rsidR="00EF0518" w:rsidRPr="001923C6" w:rsidTr="00C61B6E">
        <w:trPr>
          <w:trHeight w:val="557"/>
        </w:trPr>
        <w:tc>
          <w:tcPr>
            <w:tcW w:w="216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4784" w:type="pct"/>
            <w:gridSpan w:val="10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Задача 3 «Обеспечение предоставления молодым семьям - участникам Программы социальных выплат на приобретение жилья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 или строительство индивидуального жилого дома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экономкласса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EF0518" w:rsidRPr="001923C6" w:rsidTr="00C61B6E">
        <w:trPr>
          <w:trHeight w:val="209"/>
        </w:trPr>
        <w:tc>
          <w:tcPr>
            <w:tcW w:w="216" w:type="pct"/>
            <w:vMerge w:val="restar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молодым семьям в установленном порядке социальных выплат на приобретение (строительство) жилья, в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.: </w:t>
            </w:r>
          </w:p>
        </w:tc>
        <w:tc>
          <w:tcPr>
            <w:tcW w:w="450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ind w:right="1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260 944,93</w:t>
            </w:r>
          </w:p>
        </w:tc>
        <w:tc>
          <w:tcPr>
            <w:tcW w:w="35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ind w:right="9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514,39</w:t>
            </w:r>
          </w:p>
        </w:tc>
        <w:tc>
          <w:tcPr>
            <w:tcW w:w="39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ind w:right="3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15 564,50</w:t>
            </w:r>
          </w:p>
        </w:tc>
        <w:tc>
          <w:tcPr>
            <w:tcW w:w="372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ind w:right="3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17 467,04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199399,00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F0518" w:rsidRPr="001923C6" w:rsidTr="00C61B6E">
        <w:trPr>
          <w:trHeight w:val="70"/>
        </w:trPr>
        <w:tc>
          <w:tcPr>
            <w:tcW w:w="216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ind w:right="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232,52</w:t>
            </w:r>
          </w:p>
        </w:tc>
        <w:tc>
          <w:tcPr>
            <w:tcW w:w="35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ind w:right="9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104,46</w:t>
            </w:r>
          </w:p>
        </w:tc>
        <w:tc>
          <w:tcPr>
            <w:tcW w:w="39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ind w:right="3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422,48</w:t>
            </w:r>
          </w:p>
        </w:tc>
        <w:tc>
          <w:tcPr>
            <w:tcW w:w="372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ind w:right="3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028,58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677,00</w:t>
            </w:r>
          </w:p>
        </w:tc>
        <w:tc>
          <w:tcPr>
            <w:tcW w:w="604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AD63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0518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62 613,37</w:t>
            </w:r>
          </w:p>
        </w:tc>
        <w:tc>
          <w:tcPr>
            <w:tcW w:w="35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201,01</w:t>
            </w:r>
          </w:p>
        </w:tc>
        <w:tc>
          <w:tcPr>
            <w:tcW w:w="39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3 270,96</w:t>
            </w:r>
          </w:p>
        </w:tc>
        <w:tc>
          <w:tcPr>
            <w:tcW w:w="372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4 567,40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574,00</w:t>
            </w:r>
          </w:p>
        </w:tc>
        <w:tc>
          <w:tcPr>
            <w:tcW w:w="604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AD63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0518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549,52</w:t>
            </w:r>
          </w:p>
        </w:tc>
        <w:tc>
          <w:tcPr>
            <w:tcW w:w="35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104,46</w:t>
            </w:r>
          </w:p>
        </w:tc>
        <w:tc>
          <w:tcPr>
            <w:tcW w:w="39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435,53</w:t>
            </w:r>
          </w:p>
        </w:tc>
        <w:tc>
          <w:tcPr>
            <w:tcW w:w="372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435,53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574,00</w:t>
            </w:r>
          </w:p>
        </w:tc>
        <w:tc>
          <w:tcPr>
            <w:tcW w:w="604" w:type="pct"/>
            <w:vMerge/>
            <w:shd w:val="clear" w:color="auto" w:fill="auto"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AD63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0518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tcMar>
              <w:left w:w="0" w:type="dxa"/>
              <w:right w:w="0" w:type="dxa"/>
            </w:tcMar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549,52</w:t>
            </w:r>
          </w:p>
        </w:tc>
        <w:tc>
          <w:tcPr>
            <w:tcW w:w="35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104,46</w:t>
            </w:r>
          </w:p>
        </w:tc>
        <w:tc>
          <w:tcPr>
            <w:tcW w:w="394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435,53</w:t>
            </w:r>
          </w:p>
        </w:tc>
        <w:tc>
          <w:tcPr>
            <w:tcW w:w="372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435,53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574,00</w:t>
            </w:r>
          </w:p>
        </w:tc>
        <w:tc>
          <w:tcPr>
            <w:tcW w:w="604" w:type="pct"/>
            <w:vMerge/>
            <w:shd w:val="clear" w:color="auto" w:fill="auto"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D63E4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F0518" w:rsidRPr="001923C6" w:rsidTr="00C61B6E">
        <w:trPr>
          <w:trHeight w:val="240"/>
        </w:trPr>
        <w:tc>
          <w:tcPr>
            <w:tcW w:w="216" w:type="pct"/>
            <w:vMerge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tcMar>
              <w:left w:w="0" w:type="dxa"/>
              <w:right w:w="0" w:type="dxa"/>
            </w:tcMar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Pr="00C2044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63549,52</w:t>
            </w:r>
          </w:p>
        </w:tc>
        <w:tc>
          <w:tcPr>
            <w:tcW w:w="354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394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72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47574,00</w:t>
            </w:r>
          </w:p>
        </w:tc>
        <w:tc>
          <w:tcPr>
            <w:tcW w:w="604" w:type="pct"/>
            <w:vMerge/>
            <w:shd w:val="clear" w:color="auto" w:fill="auto"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D63E4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F0518" w:rsidRPr="001923C6" w:rsidTr="00C61B6E">
        <w:trPr>
          <w:trHeight w:val="240"/>
        </w:trPr>
        <w:tc>
          <w:tcPr>
            <w:tcW w:w="216" w:type="pct"/>
            <w:vMerge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tcMar>
              <w:left w:w="0" w:type="dxa"/>
              <w:right w:w="0" w:type="dxa"/>
            </w:tcMar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Pr="00C20441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63549,52</w:t>
            </w:r>
          </w:p>
        </w:tc>
        <w:tc>
          <w:tcPr>
            <w:tcW w:w="354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394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72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47574,00</w:t>
            </w:r>
          </w:p>
        </w:tc>
        <w:tc>
          <w:tcPr>
            <w:tcW w:w="604" w:type="pct"/>
            <w:vMerge/>
            <w:shd w:val="clear" w:color="auto" w:fill="auto"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D63E4"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EF0518" w:rsidRPr="001923C6" w:rsidTr="00C61B6E">
        <w:trPr>
          <w:trHeight w:val="1516"/>
        </w:trPr>
        <w:tc>
          <w:tcPr>
            <w:tcW w:w="216" w:type="pct"/>
            <w:vMerge w:val="restar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 3.1.1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450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hideMark/>
          </w:tcPr>
          <w:p w:rsidR="00EF0518" w:rsidRPr="00086FC6" w:rsidRDefault="0028244E" w:rsidP="00EF0518">
            <w:pPr>
              <w:ind w:right="1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283 181 05</w:t>
            </w:r>
          </w:p>
        </w:tc>
        <w:tc>
          <w:tcPr>
            <w:tcW w:w="354" w:type="pct"/>
            <w:hideMark/>
          </w:tcPr>
          <w:p w:rsidR="00EF0518" w:rsidRPr="00086FC6" w:rsidRDefault="00EF0518" w:rsidP="00EF0518">
            <w:pPr>
              <w:ind w:right="-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514,39</w:t>
            </w:r>
          </w:p>
        </w:tc>
        <w:tc>
          <w:tcPr>
            <w:tcW w:w="394" w:type="pct"/>
            <w:hideMark/>
          </w:tcPr>
          <w:p w:rsidR="00EF0518" w:rsidRPr="00086FC6" w:rsidRDefault="00EF0518" w:rsidP="00EF0518">
            <w:pPr>
              <w:ind w:right="3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15 564,50</w:t>
            </w:r>
          </w:p>
        </w:tc>
        <w:tc>
          <w:tcPr>
            <w:tcW w:w="372" w:type="pct"/>
            <w:hideMark/>
          </w:tcPr>
          <w:p w:rsidR="00EF0518" w:rsidRPr="00086FC6" w:rsidRDefault="00EF0518" w:rsidP="00EF0518">
            <w:pPr>
              <w:ind w:right="31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17 467,04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28244E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221 635,12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F0518" w:rsidRPr="001923C6" w:rsidTr="00C61B6E">
        <w:trPr>
          <w:trHeight w:val="2520"/>
        </w:trPr>
        <w:tc>
          <w:tcPr>
            <w:tcW w:w="216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hideMark/>
          </w:tcPr>
          <w:p w:rsidR="00EF0518" w:rsidRPr="00086FC6" w:rsidRDefault="00EF0518" w:rsidP="00EF0518">
            <w:pPr>
              <w:ind w:right="1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232,52</w:t>
            </w:r>
          </w:p>
        </w:tc>
        <w:tc>
          <w:tcPr>
            <w:tcW w:w="354" w:type="pct"/>
            <w:hideMark/>
          </w:tcPr>
          <w:p w:rsidR="00EF0518" w:rsidRPr="00086FC6" w:rsidRDefault="00EF0518" w:rsidP="00EF0518">
            <w:pPr>
              <w:ind w:right="9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104,46</w:t>
            </w:r>
          </w:p>
        </w:tc>
        <w:tc>
          <w:tcPr>
            <w:tcW w:w="394" w:type="pct"/>
            <w:hideMark/>
          </w:tcPr>
          <w:p w:rsidR="00EF0518" w:rsidRPr="00086FC6" w:rsidRDefault="00EF0518" w:rsidP="00EF0518">
            <w:pPr>
              <w:ind w:right="3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422,48</w:t>
            </w:r>
          </w:p>
        </w:tc>
        <w:tc>
          <w:tcPr>
            <w:tcW w:w="372" w:type="pct"/>
            <w:hideMark/>
          </w:tcPr>
          <w:p w:rsidR="00EF0518" w:rsidRPr="00086FC6" w:rsidRDefault="00EF0518" w:rsidP="00EF0518">
            <w:pPr>
              <w:ind w:right="3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028,58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677,00</w:t>
            </w:r>
          </w:p>
        </w:tc>
        <w:tc>
          <w:tcPr>
            <w:tcW w:w="604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D63E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0518" w:rsidRPr="001923C6" w:rsidTr="00C61B6E">
        <w:trPr>
          <w:trHeight w:val="2520"/>
        </w:trPr>
        <w:tc>
          <w:tcPr>
            <w:tcW w:w="216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62 613,37</w:t>
            </w:r>
          </w:p>
        </w:tc>
        <w:tc>
          <w:tcPr>
            <w:tcW w:w="354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201,01</w:t>
            </w:r>
          </w:p>
        </w:tc>
        <w:tc>
          <w:tcPr>
            <w:tcW w:w="394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3 270,96</w:t>
            </w:r>
          </w:p>
        </w:tc>
        <w:tc>
          <w:tcPr>
            <w:tcW w:w="372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4 567,40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574,00</w:t>
            </w:r>
          </w:p>
        </w:tc>
        <w:tc>
          <w:tcPr>
            <w:tcW w:w="604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A02DF1" w:rsidP="00A02DF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EF0518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549,52</w:t>
            </w:r>
          </w:p>
        </w:tc>
        <w:tc>
          <w:tcPr>
            <w:tcW w:w="354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104,46</w:t>
            </w:r>
          </w:p>
        </w:tc>
        <w:tc>
          <w:tcPr>
            <w:tcW w:w="394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435,53</w:t>
            </w:r>
          </w:p>
        </w:tc>
        <w:tc>
          <w:tcPr>
            <w:tcW w:w="372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435,53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574,00</w:t>
            </w:r>
          </w:p>
        </w:tc>
        <w:tc>
          <w:tcPr>
            <w:tcW w:w="604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EF0518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hideMark/>
          </w:tcPr>
          <w:p w:rsidR="00EF0518" w:rsidRPr="00086FC6" w:rsidRDefault="0028244E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85 785,64</w:t>
            </w:r>
          </w:p>
        </w:tc>
        <w:tc>
          <w:tcPr>
            <w:tcW w:w="354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104,46</w:t>
            </w:r>
          </w:p>
        </w:tc>
        <w:tc>
          <w:tcPr>
            <w:tcW w:w="394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435,53</w:t>
            </w:r>
          </w:p>
        </w:tc>
        <w:tc>
          <w:tcPr>
            <w:tcW w:w="372" w:type="pct"/>
            <w:hideMark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6FC6">
              <w:rPr>
                <w:rFonts w:ascii="Times New Roman" w:hAnsi="Times New Roman"/>
                <w:sz w:val="24"/>
                <w:szCs w:val="24"/>
              </w:rPr>
              <w:t>435,53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  <w:hideMark/>
          </w:tcPr>
          <w:p w:rsidR="00EF0518" w:rsidRPr="00086FC6" w:rsidRDefault="0028244E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69810,112</w:t>
            </w:r>
          </w:p>
        </w:tc>
        <w:tc>
          <w:tcPr>
            <w:tcW w:w="604" w:type="pct"/>
            <w:vMerge/>
            <w:vAlign w:val="center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EF0518" w:rsidRPr="001923C6" w:rsidTr="00C61B6E">
        <w:trPr>
          <w:trHeight w:val="2520"/>
        </w:trPr>
        <w:tc>
          <w:tcPr>
            <w:tcW w:w="216" w:type="pct"/>
            <w:vMerge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F0518" w:rsidRPr="00AD63E4" w:rsidRDefault="00EF0518" w:rsidP="00EF051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Pr="001E2C62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</w:tcPr>
          <w:p w:rsidR="00EF0518" w:rsidRPr="00086FC6" w:rsidRDefault="0028244E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85 785,64</w:t>
            </w:r>
          </w:p>
        </w:tc>
        <w:tc>
          <w:tcPr>
            <w:tcW w:w="354" w:type="pct"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394" w:type="pct"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72" w:type="pct"/>
          </w:tcPr>
          <w:p w:rsidR="00EF0518" w:rsidRPr="00086FC6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86FC6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59" w:type="pct"/>
            <w:tcMar>
              <w:left w:w="0" w:type="dxa"/>
              <w:right w:w="0" w:type="dxa"/>
            </w:tcMar>
          </w:tcPr>
          <w:p w:rsidR="00EF0518" w:rsidRPr="00086FC6" w:rsidRDefault="0028244E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69 810,12</w:t>
            </w:r>
          </w:p>
        </w:tc>
        <w:tc>
          <w:tcPr>
            <w:tcW w:w="604" w:type="pct"/>
            <w:vMerge/>
            <w:vAlign w:val="center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F0518" w:rsidRPr="00AD63E4" w:rsidRDefault="00EF0518" w:rsidP="00EF0518">
            <w:pPr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AD63E4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AD63E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F0518" w:rsidRPr="00AD63E4" w:rsidRDefault="00EF0518" w:rsidP="00EF051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D63E4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28244E" w:rsidRPr="001923C6" w:rsidTr="00C61B6E">
        <w:trPr>
          <w:trHeight w:val="2520"/>
        </w:trPr>
        <w:tc>
          <w:tcPr>
            <w:tcW w:w="216" w:type="pct"/>
            <w:vMerge/>
            <w:vAlign w:val="center"/>
          </w:tcPr>
          <w:p w:rsidR="0028244E" w:rsidRPr="00AD63E4" w:rsidRDefault="0028244E" w:rsidP="002824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28244E" w:rsidRPr="00AD63E4" w:rsidRDefault="0028244E" w:rsidP="002824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28244E" w:rsidRPr="00D4779D" w:rsidRDefault="0028244E" w:rsidP="00282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79D">
              <w:rPr>
                <w:rFonts w:ascii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28244E" w:rsidRPr="0028244E" w:rsidRDefault="0028244E" w:rsidP="002824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44E">
              <w:rPr>
                <w:rFonts w:ascii="Times New Roman" w:hAnsi="Times New Roman"/>
                <w:sz w:val="24"/>
                <w:szCs w:val="24"/>
              </w:rPr>
              <w:t>85 785,64</w:t>
            </w:r>
          </w:p>
        </w:tc>
        <w:tc>
          <w:tcPr>
            <w:tcW w:w="354" w:type="pct"/>
            <w:tcBorders>
              <w:bottom w:val="single" w:sz="4" w:space="0" w:color="auto"/>
            </w:tcBorders>
          </w:tcPr>
          <w:p w:rsidR="0028244E" w:rsidRPr="0028244E" w:rsidRDefault="0028244E" w:rsidP="002824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44E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28244E" w:rsidRPr="0028244E" w:rsidRDefault="0028244E" w:rsidP="002824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44E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28244E" w:rsidRPr="0028244E" w:rsidRDefault="0028244E" w:rsidP="002824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44E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59" w:type="pct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28244E" w:rsidRPr="0028244E" w:rsidRDefault="0028244E" w:rsidP="002824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244E">
              <w:rPr>
                <w:rFonts w:ascii="Times New Roman" w:hAnsi="Times New Roman"/>
                <w:sz w:val="24"/>
                <w:szCs w:val="24"/>
              </w:rPr>
              <w:t>69 810,12</w:t>
            </w:r>
          </w:p>
        </w:tc>
        <w:tc>
          <w:tcPr>
            <w:tcW w:w="604" w:type="pct"/>
            <w:vMerge/>
            <w:vAlign w:val="center"/>
          </w:tcPr>
          <w:p w:rsidR="0028244E" w:rsidRPr="00D4779D" w:rsidRDefault="0028244E" w:rsidP="0028244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28244E" w:rsidRPr="00D4779D" w:rsidRDefault="0028244E" w:rsidP="0028244E">
            <w:pPr>
              <w:rPr>
                <w:rFonts w:ascii="Times New Roman" w:hAnsi="Times New Roman"/>
                <w:sz w:val="24"/>
                <w:szCs w:val="24"/>
              </w:rPr>
            </w:pPr>
            <w:r w:rsidRPr="00D4779D">
              <w:rPr>
                <w:rFonts w:ascii="Times New Roman" w:hAnsi="Times New Roman"/>
                <w:sz w:val="24"/>
                <w:szCs w:val="24"/>
              </w:rPr>
              <w:t xml:space="preserve">1.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D4779D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D4779D">
              <w:rPr>
                <w:rFonts w:ascii="Times New Roman" w:hAnsi="Times New Roman"/>
                <w:sz w:val="24"/>
                <w:szCs w:val="24"/>
              </w:rPr>
              <w:t xml:space="preserve">-ной выплаты, </w:t>
            </w:r>
            <w:proofErr w:type="spellStart"/>
            <w:r w:rsidRPr="00D4779D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28244E" w:rsidRPr="00D4779D" w:rsidRDefault="0028244E" w:rsidP="002824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4779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A07B13" w:rsidRPr="001923C6" w:rsidTr="00C61B6E">
        <w:trPr>
          <w:trHeight w:val="365"/>
        </w:trPr>
        <w:tc>
          <w:tcPr>
            <w:tcW w:w="216" w:type="pct"/>
            <w:vMerge w:val="restart"/>
            <w:shd w:val="clear" w:color="auto" w:fill="auto"/>
            <w:hideMark/>
          </w:tcPr>
          <w:p w:rsidR="00A07B13" w:rsidRPr="001923C6" w:rsidRDefault="00A07B13" w:rsidP="00A07B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450" w:type="pct"/>
            <w:shd w:val="clear" w:color="auto" w:fill="auto"/>
            <w:hideMark/>
          </w:tcPr>
          <w:p w:rsidR="00A07B13" w:rsidRPr="001923C6" w:rsidRDefault="00A07B13" w:rsidP="00A07B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B13" w:rsidRPr="00A07B13" w:rsidRDefault="00F25EEE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300987,80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B13" w:rsidRPr="00A07B13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7B13">
              <w:rPr>
                <w:rFonts w:ascii="Times New Roman" w:hAnsi="Times New Roman"/>
                <w:sz w:val="24"/>
                <w:szCs w:val="24"/>
              </w:rPr>
              <w:t>28514,39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B13" w:rsidRPr="00A07B13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7B13">
              <w:rPr>
                <w:rFonts w:ascii="Times New Roman" w:hAnsi="Times New Roman"/>
                <w:sz w:val="24"/>
                <w:szCs w:val="24"/>
              </w:rPr>
              <w:t>15564,5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B13" w:rsidRPr="00A07B13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7B13">
              <w:rPr>
                <w:rFonts w:ascii="Times New Roman" w:hAnsi="Times New Roman"/>
                <w:sz w:val="24"/>
                <w:szCs w:val="24"/>
              </w:rPr>
              <w:t>31278,33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hideMark/>
          </w:tcPr>
          <w:p w:rsidR="00A07B13" w:rsidRPr="00A07B13" w:rsidRDefault="00F25EEE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225 630,60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07B13" w:rsidRPr="001923C6" w:rsidTr="00C61B6E">
        <w:trPr>
          <w:trHeight w:val="73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A07B13" w:rsidRPr="001923C6" w:rsidRDefault="00A07B13" w:rsidP="00A07B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</w:tcBorders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73491,52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</w:tcBorders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</w:tcBorders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3422,48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</w:tcBorders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6287,58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</w:tcBorders>
            <w:tcMar>
              <w:left w:w="0" w:type="dxa"/>
              <w:right w:w="0" w:type="dxa"/>
            </w:tcMar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56677,00</w:t>
            </w: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07B13" w:rsidRPr="001923C6" w:rsidTr="00C61B6E">
        <w:trPr>
          <w:trHeight w:val="666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hideMark/>
          </w:tcPr>
          <w:p w:rsidR="00A07B13" w:rsidRPr="00A65A00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A65A00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A65A0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hideMark/>
          </w:tcPr>
          <w:p w:rsidR="00A07B13" w:rsidRPr="00A65A00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65A00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A07B13" w:rsidRPr="001923C6" w:rsidTr="00C61B6E">
        <w:trPr>
          <w:trHeight w:val="2699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A02DF1" w:rsidRDefault="00A07B13" w:rsidP="007D49D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A07B13" w:rsidRPr="001923C6" w:rsidTr="00C61B6E">
        <w:trPr>
          <w:trHeight w:val="2562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A07B13" w:rsidRPr="001923C6" w:rsidRDefault="00A07B13" w:rsidP="00A07B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66 428,47</w:t>
            </w:r>
          </w:p>
        </w:tc>
        <w:tc>
          <w:tcPr>
            <w:tcW w:w="354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7201,01</w:t>
            </w:r>
          </w:p>
        </w:tc>
        <w:tc>
          <w:tcPr>
            <w:tcW w:w="394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3 270,96</w:t>
            </w:r>
          </w:p>
        </w:tc>
        <w:tc>
          <w:tcPr>
            <w:tcW w:w="372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7 137,30</w:t>
            </w:r>
          </w:p>
        </w:tc>
        <w:tc>
          <w:tcPr>
            <w:tcW w:w="359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48 819,20</w:t>
            </w: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07B13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A65A00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A65A0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A07B13" w:rsidRPr="001923C6" w:rsidTr="00C61B6E">
        <w:trPr>
          <w:trHeight w:val="666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A07B13" w:rsidRPr="001923C6" w:rsidTr="00C61B6E">
        <w:trPr>
          <w:trHeight w:val="2520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A07B13" w:rsidRPr="001923C6" w:rsidRDefault="00A07B13" w:rsidP="00A07B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69200,21</w:t>
            </w:r>
          </w:p>
        </w:tc>
        <w:tc>
          <w:tcPr>
            <w:tcW w:w="354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394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72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8711,08</w:t>
            </w:r>
          </w:p>
        </w:tc>
        <w:tc>
          <w:tcPr>
            <w:tcW w:w="359" w:type="pct"/>
            <w:vMerge w:val="restart"/>
            <w:hideMark/>
          </w:tcPr>
          <w:p w:rsidR="00A07B13" w:rsidRPr="00210155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10155">
              <w:rPr>
                <w:rFonts w:ascii="Times New Roman" w:hAnsi="Times New Roman"/>
                <w:sz w:val="24"/>
                <w:szCs w:val="24"/>
              </w:rPr>
              <w:t>48949,14</w:t>
            </w: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07B13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A65A00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A65A0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A07B13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bottom w:val="single" w:sz="4" w:space="0" w:color="auto"/>
            </w:tcBorders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tcBorders>
              <w:bottom w:val="single" w:sz="4" w:space="0" w:color="auto"/>
            </w:tcBorders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bottom w:val="single" w:sz="4" w:space="0" w:color="auto"/>
            </w:tcBorders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bottom w:val="single" w:sz="4" w:space="0" w:color="auto"/>
            </w:tcBorders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tcBorders>
              <w:bottom w:val="single" w:sz="4" w:space="0" w:color="auto"/>
            </w:tcBorders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A07B13" w:rsidRPr="001923C6" w:rsidTr="00C61B6E">
        <w:trPr>
          <w:trHeight w:val="2520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A07B13" w:rsidRPr="001923C6" w:rsidRDefault="00A07B13" w:rsidP="00A07B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B13" w:rsidRPr="00A07B13" w:rsidRDefault="00F25EEE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91 867,62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B13" w:rsidRPr="00A07B13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7B13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B13" w:rsidRPr="00A07B13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7B13">
              <w:rPr>
                <w:rFonts w:ascii="Times New Roman" w:hAnsi="Times New Roman"/>
                <w:sz w:val="24"/>
                <w:szCs w:val="24"/>
              </w:rPr>
              <w:t>4435,53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7B13" w:rsidRPr="00A07B13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7B13">
              <w:rPr>
                <w:rFonts w:ascii="Times New Roman" w:hAnsi="Times New Roman"/>
                <w:sz w:val="24"/>
                <w:szCs w:val="24"/>
              </w:rPr>
              <w:t>9142,37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07B13" w:rsidRPr="00A07B13" w:rsidRDefault="00F25EEE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71 185,26</w:t>
            </w: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A07B13" w:rsidRPr="001923C6" w:rsidTr="00C61B6E">
        <w:trPr>
          <w:trHeight w:val="808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A65A00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A65A0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A07B13" w:rsidRPr="001923C6" w:rsidTr="00C61B6E">
        <w:trPr>
          <w:trHeight w:val="666"/>
        </w:trPr>
        <w:tc>
          <w:tcPr>
            <w:tcW w:w="216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A07B13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</w:tcPr>
          <w:p w:rsidR="00A07B13" w:rsidRPr="001923C6" w:rsidRDefault="00A07B13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Pr="00754C7B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vMerge w:val="restart"/>
          </w:tcPr>
          <w:p w:rsidR="00A07B13" w:rsidRPr="001923C6" w:rsidRDefault="00F25EEE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91 853,12</w:t>
            </w:r>
          </w:p>
        </w:tc>
        <w:tc>
          <w:tcPr>
            <w:tcW w:w="354" w:type="pct"/>
            <w:vMerge w:val="restart"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7 104,46</w:t>
            </w:r>
          </w:p>
        </w:tc>
        <w:tc>
          <w:tcPr>
            <w:tcW w:w="394" w:type="pct"/>
            <w:vMerge w:val="restart"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4 435,53</w:t>
            </w:r>
          </w:p>
        </w:tc>
        <w:tc>
          <w:tcPr>
            <w:tcW w:w="372" w:type="pct"/>
            <w:vMerge w:val="restart"/>
          </w:tcPr>
          <w:p w:rsidR="00A07B13" w:rsidRPr="001923C6" w:rsidRDefault="00F34AC6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9 127,87</w:t>
            </w:r>
          </w:p>
        </w:tc>
        <w:tc>
          <w:tcPr>
            <w:tcW w:w="359" w:type="pct"/>
            <w:vMerge w:val="restart"/>
          </w:tcPr>
          <w:p w:rsidR="00A07B13" w:rsidRPr="001923C6" w:rsidRDefault="00F25EEE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604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A07B13" w:rsidRPr="001923C6" w:rsidTr="00C61B6E">
        <w:trPr>
          <w:trHeight w:val="240"/>
        </w:trPr>
        <w:tc>
          <w:tcPr>
            <w:tcW w:w="216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A65A00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A65A0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A07B13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A07B13" w:rsidRPr="001923C6" w:rsidRDefault="00A07B13" w:rsidP="00A07B13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A07B13" w:rsidRPr="001923C6" w:rsidRDefault="00A07B13" w:rsidP="00A07B1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306B91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306B91" w:rsidRPr="001923C6" w:rsidRDefault="00306B91" w:rsidP="00306B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306B91" w:rsidRPr="001923C6" w:rsidRDefault="00306B91" w:rsidP="00306B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</w:tcPr>
          <w:p w:rsidR="00306B91" w:rsidRPr="001923C6" w:rsidRDefault="00306B91" w:rsidP="00306B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Pr="00F34AC6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vMerge w:val="restart"/>
          </w:tcPr>
          <w:p w:rsidR="00306B91" w:rsidRPr="001923C6" w:rsidRDefault="00306B91" w:rsidP="00306B9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91 853,12</w:t>
            </w:r>
          </w:p>
        </w:tc>
        <w:tc>
          <w:tcPr>
            <w:tcW w:w="354" w:type="pct"/>
            <w:vMerge w:val="restart"/>
          </w:tcPr>
          <w:p w:rsidR="00306B91" w:rsidRPr="001923C6" w:rsidRDefault="00306B91" w:rsidP="00306B9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7 104,46</w:t>
            </w:r>
          </w:p>
        </w:tc>
        <w:tc>
          <w:tcPr>
            <w:tcW w:w="394" w:type="pct"/>
            <w:vMerge w:val="restart"/>
          </w:tcPr>
          <w:p w:rsidR="00306B91" w:rsidRPr="001923C6" w:rsidRDefault="00306B91" w:rsidP="00306B9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4 435,53</w:t>
            </w:r>
          </w:p>
        </w:tc>
        <w:tc>
          <w:tcPr>
            <w:tcW w:w="372" w:type="pct"/>
            <w:vMerge w:val="restart"/>
          </w:tcPr>
          <w:p w:rsidR="00306B91" w:rsidRPr="001923C6" w:rsidRDefault="00306B91" w:rsidP="00306B9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9 127,87</w:t>
            </w:r>
          </w:p>
        </w:tc>
        <w:tc>
          <w:tcPr>
            <w:tcW w:w="359" w:type="pct"/>
            <w:vMerge w:val="restart"/>
          </w:tcPr>
          <w:p w:rsidR="00306B91" w:rsidRPr="001923C6" w:rsidRDefault="00306B91" w:rsidP="00306B9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71 185,26</w:t>
            </w:r>
          </w:p>
        </w:tc>
        <w:tc>
          <w:tcPr>
            <w:tcW w:w="604" w:type="pct"/>
            <w:vMerge/>
            <w:vAlign w:val="center"/>
          </w:tcPr>
          <w:p w:rsidR="00306B91" w:rsidRPr="001923C6" w:rsidRDefault="00306B91" w:rsidP="00306B9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306B91" w:rsidRPr="001923C6" w:rsidRDefault="00306B91" w:rsidP="00306B9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306B91" w:rsidRPr="001923C6" w:rsidRDefault="00306B91" w:rsidP="00306B9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F34AC6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  <w:r w:rsidRPr="00A65A00">
              <w:rPr>
                <w:rFonts w:ascii="Times New Roman" w:hAnsi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A65A0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F34AC6" w:rsidRPr="001923C6" w:rsidRDefault="00F34AC6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</w:tr>
      <w:tr w:rsidR="00F34AC6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F34AC6" w:rsidRPr="001923C6" w:rsidRDefault="00F34AC6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F34AC6" w:rsidRPr="001923C6" w:rsidTr="006A061C">
        <w:trPr>
          <w:trHeight w:val="16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Подпрограмма 2 «Семейная политика ЗАТО Северск» Программы</w:t>
            </w:r>
          </w:p>
        </w:tc>
      </w:tr>
      <w:tr w:rsidR="00F34AC6" w:rsidRPr="001923C6" w:rsidTr="00C61B6E">
        <w:trPr>
          <w:trHeight w:val="296"/>
        </w:trPr>
        <w:tc>
          <w:tcPr>
            <w:tcW w:w="216" w:type="pct"/>
            <w:shd w:val="clear" w:color="auto" w:fill="auto"/>
            <w:hideMark/>
          </w:tcPr>
          <w:p w:rsidR="00F34AC6" w:rsidRPr="001923C6" w:rsidRDefault="00F34AC6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4784" w:type="pct"/>
            <w:gridSpan w:val="10"/>
            <w:shd w:val="clear" w:color="auto" w:fill="auto"/>
            <w:hideMark/>
          </w:tcPr>
          <w:p w:rsidR="00F34AC6" w:rsidRPr="001923C6" w:rsidRDefault="00F34AC6" w:rsidP="00F34AC6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Задача 1 «Реализация семейной политики ЗАТО Северск» подпрограммы 2</w:t>
            </w:r>
          </w:p>
        </w:tc>
      </w:tr>
      <w:tr w:rsidR="00EB5954" w:rsidRPr="001923C6" w:rsidTr="00C61B6E">
        <w:trPr>
          <w:trHeight w:val="267"/>
        </w:trPr>
        <w:tc>
          <w:tcPr>
            <w:tcW w:w="216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ВЦП  «Реализация семейной политики ЗАТО Северск»</w:t>
            </w:r>
          </w:p>
        </w:tc>
        <w:tc>
          <w:tcPr>
            <w:tcW w:w="450" w:type="pct"/>
            <w:shd w:val="clear" w:color="auto" w:fill="auto"/>
            <w:hideMark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EB5954" w:rsidRPr="001923C6" w:rsidRDefault="0028244E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="00EB5954">
              <w:rPr>
                <w:rFonts w:ascii="Times New Roman" w:hAnsi="Times New Roman"/>
                <w:sz w:val="24"/>
                <w:szCs w:val="24"/>
              </w:rPr>
              <w:t>0</w:t>
            </w:r>
            <w:r w:rsidR="00EB5954" w:rsidRPr="001923C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54" w:type="pc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B5954" w:rsidRPr="001923C6" w:rsidRDefault="0028244E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="00EB5954">
              <w:rPr>
                <w:rFonts w:ascii="Times New Roman" w:hAnsi="Times New Roman"/>
                <w:sz w:val="24"/>
                <w:szCs w:val="24"/>
              </w:rPr>
              <w:t>0</w:t>
            </w:r>
            <w:r w:rsidR="00EB5954" w:rsidRPr="001923C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359" w:type="pc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молодежные и детские общественные объединения, семейные клубы ЗАТО Северск, учреждения культуры, дополнительного образования детей</w:t>
            </w:r>
          </w:p>
        </w:tc>
        <w:tc>
          <w:tcPr>
            <w:tcW w:w="762" w:type="pct"/>
            <w:shd w:val="clear" w:color="auto" w:fill="auto"/>
            <w:hideMark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B5954" w:rsidRPr="001923C6" w:rsidTr="00C61B6E">
        <w:trPr>
          <w:trHeight w:val="1124"/>
        </w:trPr>
        <w:tc>
          <w:tcPr>
            <w:tcW w:w="216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B5954" w:rsidRPr="00AD0C31" w:rsidRDefault="00EB5954" w:rsidP="00F34AC6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B5954" w:rsidRPr="001923C6" w:rsidTr="00C61B6E">
        <w:trPr>
          <w:trHeight w:val="1124"/>
        </w:trPr>
        <w:tc>
          <w:tcPr>
            <w:tcW w:w="216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AD0C31" w:rsidRDefault="00EB5954" w:rsidP="00F34AC6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5954" w:rsidRPr="001923C6" w:rsidTr="00C61B6E">
        <w:trPr>
          <w:trHeight w:val="1198"/>
        </w:trPr>
        <w:tc>
          <w:tcPr>
            <w:tcW w:w="216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B5954" w:rsidRPr="001923C6" w:rsidRDefault="00EB5954" w:rsidP="002824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B5954" w:rsidRPr="00AD0C31" w:rsidRDefault="00EB5954" w:rsidP="00F34AC6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B5954" w:rsidRPr="001923C6" w:rsidRDefault="007D49DB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B5954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AD0C31" w:rsidRDefault="00EB5954" w:rsidP="00F34AC6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B5954" w:rsidRPr="001923C6" w:rsidRDefault="007D49DB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5954" w:rsidRPr="001923C6" w:rsidTr="00C61B6E">
        <w:trPr>
          <w:trHeight w:val="1135"/>
        </w:trPr>
        <w:tc>
          <w:tcPr>
            <w:tcW w:w="216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B5954" w:rsidRPr="00AD0C31" w:rsidRDefault="00EB5954" w:rsidP="00F34AC6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5954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AD0C31" w:rsidRDefault="00EB5954" w:rsidP="00F34AC6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1935C8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EB5954" w:rsidRPr="001923C6" w:rsidTr="00C61B6E">
        <w:trPr>
          <w:trHeight w:val="507"/>
        </w:trPr>
        <w:tc>
          <w:tcPr>
            <w:tcW w:w="216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AD0C31" w:rsidRDefault="00EB5954" w:rsidP="00F34AC6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>1</w:t>
            </w: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5954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F173C2" w:rsidRDefault="00EB5954" w:rsidP="00F34AC6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EB5954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</w:t>
            </w:r>
            <w:r w:rsidRPr="00F34AC6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AD0C31" w:rsidRDefault="00EB5954" w:rsidP="00F34AC6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>1</w:t>
            </w: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5954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EB5954" w:rsidRPr="001923C6" w:rsidRDefault="00EB5954" w:rsidP="00F34A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F34A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F173C2" w:rsidRDefault="00EB5954" w:rsidP="00F34AC6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B5954" w:rsidRPr="001923C6" w:rsidRDefault="00EB5954" w:rsidP="00F34A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EB5954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EB5954" w:rsidRPr="001923C6" w:rsidRDefault="00EB5954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B5954" w:rsidRPr="001923C6" w:rsidRDefault="00EB5954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EB5954" w:rsidRPr="001923C6" w:rsidRDefault="00EB5954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Pr="00F34AC6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vMerge w:val="restart"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370,00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AD0C31" w:rsidRDefault="00EB5954" w:rsidP="00EB5954">
            <w:pPr>
              <w:spacing w:line="259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B6651A">
              <w:rPr>
                <w:rFonts w:ascii="Times New Roman" w:hAnsi="Times New Roman"/>
                <w:sz w:val="24"/>
                <w:szCs w:val="24"/>
              </w:rPr>
              <w:t>1</w:t>
            </w:r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Количество информационных материалов по семейной политике, </w:t>
            </w:r>
            <w:proofErr w:type="spellStart"/>
            <w:r w:rsidRPr="00AD0C3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B5954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EB5954" w:rsidRPr="001923C6" w:rsidRDefault="00EB5954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B5954" w:rsidRPr="001923C6" w:rsidRDefault="00EB5954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shd w:val="clear" w:color="auto" w:fill="auto"/>
          </w:tcPr>
          <w:p w:rsidR="00EB5954" w:rsidRPr="001923C6" w:rsidRDefault="00EB5954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B5954" w:rsidRPr="001923C6" w:rsidRDefault="00EB5954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B5954" w:rsidRPr="00F173C2" w:rsidRDefault="00EB5954" w:rsidP="00EB5954">
            <w:pPr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организованных совместно с общественными организациями (семейными клубами), направленных на пропаганду здорового семейного досуга,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B5954" w:rsidRPr="001923C6" w:rsidRDefault="00EB5954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EB5954" w:rsidRPr="001923C6" w:rsidTr="00C61B6E">
        <w:trPr>
          <w:trHeight w:val="303"/>
        </w:trPr>
        <w:tc>
          <w:tcPr>
            <w:tcW w:w="216" w:type="pct"/>
            <w:shd w:val="clear" w:color="auto" w:fill="auto"/>
            <w:hideMark/>
          </w:tcPr>
          <w:p w:rsidR="00EB5954" w:rsidRPr="001923C6" w:rsidRDefault="00EB5954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4784" w:type="pct"/>
            <w:gridSpan w:val="10"/>
            <w:shd w:val="clear" w:color="auto" w:fill="auto"/>
            <w:hideMark/>
          </w:tcPr>
          <w:p w:rsidR="00EB5954" w:rsidRPr="001923C6" w:rsidRDefault="00EB5954" w:rsidP="00EB595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Задача 2 «Обеспечение отдыха и оздоровления детей ЗАТО Северск» подпрограммы 2</w:t>
            </w:r>
          </w:p>
        </w:tc>
      </w:tr>
      <w:tr w:rsidR="0028244E" w:rsidRPr="001923C6" w:rsidTr="00C61B6E">
        <w:trPr>
          <w:trHeight w:val="265"/>
        </w:trPr>
        <w:tc>
          <w:tcPr>
            <w:tcW w:w="216" w:type="pct"/>
            <w:vMerge w:val="restart"/>
            <w:shd w:val="clear" w:color="auto" w:fill="auto"/>
            <w:hideMark/>
          </w:tcPr>
          <w:p w:rsidR="0028244E" w:rsidRPr="00A23462" w:rsidRDefault="0028244E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462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  <w:r w:rsidRPr="00A23462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отдыха и оздоровления детей ЗАТО Северск, в </w:t>
            </w:r>
            <w:proofErr w:type="spellStart"/>
            <w:r w:rsidRPr="00A23462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A23462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450" w:type="pct"/>
            <w:shd w:val="clear" w:color="auto" w:fill="auto"/>
            <w:hideMark/>
          </w:tcPr>
          <w:p w:rsidR="0028244E" w:rsidRPr="0094416E" w:rsidRDefault="0028244E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28244E" w:rsidRPr="0094416E" w:rsidRDefault="003417F0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449820,57</w:t>
            </w:r>
          </w:p>
        </w:tc>
        <w:tc>
          <w:tcPr>
            <w:tcW w:w="354" w:type="pct"/>
            <w:shd w:val="clear" w:color="auto" w:fill="auto"/>
            <w:hideMark/>
          </w:tcPr>
          <w:p w:rsidR="0028244E" w:rsidRPr="0094416E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28244E" w:rsidRPr="0094416E" w:rsidRDefault="003417F0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69015,88</w:t>
            </w:r>
          </w:p>
        </w:tc>
        <w:tc>
          <w:tcPr>
            <w:tcW w:w="372" w:type="pct"/>
            <w:shd w:val="clear" w:color="auto" w:fill="auto"/>
            <w:hideMark/>
          </w:tcPr>
          <w:p w:rsidR="0028244E" w:rsidRPr="0094416E" w:rsidRDefault="0094416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380804,69</w:t>
            </w:r>
          </w:p>
        </w:tc>
        <w:tc>
          <w:tcPr>
            <w:tcW w:w="359" w:type="pct"/>
            <w:shd w:val="clear" w:color="auto" w:fill="auto"/>
            <w:hideMark/>
          </w:tcPr>
          <w:p w:rsidR="0028244E" w:rsidRPr="0094416E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  <w:r w:rsidRPr="00A2346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A2346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A2346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62" w:type="pct"/>
            <w:shd w:val="clear" w:color="auto" w:fill="auto"/>
            <w:hideMark/>
          </w:tcPr>
          <w:p w:rsidR="0028244E" w:rsidRPr="00A23462" w:rsidRDefault="0028244E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46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28244E" w:rsidRPr="00A23462" w:rsidRDefault="0028244E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462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8244E" w:rsidRPr="001923C6" w:rsidTr="00C61B6E">
        <w:trPr>
          <w:trHeight w:val="1376"/>
        </w:trPr>
        <w:tc>
          <w:tcPr>
            <w:tcW w:w="216" w:type="pct"/>
            <w:vMerge/>
            <w:vAlign w:val="center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28244E" w:rsidRPr="0094416E" w:rsidRDefault="0028244E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shd w:val="clear" w:color="auto" w:fill="auto"/>
            <w:hideMark/>
          </w:tcPr>
          <w:p w:rsidR="0028244E" w:rsidRPr="0094416E" w:rsidRDefault="00FA4F99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78082,47</w:t>
            </w:r>
          </w:p>
        </w:tc>
        <w:tc>
          <w:tcPr>
            <w:tcW w:w="354" w:type="pct"/>
            <w:shd w:val="clear" w:color="auto" w:fill="auto"/>
            <w:hideMark/>
          </w:tcPr>
          <w:p w:rsidR="0028244E" w:rsidRPr="0094416E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28244E" w:rsidRPr="0094416E" w:rsidRDefault="00FA4F99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14157,73</w:t>
            </w:r>
          </w:p>
        </w:tc>
        <w:tc>
          <w:tcPr>
            <w:tcW w:w="372" w:type="pct"/>
            <w:shd w:val="clear" w:color="auto" w:fill="auto"/>
            <w:hideMark/>
          </w:tcPr>
          <w:p w:rsidR="0028244E" w:rsidRPr="0094416E" w:rsidRDefault="00FA4F99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63924,74</w:t>
            </w:r>
          </w:p>
        </w:tc>
        <w:tc>
          <w:tcPr>
            <w:tcW w:w="359" w:type="pct"/>
            <w:shd w:val="clear" w:color="auto" w:fill="auto"/>
            <w:hideMark/>
          </w:tcPr>
          <w:p w:rsidR="0028244E" w:rsidRPr="0094416E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  <w:r w:rsidRPr="00A23462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A2346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28244E" w:rsidRPr="00A23462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34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44E" w:rsidRPr="001923C6" w:rsidTr="00C61B6E">
        <w:trPr>
          <w:trHeight w:val="1396"/>
        </w:trPr>
        <w:tc>
          <w:tcPr>
            <w:tcW w:w="216" w:type="pct"/>
            <w:vMerge/>
            <w:vAlign w:val="center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28244E" w:rsidP="00EB59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FA4F99" w:rsidP="00FA4F9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82325,23</w:t>
            </w:r>
          </w:p>
        </w:tc>
        <w:tc>
          <w:tcPr>
            <w:tcW w:w="354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FA4F99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13286,05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FA4F99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69039,18</w:t>
            </w:r>
          </w:p>
        </w:tc>
        <w:tc>
          <w:tcPr>
            <w:tcW w:w="359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28244E" w:rsidRPr="00A23462" w:rsidRDefault="0028244E" w:rsidP="00EB59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A23462" w:rsidRDefault="0028244E" w:rsidP="00EB5954">
            <w:r w:rsidRPr="00A23462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A2346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28244E" w:rsidRPr="00A23462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2346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244E" w:rsidRPr="001923C6" w:rsidTr="00C61B6E">
        <w:trPr>
          <w:trHeight w:val="666"/>
        </w:trPr>
        <w:tc>
          <w:tcPr>
            <w:tcW w:w="216" w:type="pct"/>
            <w:vMerge/>
            <w:vAlign w:val="center"/>
            <w:hideMark/>
          </w:tcPr>
          <w:p w:rsidR="0028244E" w:rsidRPr="00574D11" w:rsidRDefault="0028244E" w:rsidP="00EB595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28244E" w:rsidRPr="00574D11" w:rsidRDefault="0028244E" w:rsidP="00EB595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28244E" w:rsidRPr="0094416E" w:rsidRDefault="0028244E" w:rsidP="003417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3417F0" w:rsidP="003417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102553,74</w:t>
            </w:r>
          </w:p>
        </w:tc>
        <w:tc>
          <w:tcPr>
            <w:tcW w:w="354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28244E" w:rsidP="003417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3417F0" w:rsidP="003417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28286,05</w:t>
            </w:r>
          </w:p>
        </w:tc>
        <w:tc>
          <w:tcPr>
            <w:tcW w:w="37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3417F0" w:rsidP="003417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74267,69</w:t>
            </w:r>
          </w:p>
        </w:tc>
        <w:tc>
          <w:tcPr>
            <w:tcW w:w="359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28244E" w:rsidRPr="0094416E" w:rsidRDefault="0028244E" w:rsidP="003417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hideMark/>
          </w:tcPr>
          <w:p w:rsidR="0028244E" w:rsidRPr="002000C4" w:rsidRDefault="0028244E" w:rsidP="003417F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28244E" w:rsidRPr="002000C4" w:rsidRDefault="0028244E" w:rsidP="00FB2988">
            <w:r w:rsidRPr="002000C4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2000C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28244E" w:rsidRPr="002000C4" w:rsidRDefault="0028244E" w:rsidP="00EB59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000C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1449"/>
        </w:trPr>
        <w:tc>
          <w:tcPr>
            <w:tcW w:w="216" w:type="pct"/>
            <w:vMerge/>
            <w:vAlign w:val="center"/>
            <w:hideMark/>
          </w:tcPr>
          <w:p w:rsidR="00E33571" w:rsidRPr="00574D11" w:rsidRDefault="00E33571" w:rsidP="00E3357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574D11" w:rsidRDefault="00E33571" w:rsidP="00E3357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186 859,13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13 286,05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173 573,08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571" w:rsidRPr="004C426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3571" w:rsidRPr="004C4261" w:rsidRDefault="00E33571" w:rsidP="00FB2988">
            <w:r w:rsidRPr="004C4261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4C426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4C426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426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1449"/>
        </w:trPr>
        <w:tc>
          <w:tcPr>
            <w:tcW w:w="216" w:type="pct"/>
            <w:vMerge/>
            <w:vAlign w:val="center"/>
          </w:tcPr>
          <w:p w:rsidR="00E33571" w:rsidRPr="00574D11" w:rsidRDefault="00E33571" w:rsidP="00E3357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574D11" w:rsidRDefault="00E33571" w:rsidP="00E3357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86 613,25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13 286,05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73 327,20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94416E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16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71" w:rsidRPr="004C426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33571" w:rsidRPr="004C4261" w:rsidRDefault="00E33571" w:rsidP="00FB2988">
            <w:r w:rsidRPr="004C4261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4C426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4C426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426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1449"/>
        </w:trPr>
        <w:tc>
          <w:tcPr>
            <w:tcW w:w="216" w:type="pct"/>
            <w:vMerge/>
            <w:vAlign w:val="center"/>
          </w:tcPr>
          <w:p w:rsidR="00E33571" w:rsidRPr="00574D11" w:rsidRDefault="00E33571" w:rsidP="00E3357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574D11" w:rsidRDefault="00E33571" w:rsidP="00E33571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FB2988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988">
              <w:rPr>
                <w:rFonts w:ascii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FB2988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988">
              <w:rPr>
                <w:rFonts w:ascii="Times New Roman" w:hAnsi="Times New Roman"/>
                <w:sz w:val="24"/>
                <w:szCs w:val="24"/>
              </w:rPr>
              <w:t>86 613,25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FB2988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9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FB2988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988">
              <w:rPr>
                <w:rFonts w:ascii="Times New Roman" w:hAnsi="Times New Roman"/>
                <w:sz w:val="24"/>
                <w:szCs w:val="24"/>
              </w:rPr>
              <w:t>13 286,05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FB2988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988">
              <w:rPr>
                <w:rFonts w:ascii="Times New Roman" w:hAnsi="Times New Roman"/>
                <w:sz w:val="24"/>
                <w:szCs w:val="24"/>
              </w:rPr>
              <w:t>73 327,20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571" w:rsidRPr="00FB2988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98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71" w:rsidRPr="004C426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33571" w:rsidRPr="004C4261" w:rsidRDefault="00E33571" w:rsidP="00FB2988">
            <w:r w:rsidRPr="004C4261">
              <w:rPr>
                <w:rFonts w:ascii="Times New Roman" w:hAnsi="Times New Roman"/>
                <w:sz w:val="24"/>
                <w:szCs w:val="24"/>
              </w:rPr>
              <w:t xml:space="preserve">1. Количество функционирующих детских оздоровительных учреждений, </w:t>
            </w:r>
            <w:proofErr w:type="spellStart"/>
            <w:r w:rsidRPr="004C426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4C426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426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2.1.1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450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tcBorders>
              <w:top w:val="single" w:sz="4" w:space="0" w:color="auto"/>
            </w:tcBorders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114 098,11</w:t>
            </w:r>
          </w:p>
        </w:tc>
        <w:tc>
          <w:tcPr>
            <w:tcW w:w="354" w:type="pct"/>
            <w:tcBorders>
              <w:top w:val="single" w:sz="4" w:space="0" w:color="auto"/>
            </w:tcBorders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top w:val="single" w:sz="4" w:space="0" w:color="auto"/>
            </w:tcBorders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54 015,88</w:t>
            </w:r>
          </w:p>
        </w:tc>
        <w:tc>
          <w:tcPr>
            <w:tcW w:w="372" w:type="pct"/>
            <w:tcBorders>
              <w:top w:val="single" w:sz="4" w:space="0" w:color="auto"/>
            </w:tcBorders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60 082,23</w:t>
            </w:r>
          </w:p>
        </w:tc>
        <w:tc>
          <w:tcPr>
            <w:tcW w:w="359" w:type="pct"/>
            <w:tcBorders>
              <w:top w:val="single" w:sz="4" w:space="0" w:color="auto"/>
            </w:tcBorders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Управление образования</w:t>
            </w:r>
          </w:p>
        </w:tc>
        <w:tc>
          <w:tcPr>
            <w:tcW w:w="762" w:type="pct"/>
            <w:tcBorders>
              <w:top w:val="single" w:sz="4" w:space="0" w:color="auto"/>
            </w:tcBorders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169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27174,68</w:t>
            </w:r>
          </w:p>
        </w:tc>
        <w:tc>
          <w:tcPr>
            <w:tcW w:w="354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14157,73</w:t>
            </w:r>
          </w:p>
        </w:tc>
        <w:tc>
          <w:tcPr>
            <w:tcW w:w="372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13016,95</w:t>
            </w:r>
          </w:p>
        </w:tc>
        <w:tc>
          <w:tcPr>
            <w:tcW w:w="359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E33571" w:rsidRPr="001923C6" w:rsidTr="00C61B6E">
        <w:trPr>
          <w:trHeight w:val="1695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28077,25</w:t>
            </w:r>
          </w:p>
        </w:tc>
        <w:tc>
          <w:tcPr>
            <w:tcW w:w="354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13286,05</w:t>
            </w:r>
          </w:p>
        </w:tc>
        <w:tc>
          <w:tcPr>
            <w:tcW w:w="372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14 791,20</w:t>
            </w:r>
          </w:p>
        </w:tc>
        <w:tc>
          <w:tcPr>
            <w:tcW w:w="359" w:type="pct"/>
            <w:hideMark/>
          </w:tcPr>
          <w:p w:rsidR="00E33571" w:rsidRPr="0048572A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8572A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E33571" w:rsidRPr="001923C6" w:rsidTr="00C61B6E">
        <w:trPr>
          <w:trHeight w:val="1683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E33AC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3AC9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3AC9">
              <w:rPr>
                <w:rFonts w:ascii="Times New Roman" w:hAnsi="Times New Roman"/>
                <w:sz w:val="24"/>
                <w:szCs w:val="24"/>
              </w:rPr>
              <w:t>423,09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E33AC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3AC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E33AC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12 794,00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E33AC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33AC9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3AC9">
              <w:rPr>
                <w:rFonts w:ascii="Times New Roman" w:hAnsi="Times New Roman"/>
                <w:sz w:val="24"/>
                <w:szCs w:val="24"/>
              </w:rPr>
              <w:t>137,04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6231A0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29 423,09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13 286,05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16 137,04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Pr="00BB6DAD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DAD"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BB6DAD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B6DAD">
              <w:rPr>
                <w:rFonts w:ascii="Times New Roman" w:hAnsi="Times New Roman"/>
                <w:sz w:val="24"/>
                <w:szCs w:val="24"/>
              </w:rPr>
              <w:t>29 423,09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13 286,05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2419">
              <w:rPr>
                <w:rFonts w:ascii="Times New Roman" w:hAnsi="Times New Roman"/>
                <w:sz w:val="24"/>
                <w:szCs w:val="24"/>
              </w:rPr>
              <w:t>16 137,04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Pr="004C426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Pr="0028244E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29 423,09</w:t>
            </w:r>
          </w:p>
        </w:tc>
        <w:tc>
          <w:tcPr>
            <w:tcW w:w="354" w:type="pct"/>
            <w:shd w:val="clear" w:color="auto" w:fill="auto"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13 286,05</w:t>
            </w:r>
          </w:p>
        </w:tc>
        <w:tc>
          <w:tcPr>
            <w:tcW w:w="372" w:type="pct"/>
            <w:shd w:val="clear" w:color="auto" w:fill="auto"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02419">
              <w:rPr>
                <w:rFonts w:ascii="Times New Roman" w:hAnsi="Times New Roman"/>
                <w:sz w:val="24"/>
                <w:szCs w:val="24"/>
              </w:rPr>
              <w:t>16 137,04</w:t>
            </w:r>
          </w:p>
        </w:tc>
        <w:tc>
          <w:tcPr>
            <w:tcW w:w="359" w:type="pct"/>
            <w:shd w:val="clear" w:color="auto" w:fill="auto"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6B28B7">
              <w:rPr>
                <w:rFonts w:ascii="Times New Roman" w:hAnsi="Times New Roman"/>
                <w:sz w:val="24"/>
                <w:szCs w:val="24"/>
              </w:rPr>
              <w:t>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E33571" w:rsidRPr="001923C6" w:rsidTr="00C61B6E">
        <w:trPr>
          <w:trHeight w:val="269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2.1.2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219536,09</w:t>
            </w:r>
          </w:p>
        </w:tc>
        <w:tc>
          <w:tcPr>
            <w:tcW w:w="35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219536,09</w:t>
            </w:r>
          </w:p>
        </w:tc>
        <w:tc>
          <w:tcPr>
            <w:tcW w:w="35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4D11">
              <w:rPr>
                <w:rFonts w:ascii="Times New Roman" w:hAnsi="Times New Roman"/>
                <w:sz w:val="24"/>
                <w:szCs w:val="24"/>
              </w:rPr>
              <w:t>907,79</w:t>
            </w:r>
          </w:p>
        </w:tc>
        <w:tc>
          <w:tcPr>
            <w:tcW w:w="35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4D11">
              <w:rPr>
                <w:rFonts w:ascii="Times New Roman" w:hAnsi="Times New Roman"/>
                <w:sz w:val="24"/>
                <w:szCs w:val="24"/>
              </w:rPr>
              <w:t>907,79</w:t>
            </w:r>
          </w:p>
        </w:tc>
        <w:tc>
          <w:tcPr>
            <w:tcW w:w="35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54247,98</w:t>
            </w:r>
          </w:p>
        </w:tc>
        <w:tc>
          <w:tcPr>
            <w:tcW w:w="35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54247,98</w:t>
            </w:r>
          </w:p>
        </w:tc>
        <w:tc>
          <w:tcPr>
            <w:tcW w:w="35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57190,16</w:t>
            </w:r>
          </w:p>
        </w:tc>
        <w:tc>
          <w:tcPr>
            <w:tcW w:w="35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57190,16</w:t>
            </w:r>
          </w:p>
        </w:tc>
        <w:tc>
          <w:tcPr>
            <w:tcW w:w="35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57190,16</w:t>
            </w:r>
          </w:p>
        </w:tc>
        <w:tc>
          <w:tcPr>
            <w:tcW w:w="35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57190,16</w:t>
            </w:r>
          </w:p>
        </w:tc>
        <w:tc>
          <w:tcPr>
            <w:tcW w:w="359" w:type="pct"/>
            <w:hideMark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1406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Pr="00BB6DAD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DAD"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57190,16</w:t>
            </w:r>
          </w:p>
        </w:tc>
        <w:tc>
          <w:tcPr>
            <w:tcW w:w="354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74D1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57190,16</w:t>
            </w:r>
          </w:p>
        </w:tc>
        <w:tc>
          <w:tcPr>
            <w:tcW w:w="359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1406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Pr="004C426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Pr="0028244E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409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57190,16</w:t>
            </w:r>
          </w:p>
        </w:tc>
        <w:tc>
          <w:tcPr>
            <w:tcW w:w="354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574D1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57190,16</w:t>
            </w:r>
          </w:p>
        </w:tc>
        <w:tc>
          <w:tcPr>
            <w:tcW w:w="359" w:type="pct"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7417D7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7417D7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373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2.1.3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7 977,70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7 977,70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816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28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45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43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7 977,70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7 977,70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061595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33571" w:rsidRPr="001923C6" w:rsidTr="00C61B6E">
        <w:trPr>
          <w:trHeight w:val="843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Pr="00BB6DAD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DAD"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061595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43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Pr="004C426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Pr="0028244E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061595">
            <w:pPr>
              <w:rPr>
                <w:rFonts w:ascii="Times New Roman" w:hAnsi="Times New Roman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324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2.1.4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15 541,04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5 172,33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10 368,71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845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0055B7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0055B7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29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6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16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94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5312,71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5172,33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140,38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3571" w:rsidRPr="001923C6" w:rsidTr="00C61B6E">
        <w:trPr>
          <w:trHeight w:val="589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37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E33571" w:rsidRPr="002C1D11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C1D1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2C1D1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2C1D11" w:rsidRDefault="00E33571" w:rsidP="00E33571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1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10 228,33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10 228,33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E33571" w:rsidRPr="002C1D11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C1D1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2C1D1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2C1D11" w:rsidRDefault="00E33571" w:rsidP="00E33571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E33571" w:rsidRPr="002C1D11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1D11"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F732F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F732F2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  <w:r w:rsidRPr="00F732F2">
              <w:rPr>
                <w:rFonts w:ascii="Times New Roman" w:hAnsi="Times New Roman"/>
                <w:spacing w:val="-6"/>
                <w:sz w:val="24"/>
                <w:szCs w:val="24"/>
              </w:rPr>
              <w:tab/>
            </w:r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E33571" w:rsidRPr="002C1D11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Pr="002C1D11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40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682550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уста-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новленных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водогрей-ных</w:t>
            </w:r>
            <w:proofErr w:type="spellEnd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котлов, </w:t>
            </w:r>
            <w:proofErr w:type="spellStart"/>
            <w:r w:rsidRPr="00682550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E33571" w:rsidRPr="002C1D11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2C1D11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3. Количество установленных комплексов, </w:t>
            </w:r>
            <w:proofErr w:type="spellStart"/>
            <w:r w:rsidRPr="002C1D11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2C1D11" w:rsidRDefault="00E33571" w:rsidP="00E33571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1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E33571" w:rsidRPr="002C1D11" w:rsidRDefault="00E33571" w:rsidP="00E33571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spacing w:val="-6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293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2.1.5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Текущие ремонты ДОЛ «Восход» МАУ ЗАТО Северск ДОЛ «Восход»</w:t>
            </w: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15766,87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6292,70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9474,17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823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4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554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7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35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526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75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6592,81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6292,70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300,11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846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625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33571" w:rsidRPr="001923C6" w:rsidTr="00C61B6E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9174,06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9174,06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84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63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571" w:rsidRPr="001923C6" w:rsidTr="00C61B6E">
        <w:trPr>
          <w:trHeight w:val="71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630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630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630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409" w:type="pct"/>
            <w:vMerge w:val="restart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 w:val="restart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 w:val="restart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 w:val="restart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 w:val="restart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630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495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3. Количество заме-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шкафов,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217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2.1.6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Текущие ремонты СОЛ «Юность» МАУ ЗАТО Северск ДОЛ «Восход»</w:t>
            </w: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6392,97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3534,97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2858,00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844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28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51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2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4034,97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3534,97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E33571" w:rsidRPr="001923C6" w:rsidTr="00C61B6E">
        <w:trPr>
          <w:trHeight w:val="72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2358,00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2358,00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40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>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текущих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Количество установленных комплексов,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289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2.1.7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Капитальный ремонт (устройство скатных крыш) корпусов 3, 4, 5 МАУ ЗАТО Северск ДОЛ «Зеленый мыс» (ДОЛ «Зеленый мыс»)</w:t>
            </w: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86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58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241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4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3 667,72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3571" w:rsidRPr="001923C6" w:rsidTr="00C61B6E">
        <w:trPr>
          <w:trHeight w:val="840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40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248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 2.1.8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Капитальный ремонт школы МАУ ЗАТО Северск ДОЛ «Восход»</w:t>
            </w: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55966,67</w:t>
            </w:r>
          </w:p>
        </w:tc>
        <w:tc>
          <w:tcPr>
            <w:tcW w:w="354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55966,67</w:t>
            </w:r>
          </w:p>
        </w:tc>
        <w:tc>
          <w:tcPr>
            <w:tcW w:w="359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838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5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34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45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55966,67</w:t>
            </w:r>
          </w:p>
        </w:tc>
        <w:tc>
          <w:tcPr>
            <w:tcW w:w="354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55966,67</w:t>
            </w:r>
          </w:p>
        </w:tc>
        <w:tc>
          <w:tcPr>
            <w:tcW w:w="359" w:type="pct"/>
            <w:hideMark/>
          </w:tcPr>
          <w:p w:rsidR="00E33571" w:rsidRPr="00D6107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6107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3571" w:rsidRPr="001923C6" w:rsidTr="00C61B6E">
        <w:trPr>
          <w:trHeight w:val="845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45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265"/>
        </w:trPr>
        <w:tc>
          <w:tcPr>
            <w:tcW w:w="216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2.1.9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Капитальный ремонт овощехранилища МАУ ЗАТО Северск ДОЛ «Восход»</w:t>
            </w: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8 035,85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8 035,85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853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830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8 035,85</w:t>
            </w:r>
          </w:p>
        </w:tc>
        <w:tc>
          <w:tcPr>
            <w:tcW w:w="35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8 035,85</w:t>
            </w:r>
          </w:p>
        </w:tc>
        <w:tc>
          <w:tcPr>
            <w:tcW w:w="359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выпол-ненных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 w:val="restart"/>
          </w:tcPr>
          <w:p w:rsidR="00E33571" w:rsidRPr="00593E88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593E88">
              <w:rPr>
                <w:rFonts w:ascii="Times New Roman" w:hAnsi="Times New Roman"/>
                <w:sz w:val="24"/>
                <w:szCs w:val="24"/>
              </w:rPr>
              <w:t>2.1.10</w:t>
            </w:r>
          </w:p>
        </w:tc>
        <w:tc>
          <w:tcPr>
            <w:tcW w:w="762" w:type="pct"/>
            <w:vMerge w:val="restart"/>
          </w:tcPr>
          <w:p w:rsidR="00E33571" w:rsidRPr="00593E88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593E88">
              <w:rPr>
                <w:rFonts w:ascii="Times New Roman" w:hAnsi="Times New Roman"/>
                <w:sz w:val="24"/>
                <w:szCs w:val="24"/>
              </w:rPr>
              <w:t>Строительство открытого летнего бассейна МАУ ЗАТО Северск ДОЛ «Восход»</w:t>
            </w:r>
          </w:p>
        </w:tc>
        <w:tc>
          <w:tcPr>
            <w:tcW w:w="450" w:type="pct"/>
          </w:tcPr>
          <w:p w:rsidR="00E33571" w:rsidRPr="00FA4F99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2837,55</w:t>
            </w:r>
          </w:p>
        </w:tc>
        <w:tc>
          <w:tcPr>
            <w:tcW w:w="35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2837,55</w:t>
            </w:r>
          </w:p>
        </w:tc>
        <w:tc>
          <w:tcPr>
            <w:tcW w:w="35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</w:tcPr>
          <w:p w:rsidR="00E33571" w:rsidRPr="00822BCD" w:rsidRDefault="00E33571" w:rsidP="00E33571">
            <w:pPr>
              <w:rPr>
                <w:rFonts w:ascii="Times New Roman" w:hAnsi="Times New Roman"/>
                <w:sz w:val="22"/>
                <w:szCs w:val="22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  <w:tc>
          <w:tcPr>
            <w:tcW w:w="762" w:type="pct"/>
            <w:shd w:val="clear" w:color="auto" w:fill="auto"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</w:tcPr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</w:tcPr>
          <w:p w:rsidR="00E33571" w:rsidRPr="00FA4F99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822BCD" w:rsidRDefault="00E33571" w:rsidP="00E335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FA4F99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FA4F9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</w:tcPr>
          <w:p w:rsidR="00E33571" w:rsidRPr="00FA4F99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822BCD" w:rsidRDefault="00E33571" w:rsidP="00E335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FA4F99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FA4F9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</w:tcPr>
          <w:p w:rsidR="00E33571" w:rsidRPr="00FA4F99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822BCD" w:rsidRDefault="00E33571" w:rsidP="00E335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FA4F99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FA4F9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</w:tcPr>
          <w:p w:rsidR="00E33571" w:rsidRPr="00FA4F99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2837,55</w:t>
            </w:r>
          </w:p>
        </w:tc>
        <w:tc>
          <w:tcPr>
            <w:tcW w:w="35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2837,55</w:t>
            </w:r>
          </w:p>
        </w:tc>
        <w:tc>
          <w:tcPr>
            <w:tcW w:w="35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822BCD" w:rsidRDefault="00E33571" w:rsidP="00E335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FA4F99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FA4F9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33571" w:rsidRPr="001923C6" w:rsidTr="00C61B6E">
        <w:trPr>
          <w:trHeight w:val="71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  <w:p w:rsidR="00E33571" w:rsidRPr="001923C6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870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</w:tcPr>
          <w:p w:rsidR="00E33571" w:rsidRPr="00822BCD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2B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</w:tcPr>
          <w:p w:rsidR="00E33571" w:rsidRPr="00822BCD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2B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822BCD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22B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822BCD" w:rsidRDefault="00E33571" w:rsidP="00E33571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22BCD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359" w:type="pct"/>
          </w:tcPr>
          <w:p w:rsidR="00E33571" w:rsidRPr="00822BCD" w:rsidRDefault="00E33571" w:rsidP="00E33571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22BCD">
              <w:rPr>
                <w:rFonts w:ascii="Times New Roman" w:hAnsi="Times New Roman"/>
                <w:sz w:val="22"/>
                <w:szCs w:val="22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822BCD" w:rsidRDefault="00E33571" w:rsidP="00E335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FA4F99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FA4F9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3571" w:rsidRPr="001923C6" w:rsidTr="00061595">
        <w:trPr>
          <w:trHeight w:val="71"/>
        </w:trPr>
        <w:tc>
          <w:tcPr>
            <w:tcW w:w="216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E33571" w:rsidRPr="001923C6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E33571" w:rsidRPr="00FA4F99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2026</w:t>
            </w:r>
          </w:p>
          <w:p w:rsidR="00E33571" w:rsidRPr="00FA4F99" w:rsidRDefault="00E33571" w:rsidP="00E335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E33571" w:rsidRPr="00FA4F99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E33571" w:rsidRPr="00FA4F99" w:rsidRDefault="00E33571" w:rsidP="00E33571">
            <w:pPr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FA4F9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E33571" w:rsidRPr="00FA4F99" w:rsidRDefault="00E33571" w:rsidP="00E3357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A4F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A6E75" w:rsidRPr="001923C6" w:rsidTr="00C61B6E">
        <w:trPr>
          <w:trHeight w:val="99"/>
        </w:trPr>
        <w:tc>
          <w:tcPr>
            <w:tcW w:w="216" w:type="pct"/>
            <w:vAlign w:val="center"/>
          </w:tcPr>
          <w:p w:rsidR="00DA6E75" w:rsidRPr="001923C6" w:rsidRDefault="00DA6E75" w:rsidP="00E335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84" w:type="pct"/>
            <w:gridSpan w:val="10"/>
            <w:vAlign w:val="center"/>
          </w:tcPr>
          <w:p w:rsidR="00DA6E75" w:rsidRPr="00FA4F99" w:rsidRDefault="000841C1" w:rsidP="000841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 «</w:t>
            </w:r>
            <w:r w:rsidRPr="000841C1">
              <w:rPr>
                <w:rFonts w:ascii="Times New Roman" w:hAnsi="Times New Roman"/>
                <w:sz w:val="24"/>
                <w:szCs w:val="24"/>
              </w:rPr>
              <w:t>Обеспечение поддержки отд</w:t>
            </w:r>
            <w:r>
              <w:rPr>
                <w:rFonts w:ascii="Times New Roman" w:hAnsi="Times New Roman"/>
                <w:sz w:val="24"/>
                <w:szCs w:val="24"/>
              </w:rPr>
              <w:t>ельных категорий семей с детьми»</w:t>
            </w:r>
            <w:r w:rsidRPr="000841C1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DA6E75" w:rsidRPr="001923C6" w:rsidTr="00C61B6E">
        <w:trPr>
          <w:trHeight w:val="99"/>
        </w:trPr>
        <w:tc>
          <w:tcPr>
            <w:tcW w:w="216" w:type="pct"/>
            <w:vMerge w:val="restart"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762" w:type="pct"/>
            <w:vMerge w:val="restart"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семьям компенсационной выплаты на оплату услуг няни, в </w:t>
            </w:r>
            <w:proofErr w:type="spellStart"/>
            <w:r w:rsidRPr="00DA6E75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DA6E75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  <w:tc>
          <w:tcPr>
            <w:tcW w:w="450" w:type="pct"/>
          </w:tcPr>
          <w:p w:rsidR="00DA6E75" w:rsidRPr="00DA6E75" w:rsidRDefault="00DA6E75" w:rsidP="00DA6E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</w:tcPr>
          <w:p w:rsidR="00DA6E75" w:rsidRPr="00DA6E75" w:rsidRDefault="00A73FC7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  <w:tc>
          <w:tcPr>
            <w:tcW w:w="354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DA6E75" w:rsidRPr="00DA6E75" w:rsidRDefault="00A73FC7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  <w:tc>
          <w:tcPr>
            <w:tcW w:w="359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DA6E75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DA6E7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Администрация ЗАТО Северск, </w:t>
            </w:r>
            <w:r w:rsidRPr="00DA6E75">
              <w:rPr>
                <w:rFonts w:ascii="Times New Roman" w:hAnsi="Times New Roman"/>
                <w:spacing w:val="-6"/>
                <w:sz w:val="24"/>
                <w:szCs w:val="24"/>
              </w:rPr>
              <w:t>МКУ «Ресурсный центр»</w:t>
            </w:r>
          </w:p>
        </w:tc>
        <w:tc>
          <w:tcPr>
            <w:tcW w:w="762" w:type="pct"/>
            <w:shd w:val="clear" w:color="auto" w:fill="auto"/>
          </w:tcPr>
          <w:p w:rsidR="00DA6E75" w:rsidRPr="00DA6E75" w:rsidRDefault="00DA6E75" w:rsidP="00DA6E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</w:tcPr>
          <w:p w:rsidR="00DA6E75" w:rsidRPr="00DA6E75" w:rsidRDefault="00DA6E75" w:rsidP="00DA6E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DA6E75" w:rsidRPr="001923C6" w:rsidTr="00C61B6E">
        <w:trPr>
          <w:trHeight w:val="99"/>
        </w:trPr>
        <w:tc>
          <w:tcPr>
            <w:tcW w:w="216" w:type="pct"/>
            <w:vMerge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</w:tcPr>
          <w:p w:rsidR="00DA6E75" w:rsidRPr="00DA6E75" w:rsidRDefault="00DA6E75" w:rsidP="00DA6E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DA6E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A6E75" w:rsidRPr="001923C6" w:rsidTr="00C61B6E">
        <w:trPr>
          <w:trHeight w:val="99"/>
        </w:trPr>
        <w:tc>
          <w:tcPr>
            <w:tcW w:w="216" w:type="pct"/>
            <w:vMerge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</w:tcPr>
          <w:p w:rsidR="00DA6E75" w:rsidRPr="00DA6E75" w:rsidRDefault="00DA6E75" w:rsidP="00DA6E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</w:tcPr>
          <w:p w:rsidR="00DA6E75" w:rsidRPr="00DA6E75" w:rsidRDefault="00A73FC7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  <w:tc>
          <w:tcPr>
            <w:tcW w:w="354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DA6E75" w:rsidRPr="00DA6E75" w:rsidRDefault="00A73FC7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  <w:tc>
          <w:tcPr>
            <w:tcW w:w="359" w:type="pct"/>
          </w:tcPr>
          <w:p w:rsidR="00DA6E75" w:rsidRPr="00DA6E75" w:rsidRDefault="00DA6E75" w:rsidP="00DA6E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bottom w:val="nil"/>
            </w:tcBorders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 xml:space="preserve">1. Число семей с детьми, получивших социальную поддержку, </w:t>
            </w:r>
            <w:proofErr w:type="spellStart"/>
            <w:r w:rsidRPr="00DA6E7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tcBorders>
              <w:bottom w:val="nil"/>
            </w:tcBorders>
          </w:tcPr>
          <w:p w:rsidR="00DA6E75" w:rsidRPr="00DA6E75" w:rsidRDefault="00DA6E75" w:rsidP="00DA6E75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73FC7" w:rsidRPr="001923C6" w:rsidTr="00C61B6E">
        <w:trPr>
          <w:trHeight w:val="291"/>
        </w:trPr>
        <w:tc>
          <w:tcPr>
            <w:tcW w:w="216" w:type="pct"/>
            <w:vMerge w:val="restart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762" w:type="pct"/>
            <w:vMerge w:val="restart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  <w:r w:rsidRPr="00A73FC7">
              <w:rPr>
                <w:rFonts w:ascii="Times New Roman" w:hAnsi="Times New Roman"/>
                <w:sz w:val="24"/>
                <w:szCs w:val="24"/>
              </w:rPr>
              <w:t>Предоставление семьям компенсационной выплаты на оплату услуг няни</w:t>
            </w:r>
          </w:p>
        </w:tc>
        <w:tc>
          <w:tcPr>
            <w:tcW w:w="450" w:type="pct"/>
          </w:tcPr>
          <w:p w:rsidR="00A73FC7" w:rsidRPr="00DA6E75" w:rsidRDefault="00A73FC7" w:rsidP="00A73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  <w:tc>
          <w:tcPr>
            <w:tcW w:w="354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  <w:tc>
          <w:tcPr>
            <w:tcW w:w="359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  <w:r w:rsidRPr="00DA6E75">
              <w:rPr>
                <w:rFonts w:ascii="Times New Roman" w:hAnsi="Times New Roman"/>
                <w:spacing w:val="-6"/>
                <w:sz w:val="24"/>
                <w:szCs w:val="24"/>
              </w:rPr>
              <w:t>МКУ «Ресурсный центр»</w:t>
            </w:r>
          </w:p>
        </w:tc>
        <w:tc>
          <w:tcPr>
            <w:tcW w:w="762" w:type="pct"/>
            <w:shd w:val="clear" w:color="auto" w:fill="auto"/>
          </w:tcPr>
          <w:p w:rsidR="00A73FC7" w:rsidRPr="00DA6E75" w:rsidRDefault="00A73FC7" w:rsidP="00A73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</w:tcPr>
          <w:p w:rsidR="00A73FC7" w:rsidRPr="00DA6E75" w:rsidRDefault="00A73FC7" w:rsidP="00A73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73FC7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</w:tcPr>
          <w:p w:rsidR="00A73FC7" w:rsidRPr="00DA6E75" w:rsidRDefault="00A73FC7" w:rsidP="00A73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4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59" w:type="pct"/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18" w:type="pct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73FC7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bottom w:val="single" w:sz="4" w:space="0" w:color="auto"/>
            </w:tcBorders>
          </w:tcPr>
          <w:p w:rsidR="00A73FC7" w:rsidRPr="00DA6E75" w:rsidRDefault="00A73FC7" w:rsidP="00A73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  <w:tc>
          <w:tcPr>
            <w:tcW w:w="354" w:type="pct"/>
            <w:tcBorders>
              <w:bottom w:val="single" w:sz="4" w:space="0" w:color="auto"/>
            </w:tcBorders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12,00</w:t>
            </w:r>
          </w:p>
        </w:tc>
        <w:tc>
          <w:tcPr>
            <w:tcW w:w="359" w:type="pct"/>
            <w:tcBorders>
              <w:bottom w:val="single" w:sz="4" w:space="0" w:color="auto"/>
            </w:tcBorders>
          </w:tcPr>
          <w:p w:rsidR="00A73FC7" w:rsidRPr="00DA6E75" w:rsidRDefault="00A73FC7" w:rsidP="00A73FC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bottom w:val="single" w:sz="4" w:space="0" w:color="auto"/>
            </w:tcBorders>
            <w:vAlign w:val="center"/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bottom w:val="single" w:sz="4" w:space="0" w:color="auto"/>
            </w:tcBorders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1. Численность граждан, получивших компенсацию услуг няни, чел</w:t>
            </w:r>
          </w:p>
        </w:tc>
        <w:tc>
          <w:tcPr>
            <w:tcW w:w="318" w:type="pct"/>
            <w:tcBorders>
              <w:bottom w:val="single" w:sz="4" w:space="0" w:color="auto"/>
            </w:tcBorders>
          </w:tcPr>
          <w:p w:rsidR="00A73FC7" w:rsidRPr="00DA6E75" w:rsidRDefault="00A73FC7" w:rsidP="00A73FC7">
            <w:pPr>
              <w:rPr>
                <w:rFonts w:ascii="Times New Roman" w:hAnsi="Times New Roman"/>
                <w:sz w:val="24"/>
                <w:szCs w:val="24"/>
              </w:rPr>
            </w:pPr>
            <w:r w:rsidRPr="00DA6E7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61B6E" w:rsidRPr="001923C6" w:rsidTr="008918CF">
        <w:trPr>
          <w:trHeight w:val="272"/>
        </w:trPr>
        <w:tc>
          <w:tcPr>
            <w:tcW w:w="216" w:type="pct"/>
            <w:vMerge w:val="restart"/>
            <w:shd w:val="clear" w:color="auto" w:fill="auto"/>
            <w:hideMark/>
          </w:tcPr>
          <w:p w:rsidR="00C61B6E" w:rsidRPr="001923C6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450 572,57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69 015,88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8918CF">
            <w:pPr>
              <w:ind w:right="-1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381 556,69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61B6E" w:rsidRPr="001923C6" w:rsidTr="008918CF">
        <w:trPr>
          <w:trHeight w:val="240"/>
        </w:trPr>
        <w:tc>
          <w:tcPr>
            <w:tcW w:w="216" w:type="pct"/>
            <w:vMerge/>
            <w:vAlign w:val="center"/>
            <w:hideMark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C61B6E" w:rsidRPr="008918CF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78082,47</w:t>
            </w:r>
          </w:p>
        </w:tc>
        <w:tc>
          <w:tcPr>
            <w:tcW w:w="354" w:type="pct"/>
            <w:vMerge w:val="restart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14157,73</w:t>
            </w:r>
          </w:p>
        </w:tc>
        <w:tc>
          <w:tcPr>
            <w:tcW w:w="372" w:type="pct"/>
            <w:vMerge w:val="restart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63924,74</w:t>
            </w:r>
          </w:p>
        </w:tc>
        <w:tc>
          <w:tcPr>
            <w:tcW w:w="359" w:type="pct"/>
            <w:vMerge w:val="restart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</w:t>
            </w:r>
            <w:r w:rsidR="00061595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="00061595">
              <w:rPr>
                <w:rFonts w:ascii="Times New Roman" w:hAnsi="Times New Roman"/>
                <w:spacing w:val="-8"/>
                <w:sz w:val="24"/>
                <w:szCs w:val="24"/>
              </w:rPr>
              <w:t>ших</w:t>
            </w:r>
            <w:proofErr w:type="spellEnd"/>
            <w:r w:rsid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мате</w:t>
            </w:r>
            <w:r w:rsidRPr="008918CF">
              <w:rPr>
                <w:rFonts w:ascii="Times New Roman" w:hAnsi="Times New Roman"/>
                <w:spacing w:val="-8"/>
                <w:sz w:val="24"/>
                <w:szCs w:val="24"/>
              </w:rPr>
              <w:t>риально-тех</w:t>
            </w:r>
            <w:r w:rsidR="00061595"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proofErr w:type="spellStart"/>
            <w:r w:rsidRPr="008918CF">
              <w:rPr>
                <w:rFonts w:ascii="Times New Roman" w:hAnsi="Times New Roman"/>
                <w:spacing w:val="-8"/>
                <w:sz w:val="24"/>
                <w:szCs w:val="24"/>
              </w:rPr>
              <w:t>нические</w:t>
            </w:r>
            <w:proofErr w:type="spellEnd"/>
            <w:r w:rsidRPr="008918CF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условия, </w:t>
            </w:r>
            <w:proofErr w:type="spellStart"/>
            <w:r w:rsidRPr="008918CF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1B6E" w:rsidRPr="001923C6" w:rsidTr="008918CF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5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72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59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0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C61B6E" w:rsidRPr="008918CF" w:rsidRDefault="008918CF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1B6E" w:rsidRPr="001923C6" w:rsidTr="00061595">
        <w:trPr>
          <w:trHeight w:val="1394"/>
        </w:trPr>
        <w:tc>
          <w:tcPr>
            <w:tcW w:w="216" w:type="pct"/>
            <w:vMerge/>
            <w:vAlign w:val="center"/>
            <w:hideMark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82 337,23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13 286,05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69 051,18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061595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ших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материально-тех-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нические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условия, 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1B6E" w:rsidRPr="001923C6" w:rsidTr="008918CF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C61B6E" w:rsidRPr="008918CF" w:rsidRDefault="008918CF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1B6E" w:rsidRPr="001923C6" w:rsidTr="008918CF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102 923,74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28 286,05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74 637,69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061595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ших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материально-тех-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нические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условия, 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1B6E" w:rsidRPr="001923C6" w:rsidTr="008918CF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61B6E" w:rsidRPr="001923C6" w:rsidTr="00061595">
        <w:trPr>
          <w:trHeight w:val="1369"/>
        </w:trPr>
        <w:tc>
          <w:tcPr>
            <w:tcW w:w="216" w:type="pct"/>
            <w:vMerge/>
            <w:vAlign w:val="center"/>
            <w:hideMark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187 229,13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13 286,05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8918CF">
            <w:pPr>
              <w:ind w:right="-1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173 943,08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B6E" w:rsidRPr="008918CF" w:rsidRDefault="00061595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ших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материально-тех-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нические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условия, 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1B6E" w:rsidRPr="001923C6" w:rsidTr="008918CF">
        <w:trPr>
          <w:trHeight w:val="1091"/>
        </w:trPr>
        <w:tc>
          <w:tcPr>
            <w:tcW w:w="216" w:type="pct"/>
            <w:vMerge/>
            <w:vAlign w:val="center"/>
            <w:hideMark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61B6E" w:rsidRPr="001923C6" w:rsidTr="008918CF">
        <w:trPr>
          <w:trHeight w:val="1091"/>
        </w:trPr>
        <w:tc>
          <w:tcPr>
            <w:tcW w:w="216" w:type="pct"/>
            <w:vMerge/>
            <w:vAlign w:val="center"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86 983,25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13 286,05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73 697,20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061595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ших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материально-тех-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нические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условия, 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1B6E" w:rsidRPr="001923C6" w:rsidTr="008918CF">
        <w:trPr>
          <w:trHeight w:val="524"/>
        </w:trPr>
        <w:tc>
          <w:tcPr>
            <w:tcW w:w="216" w:type="pct"/>
            <w:vMerge/>
            <w:vAlign w:val="center"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61B6E" w:rsidRPr="001923C6" w:rsidTr="008918CF">
        <w:trPr>
          <w:trHeight w:val="1091"/>
        </w:trPr>
        <w:tc>
          <w:tcPr>
            <w:tcW w:w="216" w:type="pct"/>
            <w:vMerge/>
            <w:vAlign w:val="center"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61B6E" w:rsidRPr="008918CF" w:rsidRDefault="00C61B6E" w:rsidP="008918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2026</w:t>
            </w:r>
          </w:p>
          <w:p w:rsidR="00C61B6E" w:rsidRPr="008918CF" w:rsidRDefault="00C61B6E" w:rsidP="008918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86 983,25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13 286,05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color w:val="000000"/>
                <w:sz w:val="24"/>
                <w:szCs w:val="24"/>
              </w:rPr>
              <w:t>73 697,20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B6E" w:rsidRPr="008918CF" w:rsidRDefault="00C61B6E" w:rsidP="008918C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61B6E" w:rsidRPr="008918CF" w:rsidRDefault="00061595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1. Количество детских оздоровительных учреждений, улучшив-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ших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материально-тех-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нические</w:t>
            </w:r>
            <w:proofErr w:type="spellEnd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условия, </w:t>
            </w:r>
            <w:proofErr w:type="spellStart"/>
            <w:r w:rsidRPr="00061595">
              <w:rPr>
                <w:rFonts w:ascii="Times New Roman" w:hAnsi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61B6E" w:rsidRPr="001923C6" w:rsidTr="008918CF">
        <w:trPr>
          <w:trHeight w:val="1091"/>
        </w:trPr>
        <w:tc>
          <w:tcPr>
            <w:tcW w:w="216" w:type="pct"/>
            <w:vMerge/>
            <w:vAlign w:val="center"/>
          </w:tcPr>
          <w:p w:rsidR="00C61B6E" w:rsidRPr="001923C6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традициям,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C61B6E" w:rsidRPr="008918CF" w:rsidRDefault="00C61B6E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61B6E" w:rsidRPr="001923C6" w:rsidTr="006A061C">
        <w:trPr>
          <w:trHeight w:val="313"/>
        </w:trPr>
        <w:tc>
          <w:tcPr>
            <w:tcW w:w="5000" w:type="pct"/>
            <w:gridSpan w:val="11"/>
            <w:shd w:val="clear" w:color="auto" w:fill="auto"/>
            <w:vAlign w:val="center"/>
            <w:hideMark/>
          </w:tcPr>
          <w:p w:rsidR="00C61B6E" w:rsidRPr="008918CF" w:rsidRDefault="00C61B6E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</w:tr>
      <w:tr w:rsidR="00D55E52" w:rsidRPr="001923C6" w:rsidTr="00C61B6E">
        <w:trPr>
          <w:trHeight w:val="252"/>
        </w:trPr>
        <w:tc>
          <w:tcPr>
            <w:tcW w:w="216" w:type="pct"/>
            <w:vMerge w:val="restart"/>
            <w:shd w:val="clear" w:color="auto" w:fill="auto"/>
          </w:tcPr>
          <w:p w:rsidR="00D55E52" w:rsidRPr="001923C6" w:rsidRDefault="00D55E52" w:rsidP="00D55E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62" w:type="pct"/>
            <w:vMerge w:val="restart"/>
            <w:shd w:val="clear" w:color="auto" w:fill="auto"/>
          </w:tcPr>
          <w:p w:rsidR="00D55E52" w:rsidRPr="008918CF" w:rsidRDefault="00D55E52" w:rsidP="00D55E52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Задача 1 «Материально-техническое снабжение УМСП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спорта» подпрограммы 3</w:t>
            </w:r>
          </w:p>
        </w:tc>
        <w:tc>
          <w:tcPr>
            <w:tcW w:w="450" w:type="pct"/>
            <w:shd w:val="clear" w:color="auto" w:fill="auto"/>
            <w:hideMark/>
          </w:tcPr>
          <w:p w:rsidR="00D55E52" w:rsidRPr="008918CF" w:rsidRDefault="00D55E52" w:rsidP="00D55E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hideMark/>
          </w:tcPr>
          <w:p w:rsidR="00D55E52" w:rsidRPr="008918CF" w:rsidRDefault="00D55E52" w:rsidP="00D55E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76 780,39</w:t>
            </w:r>
          </w:p>
        </w:tc>
        <w:tc>
          <w:tcPr>
            <w:tcW w:w="354" w:type="pct"/>
            <w:hideMark/>
          </w:tcPr>
          <w:p w:rsidR="00D55E52" w:rsidRPr="008918CF" w:rsidRDefault="00D55E52" w:rsidP="00D55E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D55E52" w:rsidRPr="008918CF" w:rsidRDefault="00D55E52" w:rsidP="00D55E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D55E52" w:rsidRPr="008918CF" w:rsidRDefault="00D55E52" w:rsidP="00D55E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76 780,39</w:t>
            </w:r>
          </w:p>
        </w:tc>
        <w:tc>
          <w:tcPr>
            <w:tcW w:w="359" w:type="pct"/>
            <w:hideMark/>
          </w:tcPr>
          <w:p w:rsidR="00D55E52" w:rsidRPr="008918CF" w:rsidRDefault="00D55E52" w:rsidP="00D55E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D55E52" w:rsidRPr="008918CF" w:rsidRDefault="00D55E52" w:rsidP="00D55E52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918CF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918CF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:rsidR="00D55E52" w:rsidRPr="008918CF" w:rsidRDefault="00D55E52" w:rsidP="00D55E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18" w:type="pct"/>
            <w:shd w:val="clear" w:color="auto" w:fill="auto"/>
            <w:hideMark/>
          </w:tcPr>
          <w:p w:rsidR="00D55E52" w:rsidRPr="008918CF" w:rsidRDefault="00D55E52" w:rsidP="00D55E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80387" w:rsidRPr="001923C6" w:rsidTr="00C61B6E">
        <w:trPr>
          <w:trHeight w:val="2520"/>
        </w:trPr>
        <w:tc>
          <w:tcPr>
            <w:tcW w:w="216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8918CF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B80387" w:rsidRPr="008918CF" w:rsidRDefault="00B80387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hideMark/>
          </w:tcPr>
          <w:p w:rsidR="00B80387" w:rsidRPr="008918CF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19328,46</w:t>
            </w:r>
          </w:p>
        </w:tc>
        <w:tc>
          <w:tcPr>
            <w:tcW w:w="354" w:type="pct"/>
            <w:vMerge w:val="restart"/>
            <w:hideMark/>
          </w:tcPr>
          <w:p w:rsidR="00B80387" w:rsidRPr="008918CF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:rsidR="00B80387" w:rsidRPr="008918CF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:rsidR="00B80387" w:rsidRPr="008918CF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19328,46</w:t>
            </w:r>
          </w:p>
        </w:tc>
        <w:tc>
          <w:tcPr>
            <w:tcW w:w="359" w:type="pct"/>
            <w:vMerge w:val="restart"/>
            <w:hideMark/>
          </w:tcPr>
          <w:p w:rsidR="00B80387" w:rsidRPr="008918CF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B80387" w:rsidRPr="008918CF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B80387" w:rsidRPr="008918CF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8918C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Выполнение функций, </w:t>
            </w:r>
            <w:proofErr w:type="spellStart"/>
            <w:r w:rsidRPr="008918CF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8918C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-ленных Положением об УМСП </w:t>
            </w:r>
            <w:proofErr w:type="spellStart"/>
            <w:r w:rsidRPr="008918CF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8918C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8918CF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B80387" w:rsidRPr="008918CF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C61B6E">
        <w:trPr>
          <w:trHeight w:val="70"/>
        </w:trPr>
        <w:tc>
          <w:tcPr>
            <w:tcW w:w="216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C61B6E">
        <w:trPr>
          <w:trHeight w:val="2520"/>
        </w:trPr>
        <w:tc>
          <w:tcPr>
            <w:tcW w:w="216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B80387" w:rsidRPr="001923C6" w:rsidRDefault="00B80387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18430,63</w:t>
            </w:r>
          </w:p>
        </w:tc>
        <w:tc>
          <w:tcPr>
            <w:tcW w:w="354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:rsidR="00B80387" w:rsidRPr="00382B38" w:rsidRDefault="00B80387" w:rsidP="008B2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18430,</w:t>
            </w:r>
            <w:r w:rsidRPr="00382B3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9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B80387" w:rsidRPr="0018139B" w:rsidRDefault="00B80387" w:rsidP="00C61B6E">
            <w:pPr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C61B6E">
        <w:trPr>
          <w:trHeight w:val="1260"/>
        </w:trPr>
        <w:tc>
          <w:tcPr>
            <w:tcW w:w="216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B80387" w:rsidRPr="001923C6" w:rsidRDefault="00B80387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19516,05</w:t>
            </w:r>
          </w:p>
        </w:tc>
        <w:tc>
          <w:tcPr>
            <w:tcW w:w="354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19516,05</w:t>
            </w:r>
          </w:p>
        </w:tc>
        <w:tc>
          <w:tcPr>
            <w:tcW w:w="359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C61B6E">
        <w:trPr>
          <w:trHeight w:val="666"/>
        </w:trPr>
        <w:tc>
          <w:tcPr>
            <w:tcW w:w="216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765B8D">
        <w:trPr>
          <w:trHeight w:val="666"/>
        </w:trPr>
        <w:tc>
          <w:tcPr>
            <w:tcW w:w="216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B80387" w:rsidRPr="001923C6" w:rsidRDefault="00B80387" w:rsidP="00C61B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4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9" w:type="pct"/>
            <w:vMerge w:val="restart"/>
            <w:hideMark/>
          </w:tcPr>
          <w:p w:rsidR="00B80387" w:rsidRPr="00382B38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C61B6E">
        <w:trPr>
          <w:trHeight w:val="1260"/>
        </w:trPr>
        <w:tc>
          <w:tcPr>
            <w:tcW w:w="216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B80387" w:rsidRPr="001923C6" w:rsidRDefault="00B80387" w:rsidP="00C61B6E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B80387" w:rsidRPr="001923C6" w:rsidRDefault="00B80387" w:rsidP="00C61B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C61B6E">
        <w:trPr>
          <w:trHeight w:val="1260"/>
        </w:trPr>
        <w:tc>
          <w:tcPr>
            <w:tcW w:w="216" w:type="pct"/>
            <w:vMerge/>
            <w:vAlign w:val="center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</w:tcPr>
          <w:p w:rsidR="00B80387" w:rsidRPr="001923C6" w:rsidRDefault="00B80387" w:rsidP="008B2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  <w:vMerge w:val="restart"/>
          </w:tcPr>
          <w:p w:rsidR="00B80387" w:rsidRPr="00382B38" w:rsidRDefault="00B80387" w:rsidP="008B2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4" w:type="pct"/>
            <w:vMerge w:val="restart"/>
          </w:tcPr>
          <w:p w:rsidR="00B80387" w:rsidRPr="00382B38" w:rsidRDefault="00B80387" w:rsidP="008B2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</w:tcPr>
          <w:p w:rsidR="00B80387" w:rsidRPr="00382B38" w:rsidRDefault="00B80387" w:rsidP="008B2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</w:tcPr>
          <w:p w:rsidR="00B80387" w:rsidRPr="00382B38" w:rsidRDefault="00B80387" w:rsidP="008B2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9" w:type="pct"/>
            <w:vMerge w:val="restart"/>
          </w:tcPr>
          <w:p w:rsidR="00B80387" w:rsidRPr="00382B38" w:rsidRDefault="00B80387" w:rsidP="008B2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B80387" w:rsidRPr="001923C6" w:rsidRDefault="00B80387" w:rsidP="008B2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80387" w:rsidRPr="001923C6" w:rsidTr="00C61B6E">
        <w:trPr>
          <w:trHeight w:val="1260"/>
        </w:trPr>
        <w:tc>
          <w:tcPr>
            <w:tcW w:w="216" w:type="pct"/>
            <w:vMerge/>
            <w:vAlign w:val="center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B80387" w:rsidRPr="001923C6" w:rsidRDefault="00B80387" w:rsidP="008B25A6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B80387" w:rsidRPr="001923C6" w:rsidRDefault="00B80387" w:rsidP="008B25A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82404" w:rsidRPr="001923C6" w:rsidTr="00765B8D">
        <w:trPr>
          <w:trHeight w:val="666"/>
        </w:trPr>
        <w:tc>
          <w:tcPr>
            <w:tcW w:w="216" w:type="pct"/>
            <w:vMerge/>
            <w:vAlign w:val="center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</w:tcPr>
          <w:p w:rsidR="00F82404" w:rsidRPr="001923C6" w:rsidRDefault="00F82404" w:rsidP="00B803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Pr="008B25A6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409" w:type="pct"/>
            <w:vMerge w:val="restart"/>
          </w:tcPr>
          <w:p w:rsidR="00F82404" w:rsidRPr="00382B38" w:rsidRDefault="00F82404" w:rsidP="00B8038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4" w:type="pct"/>
            <w:vMerge w:val="restart"/>
          </w:tcPr>
          <w:p w:rsidR="00F82404" w:rsidRPr="00382B38" w:rsidRDefault="00F82404" w:rsidP="00B8038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vMerge w:val="restart"/>
          </w:tcPr>
          <w:p w:rsidR="00F82404" w:rsidRPr="00382B38" w:rsidRDefault="00F82404" w:rsidP="00B8038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vMerge w:val="restart"/>
          </w:tcPr>
          <w:p w:rsidR="00F82404" w:rsidRPr="00382B38" w:rsidRDefault="00F82404" w:rsidP="00B8038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9" w:type="pct"/>
            <w:vMerge w:val="restart"/>
          </w:tcPr>
          <w:p w:rsidR="00F82404" w:rsidRPr="00382B38" w:rsidRDefault="00F82404" w:rsidP="00B8038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ленных Положением об УМСП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18139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F82404" w:rsidRPr="001923C6" w:rsidRDefault="00F82404" w:rsidP="00B8038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82404" w:rsidRPr="001923C6" w:rsidTr="00C61B6E">
        <w:trPr>
          <w:trHeight w:val="1260"/>
        </w:trPr>
        <w:tc>
          <w:tcPr>
            <w:tcW w:w="216" w:type="pct"/>
            <w:vMerge/>
            <w:vAlign w:val="center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F82404" w:rsidRPr="001923C6" w:rsidRDefault="00F82404" w:rsidP="00B80387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F82404" w:rsidRPr="001923C6" w:rsidRDefault="00F82404" w:rsidP="00B8038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82404" w:rsidRPr="001923C6" w:rsidTr="00C61B6E">
        <w:trPr>
          <w:trHeight w:val="315"/>
        </w:trPr>
        <w:tc>
          <w:tcPr>
            <w:tcW w:w="216" w:type="pct"/>
            <w:vMerge w:val="restar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450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hideMark/>
          </w:tcPr>
          <w:p w:rsidR="00F82404" w:rsidRPr="008918CF" w:rsidRDefault="00D55E52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76 780,39</w:t>
            </w:r>
          </w:p>
        </w:tc>
        <w:tc>
          <w:tcPr>
            <w:tcW w:w="354" w:type="pct"/>
            <w:hideMark/>
          </w:tcPr>
          <w:p w:rsidR="00F82404" w:rsidRPr="008918CF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F82404" w:rsidRPr="008918CF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F82404" w:rsidRPr="008918CF" w:rsidRDefault="00D55E52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76 780,39</w:t>
            </w:r>
          </w:p>
        </w:tc>
        <w:tc>
          <w:tcPr>
            <w:tcW w:w="359" w:type="pct"/>
            <w:hideMark/>
          </w:tcPr>
          <w:p w:rsidR="00F82404" w:rsidRPr="008918CF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918C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2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82404" w:rsidRPr="001923C6" w:rsidTr="00C61B6E">
        <w:trPr>
          <w:trHeight w:val="315"/>
        </w:trPr>
        <w:tc>
          <w:tcPr>
            <w:tcW w:w="216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19328,46</w:t>
            </w:r>
          </w:p>
        </w:tc>
        <w:tc>
          <w:tcPr>
            <w:tcW w:w="354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19328,46</w:t>
            </w:r>
          </w:p>
        </w:tc>
        <w:tc>
          <w:tcPr>
            <w:tcW w:w="359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82404" w:rsidRPr="001923C6" w:rsidTr="00C61B6E">
        <w:trPr>
          <w:trHeight w:val="315"/>
        </w:trPr>
        <w:tc>
          <w:tcPr>
            <w:tcW w:w="216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18084,62</w:t>
            </w:r>
          </w:p>
        </w:tc>
        <w:tc>
          <w:tcPr>
            <w:tcW w:w="354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18084,62</w:t>
            </w:r>
          </w:p>
        </w:tc>
        <w:tc>
          <w:tcPr>
            <w:tcW w:w="359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82404" w:rsidRPr="001923C6" w:rsidTr="00C61B6E">
        <w:trPr>
          <w:trHeight w:val="315"/>
        </w:trPr>
        <w:tc>
          <w:tcPr>
            <w:tcW w:w="216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19516,05</w:t>
            </w:r>
          </w:p>
        </w:tc>
        <w:tc>
          <w:tcPr>
            <w:tcW w:w="354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19516,05</w:t>
            </w:r>
          </w:p>
        </w:tc>
        <w:tc>
          <w:tcPr>
            <w:tcW w:w="359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82404" w:rsidRPr="001923C6" w:rsidTr="00C61B6E">
        <w:trPr>
          <w:trHeight w:val="315"/>
        </w:trPr>
        <w:tc>
          <w:tcPr>
            <w:tcW w:w="216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4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9" w:type="pct"/>
            <w:hideMark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  <w:hideMark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  <w:hideMark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82404" w:rsidRPr="001923C6" w:rsidTr="00C61B6E">
        <w:trPr>
          <w:trHeight w:val="315"/>
        </w:trPr>
        <w:tc>
          <w:tcPr>
            <w:tcW w:w="216" w:type="pct"/>
            <w:vMerge/>
            <w:vAlign w:val="center"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shd w:val="clear" w:color="auto" w:fill="auto"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(прогнозный период)</w:t>
            </w:r>
          </w:p>
        </w:tc>
        <w:tc>
          <w:tcPr>
            <w:tcW w:w="409" w:type="pct"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4" w:type="pct"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9" w:type="pct"/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82404" w:rsidRPr="001923C6" w:rsidTr="00551154">
        <w:trPr>
          <w:trHeight w:val="315"/>
        </w:trPr>
        <w:tc>
          <w:tcPr>
            <w:tcW w:w="216" w:type="pct"/>
            <w:vMerge/>
            <w:vAlign w:val="center"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tcBorders>
              <w:bottom w:val="single" w:sz="4" w:space="0" w:color="auto"/>
            </w:tcBorders>
            <w:shd w:val="clear" w:color="auto" w:fill="auto"/>
          </w:tcPr>
          <w:p w:rsidR="00F82404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  <w:r w:rsidRPr="00F82404"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4" w:type="pct"/>
            <w:tcBorders>
              <w:bottom w:val="single" w:sz="4" w:space="0" w:color="auto"/>
            </w:tcBorders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19505,25</w:t>
            </w:r>
          </w:p>
        </w:tc>
        <w:tc>
          <w:tcPr>
            <w:tcW w:w="359" w:type="pct"/>
            <w:tcBorders>
              <w:bottom w:val="single" w:sz="4" w:space="0" w:color="auto"/>
            </w:tcBorders>
          </w:tcPr>
          <w:p w:rsidR="00F82404" w:rsidRPr="00382B38" w:rsidRDefault="00F82404" w:rsidP="00F824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82B3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  <w:vAlign w:val="center"/>
          </w:tcPr>
          <w:p w:rsidR="00F82404" w:rsidRPr="001923C6" w:rsidRDefault="00F82404" w:rsidP="00F824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</w:tcPr>
          <w:p w:rsidR="00F82404" w:rsidRPr="001923C6" w:rsidRDefault="00F82404" w:rsidP="00F82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7D708C" w:rsidRPr="001923C6" w:rsidTr="00551154">
        <w:trPr>
          <w:trHeight w:val="315"/>
        </w:trPr>
        <w:tc>
          <w:tcPr>
            <w:tcW w:w="216" w:type="pct"/>
            <w:vMerge w:val="restart"/>
            <w:shd w:val="clear" w:color="auto" w:fill="auto"/>
            <w:hideMark/>
          </w:tcPr>
          <w:p w:rsidR="007D708C" w:rsidRPr="001923C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D708C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 w:val="restart"/>
            <w:shd w:val="clear" w:color="auto" w:fill="auto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4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0A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708C" w:rsidRPr="00551154" w:rsidRDefault="00D55E52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828340,78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708C" w:rsidRPr="00551154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154">
              <w:rPr>
                <w:rFonts w:ascii="Times New Roman" w:hAnsi="Times New Roman"/>
                <w:sz w:val="24"/>
                <w:szCs w:val="24"/>
              </w:rPr>
              <w:t>28 514,39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708C" w:rsidRPr="00551154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154">
              <w:rPr>
                <w:rFonts w:ascii="Times New Roman" w:hAnsi="Times New Roman"/>
                <w:sz w:val="24"/>
                <w:szCs w:val="24"/>
              </w:rPr>
              <w:t>84 580,38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708C" w:rsidRPr="00551154" w:rsidRDefault="00D55E52" w:rsidP="00551154">
            <w:pPr>
              <w:ind w:right="-1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489615,41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D708C" w:rsidRPr="00551154" w:rsidRDefault="007D708C" w:rsidP="00551154">
            <w:pPr>
              <w:ind w:right="-17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</w:t>
            </w:r>
            <w:r w:rsidRPr="00551154">
              <w:rPr>
                <w:rFonts w:ascii="Times New Roman" w:hAnsi="Times New Roman"/>
                <w:sz w:val="24"/>
                <w:szCs w:val="24"/>
              </w:rPr>
              <w:t>630,60</w:t>
            </w:r>
          </w:p>
        </w:tc>
        <w:tc>
          <w:tcPr>
            <w:tcW w:w="604" w:type="pct"/>
            <w:vMerge w:val="restart"/>
            <w:shd w:val="clear" w:color="auto" w:fill="auto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62" w:type="pct"/>
            <w:shd w:val="clear" w:color="auto" w:fill="auto"/>
            <w:hideMark/>
          </w:tcPr>
          <w:p w:rsidR="007D708C" w:rsidRPr="001923C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318" w:type="pct"/>
            <w:shd w:val="clear" w:color="auto" w:fill="auto"/>
            <w:hideMark/>
          </w:tcPr>
          <w:p w:rsidR="007D708C" w:rsidRPr="001923C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7D708C" w:rsidRPr="001923C6" w:rsidTr="00551154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0A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D708C" w:rsidRPr="009A2791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2791">
              <w:rPr>
                <w:rFonts w:ascii="Times New Roman" w:hAnsi="Times New Roman"/>
                <w:sz w:val="24"/>
                <w:szCs w:val="24"/>
              </w:rPr>
              <w:t>170902,45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D708C" w:rsidRPr="009A2791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2791">
              <w:rPr>
                <w:rFonts w:ascii="Times New Roman" w:hAnsi="Times New Roman"/>
                <w:sz w:val="24"/>
                <w:szCs w:val="24"/>
              </w:rPr>
              <w:t>7104,46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D708C" w:rsidRPr="009A2791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2791">
              <w:rPr>
                <w:rFonts w:ascii="Times New Roman" w:hAnsi="Times New Roman"/>
                <w:sz w:val="24"/>
                <w:szCs w:val="24"/>
              </w:rPr>
              <w:t>17580,21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D708C" w:rsidRPr="009A2791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2791">
              <w:rPr>
                <w:rFonts w:ascii="Times New Roman" w:hAnsi="Times New Roman"/>
                <w:sz w:val="24"/>
                <w:szCs w:val="24"/>
              </w:rPr>
              <w:t>89540,78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7D708C" w:rsidRPr="009A2791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A2791">
              <w:rPr>
                <w:rFonts w:ascii="Times New Roman" w:hAnsi="Times New Roman"/>
                <w:sz w:val="24"/>
                <w:szCs w:val="24"/>
              </w:rPr>
              <w:t>56677</w:t>
            </w:r>
          </w:p>
        </w:tc>
        <w:tc>
          <w:tcPr>
            <w:tcW w:w="604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7D708C" w:rsidRPr="001923C6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D708C" w:rsidRPr="001923C6" w:rsidTr="00765B8D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7D708C" w:rsidRPr="001923C6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7D708C" w:rsidRPr="001923C6" w:rsidTr="00C61B6E">
        <w:trPr>
          <w:trHeight w:val="949"/>
        </w:trPr>
        <w:tc>
          <w:tcPr>
            <w:tcW w:w="216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7D708C" w:rsidRPr="001923C6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</w:tr>
      <w:tr w:rsidR="007D708C" w:rsidRPr="001923C6" w:rsidTr="00C61B6E">
        <w:trPr>
          <w:trHeight w:val="70"/>
        </w:trPr>
        <w:tc>
          <w:tcPr>
            <w:tcW w:w="216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7D708C" w:rsidRPr="007070A6" w:rsidRDefault="007D708C" w:rsidP="005511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7D708C" w:rsidRPr="001923C6" w:rsidRDefault="007D708C" w:rsidP="00551154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7D708C" w:rsidRPr="001923C6" w:rsidRDefault="007D708C" w:rsidP="0055115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D80692" w:rsidRPr="001923C6" w:rsidTr="00C61B6E">
        <w:trPr>
          <w:trHeight w:val="70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7070A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7070A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7070A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7070A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7070A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7070A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765B8D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на базе образовательных организаций,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неком-мерческих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организа-ций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18" w:type="pct"/>
            <w:shd w:val="clear" w:color="auto" w:fill="auto"/>
          </w:tcPr>
          <w:p w:rsidR="00D80692" w:rsidRPr="009A2791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3563</w:t>
            </w:r>
          </w:p>
        </w:tc>
      </w:tr>
      <w:tr w:rsidR="00D80692" w:rsidRPr="001923C6" w:rsidTr="00C61B6E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D80692" w:rsidRPr="007070A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0A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D80692" w:rsidRPr="009A2791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167 196,33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D80692" w:rsidRPr="009A2791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9A2791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2791">
              <w:rPr>
                <w:rFonts w:ascii="Times New Roman" w:hAnsi="Times New Roman"/>
                <w:sz w:val="24"/>
                <w:szCs w:val="24"/>
              </w:rPr>
              <w:t>201,01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D80692" w:rsidRPr="009A2791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16 557,01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D80692" w:rsidRPr="009A2791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94 619,11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D80692" w:rsidRPr="009A2791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48 819,20</w:t>
            </w: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1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. Доля молодежи, участвующей в мероприятиях,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D80692" w:rsidRPr="001923C6" w:rsidTr="00C61B6E">
        <w:trPr>
          <w:trHeight w:val="557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D80692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</w:tr>
      <w:tr w:rsidR="00D80692" w:rsidRPr="001923C6" w:rsidTr="00C61B6E">
        <w:trPr>
          <w:trHeight w:val="382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D80692" w:rsidRPr="001923C6" w:rsidTr="00C61B6E">
        <w:trPr>
          <w:trHeight w:val="382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765B8D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на базе образовательных организаций,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неком-мерческих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организа-ций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18" w:type="pct"/>
            <w:shd w:val="clear" w:color="auto" w:fill="auto"/>
          </w:tcPr>
          <w:p w:rsidR="00D80692" w:rsidRPr="009A2791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4721</w:t>
            </w:r>
          </w:p>
        </w:tc>
      </w:tr>
      <w:tr w:rsidR="00D80692" w:rsidRPr="001923C6" w:rsidTr="00C61B6E">
        <w:trPr>
          <w:trHeight w:val="241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D80692" w:rsidRPr="00E72B2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2B2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D80692" w:rsidRPr="00D7486B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sz w:val="24"/>
                <w:szCs w:val="24"/>
              </w:rPr>
              <w:t>191 640,00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D80692" w:rsidRPr="00D7486B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sz w:val="24"/>
                <w:szCs w:val="24"/>
              </w:rPr>
              <w:t>7 104,46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D80692" w:rsidRPr="00D7486B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sz w:val="24"/>
                <w:szCs w:val="24"/>
              </w:rPr>
              <w:t>32 721,58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D80692" w:rsidRPr="00D7486B" w:rsidRDefault="00D80692" w:rsidP="00D80692">
            <w:pPr>
              <w:ind w:right="-125"/>
              <w:rPr>
                <w:rFonts w:ascii="Times New Roman" w:hAnsi="Times New Roman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sz w:val="24"/>
                <w:szCs w:val="24"/>
              </w:rPr>
              <w:t>102 864,82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D80692" w:rsidRPr="00D7486B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sz w:val="24"/>
                <w:szCs w:val="24"/>
              </w:rPr>
              <w:t>48 949,14</w:t>
            </w: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D80692" w:rsidRPr="001923C6" w:rsidTr="00C61B6E">
        <w:trPr>
          <w:trHeight w:val="1575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D80692" w:rsidRPr="001923C6" w:rsidTr="00C61B6E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</w:tr>
      <w:tr w:rsidR="00D80692" w:rsidRPr="001923C6" w:rsidTr="00C61B6E">
        <w:trPr>
          <w:trHeight w:val="241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моло-дежи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позитивного отношения к семей-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ным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4100</w:t>
            </w:r>
          </w:p>
        </w:tc>
      </w:tr>
      <w:tr w:rsidR="00D80692" w:rsidRPr="001923C6" w:rsidTr="00C61B6E">
        <w:trPr>
          <w:trHeight w:val="241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9A2791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765B8D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на базе образовательных организаций,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неком-мерческих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организа-ций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5878</w:t>
            </w:r>
          </w:p>
        </w:tc>
      </w:tr>
      <w:tr w:rsidR="00D80692" w:rsidRPr="001923C6" w:rsidTr="00C61B6E">
        <w:trPr>
          <w:trHeight w:val="1091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shd w:val="clear" w:color="auto" w:fill="auto"/>
            <w:hideMark/>
          </w:tcPr>
          <w:p w:rsidR="00D80692" w:rsidRPr="00271178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7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409" w:type="pct"/>
            <w:vMerge w:val="restart"/>
            <w:shd w:val="clear" w:color="auto" w:fill="auto"/>
            <w:hideMark/>
          </w:tcPr>
          <w:p w:rsidR="00D80692" w:rsidRPr="00271178" w:rsidRDefault="00D80692" w:rsidP="00D80692">
            <w:pPr>
              <w:rPr>
                <w:sz w:val="24"/>
                <w:szCs w:val="24"/>
              </w:rPr>
            </w:pPr>
            <w:r w:rsidRPr="00271178">
              <w:rPr>
                <w:sz w:val="24"/>
                <w:szCs w:val="24"/>
              </w:rPr>
              <w:t>298 602,00</w:t>
            </w:r>
          </w:p>
        </w:tc>
        <w:tc>
          <w:tcPr>
            <w:tcW w:w="354" w:type="pct"/>
            <w:vMerge w:val="restart"/>
            <w:shd w:val="clear" w:color="auto" w:fill="auto"/>
            <w:hideMark/>
          </w:tcPr>
          <w:p w:rsidR="00D80692" w:rsidRPr="00271178" w:rsidRDefault="00D80692" w:rsidP="00D80692">
            <w:pPr>
              <w:rPr>
                <w:sz w:val="24"/>
                <w:szCs w:val="24"/>
              </w:rPr>
            </w:pPr>
            <w:r w:rsidRPr="00271178">
              <w:rPr>
                <w:sz w:val="24"/>
                <w:szCs w:val="24"/>
              </w:rPr>
              <w:t>7 104,46</w:t>
            </w:r>
          </w:p>
        </w:tc>
        <w:tc>
          <w:tcPr>
            <w:tcW w:w="394" w:type="pct"/>
            <w:vMerge w:val="restart"/>
            <w:shd w:val="clear" w:color="auto" w:fill="auto"/>
            <w:hideMark/>
          </w:tcPr>
          <w:p w:rsidR="00D80692" w:rsidRPr="00271178" w:rsidRDefault="00D80692" w:rsidP="00D80692">
            <w:pPr>
              <w:rPr>
                <w:sz w:val="24"/>
                <w:szCs w:val="24"/>
              </w:rPr>
            </w:pPr>
            <w:r w:rsidRPr="00271178">
              <w:rPr>
                <w:sz w:val="24"/>
                <w:szCs w:val="24"/>
              </w:rPr>
              <w:t>17 721,58</w:t>
            </w:r>
          </w:p>
        </w:tc>
        <w:tc>
          <w:tcPr>
            <w:tcW w:w="372" w:type="pct"/>
            <w:vMerge w:val="restart"/>
            <w:shd w:val="clear" w:color="auto" w:fill="auto"/>
            <w:hideMark/>
          </w:tcPr>
          <w:p w:rsidR="00D80692" w:rsidRPr="00271178" w:rsidRDefault="00D80692" w:rsidP="00D80692">
            <w:pPr>
              <w:ind w:right="-1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</w:t>
            </w:r>
            <w:r w:rsidRPr="00271178">
              <w:rPr>
                <w:sz w:val="24"/>
                <w:szCs w:val="24"/>
              </w:rPr>
              <w:t>590,70</w:t>
            </w:r>
          </w:p>
        </w:tc>
        <w:tc>
          <w:tcPr>
            <w:tcW w:w="359" w:type="pct"/>
            <w:vMerge w:val="restart"/>
            <w:shd w:val="clear" w:color="auto" w:fill="auto"/>
            <w:hideMark/>
          </w:tcPr>
          <w:p w:rsidR="00D80692" w:rsidRPr="00271178" w:rsidRDefault="00D80692" w:rsidP="00D80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  <w:r w:rsidRPr="00271178">
              <w:rPr>
                <w:sz w:val="24"/>
                <w:szCs w:val="24"/>
              </w:rPr>
              <w:t>185,26</w:t>
            </w: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8139B" w:rsidRDefault="00D80692" w:rsidP="00D80692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D80692" w:rsidRPr="001923C6" w:rsidTr="00C61B6E">
        <w:trPr>
          <w:trHeight w:val="1575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80692" w:rsidRPr="001923C6" w:rsidTr="00C61B6E">
        <w:trPr>
          <w:trHeight w:val="524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D80692" w:rsidRPr="001923C6" w:rsidTr="00C61B6E">
        <w:trPr>
          <w:trHeight w:val="99"/>
        </w:trPr>
        <w:tc>
          <w:tcPr>
            <w:tcW w:w="216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  <w:hideMark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4. Количество участников мероприятий, направленных на возрождение семей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ных традиций, воспитание у моло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дежи позитивного отношения к семей-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ным</w:t>
            </w:r>
            <w:proofErr w:type="spellEnd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18" w:type="pct"/>
            <w:shd w:val="clear" w:color="auto" w:fill="auto"/>
            <w:hideMark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</w:tr>
      <w:tr w:rsidR="00D80692" w:rsidRPr="001923C6" w:rsidTr="00D7486B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tcBorders>
              <w:bottom w:val="single" w:sz="4" w:space="0" w:color="auto"/>
            </w:tcBorders>
            <w:vAlign w:val="center"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bottom w:val="single" w:sz="4" w:space="0" w:color="auto"/>
            </w:tcBorders>
            <w:vAlign w:val="center"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tcBorders>
              <w:bottom w:val="single" w:sz="4" w:space="0" w:color="auto"/>
            </w:tcBorders>
            <w:vAlign w:val="center"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tcBorders>
              <w:bottom w:val="single" w:sz="4" w:space="0" w:color="auto"/>
            </w:tcBorders>
            <w:vAlign w:val="center"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tcBorders>
              <w:bottom w:val="single" w:sz="4" w:space="0" w:color="auto"/>
            </w:tcBorders>
            <w:vAlign w:val="center"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tcBorders>
              <w:bottom w:val="single" w:sz="4" w:space="0" w:color="auto"/>
            </w:tcBorders>
            <w:vAlign w:val="center"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765B8D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на базе образовательных организаций,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неком-мерческих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организа-ций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</w:tr>
      <w:tr w:rsidR="00D80692" w:rsidRPr="001923C6" w:rsidTr="00D7486B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92" w:rsidRPr="00D7486B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(прогнозный период)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692" w:rsidRPr="00D7486B" w:rsidRDefault="00D80692" w:rsidP="00D8069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198 341,62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692" w:rsidRPr="00D7486B" w:rsidRDefault="00D80692" w:rsidP="00D8069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7 104,46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692" w:rsidRPr="00D7486B" w:rsidRDefault="00D80692" w:rsidP="00D8069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17 721,58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692" w:rsidRPr="00D7486B" w:rsidRDefault="00D80692" w:rsidP="00D80692">
            <w:pPr>
              <w:ind w:right="-1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102 330,32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80692" w:rsidRPr="00D7486B" w:rsidRDefault="00D80692" w:rsidP="00D8069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71 185,26</w:t>
            </w: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18139B" w:rsidRDefault="00D80692" w:rsidP="00D80692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D80692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80692" w:rsidRPr="001923C6" w:rsidTr="00C61B6E">
        <w:trPr>
          <w:trHeight w:val="73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D80692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4. Количество участников мероприятий, направленных на возрождение семей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ных традиций, воспитание у моло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дежи позитивного отношения к семей-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ным</w:t>
            </w:r>
            <w:proofErr w:type="spellEnd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</w:tr>
      <w:tr w:rsidR="00D80692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765B8D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на базе образовательных организаций,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неком-мерческих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организа-ций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</w:tr>
      <w:tr w:rsidR="00D80692" w:rsidRPr="001923C6" w:rsidTr="007D224B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692" w:rsidRPr="00D7486B" w:rsidRDefault="00D80692" w:rsidP="00D806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(прогнозный период)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692" w:rsidRPr="00D7486B" w:rsidRDefault="00D80692" w:rsidP="00D8069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198 341,62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692" w:rsidRPr="00D7486B" w:rsidRDefault="00D80692" w:rsidP="00D8069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7 104,46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692" w:rsidRPr="00D7486B" w:rsidRDefault="00D80692" w:rsidP="00D8069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17 721,58</w:t>
            </w:r>
          </w:p>
        </w:tc>
        <w:tc>
          <w:tcPr>
            <w:tcW w:w="3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0692" w:rsidRPr="00D7486B" w:rsidRDefault="00D80692" w:rsidP="00D80692">
            <w:pPr>
              <w:ind w:right="-12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102 330,32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80692" w:rsidRPr="00D7486B" w:rsidRDefault="00D80692" w:rsidP="00D8069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7486B">
              <w:rPr>
                <w:rFonts w:ascii="Times New Roman" w:hAnsi="Times New Roman"/>
                <w:color w:val="000000"/>
                <w:sz w:val="24"/>
                <w:szCs w:val="24"/>
              </w:rPr>
              <w:t>71 185,26</w:t>
            </w: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18139B" w:rsidRDefault="00D80692" w:rsidP="00D80692">
            <w:pPr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hAnsi="Times New Roman"/>
                <w:spacing w:val="-8"/>
                <w:sz w:val="24"/>
                <w:szCs w:val="24"/>
              </w:rPr>
              <w:t>-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D80692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жилищ-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 w:rsidRPr="001923C6">
              <w:rPr>
                <w:rFonts w:ascii="Times New Roman" w:hAnsi="Times New Roman"/>
                <w:sz w:val="24"/>
                <w:szCs w:val="24"/>
              </w:rPr>
              <w:t xml:space="preserve"> условия при получении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социаль</w:t>
            </w:r>
            <w:proofErr w:type="spellEnd"/>
            <w:r w:rsidRPr="007C05AE">
              <w:rPr>
                <w:rFonts w:ascii="Times New Roman" w:hAnsi="Times New Roman"/>
                <w:sz w:val="24"/>
                <w:szCs w:val="24"/>
              </w:rPr>
              <w:t>-</w:t>
            </w:r>
            <w:r w:rsidRPr="001923C6">
              <w:rPr>
                <w:rFonts w:ascii="Times New Roman" w:hAnsi="Times New Roman"/>
                <w:sz w:val="24"/>
                <w:szCs w:val="24"/>
              </w:rPr>
              <w:t xml:space="preserve">ной выплаты, </w:t>
            </w:r>
            <w:proofErr w:type="spellStart"/>
            <w:r w:rsidRPr="001923C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80692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953EB9">
              <w:rPr>
                <w:rFonts w:ascii="Times New Roman" w:hAnsi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4210</w:t>
            </w:r>
          </w:p>
        </w:tc>
      </w:tr>
      <w:tr w:rsidR="00D80692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4. Количество участников мероприятий, направленных на возрождение семей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ных традиций, воспитание у моло</w:t>
            </w:r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дежи позитивного отношения к семей-</w:t>
            </w:r>
            <w:proofErr w:type="spellStart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>ным</w:t>
            </w:r>
            <w:proofErr w:type="spellEnd"/>
            <w:r w:rsidRPr="0018139B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традициям, чел</w:t>
            </w:r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923C6">
              <w:rPr>
                <w:rFonts w:ascii="Times New Roman" w:hAnsi="Times New Roman"/>
                <w:sz w:val="24"/>
                <w:szCs w:val="24"/>
              </w:rPr>
              <w:t>4200</w:t>
            </w:r>
          </w:p>
        </w:tc>
      </w:tr>
      <w:tr w:rsidR="00D80692" w:rsidRPr="001923C6" w:rsidTr="00C61B6E">
        <w:trPr>
          <w:trHeight w:val="99"/>
        </w:trPr>
        <w:tc>
          <w:tcPr>
            <w:tcW w:w="216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0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2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4" w:type="pct"/>
            <w:vMerge/>
            <w:vAlign w:val="center"/>
          </w:tcPr>
          <w:p w:rsidR="00D80692" w:rsidRPr="001923C6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" w:type="pct"/>
            <w:shd w:val="clear" w:color="auto" w:fill="auto"/>
          </w:tcPr>
          <w:p w:rsidR="00D80692" w:rsidRPr="00765B8D" w:rsidRDefault="00D80692" w:rsidP="00D80692">
            <w:pPr>
              <w:rPr>
                <w:rFonts w:ascii="Times New Roman" w:hAnsi="Times New Roman"/>
                <w:sz w:val="24"/>
                <w:szCs w:val="24"/>
              </w:rPr>
            </w:pPr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волонтерства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) на базе образовательных организаций,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неком-мерческих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>организа-ций</w:t>
            </w:r>
            <w:proofErr w:type="spellEnd"/>
            <w:r w:rsidRPr="00765B8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и муниципальных учреждений в добровольческую (волонтерскую) деятельность, чел</w:t>
            </w:r>
          </w:p>
        </w:tc>
        <w:tc>
          <w:tcPr>
            <w:tcW w:w="318" w:type="pct"/>
            <w:shd w:val="clear" w:color="auto" w:fill="auto"/>
          </w:tcPr>
          <w:p w:rsidR="00D80692" w:rsidRPr="001923C6" w:rsidRDefault="00D80692" w:rsidP="00D8069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9347</w:t>
            </w:r>
          </w:p>
        </w:tc>
      </w:tr>
      <w:bookmarkEnd w:id="1"/>
    </w:tbl>
    <w:p w:rsidR="00AB137B" w:rsidRDefault="00AB137B" w:rsidP="00FC6BB6">
      <w:pPr>
        <w:rPr>
          <w:sz w:val="24"/>
        </w:rPr>
      </w:pPr>
    </w:p>
    <w:sectPr w:rsidR="00AB137B" w:rsidSect="00A0184D">
      <w:pgSz w:w="16840" w:h="11907" w:orient="landscape" w:code="9"/>
      <w:pgMar w:top="1701" w:right="1134" w:bottom="567" w:left="1134" w:header="357" w:footer="52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24B" w:rsidRDefault="007D224B">
      <w:r>
        <w:separator/>
      </w:r>
    </w:p>
  </w:endnote>
  <w:endnote w:type="continuationSeparator" w:id="0">
    <w:p w:rsidR="007D224B" w:rsidRDefault="007D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24B" w:rsidRPr="0024538A" w:rsidRDefault="007D224B" w:rsidP="007F3152">
    <w:pPr>
      <w:pStyle w:val="a7"/>
    </w:pPr>
    <w:r w:rsidRPr="0024538A">
      <w:t>Внутренний номер: 0234374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24B" w:rsidRPr="00A6381E" w:rsidRDefault="007D224B" w:rsidP="007F3152">
    <w:pPr>
      <w:pStyle w:val="a7"/>
    </w:pPr>
    <w:r w:rsidRPr="00A6381E">
      <w:t>Внутренний номер: 0234374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24B" w:rsidRDefault="007D224B">
      <w:r>
        <w:separator/>
      </w:r>
    </w:p>
  </w:footnote>
  <w:footnote w:type="continuationSeparator" w:id="0">
    <w:p w:rsidR="007D224B" w:rsidRDefault="007D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24B" w:rsidRDefault="007D224B" w:rsidP="00211DE1">
    <w:pPr>
      <w:pStyle w:val="a5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3</w:t>
    </w:r>
    <w:r>
      <w:rPr>
        <w:rStyle w:val="ad"/>
      </w:rPr>
      <w:fldChar w:fldCharType="end"/>
    </w:r>
  </w:p>
  <w:p w:rsidR="007D224B" w:rsidRDefault="007D224B" w:rsidP="00CD57F4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24B" w:rsidRPr="0049641C" w:rsidRDefault="007D224B">
    <w:pPr>
      <w:pStyle w:val="a5"/>
      <w:jc w:val="center"/>
      <w:rPr>
        <w:sz w:val="24"/>
        <w:szCs w:val="24"/>
      </w:rPr>
    </w:pPr>
    <w:r w:rsidRPr="0049641C">
      <w:rPr>
        <w:sz w:val="24"/>
        <w:szCs w:val="24"/>
      </w:rPr>
      <w:fldChar w:fldCharType="begin"/>
    </w:r>
    <w:r w:rsidRPr="0049641C">
      <w:rPr>
        <w:sz w:val="24"/>
        <w:szCs w:val="24"/>
      </w:rPr>
      <w:instrText>PAGE   \* MERGEFORMAT</w:instrText>
    </w:r>
    <w:r w:rsidRPr="0049641C">
      <w:rPr>
        <w:sz w:val="24"/>
        <w:szCs w:val="24"/>
      </w:rPr>
      <w:fldChar w:fldCharType="separate"/>
    </w:r>
    <w:r w:rsidR="004E5DD9">
      <w:rPr>
        <w:noProof/>
        <w:sz w:val="24"/>
        <w:szCs w:val="24"/>
      </w:rPr>
      <w:t>22</w:t>
    </w:r>
    <w:r w:rsidRPr="0049641C">
      <w:rPr>
        <w:sz w:val="24"/>
        <w:szCs w:val="24"/>
      </w:rPr>
      <w:fldChar w:fldCharType="end"/>
    </w:r>
  </w:p>
  <w:p w:rsidR="007D224B" w:rsidRPr="0076187A" w:rsidRDefault="007D224B" w:rsidP="002323D9">
    <w:pPr>
      <w:pStyle w:val="a5"/>
      <w:jc w:val="center"/>
      <w:rPr>
        <w:color w:val="FFFFFF"/>
        <w:sz w:val="24"/>
        <w:szCs w:val="24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24B" w:rsidRPr="004C6EB5" w:rsidRDefault="007D224B" w:rsidP="00613968">
    <w:pPr>
      <w:spacing w:before="120"/>
      <w:rPr>
        <w:sz w:val="32"/>
        <w:szCs w:val="32"/>
      </w:rPr>
    </w:pPr>
    <w:r>
      <w:rPr>
        <w:rFonts w:ascii="Times New Roman" w:hAnsi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A8B"/>
    <w:rsid w:val="000010EF"/>
    <w:rsid w:val="000038EC"/>
    <w:rsid w:val="000055B7"/>
    <w:rsid w:val="00013901"/>
    <w:rsid w:val="00016834"/>
    <w:rsid w:val="00016C95"/>
    <w:rsid w:val="00017DBF"/>
    <w:rsid w:val="00023FCC"/>
    <w:rsid w:val="0002714A"/>
    <w:rsid w:val="00047008"/>
    <w:rsid w:val="00050614"/>
    <w:rsid w:val="00050AE0"/>
    <w:rsid w:val="00052F3F"/>
    <w:rsid w:val="000538B8"/>
    <w:rsid w:val="00054096"/>
    <w:rsid w:val="00055912"/>
    <w:rsid w:val="00061595"/>
    <w:rsid w:val="000650D8"/>
    <w:rsid w:val="0006654F"/>
    <w:rsid w:val="0006673C"/>
    <w:rsid w:val="00070918"/>
    <w:rsid w:val="00070A52"/>
    <w:rsid w:val="00073470"/>
    <w:rsid w:val="00074ED9"/>
    <w:rsid w:val="00076B5F"/>
    <w:rsid w:val="0007727D"/>
    <w:rsid w:val="000808A4"/>
    <w:rsid w:val="00082852"/>
    <w:rsid w:val="00082BDD"/>
    <w:rsid w:val="00082BEC"/>
    <w:rsid w:val="000841C1"/>
    <w:rsid w:val="00086FC6"/>
    <w:rsid w:val="00087975"/>
    <w:rsid w:val="00087DFD"/>
    <w:rsid w:val="000924DD"/>
    <w:rsid w:val="00095472"/>
    <w:rsid w:val="000A18A6"/>
    <w:rsid w:val="000A1A43"/>
    <w:rsid w:val="000A211D"/>
    <w:rsid w:val="000A426A"/>
    <w:rsid w:val="000A780F"/>
    <w:rsid w:val="000B0C05"/>
    <w:rsid w:val="000B0DAD"/>
    <w:rsid w:val="000B6E3E"/>
    <w:rsid w:val="000C1B59"/>
    <w:rsid w:val="000C2856"/>
    <w:rsid w:val="000C4CBE"/>
    <w:rsid w:val="000C5609"/>
    <w:rsid w:val="000C71B7"/>
    <w:rsid w:val="000C7526"/>
    <w:rsid w:val="000D0835"/>
    <w:rsid w:val="000D1CA7"/>
    <w:rsid w:val="000D2824"/>
    <w:rsid w:val="000D5DC3"/>
    <w:rsid w:val="000D726C"/>
    <w:rsid w:val="000D7E6C"/>
    <w:rsid w:val="000E0CE3"/>
    <w:rsid w:val="000E5A6E"/>
    <w:rsid w:val="000F26A8"/>
    <w:rsid w:val="000F404D"/>
    <w:rsid w:val="000F4294"/>
    <w:rsid w:val="000F4496"/>
    <w:rsid w:val="000F6019"/>
    <w:rsid w:val="000F78DB"/>
    <w:rsid w:val="001021DF"/>
    <w:rsid w:val="00103417"/>
    <w:rsid w:val="001041F1"/>
    <w:rsid w:val="001058E1"/>
    <w:rsid w:val="00110A6A"/>
    <w:rsid w:val="00110E39"/>
    <w:rsid w:val="00113061"/>
    <w:rsid w:val="00114615"/>
    <w:rsid w:val="0011546C"/>
    <w:rsid w:val="00120BED"/>
    <w:rsid w:val="00124873"/>
    <w:rsid w:val="00130B4A"/>
    <w:rsid w:val="00133D51"/>
    <w:rsid w:val="00134AD0"/>
    <w:rsid w:val="00145222"/>
    <w:rsid w:val="00147138"/>
    <w:rsid w:val="00165AE6"/>
    <w:rsid w:val="00171A84"/>
    <w:rsid w:val="001734BD"/>
    <w:rsid w:val="0018080E"/>
    <w:rsid w:val="0018139B"/>
    <w:rsid w:val="001849A6"/>
    <w:rsid w:val="0018515C"/>
    <w:rsid w:val="00185238"/>
    <w:rsid w:val="00185945"/>
    <w:rsid w:val="00187D0A"/>
    <w:rsid w:val="00190250"/>
    <w:rsid w:val="00191950"/>
    <w:rsid w:val="001923C6"/>
    <w:rsid w:val="001935C8"/>
    <w:rsid w:val="00195DC3"/>
    <w:rsid w:val="001A0964"/>
    <w:rsid w:val="001A17AC"/>
    <w:rsid w:val="001A2A4A"/>
    <w:rsid w:val="001A3324"/>
    <w:rsid w:val="001A54D5"/>
    <w:rsid w:val="001A6E8B"/>
    <w:rsid w:val="001A7ADF"/>
    <w:rsid w:val="001B52CC"/>
    <w:rsid w:val="001B52DC"/>
    <w:rsid w:val="001B54AA"/>
    <w:rsid w:val="001B73E3"/>
    <w:rsid w:val="001B7CAA"/>
    <w:rsid w:val="001C133A"/>
    <w:rsid w:val="001C1BC0"/>
    <w:rsid w:val="001C5A05"/>
    <w:rsid w:val="001C630F"/>
    <w:rsid w:val="001C77E1"/>
    <w:rsid w:val="001D05A1"/>
    <w:rsid w:val="001D3AAB"/>
    <w:rsid w:val="001D41FE"/>
    <w:rsid w:val="001E2C62"/>
    <w:rsid w:val="001E38B8"/>
    <w:rsid w:val="001E5990"/>
    <w:rsid w:val="001E6619"/>
    <w:rsid w:val="001E795F"/>
    <w:rsid w:val="001F0569"/>
    <w:rsid w:val="001F1104"/>
    <w:rsid w:val="001F1C4F"/>
    <w:rsid w:val="001F41D2"/>
    <w:rsid w:val="001F43F5"/>
    <w:rsid w:val="00200027"/>
    <w:rsid w:val="002000C4"/>
    <w:rsid w:val="002003C1"/>
    <w:rsid w:val="00204BCB"/>
    <w:rsid w:val="00205385"/>
    <w:rsid w:val="00210155"/>
    <w:rsid w:val="00211DE1"/>
    <w:rsid w:val="002122EF"/>
    <w:rsid w:val="00213200"/>
    <w:rsid w:val="00213C3C"/>
    <w:rsid w:val="00215197"/>
    <w:rsid w:val="002208DD"/>
    <w:rsid w:val="00220E2E"/>
    <w:rsid w:val="00223F27"/>
    <w:rsid w:val="002250EC"/>
    <w:rsid w:val="002265BD"/>
    <w:rsid w:val="00227358"/>
    <w:rsid w:val="00230B0F"/>
    <w:rsid w:val="002323D9"/>
    <w:rsid w:val="00233E58"/>
    <w:rsid w:val="002345F1"/>
    <w:rsid w:val="00236730"/>
    <w:rsid w:val="00236B10"/>
    <w:rsid w:val="00237614"/>
    <w:rsid w:val="00242BB6"/>
    <w:rsid w:val="0024538A"/>
    <w:rsid w:val="002456F3"/>
    <w:rsid w:val="0024580B"/>
    <w:rsid w:val="00246643"/>
    <w:rsid w:val="00247967"/>
    <w:rsid w:val="002529EE"/>
    <w:rsid w:val="0025653C"/>
    <w:rsid w:val="00256685"/>
    <w:rsid w:val="0026029B"/>
    <w:rsid w:val="00261085"/>
    <w:rsid w:val="00261A68"/>
    <w:rsid w:val="00262963"/>
    <w:rsid w:val="002653EB"/>
    <w:rsid w:val="002665D0"/>
    <w:rsid w:val="00271178"/>
    <w:rsid w:val="002749DC"/>
    <w:rsid w:val="00275EF1"/>
    <w:rsid w:val="0028244E"/>
    <w:rsid w:val="0028526A"/>
    <w:rsid w:val="002920DE"/>
    <w:rsid w:val="002945AC"/>
    <w:rsid w:val="00295285"/>
    <w:rsid w:val="00297AD8"/>
    <w:rsid w:val="002A1ACE"/>
    <w:rsid w:val="002A71BA"/>
    <w:rsid w:val="002B0EE9"/>
    <w:rsid w:val="002B578B"/>
    <w:rsid w:val="002B618B"/>
    <w:rsid w:val="002B6471"/>
    <w:rsid w:val="002B7B31"/>
    <w:rsid w:val="002C0E9B"/>
    <w:rsid w:val="002C1870"/>
    <w:rsid w:val="002C1D11"/>
    <w:rsid w:val="002C3701"/>
    <w:rsid w:val="002C3E90"/>
    <w:rsid w:val="002C5066"/>
    <w:rsid w:val="002C7552"/>
    <w:rsid w:val="002D3369"/>
    <w:rsid w:val="002D4980"/>
    <w:rsid w:val="002E194E"/>
    <w:rsid w:val="002E2165"/>
    <w:rsid w:val="002E2585"/>
    <w:rsid w:val="002F352D"/>
    <w:rsid w:val="002F58D2"/>
    <w:rsid w:val="00302419"/>
    <w:rsid w:val="00304A2B"/>
    <w:rsid w:val="00306B91"/>
    <w:rsid w:val="00310548"/>
    <w:rsid w:val="00315202"/>
    <w:rsid w:val="00315224"/>
    <w:rsid w:val="00315D15"/>
    <w:rsid w:val="00316E0E"/>
    <w:rsid w:val="0032120E"/>
    <w:rsid w:val="00321A19"/>
    <w:rsid w:val="003265AA"/>
    <w:rsid w:val="00326E59"/>
    <w:rsid w:val="00333CFD"/>
    <w:rsid w:val="00335CED"/>
    <w:rsid w:val="00335DC5"/>
    <w:rsid w:val="00340B9E"/>
    <w:rsid w:val="00340DE4"/>
    <w:rsid w:val="003417F0"/>
    <w:rsid w:val="003443CF"/>
    <w:rsid w:val="00350232"/>
    <w:rsid w:val="003521DE"/>
    <w:rsid w:val="00353E5E"/>
    <w:rsid w:val="00363F62"/>
    <w:rsid w:val="00373463"/>
    <w:rsid w:val="003754C3"/>
    <w:rsid w:val="00376E3E"/>
    <w:rsid w:val="00382301"/>
    <w:rsid w:val="00382B38"/>
    <w:rsid w:val="003833A0"/>
    <w:rsid w:val="00383EF0"/>
    <w:rsid w:val="00385824"/>
    <w:rsid w:val="00386D23"/>
    <w:rsid w:val="00390272"/>
    <w:rsid w:val="00391733"/>
    <w:rsid w:val="00391E41"/>
    <w:rsid w:val="00393A93"/>
    <w:rsid w:val="00395600"/>
    <w:rsid w:val="00397492"/>
    <w:rsid w:val="003978E6"/>
    <w:rsid w:val="003A405D"/>
    <w:rsid w:val="003A7DED"/>
    <w:rsid w:val="003B2FD7"/>
    <w:rsid w:val="003B37A7"/>
    <w:rsid w:val="003B41C6"/>
    <w:rsid w:val="003B5BDB"/>
    <w:rsid w:val="003B5D23"/>
    <w:rsid w:val="003C0811"/>
    <w:rsid w:val="003C199B"/>
    <w:rsid w:val="003C408D"/>
    <w:rsid w:val="003C7873"/>
    <w:rsid w:val="003D2761"/>
    <w:rsid w:val="003D3274"/>
    <w:rsid w:val="003D3E30"/>
    <w:rsid w:val="003D67D8"/>
    <w:rsid w:val="003E092A"/>
    <w:rsid w:val="003E0E5C"/>
    <w:rsid w:val="003E3DF7"/>
    <w:rsid w:val="003E5AE6"/>
    <w:rsid w:val="003E6681"/>
    <w:rsid w:val="003F32C9"/>
    <w:rsid w:val="003F3CE0"/>
    <w:rsid w:val="003F4154"/>
    <w:rsid w:val="003F5167"/>
    <w:rsid w:val="003F5C3E"/>
    <w:rsid w:val="003F6D66"/>
    <w:rsid w:val="003F7A49"/>
    <w:rsid w:val="0041096B"/>
    <w:rsid w:val="00410EAA"/>
    <w:rsid w:val="0041641F"/>
    <w:rsid w:val="00416992"/>
    <w:rsid w:val="00417200"/>
    <w:rsid w:val="00417A7E"/>
    <w:rsid w:val="00420474"/>
    <w:rsid w:val="00420CDA"/>
    <w:rsid w:val="00421F79"/>
    <w:rsid w:val="00422539"/>
    <w:rsid w:val="004247E9"/>
    <w:rsid w:val="0043007A"/>
    <w:rsid w:val="0043038E"/>
    <w:rsid w:val="004318FD"/>
    <w:rsid w:val="00431D34"/>
    <w:rsid w:val="00441C3C"/>
    <w:rsid w:val="004442D3"/>
    <w:rsid w:val="004506A4"/>
    <w:rsid w:val="00453C84"/>
    <w:rsid w:val="00454719"/>
    <w:rsid w:val="0045623F"/>
    <w:rsid w:val="00456AD6"/>
    <w:rsid w:val="00457350"/>
    <w:rsid w:val="00457FAE"/>
    <w:rsid w:val="00461CD6"/>
    <w:rsid w:val="00461F12"/>
    <w:rsid w:val="00462760"/>
    <w:rsid w:val="00463B78"/>
    <w:rsid w:val="00464878"/>
    <w:rsid w:val="004677A0"/>
    <w:rsid w:val="00476654"/>
    <w:rsid w:val="004773FC"/>
    <w:rsid w:val="00483FB1"/>
    <w:rsid w:val="0048572A"/>
    <w:rsid w:val="00492F1E"/>
    <w:rsid w:val="0049641C"/>
    <w:rsid w:val="004A0276"/>
    <w:rsid w:val="004A0D82"/>
    <w:rsid w:val="004A2BA5"/>
    <w:rsid w:val="004A3F8E"/>
    <w:rsid w:val="004B1B39"/>
    <w:rsid w:val="004B6DE8"/>
    <w:rsid w:val="004C0BF1"/>
    <w:rsid w:val="004C0E43"/>
    <w:rsid w:val="004C180C"/>
    <w:rsid w:val="004C35E0"/>
    <w:rsid w:val="004C39C4"/>
    <w:rsid w:val="004C4261"/>
    <w:rsid w:val="004C4C6C"/>
    <w:rsid w:val="004C6104"/>
    <w:rsid w:val="004C68EF"/>
    <w:rsid w:val="004C6EB5"/>
    <w:rsid w:val="004D009E"/>
    <w:rsid w:val="004D4D51"/>
    <w:rsid w:val="004D529E"/>
    <w:rsid w:val="004E44E8"/>
    <w:rsid w:val="004E5DD9"/>
    <w:rsid w:val="004F052A"/>
    <w:rsid w:val="004F1470"/>
    <w:rsid w:val="004F3C90"/>
    <w:rsid w:val="004F5B16"/>
    <w:rsid w:val="005044C8"/>
    <w:rsid w:val="00505238"/>
    <w:rsid w:val="00505BFF"/>
    <w:rsid w:val="00506C2E"/>
    <w:rsid w:val="005113F7"/>
    <w:rsid w:val="00512C5A"/>
    <w:rsid w:val="00517425"/>
    <w:rsid w:val="00520CA0"/>
    <w:rsid w:val="00520D15"/>
    <w:rsid w:val="005214B9"/>
    <w:rsid w:val="0052383B"/>
    <w:rsid w:val="00525C7B"/>
    <w:rsid w:val="00526C92"/>
    <w:rsid w:val="00527BD4"/>
    <w:rsid w:val="0053162D"/>
    <w:rsid w:val="00533002"/>
    <w:rsid w:val="00534D17"/>
    <w:rsid w:val="00542BFE"/>
    <w:rsid w:val="0054463D"/>
    <w:rsid w:val="0055093C"/>
    <w:rsid w:val="00551154"/>
    <w:rsid w:val="00551619"/>
    <w:rsid w:val="00553276"/>
    <w:rsid w:val="00554F80"/>
    <w:rsid w:val="00557E05"/>
    <w:rsid w:val="00561C65"/>
    <w:rsid w:val="00563BB9"/>
    <w:rsid w:val="0056416C"/>
    <w:rsid w:val="00564AF7"/>
    <w:rsid w:val="005713B8"/>
    <w:rsid w:val="00573ED0"/>
    <w:rsid w:val="00574956"/>
    <w:rsid w:val="00574D11"/>
    <w:rsid w:val="0057532C"/>
    <w:rsid w:val="00576B1E"/>
    <w:rsid w:val="00577B18"/>
    <w:rsid w:val="00577B90"/>
    <w:rsid w:val="0058260D"/>
    <w:rsid w:val="005872BC"/>
    <w:rsid w:val="00593E88"/>
    <w:rsid w:val="00594CE2"/>
    <w:rsid w:val="005A27A3"/>
    <w:rsid w:val="005A490B"/>
    <w:rsid w:val="005A4EF9"/>
    <w:rsid w:val="005A52B9"/>
    <w:rsid w:val="005A6528"/>
    <w:rsid w:val="005B28D7"/>
    <w:rsid w:val="005B47BE"/>
    <w:rsid w:val="005B5EA3"/>
    <w:rsid w:val="005C211A"/>
    <w:rsid w:val="005C43FF"/>
    <w:rsid w:val="005C7103"/>
    <w:rsid w:val="005D1B50"/>
    <w:rsid w:val="005D1E35"/>
    <w:rsid w:val="005D410B"/>
    <w:rsid w:val="005D71DE"/>
    <w:rsid w:val="005D7904"/>
    <w:rsid w:val="005D7E5D"/>
    <w:rsid w:val="005E0667"/>
    <w:rsid w:val="005E248D"/>
    <w:rsid w:val="005E2E3F"/>
    <w:rsid w:val="005E307D"/>
    <w:rsid w:val="005E7977"/>
    <w:rsid w:val="005E7DE2"/>
    <w:rsid w:val="005F4020"/>
    <w:rsid w:val="00601890"/>
    <w:rsid w:val="00602563"/>
    <w:rsid w:val="00606737"/>
    <w:rsid w:val="00613340"/>
    <w:rsid w:val="00613968"/>
    <w:rsid w:val="0062273A"/>
    <w:rsid w:val="006231A0"/>
    <w:rsid w:val="00631FF3"/>
    <w:rsid w:val="0063249A"/>
    <w:rsid w:val="006360FB"/>
    <w:rsid w:val="0063711C"/>
    <w:rsid w:val="00637540"/>
    <w:rsid w:val="00644D1B"/>
    <w:rsid w:val="00645A24"/>
    <w:rsid w:val="00652C12"/>
    <w:rsid w:val="00655667"/>
    <w:rsid w:val="00656A68"/>
    <w:rsid w:val="00663630"/>
    <w:rsid w:val="006646B0"/>
    <w:rsid w:val="006651D8"/>
    <w:rsid w:val="006670EA"/>
    <w:rsid w:val="00670152"/>
    <w:rsid w:val="006706E7"/>
    <w:rsid w:val="00671672"/>
    <w:rsid w:val="00672E39"/>
    <w:rsid w:val="006730AE"/>
    <w:rsid w:val="006779E1"/>
    <w:rsid w:val="00682550"/>
    <w:rsid w:val="006836DF"/>
    <w:rsid w:val="006842E0"/>
    <w:rsid w:val="006871CE"/>
    <w:rsid w:val="0068773C"/>
    <w:rsid w:val="00693659"/>
    <w:rsid w:val="006A061C"/>
    <w:rsid w:val="006A18AF"/>
    <w:rsid w:val="006A4EB6"/>
    <w:rsid w:val="006A5432"/>
    <w:rsid w:val="006B0305"/>
    <w:rsid w:val="006B28B7"/>
    <w:rsid w:val="006B37A8"/>
    <w:rsid w:val="006B55F8"/>
    <w:rsid w:val="006B5CF4"/>
    <w:rsid w:val="006C10D5"/>
    <w:rsid w:val="006C6CF2"/>
    <w:rsid w:val="006C79B5"/>
    <w:rsid w:val="006D078A"/>
    <w:rsid w:val="006D6541"/>
    <w:rsid w:val="006E03F3"/>
    <w:rsid w:val="006E633F"/>
    <w:rsid w:val="006E6EE2"/>
    <w:rsid w:val="006E71F0"/>
    <w:rsid w:val="006F4103"/>
    <w:rsid w:val="006F4F39"/>
    <w:rsid w:val="006F5DB2"/>
    <w:rsid w:val="00700259"/>
    <w:rsid w:val="00700586"/>
    <w:rsid w:val="00700F4A"/>
    <w:rsid w:val="00702E4A"/>
    <w:rsid w:val="00704634"/>
    <w:rsid w:val="007070A6"/>
    <w:rsid w:val="0071148C"/>
    <w:rsid w:val="0071504B"/>
    <w:rsid w:val="00724921"/>
    <w:rsid w:val="0072782E"/>
    <w:rsid w:val="007315EB"/>
    <w:rsid w:val="00733665"/>
    <w:rsid w:val="007340AE"/>
    <w:rsid w:val="00737807"/>
    <w:rsid w:val="007417D7"/>
    <w:rsid w:val="00750D5A"/>
    <w:rsid w:val="0075476E"/>
    <w:rsid w:val="00754C7B"/>
    <w:rsid w:val="0075650D"/>
    <w:rsid w:val="0076187A"/>
    <w:rsid w:val="00765B8D"/>
    <w:rsid w:val="00771AC0"/>
    <w:rsid w:val="0077227E"/>
    <w:rsid w:val="00774AA6"/>
    <w:rsid w:val="007763DF"/>
    <w:rsid w:val="00776517"/>
    <w:rsid w:val="00782D1D"/>
    <w:rsid w:val="00787EF2"/>
    <w:rsid w:val="00794E21"/>
    <w:rsid w:val="007A2355"/>
    <w:rsid w:val="007A76FB"/>
    <w:rsid w:val="007B07E1"/>
    <w:rsid w:val="007B4304"/>
    <w:rsid w:val="007B5505"/>
    <w:rsid w:val="007B5E56"/>
    <w:rsid w:val="007B5FC6"/>
    <w:rsid w:val="007B69C0"/>
    <w:rsid w:val="007C05AE"/>
    <w:rsid w:val="007C34A3"/>
    <w:rsid w:val="007C3BA5"/>
    <w:rsid w:val="007C564F"/>
    <w:rsid w:val="007C7EBC"/>
    <w:rsid w:val="007D1234"/>
    <w:rsid w:val="007D1326"/>
    <w:rsid w:val="007D142F"/>
    <w:rsid w:val="007D224B"/>
    <w:rsid w:val="007D4195"/>
    <w:rsid w:val="007D48B9"/>
    <w:rsid w:val="007D49DB"/>
    <w:rsid w:val="007D708C"/>
    <w:rsid w:val="007D7162"/>
    <w:rsid w:val="007D7A00"/>
    <w:rsid w:val="007E201D"/>
    <w:rsid w:val="007E3807"/>
    <w:rsid w:val="007E4680"/>
    <w:rsid w:val="007E5C52"/>
    <w:rsid w:val="007F25B1"/>
    <w:rsid w:val="007F3152"/>
    <w:rsid w:val="007F5504"/>
    <w:rsid w:val="008008CD"/>
    <w:rsid w:val="008013B1"/>
    <w:rsid w:val="00802E33"/>
    <w:rsid w:val="00811FE4"/>
    <w:rsid w:val="00822100"/>
    <w:rsid w:val="00822BCD"/>
    <w:rsid w:val="0082637C"/>
    <w:rsid w:val="008271D8"/>
    <w:rsid w:val="008314B0"/>
    <w:rsid w:val="008321E4"/>
    <w:rsid w:val="00850327"/>
    <w:rsid w:val="00850EB9"/>
    <w:rsid w:val="00851764"/>
    <w:rsid w:val="00856413"/>
    <w:rsid w:val="00856712"/>
    <w:rsid w:val="008609F0"/>
    <w:rsid w:val="00861E93"/>
    <w:rsid w:val="008652B7"/>
    <w:rsid w:val="008657E8"/>
    <w:rsid w:val="00875949"/>
    <w:rsid w:val="00875DCC"/>
    <w:rsid w:val="008807E7"/>
    <w:rsid w:val="008810F6"/>
    <w:rsid w:val="00886913"/>
    <w:rsid w:val="008876A0"/>
    <w:rsid w:val="008918CF"/>
    <w:rsid w:val="00892ADB"/>
    <w:rsid w:val="00893952"/>
    <w:rsid w:val="0089728A"/>
    <w:rsid w:val="008A32A4"/>
    <w:rsid w:val="008B190F"/>
    <w:rsid w:val="008B1A60"/>
    <w:rsid w:val="008B1DF1"/>
    <w:rsid w:val="008B25A6"/>
    <w:rsid w:val="008B2A7F"/>
    <w:rsid w:val="008B48A9"/>
    <w:rsid w:val="008B5CE5"/>
    <w:rsid w:val="008B5D64"/>
    <w:rsid w:val="008C0C17"/>
    <w:rsid w:val="008C104D"/>
    <w:rsid w:val="008C1199"/>
    <w:rsid w:val="008C379D"/>
    <w:rsid w:val="008C432B"/>
    <w:rsid w:val="008C4613"/>
    <w:rsid w:val="008C59B7"/>
    <w:rsid w:val="008C5AF2"/>
    <w:rsid w:val="008C6744"/>
    <w:rsid w:val="008D0932"/>
    <w:rsid w:val="008D285B"/>
    <w:rsid w:val="008D6175"/>
    <w:rsid w:val="008D64E1"/>
    <w:rsid w:val="008D6852"/>
    <w:rsid w:val="008E4E70"/>
    <w:rsid w:val="008E5FE6"/>
    <w:rsid w:val="008F1608"/>
    <w:rsid w:val="008F30C0"/>
    <w:rsid w:val="008F408F"/>
    <w:rsid w:val="008F464D"/>
    <w:rsid w:val="009002B1"/>
    <w:rsid w:val="00902362"/>
    <w:rsid w:val="00905A51"/>
    <w:rsid w:val="00907D2F"/>
    <w:rsid w:val="00907E33"/>
    <w:rsid w:val="00910136"/>
    <w:rsid w:val="00911B94"/>
    <w:rsid w:val="009127E4"/>
    <w:rsid w:val="00921A5E"/>
    <w:rsid w:val="009228C1"/>
    <w:rsid w:val="00925EBC"/>
    <w:rsid w:val="009277D0"/>
    <w:rsid w:val="00927BA4"/>
    <w:rsid w:val="0093178C"/>
    <w:rsid w:val="0093269F"/>
    <w:rsid w:val="00935F4A"/>
    <w:rsid w:val="00937731"/>
    <w:rsid w:val="00941033"/>
    <w:rsid w:val="00942111"/>
    <w:rsid w:val="00943491"/>
    <w:rsid w:val="0094416E"/>
    <w:rsid w:val="0094660C"/>
    <w:rsid w:val="00946DD9"/>
    <w:rsid w:val="00951D71"/>
    <w:rsid w:val="00953EB9"/>
    <w:rsid w:val="0095402D"/>
    <w:rsid w:val="00954BF3"/>
    <w:rsid w:val="009565E1"/>
    <w:rsid w:val="00956FE0"/>
    <w:rsid w:val="00957295"/>
    <w:rsid w:val="00957926"/>
    <w:rsid w:val="00960D67"/>
    <w:rsid w:val="009648DB"/>
    <w:rsid w:val="00967C6D"/>
    <w:rsid w:val="00967F2D"/>
    <w:rsid w:val="0098091C"/>
    <w:rsid w:val="009820E4"/>
    <w:rsid w:val="00983248"/>
    <w:rsid w:val="009860BD"/>
    <w:rsid w:val="00990124"/>
    <w:rsid w:val="009902FF"/>
    <w:rsid w:val="009907B2"/>
    <w:rsid w:val="0099643D"/>
    <w:rsid w:val="00997ABD"/>
    <w:rsid w:val="00997B95"/>
    <w:rsid w:val="009A2791"/>
    <w:rsid w:val="009A6589"/>
    <w:rsid w:val="009B072D"/>
    <w:rsid w:val="009B201E"/>
    <w:rsid w:val="009B2078"/>
    <w:rsid w:val="009B28BC"/>
    <w:rsid w:val="009B7A8A"/>
    <w:rsid w:val="009D1288"/>
    <w:rsid w:val="009D1F12"/>
    <w:rsid w:val="009E119B"/>
    <w:rsid w:val="009E46BC"/>
    <w:rsid w:val="009E6ED0"/>
    <w:rsid w:val="009F2938"/>
    <w:rsid w:val="009F61EE"/>
    <w:rsid w:val="00A012E9"/>
    <w:rsid w:val="00A0184D"/>
    <w:rsid w:val="00A02C65"/>
    <w:rsid w:val="00A02D05"/>
    <w:rsid w:val="00A02DF1"/>
    <w:rsid w:val="00A067D5"/>
    <w:rsid w:val="00A07B13"/>
    <w:rsid w:val="00A10306"/>
    <w:rsid w:val="00A10606"/>
    <w:rsid w:val="00A125FD"/>
    <w:rsid w:val="00A138C8"/>
    <w:rsid w:val="00A16DBC"/>
    <w:rsid w:val="00A21C14"/>
    <w:rsid w:val="00A21F5C"/>
    <w:rsid w:val="00A23462"/>
    <w:rsid w:val="00A273BA"/>
    <w:rsid w:val="00A275E0"/>
    <w:rsid w:val="00A315CC"/>
    <w:rsid w:val="00A36FC7"/>
    <w:rsid w:val="00A40AEC"/>
    <w:rsid w:val="00A42CB6"/>
    <w:rsid w:val="00A4424D"/>
    <w:rsid w:val="00A447F2"/>
    <w:rsid w:val="00A52BB8"/>
    <w:rsid w:val="00A60944"/>
    <w:rsid w:val="00A60958"/>
    <w:rsid w:val="00A62D79"/>
    <w:rsid w:val="00A6381E"/>
    <w:rsid w:val="00A646D5"/>
    <w:rsid w:val="00A65A00"/>
    <w:rsid w:val="00A6661D"/>
    <w:rsid w:val="00A73FC7"/>
    <w:rsid w:val="00A76B55"/>
    <w:rsid w:val="00A7787E"/>
    <w:rsid w:val="00A829DB"/>
    <w:rsid w:val="00A844B6"/>
    <w:rsid w:val="00A8604A"/>
    <w:rsid w:val="00A92372"/>
    <w:rsid w:val="00A97785"/>
    <w:rsid w:val="00AA20E7"/>
    <w:rsid w:val="00AA2D6C"/>
    <w:rsid w:val="00AA2D92"/>
    <w:rsid w:val="00AA5D99"/>
    <w:rsid w:val="00AA7126"/>
    <w:rsid w:val="00AB095F"/>
    <w:rsid w:val="00AB137B"/>
    <w:rsid w:val="00AB3088"/>
    <w:rsid w:val="00AB3A75"/>
    <w:rsid w:val="00AB3E10"/>
    <w:rsid w:val="00AB6FCC"/>
    <w:rsid w:val="00AB7101"/>
    <w:rsid w:val="00AC0754"/>
    <w:rsid w:val="00AC17B0"/>
    <w:rsid w:val="00AD0C31"/>
    <w:rsid w:val="00AD192E"/>
    <w:rsid w:val="00AD2764"/>
    <w:rsid w:val="00AD5E21"/>
    <w:rsid w:val="00AD5F1F"/>
    <w:rsid w:val="00AD63E4"/>
    <w:rsid w:val="00AE24BC"/>
    <w:rsid w:val="00AF43DC"/>
    <w:rsid w:val="00AF71C1"/>
    <w:rsid w:val="00B035B5"/>
    <w:rsid w:val="00B04778"/>
    <w:rsid w:val="00B04A71"/>
    <w:rsid w:val="00B06ECD"/>
    <w:rsid w:val="00B129DB"/>
    <w:rsid w:val="00B1724C"/>
    <w:rsid w:val="00B17CC8"/>
    <w:rsid w:val="00B240E2"/>
    <w:rsid w:val="00B255D5"/>
    <w:rsid w:val="00B25D2F"/>
    <w:rsid w:val="00B265C9"/>
    <w:rsid w:val="00B31E19"/>
    <w:rsid w:val="00B32E35"/>
    <w:rsid w:val="00B33E68"/>
    <w:rsid w:val="00B44044"/>
    <w:rsid w:val="00B440B5"/>
    <w:rsid w:val="00B47AF2"/>
    <w:rsid w:val="00B51297"/>
    <w:rsid w:val="00B55FA4"/>
    <w:rsid w:val="00B62819"/>
    <w:rsid w:val="00B66027"/>
    <w:rsid w:val="00B6651A"/>
    <w:rsid w:val="00B666BF"/>
    <w:rsid w:val="00B6707F"/>
    <w:rsid w:val="00B72430"/>
    <w:rsid w:val="00B7552C"/>
    <w:rsid w:val="00B75D56"/>
    <w:rsid w:val="00B80387"/>
    <w:rsid w:val="00B90177"/>
    <w:rsid w:val="00B916A9"/>
    <w:rsid w:val="00B91A26"/>
    <w:rsid w:val="00B91A42"/>
    <w:rsid w:val="00B93733"/>
    <w:rsid w:val="00B96416"/>
    <w:rsid w:val="00B97DCF"/>
    <w:rsid w:val="00BA002F"/>
    <w:rsid w:val="00BA1FEC"/>
    <w:rsid w:val="00BA30FE"/>
    <w:rsid w:val="00BA5984"/>
    <w:rsid w:val="00BA6FD4"/>
    <w:rsid w:val="00BA79CD"/>
    <w:rsid w:val="00BA7C0A"/>
    <w:rsid w:val="00BB2699"/>
    <w:rsid w:val="00BB4214"/>
    <w:rsid w:val="00BB6DAD"/>
    <w:rsid w:val="00BB746C"/>
    <w:rsid w:val="00BB7989"/>
    <w:rsid w:val="00BC38A7"/>
    <w:rsid w:val="00BC4B5E"/>
    <w:rsid w:val="00BC553A"/>
    <w:rsid w:val="00BD16FB"/>
    <w:rsid w:val="00BD7F1D"/>
    <w:rsid w:val="00BE1645"/>
    <w:rsid w:val="00BE2E9B"/>
    <w:rsid w:val="00BE3C17"/>
    <w:rsid w:val="00BE429B"/>
    <w:rsid w:val="00BE47CD"/>
    <w:rsid w:val="00BE50F7"/>
    <w:rsid w:val="00BE5975"/>
    <w:rsid w:val="00BF1439"/>
    <w:rsid w:val="00BF41F4"/>
    <w:rsid w:val="00BF46FF"/>
    <w:rsid w:val="00BF48DF"/>
    <w:rsid w:val="00BF76AF"/>
    <w:rsid w:val="00C022CE"/>
    <w:rsid w:val="00C02879"/>
    <w:rsid w:val="00C03B4B"/>
    <w:rsid w:val="00C11432"/>
    <w:rsid w:val="00C13520"/>
    <w:rsid w:val="00C13785"/>
    <w:rsid w:val="00C13F99"/>
    <w:rsid w:val="00C20441"/>
    <w:rsid w:val="00C2165C"/>
    <w:rsid w:val="00C27F03"/>
    <w:rsid w:val="00C31F30"/>
    <w:rsid w:val="00C3354F"/>
    <w:rsid w:val="00C3360B"/>
    <w:rsid w:val="00C34795"/>
    <w:rsid w:val="00C4061A"/>
    <w:rsid w:val="00C425A1"/>
    <w:rsid w:val="00C43E68"/>
    <w:rsid w:val="00C5036C"/>
    <w:rsid w:val="00C55CF4"/>
    <w:rsid w:val="00C6086E"/>
    <w:rsid w:val="00C61B6E"/>
    <w:rsid w:val="00C621B0"/>
    <w:rsid w:val="00C62B32"/>
    <w:rsid w:val="00C63DFC"/>
    <w:rsid w:val="00C6449D"/>
    <w:rsid w:val="00C7054B"/>
    <w:rsid w:val="00C72864"/>
    <w:rsid w:val="00C739BA"/>
    <w:rsid w:val="00C75A8B"/>
    <w:rsid w:val="00C76DE6"/>
    <w:rsid w:val="00C77046"/>
    <w:rsid w:val="00C80D05"/>
    <w:rsid w:val="00C816C7"/>
    <w:rsid w:val="00C82E6D"/>
    <w:rsid w:val="00C84E2A"/>
    <w:rsid w:val="00C85570"/>
    <w:rsid w:val="00C9130E"/>
    <w:rsid w:val="00C95B89"/>
    <w:rsid w:val="00CA03A8"/>
    <w:rsid w:val="00CA42A4"/>
    <w:rsid w:val="00CA62BB"/>
    <w:rsid w:val="00CA7A29"/>
    <w:rsid w:val="00CA7D54"/>
    <w:rsid w:val="00CB31A5"/>
    <w:rsid w:val="00CB397D"/>
    <w:rsid w:val="00CB7BEA"/>
    <w:rsid w:val="00CC1222"/>
    <w:rsid w:val="00CC7BF6"/>
    <w:rsid w:val="00CD36C7"/>
    <w:rsid w:val="00CD57F4"/>
    <w:rsid w:val="00CD5F52"/>
    <w:rsid w:val="00CD6B22"/>
    <w:rsid w:val="00CE29FC"/>
    <w:rsid w:val="00CE6374"/>
    <w:rsid w:val="00CE7B73"/>
    <w:rsid w:val="00CF2AF4"/>
    <w:rsid w:val="00CF4FE0"/>
    <w:rsid w:val="00CF5113"/>
    <w:rsid w:val="00D00A81"/>
    <w:rsid w:val="00D02870"/>
    <w:rsid w:val="00D07261"/>
    <w:rsid w:val="00D10396"/>
    <w:rsid w:val="00D13FDA"/>
    <w:rsid w:val="00D14719"/>
    <w:rsid w:val="00D22B1D"/>
    <w:rsid w:val="00D22D0C"/>
    <w:rsid w:val="00D275C5"/>
    <w:rsid w:val="00D27FF5"/>
    <w:rsid w:val="00D3063E"/>
    <w:rsid w:val="00D32025"/>
    <w:rsid w:val="00D40DFB"/>
    <w:rsid w:val="00D465A7"/>
    <w:rsid w:val="00D4779D"/>
    <w:rsid w:val="00D50AF2"/>
    <w:rsid w:val="00D51890"/>
    <w:rsid w:val="00D5262C"/>
    <w:rsid w:val="00D55E52"/>
    <w:rsid w:val="00D61076"/>
    <w:rsid w:val="00D64579"/>
    <w:rsid w:val="00D64867"/>
    <w:rsid w:val="00D66A4F"/>
    <w:rsid w:val="00D67834"/>
    <w:rsid w:val="00D71521"/>
    <w:rsid w:val="00D726B7"/>
    <w:rsid w:val="00D72E53"/>
    <w:rsid w:val="00D7349E"/>
    <w:rsid w:val="00D7486B"/>
    <w:rsid w:val="00D7612C"/>
    <w:rsid w:val="00D7666F"/>
    <w:rsid w:val="00D80692"/>
    <w:rsid w:val="00D823D4"/>
    <w:rsid w:val="00D86A7A"/>
    <w:rsid w:val="00D91473"/>
    <w:rsid w:val="00D91BCD"/>
    <w:rsid w:val="00D92501"/>
    <w:rsid w:val="00DA37DD"/>
    <w:rsid w:val="00DA37FC"/>
    <w:rsid w:val="00DA3C66"/>
    <w:rsid w:val="00DA5F13"/>
    <w:rsid w:val="00DA6E75"/>
    <w:rsid w:val="00DB03AB"/>
    <w:rsid w:val="00DB5C67"/>
    <w:rsid w:val="00DC4F51"/>
    <w:rsid w:val="00DC68BD"/>
    <w:rsid w:val="00DD2847"/>
    <w:rsid w:val="00DD2B1E"/>
    <w:rsid w:val="00DD7092"/>
    <w:rsid w:val="00DD79D5"/>
    <w:rsid w:val="00DE0A5C"/>
    <w:rsid w:val="00DE1E5E"/>
    <w:rsid w:val="00DE3971"/>
    <w:rsid w:val="00DE7DD4"/>
    <w:rsid w:val="00DF24C8"/>
    <w:rsid w:val="00DF56B2"/>
    <w:rsid w:val="00DF743D"/>
    <w:rsid w:val="00DF7544"/>
    <w:rsid w:val="00E01EF6"/>
    <w:rsid w:val="00E0203D"/>
    <w:rsid w:val="00E02F24"/>
    <w:rsid w:val="00E12C18"/>
    <w:rsid w:val="00E157AD"/>
    <w:rsid w:val="00E15CDE"/>
    <w:rsid w:val="00E17A77"/>
    <w:rsid w:val="00E237B7"/>
    <w:rsid w:val="00E24280"/>
    <w:rsid w:val="00E2791F"/>
    <w:rsid w:val="00E33571"/>
    <w:rsid w:val="00E33AC9"/>
    <w:rsid w:val="00E374C6"/>
    <w:rsid w:val="00E4012E"/>
    <w:rsid w:val="00E412CA"/>
    <w:rsid w:val="00E414CF"/>
    <w:rsid w:val="00E4514D"/>
    <w:rsid w:val="00E455EF"/>
    <w:rsid w:val="00E467DB"/>
    <w:rsid w:val="00E4686E"/>
    <w:rsid w:val="00E47432"/>
    <w:rsid w:val="00E500E3"/>
    <w:rsid w:val="00E53777"/>
    <w:rsid w:val="00E53BE8"/>
    <w:rsid w:val="00E53D69"/>
    <w:rsid w:val="00E552CE"/>
    <w:rsid w:val="00E60B2B"/>
    <w:rsid w:val="00E613BB"/>
    <w:rsid w:val="00E6319C"/>
    <w:rsid w:val="00E67A3A"/>
    <w:rsid w:val="00E72B26"/>
    <w:rsid w:val="00E749F8"/>
    <w:rsid w:val="00E75A91"/>
    <w:rsid w:val="00E8126C"/>
    <w:rsid w:val="00E87E0E"/>
    <w:rsid w:val="00E9076D"/>
    <w:rsid w:val="00E90A96"/>
    <w:rsid w:val="00E9158F"/>
    <w:rsid w:val="00E93DD7"/>
    <w:rsid w:val="00E96AFF"/>
    <w:rsid w:val="00EA2D6C"/>
    <w:rsid w:val="00EA7894"/>
    <w:rsid w:val="00EA7E9A"/>
    <w:rsid w:val="00EB5954"/>
    <w:rsid w:val="00EB7DF7"/>
    <w:rsid w:val="00EC285F"/>
    <w:rsid w:val="00EC5671"/>
    <w:rsid w:val="00ED54CB"/>
    <w:rsid w:val="00EE29DB"/>
    <w:rsid w:val="00EF0518"/>
    <w:rsid w:val="00EF279B"/>
    <w:rsid w:val="00EF40FA"/>
    <w:rsid w:val="00EF7A71"/>
    <w:rsid w:val="00F00197"/>
    <w:rsid w:val="00F036C3"/>
    <w:rsid w:val="00F077A7"/>
    <w:rsid w:val="00F11005"/>
    <w:rsid w:val="00F11204"/>
    <w:rsid w:val="00F1298A"/>
    <w:rsid w:val="00F152B9"/>
    <w:rsid w:val="00F159FF"/>
    <w:rsid w:val="00F173C2"/>
    <w:rsid w:val="00F17C35"/>
    <w:rsid w:val="00F209EB"/>
    <w:rsid w:val="00F21452"/>
    <w:rsid w:val="00F23834"/>
    <w:rsid w:val="00F23A4A"/>
    <w:rsid w:val="00F250D4"/>
    <w:rsid w:val="00F25EEE"/>
    <w:rsid w:val="00F27F5C"/>
    <w:rsid w:val="00F34AC6"/>
    <w:rsid w:val="00F34BC8"/>
    <w:rsid w:val="00F35CE9"/>
    <w:rsid w:val="00F35DD2"/>
    <w:rsid w:val="00F50ABA"/>
    <w:rsid w:val="00F51044"/>
    <w:rsid w:val="00F5148F"/>
    <w:rsid w:val="00F56B51"/>
    <w:rsid w:val="00F56D7F"/>
    <w:rsid w:val="00F57C38"/>
    <w:rsid w:val="00F60A26"/>
    <w:rsid w:val="00F64113"/>
    <w:rsid w:val="00F673A2"/>
    <w:rsid w:val="00F67868"/>
    <w:rsid w:val="00F67876"/>
    <w:rsid w:val="00F67BAF"/>
    <w:rsid w:val="00F732F2"/>
    <w:rsid w:val="00F73A9C"/>
    <w:rsid w:val="00F75906"/>
    <w:rsid w:val="00F77FF0"/>
    <w:rsid w:val="00F80005"/>
    <w:rsid w:val="00F808FB"/>
    <w:rsid w:val="00F81123"/>
    <w:rsid w:val="00F81343"/>
    <w:rsid w:val="00F82404"/>
    <w:rsid w:val="00F83B3F"/>
    <w:rsid w:val="00F85BF7"/>
    <w:rsid w:val="00F8603D"/>
    <w:rsid w:val="00F869FA"/>
    <w:rsid w:val="00F93AEF"/>
    <w:rsid w:val="00FA0B2D"/>
    <w:rsid w:val="00FA4F99"/>
    <w:rsid w:val="00FA5484"/>
    <w:rsid w:val="00FA5524"/>
    <w:rsid w:val="00FB1C25"/>
    <w:rsid w:val="00FB2988"/>
    <w:rsid w:val="00FB3BB2"/>
    <w:rsid w:val="00FB583B"/>
    <w:rsid w:val="00FC5634"/>
    <w:rsid w:val="00FC6BB6"/>
    <w:rsid w:val="00FD25BD"/>
    <w:rsid w:val="00FD3707"/>
    <w:rsid w:val="00FE4451"/>
    <w:rsid w:val="00FE46A2"/>
    <w:rsid w:val="00FF029B"/>
    <w:rsid w:val="00FF0F07"/>
    <w:rsid w:val="00FF1CA2"/>
    <w:rsid w:val="00FF3E17"/>
    <w:rsid w:val="00FF6935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683A403A"/>
  <w15:chartTrackingRefBased/>
  <w15:docId w15:val="{7141E4F5-178E-4936-BD08-8F27C838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rsid w:val="000C75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 Знак Знак1"/>
    <w:basedOn w:val="a"/>
    <w:rsid w:val="00990124"/>
    <w:rPr>
      <w:rFonts w:ascii="Verdana" w:hAnsi="Verdana" w:cs="Verdana"/>
      <w:lang w:val="en-US" w:eastAsia="en-US"/>
    </w:rPr>
  </w:style>
  <w:style w:type="paragraph" w:styleId="ac">
    <w:name w:val="Body Text Indent"/>
    <w:basedOn w:val="a"/>
    <w:rsid w:val="00957926"/>
    <w:pPr>
      <w:ind w:firstLine="708"/>
      <w:jc w:val="both"/>
    </w:pPr>
    <w:rPr>
      <w:rFonts w:ascii="Times New Roman" w:hAnsi="Times New Roman"/>
      <w:sz w:val="28"/>
      <w:szCs w:val="24"/>
    </w:rPr>
  </w:style>
  <w:style w:type="paragraph" w:customStyle="1" w:styleId="ConsPlusNormal">
    <w:name w:val="ConsPlusNormal"/>
    <w:rsid w:val="006556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rsid w:val="00D648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d">
    <w:name w:val="page number"/>
    <w:basedOn w:val="a0"/>
    <w:rsid w:val="00230B0F"/>
  </w:style>
  <w:style w:type="paragraph" w:customStyle="1" w:styleId="ConsPlusCell">
    <w:name w:val="ConsPlusCell"/>
    <w:rsid w:val="00E414C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customStyle="1" w:styleId="11">
    <w:name w:val="Сетка таблицы1"/>
    <w:basedOn w:val="a1"/>
    <w:next w:val="ab"/>
    <w:uiPriority w:val="39"/>
    <w:rsid w:val="00AC07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AC075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Нет списка1"/>
    <w:next w:val="a2"/>
    <w:uiPriority w:val="99"/>
    <w:semiHidden/>
    <w:unhideWhenUsed/>
    <w:rsid w:val="00C13F99"/>
  </w:style>
  <w:style w:type="numbering" w:customStyle="1" w:styleId="20">
    <w:name w:val="Нет списка2"/>
    <w:next w:val="a2"/>
    <w:uiPriority w:val="99"/>
    <w:semiHidden/>
    <w:unhideWhenUsed/>
    <w:rsid w:val="00F173C2"/>
  </w:style>
  <w:style w:type="character" w:styleId="ae">
    <w:name w:val="FollowedHyperlink"/>
    <w:uiPriority w:val="99"/>
    <w:unhideWhenUsed/>
    <w:rsid w:val="00F173C2"/>
    <w:rPr>
      <w:color w:val="800080"/>
      <w:u w:val="single"/>
    </w:rPr>
  </w:style>
  <w:style w:type="paragraph" w:customStyle="1" w:styleId="msonormal0">
    <w:name w:val="msonormal"/>
    <w:basedOn w:val="a"/>
    <w:rsid w:val="00F173C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F173C2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F173C2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F17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F173C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numbering" w:customStyle="1" w:styleId="30">
    <w:name w:val="Нет списка3"/>
    <w:next w:val="a2"/>
    <w:uiPriority w:val="99"/>
    <w:semiHidden/>
    <w:unhideWhenUsed/>
    <w:rsid w:val="001923C6"/>
  </w:style>
  <w:style w:type="character" w:customStyle="1" w:styleId="aa">
    <w:name w:val="Текст выноски Знак"/>
    <w:link w:val="a9"/>
    <w:uiPriority w:val="99"/>
    <w:semiHidden/>
    <w:rsid w:val="001923C6"/>
    <w:rPr>
      <w:rFonts w:ascii="Tahoma" w:hAnsi="Tahoma" w:cs="Tahoma"/>
      <w:sz w:val="16"/>
      <w:szCs w:val="16"/>
    </w:rPr>
  </w:style>
  <w:style w:type="numbering" w:customStyle="1" w:styleId="40">
    <w:name w:val="Нет списка4"/>
    <w:next w:val="a2"/>
    <w:uiPriority w:val="99"/>
    <w:semiHidden/>
    <w:unhideWhenUsed/>
    <w:rsid w:val="00856413"/>
  </w:style>
  <w:style w:type="character" w:customStyle="1" w:styleId="a6">
    <w:name w:val="Верхний колонтитул Знак"/>
    <w:link w:val="a5"/>
    <w:uiPriority w:val="99"/>
    <w:rsid w:val="00613968"/>
    <w:rPr>
      <w:rFonts w:ascii="Times New Roman CYR" w:hAnsi="Times New Roman CYR"/>
    </w:rPr>
  </w:style>
  <w:style w:type="character" w:customStyle="1" w:styleId="a8">
    <w:name w:val="Нижний колонтитул Знак"/>
    <w:link w:val="a7"/>
    <w:rsid w:val="007F3152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93DF3-88F2-4D04-AC66-18D4E05D2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3425</TotalTime>
  <Pages>54</Pages>
  <Words>5832</Words>
  <Characters>38112</Characters>
  <Application>Microsoft Office Word</Application>
  <DocSecurity>0</DocSecurity>
  <Lines>317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Buhalova</dc:creator>
  <cp:keywords/>
  <cp:lastModifiedBy>Пользователь</cp:lastModifiedBy>
  <cp:revision>63</cp:revision>
  <cp:lastPrinted>2020-12-16T03:33:00Z</cp:lastPrinted>
  <dcterms:created xsi:type="dcterms:W3CDTF">2022-09-23T08:28:00Z</dcterms:created>
  <dcterms:modified xsi:type="dcterms:W3CDTF">2023-09-15T07:17:00Z</dcterms:modified>
</cp:coreProperties>
</file>