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8E7" w:rsidRPr="005C74B4" w:rsidRDefault="00036213" w:rsidP="001358E7">
      <w:pPr>
        <w:rPr>
          <w:sz w:val="24"/>
          <w:szCs w:val="24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2827020</wp:posOffset>
            </wp:positionH>
            <wp:positionV relativeFrom="paragraph">
              <wp:posOffset>101879</wp:posOffset>
            </wp:positionV>
            <wp:extent cx="518160" cy="668020"/>
            <wp:effectExtent l="19050" t="0" r="0" b="0"/>
            <wp:wrapThrough wrapText="bothSides">
              <wp:wrapPolygon edited="0">
                <wp:start x="-794" y="0"/>
                <wp:lineTo x="-794" y="20943"/>
                <wp:lineTo x="21441" y="20943"/>
                <wp:lineTo x="21441" y="0"/>
                <wp:lineTo x="-794" y="0"/>
              </wp:wrapPolygon>
            </wp:wrapThrough>
            <wp:docPr id="27" name="Рисунок 27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6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32FB" w:rsidRPr="00FE3443">
        <w:rPr>
          <w:sz w:val="28"/>
          <w:szCs w:val="28"/>
        </w:rPr>
        <w:tab/>
      </w:r>
      <w:r w:rsidR="008732FB" w:rsidRPr="00FE3443">
        <w:rPr>
          <w:sz w:val="28"/>
          <w:szCs w:val="28"/>
        </w:rPr>
        <w:tab/>
      </w:r>
      <w:r w:rsidR="008732FB" w:rsidRPr="00FE3443">
        <w:rPr>
          <w:sz w:val="28"/>
          <w:szCs w:val="28"/>
        </w:rPr>
        <w:tab/>
      </w:r>
      <w:r w:rsidR="008732FB" w:rsidRPr="00FE3443">
        <w:rPr>
          <w:sz w:val="28"/>
          <w:szCs w:val="28"/>
        </w:rPr>
        <w:tab/>
      </w:r>
      <w:r w:rsidR="008732FB" w:rsidRPr="00FE3443">
        <w:rPr>
          <w:sz w:val="28"/>
          <w:szCs w:val="28"/>
        </w:rPr>
        <w:tab/>
      </w:r>
      <w:r w:rsidR="008732FB" w:rsidRPr="00FE3443">
        <w:rPr>
          <w:sz w:val="28"/>
          <w:szCs w:val="28"/>
        </w:rPr>
        <w:tab/>
      </w:r>
      <w:r w:rsidR="008732FB" w:rsidRPr="00FE3443">
        <w:rPr>
          <w:sz w:val="28"/>
          <w:szCs w:val="28"/>
        </w:rPr>
        <w:tab/>
      </w:r>
      <w:r w:rsidR="008F6C1A" w:rsidRPr="0085270B">
        <w:rPr>
          <w:sz w:val="22"/>
          <w:szCs w:val="22"/>
        </w:rPr>
        <w:t xml:space="preserve"> </w:t>
      </w:r>
      <w:r w:rsidR="005C74B4">
        <w:rPr>
          <w:sz w:val="22"/>
          <w:szCs w:val="22"/>
        </w:rPr>
        <w:t xml:space="preserve">                                          </w:t>
      </w:r>
      <w:r w:rsidR="005C74B4" w:rsidRPr="005C74B4">
        <w:rPr>
          <w:sz w:val="24"/>
          <w:szCs w:val="24"/>
        </w:rPr>
        <w:t>Проект</w:t>
      </w:r>
    </w:p>
    <w:p w:rsidR="00567D9B" w:rsidRPr="00FE3443" w:rsidRDefault="00567D9B">
      <w:pPr>
        <w:rPr>
          <w:sz w:val="28"/>
          <w:szCs w:val="28"/>
        </w:rPr>
      </w:pPr>
    </w:p>
    <w:p w:rsidR="00E875FC" w:rsidRPr="00FE3443" w:rsidRDefault="008732FB" w:rsidP="00284C3E">
      <w:pPr>
        <w:rPr>
          <w:sz w:val="28"/>
          <w:szCs w:val="28"/>
        </w:rPr>
      </w:pPr>
      <w:r w:rsidRPr="00FE3443">
        <w:rPr>
          <w:sz w:val="28"/>
          <w:szCs w:val="28"/>
        </w:rPr>
        <w:tab/>
      </w:r>
      <w:r w:rsidRPr="00FE3443">
        <w:rPr>
          <w:sz w:val="28"/>
          <w:szCs w:val="28"/>
        </w:rPr>
        <w:tab/>
      </w:r>
      <w:r w:rsidRPr="00FE3443">
        <w:rPr>
          <w:sz w:val="28"/>
          <w:szCs w:val="28"/>
        </w:rPr>
        <w:tab/>
      </w:r>
      <w:r w:rsidRPr="00FE3443">
        <w:rPr>
          <w:sz w:val="28"/>
          <w:szCs w:val="28"/>
        </w:rPr>
        <w:tab/>
      </w:r>
      <w:r w:rsidRPr="00FE3443">
        <w:rPr>
          <w:sz w:val="28"/>
          <w:szCs w:val="28"/>
        </w:rPr>
        <w:tab/>
      </w:r>
      <w:r w:rsidRPr="00FE3443">
        <w:rPr>
          <w:sz w:val="28"/>
          <w:szCs w:val="28"/>
        </w:rPr>
        <w:tab/>
      </w:r>
      <w:r w:rsidRPr="00FE3443">
        <w:rPr>
          <w:sz w:val="28"/>
          <w:szCs w:val="28"/>
        </w:rPr>
        <w:tab/>
      </w:r>
      <w:r w:rsidRPr="00FE3443">
        <w:rPr>
          <w:sz w:val="28"/>
          <w:szCs w:val="28"/>
        </w:rPr>
        <w:tab/>
      </w:r>
    </w:p>
    <w:p w:rsidR="008F6C1A" w:rsidRDefault="008F6C1A" w:rsidP="008F6C1A">
      <w:pPr>
        <w:pStyle w:val="3"/>
        <w:spacing w:before="0"/>
        <w:jc w:val="left"/>
        <w:rPr>
          <w:b w:val="0"/>
          <w:sz w:val="26"/>
          <w:szCs w:val="26"/>
        </w:rPr>
      </w:pPr>
    </w:p>
    <w:p w:rsidR="00E875FC" w:rsidRPr="00205D7D" w:rsidRDefault="00E875FC" w:rsidP="00284C3E">
      <w:pPr>
        <w:pStyle w:val="3"/>
        <w:spacing w:before="0"/>
        <w:rPr>
          <w:b w:val="0"/>
          <w:sz w:val="26"/>
          <w:szCs w:val="26"/>
        </w:rPr>
      </w:pPr>
      <w:r w:rsidRPr="00205D7D">
        <w:rPr>
          <w:b w:val="0"/>
          <w:sz w:val="26"/>
          <w:szCs w:val="26"/>
        </w:rPr>
        <w:t>Томская область</w:t>
      </w:r>
    </w:p>
    <w:p w:rsidR="007122D0" w:rsidRPr="00205D7D" w:rsidRDefault="007122D0" w:rsidP="007122D0">
      <w:pPr>
        <w:jc w:val="center"/>
        <w:rPr>
          <w:sz w:val="26"/>
          <w:szCs w:val="26"/>
        </w:rPr>
      </w:pPr>
      <w:r w:rsidRPr="00205D7D">
        <w:rPr>
          <w:sz w:val="26"/>
          <w:szCs w:val="26"/>
        </w:rPr>
        <w:t>городской округ</w:t>
      </w:r>
    </w:p>
    <w:p w:rsidR="00444618" w:rsidRPr="00205D7D" w:rsidRDefault="007122D0" w:rsidP="00284C3E">
      <w:pPr>
        <w:spacing w:after="120"/>
        <w:jc w:val="center"/>
        <w:rPr>
          <w:sz w:val="26"/>
          <w:szCs w:val="26"/>
        </w:rPr>
      </w:pPr>
      <w:r w:rsidRPr="00205D7D">
        <w:rPr>
          <w:sz w:val="26"/>
          <w:szCs w:val="26"/>
        </w:rPr>
        <w:t xml:space="preserve">закрытое административно-территориальное образование </w:t>
      </w:r>
      <w:r w:rsidR="009A7B34" w:rsidRPr="00205D7D">
        <w:rPr>
          <w:sz w:val="26"/>
          <w:szCs w:val="26"/>
        </w:rPr>
        <w:t>Северск</w:t>
      </w:r>
    </w:p>
    <w:p w:rsidR="00E875FC" w:rsidRPr="00284C3E" w:rsidRDefault="006532F4" w:rsidP="00284C3E">
      <w:pPr>
        <w:spacing w:after="120"/>
        <w:jc w:val="center"/>
        <w:rPr>
          <w:b/>
          <w:sz w:val="26"/>
          <w:szCs w:val="26"/>
        </w:rPr>
      </w:pPr>
      <w:r w:rsidRPr="00284C3E">
        <w:rPr>
          <w:b/>
          <w:sz w:val="26"/>
          <w:szCs w:val="26"/>
        </w:rPr>
        <w:t>ДУМА</w:t>
      </w:r>
      <w:r w:rsidR="001358E7" w:rsidRPr="00284C3E">
        <w:rPr>
          <w:b/>
          <w:sz w:val="26"/>
          <w:szCs w:val="26"/>
        </w:rPr>
        <w:t xml:space="preserve"> </w:t>
      </w:r>
      <w:r w:rsidRPr="00284C3E">
        <w:rPr>
          <w:b/>
          <w:sz w:val="26"/>
          <w:szCs w:val="26"/>
        </w:rPr>
        <w:t>ЗАТО СЕВЕРСК</w:t>
      </w:r>
    </w:p>
    <w:p w:rsidR="00E875FC" w:rsidRPr="00284C3E" w:rsidRDefault="00E875FC" w:rsidP="00930CC2">
      <w:pPr>
        <w:pStyle w:val="1"/>
        <w:spacing w:before="120"/>
        <w:rPr>
          <w:sz w:val="26"/>
          <w:szCs w:val="26"/>
        </w:rPr>
      </w:pPr>
      <w:r w:rsidRPr="00284C3E">
        <w:rPr>
          <w:sz w:val="26"/>
          <w:szCs w:val="26"/>
        </w:rPr>
        <w:t>РЕШЕНИЕ</w:t>
      </w:r>
    </w:p>
    <w:p w:rsidR="00930CC2" w:rsidRPr="00FE3443" w:rsidRDefault="00930CC2" w:rsidP="00930CC2">
      <w:pPr>
        <w:rPr>
          <w:sz w:val="28"/>
          <w:szCs w:val="28"/>
        </w:rPr>
      </w:pPr>
    </w:p>
    <w:p w:rsidR="00E875FC" w:rsidRPr="00FE3443" w:rsidRDefault="00E875FC" w:rsidP="00B53363">
      <w:pPr>
        <w:rPr>
          <w:sz w:val="28"/>
          <w:szCs w:val="28"/>
        </w:rPr>
      </w:pPr>
      <w:r w:rsidRPr="00FE3443">
        <w:rPr>
          <w:sz w:val="28"/>
          <w:szCs w:val="28"/>
        </w:rPr>
        <w:t>__________________№________________</w:t>
      </w:r>
    </w:p>
    <w:p w:rsidR="00930CC2" w:rsidRPr="00A15EFE" w:rsidRDefault="00AF237A" w:rsidP="00930CC2">
      <w:pPr>
        <w:tabs>
          <w:tab w:val="left" w:pos="1965"/>
        </w:tabs>
        <w:rPr>
          <w:sz w:val="24"/>
          <w:szCs w:val="24"/>
        </w:rPr>
      </w:pPr>
      <w:r w:rsidRPr="00FE3443">
        <w:rPr>
          <w:sz w:val="28"/>
          <w:szCs w:val="28"/>
        </w:rPr>
        <w:t xml:space="preserve">                             </w:t>
      </w:r>
      <w:r w:rsidRPr="00A15EFE">
        <w:rPr>
          <w:sz w:val="24"/>
          <w:szCs w:val="24"/>
        </w:rPr>
        <w:t xml:space="preserve"> </w:t>
      </w:r>
      <w:r w:rsidR="0038230F" w:rsidRPr="00A15EFE">
        <w:rPr>
          <w:sz w:val="24"/>
          <w:szCs w:val="24"/>
        </w:rPr>
        <w:t>г.</w:t>
      </w:r>
      <w:r w:rsidR="00FE3443" w:rsidRPr="00A15EFE">
        <w:rPr>
          <w:sz w:val="24"/>
          <w:szCs w:val="24"/>
        </w:rPr>
        <w:t xml:space="preserve"> </w:t>
      </w:r>
      <w:r w:rsidR="0038230F" w:rsidRPr="00A15EFE">
        <w:rPr>
          <w:sz w:val="24"/>
          <w:szCs w:val="24"/>
        </w:rPr>
        <w:t>Северск</w:t>
      </w:r>
    </w:p>
    <w:p w:rsidR="00A15EFE" w:rsidRDefault="00CA7448" w:rsidP="00510E5A">
      <w:pPr>
        <w:rPr>
          <w:spacing w:val="-6"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1043940</wp:posOffset>
                </wp:positionH>
                <wp:positionV relativeFrom="page">
                  <wp:posOffset>2822575</wp:posOffset>
                </wp:positionV>
                <wp:extent cx="3556635" cy="264795"/>
                <wp:effectExtent l="5715" t="12700" r="9525" b="8255"/>
                <wp:wrapNone/>
                <wp:docPr id="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6635" cy="264795"/>
                          <a:chOff x="0" y="0"/>
                          <a:chExt cx="19998" cy="20000"/>
                        </a:xfrm>
                      </wpg:grpSpPr>
                      <wps:wsp>
                        <wps:cNvPr id="2" name="Freeform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9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FCB732" id="Group 7" o:spid="_x0000_s1026" style="position:absolute;margin-left:82.2pt;margin-top:222.25pt;width:280.05pt;height:20.85pt;z-index:251657216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">
                <v:shape id="Freeform 8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9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167A07" w:rsidRPr="00A15EFE">
        <w:rPr>
          <w:spacing w:val="-6"/>
          <w:sz w:val="24"/>
          <w:szCs w:val="24"/>
        </w:rPr>
        <w:t>О</w:t>
      </w:r>
      <w:r w:rsidR="006858B5" w:rsidRPr="00A15EFE">
        <w:rPr>
          <w:spacing w:val="-6"/>
          <w:sz w:val="24"/>
          <w:szCs w:val="24"/>
        </w:rPr>
        <w:t xml:space="preserve"> внесении изменени</w:t>
      </w:r>
      <w:r w:rsidR="00851305">
        <w:rPr>
          <w:spacing w:val="-6"/>
          <w:sz w:val="24"/>
          <w:szCs w:val="24"/>
        </w:rPr>
        <w:t>я</w:t>
      </w:r>
      <w:r w:rsidR="006858B5" w:rsidRPr="00A15EFE">
        <w:rPr>
          <w:spacing w:val="-6"/>
          <w:sz w:val="24"/>
          <w:szCs w:val="24"/>
        </w:rPr>
        <w:t xml:space="preserve"> в Решение Думы ЗАТО</w:t>
      </w:r>
      <w:r w:rsidR="00A15EFE">
        <w:rPr>
          <w:spacing w:val="-6"/>
          <w:sz w:val="24"/>
          <w:szCs w:val="24"/>
        </w:rPr>
        <w:t xml:space="preserve"> </w:t>
      </w:r>
      <w:r w:rsidR="006858B5" w:rsidRPr="00A15EFE">
        <w:rPr>
          <w:spacing w:val="-6"/>
          <w:sz w:val="24"/>
          <w:szCs w:val="24"/>
        </w:rPr>
        <w:t xml:space="preserve">Северск </w:t>
      </w:r>
    </w:p>
    <w:p w:rsidR="00BF2886" w:rsidRDefault="006858B5" w:rsidP="00510E5A">
      <w:pPr>
        <w:rPr>
          <w:spacing w:val="-6"/>
          <w:sz w:val="24"/>
          <w:szCs w:val="24"/>
        </w:rPr>
      </w:pPr>
      <w:r w:rsidRPr="00A15EFE">
        <w:rPr>
          <w:spacing w:val="-6"/>
          <w:sz w:val="24"/>
          <w:szCs w:val="24"/>
        </w:rPr>
        <w:t xml:space="preserve">от </w:t>
      </w:r>
      <w:r w:rsidR="00260C5E">
        <w:rPr>
          <w:spacing w:val="-6"/>
          <w:sz w:val="24"/>
          <w:szCs w:val="24"/>
        </w:rPr>
        <w:t xml:space="preserve"> </w:t>
      </w:r>
      <w:r w:rsidRPr="00A15EFE">
        <w:rPr>
          <w:spacing w:val="-6"/>
          <w:sz w:val="24"/>
          <w:szCs w:val="24"/>
        </w:rPr>
        <w:t xml:space="preserve">30.09.2021 </w:t>
      </w:r>
      <w:r w:rsidR="00260C5E">
        <w:rPr>
          <w:spacing w:val="-6"/>
          <w:sz w:val="24"/>
          <w:szCs w:val="24"/>
        </w:rPr>
        <w:t xml:space="preserve"> </w:t>
      </w:r>
      <w:r w:rsidRPr="00A15EFE">
        <w:rPr>
          <w:spacing w:val="-6"/>
          <w:sz w:val="24"/>
          <w:szCs w:val="24"/>
        </w:rPr>
        <w:t>№ 17/</w:t>
      </w:r>
      <w:r w:rsidR="00BF2886">
        <w:rPr>
          <w:spacing w:val="-6"/>
          <w:sz w:val="24"/>
          <w:szCs w:val="24"/>
        </w:rPr>
        <w:t>3</w:t>
      </w:r>
      <w:r w:rsidRPr="00A15EFE">
        <w:rPr>
          <w:spacing w:val="-6"/>
          <w:sz w:val="24"/>
          <w:szCs w:val="24"/>
        </w:rPr>
        <w:t xml:space="preserve"> </w:t>
      </w:r>
      <w:r w:rsidR="00260C5E">
        <w:rPr>
          <w:spacing w:val="-6"/>
          <w:sz w:val="24"/>
          <w:szCs w:val="24"/>
        </w:rPr>
        <w:t xml:space="preserve"> </w:t>
      </w:r>
      <w:r w:rsidRPr="00A15EFE">
        <w:rPr>
          <w:spacing w:val="-6"/>
          <w:sz w:val="24"/>
          <w:szCs w:val="24"/>
        </w:rPr>
        <w:t xml:space="preserve">«Об </w:t>
      </w:r>
      <w:r w:rsidR="00260C5E">
        <w:rPr>
          <w:spacing w:val="-6"/>
          <w:sz w:val="24"/>
          <w:szCs w:val="24"/>
        </w:rPr>
        <w:t xml:space="preserve"> </w:t>
      </w:r>
      <w:r w:rsidRPr="00A15EFE">
        <w:rPr>
          <w:spacing w:val="-6"/>
          <w:sz w:val="24"/>
          <w:szCs w:val="24"/>
        </w:rPr>
        <w:t xml:space="preserve">утверждении </w:t>
      </w:r>
      <w:r w:rsidR="00260C5E">
        <w:rPr>
          <w:spacing w:val="-6"/>
          <w:sz w:val="24"/>
          <w:szCs w:val="24"/>
        </w:rPr>
        <w:t xml:space="preserve"> </w:t>
      </w:r>
      <w:r w:rsidR="00745086" w:rsidRPr="00A15EFE">
        <w:rPr>
          <w:spacing w:val="-6"/>
          <w:sz w:val="24"/>
          <w:szCs w:val="24"/>
        </w:rPr>
        <w:t>П</w:t>
      </w:r>
      <w:r w:rsidRPr="00A15EFE">
        <w:rPr>
          <w:spacing w:val="-6"/>
          <w:sz w:val="24"/>
          <w:szCs w:val="24"/>
        </w:rPr>
        <w:t xml:space="preserve">оложения </w:t>
      </w:r>
      <w:r w:rsidR="00BF2886">
        <w:rPr>
          <w:spacing w:val="-6"/>
          <w:sz w:val="24"/>
          <w:szCs w:val="24"/>
        </w:rPr>
        <w:t xml:space="preserve">                                                                                      </w:t>
      </w:r>
      <w:r w:rsidRPr="00A15EFE">
        <w:rPr>
          <w:spacing w:val="-6"/>
          <w:sz w:val="24"/>
          <w:szCs w:val="24"/>
        </w:rPr>
        <w:t>о</w:t>
      </w:r>
      <w:r w:rsidR="00BF2886">
        <w:rPr>
          <w:spacing w:val="-6"/>
          <w:sz w:val="24"/>
          <w:szCs w:val="24"/>
        </w:rPr>
        <w:t xml:space="preserve"> </w:t>
      </w:r>
      <w:r w:rsidR="00260C5E">
        <w:rPr>
          <w:spacing w:val="-6"/>
          <w:sz w:val="24"/>
          <w:szCs w:val="24"/>
        </w:rPr>
        <w:t xml:space="preserve">  </w:t>
      </w:r>
      <w:r w:rsidRPr="00A15EFE">
        <w:rPr>
          <w:spacing w:val="-6"/>
          <w:sz w:val="24"/>
          <w:szCs w:val="24"/>
        </w:rPr>
        <w:t xml:space="preserve">муниципальном </w:t>
      </w:r>
      <w:r w:rsidR="00260C5E">
        <w:rPr>
          <w:spacing w:val="-6"/>
          <w:sz w:val="24"/>
          <w:szCs w:val="24"/>
        </w:rPr>
        <w:t xml:space="preserve"> </w:t>
      </w:r>
      <w:r w:rsidR="00925DA5">
        <w:rPr>
          <w:spacing w:val="-6"/>
          <w:sz w:val="24"/>
          <w:szCs w:val="24"/>
        </w:rPr>
        <w:t xml:space="preserve"> </w:t>
      </w:r>
      <w:r w:rsidR="00260C5E">
        <w:rPr>
          <w:spacing w:val="-6"/>
          <w:sz w:val="24"/>
          <w:szCs w:val="24"/>
        </w:rPr>
        <w:t xml:space="preserve"> </w:t>
      </w:r>
      <w:r w:rsidRPr="00A15EFE">
        <w:rPr>
          <w:spacing w:val="-6"/>
          <w:sz w:val="24"/>
          <w:szCs w:val="24"/>
        </w:rPr>
        <w:t xml:space="preserve">контроле </w:t>
      </w:r>
      <w:r w:rsidR="00260C5E">
        <w:rPr>
          <w:spacing w:val="-6"/>
          <w:sz w:val="24"/>
          <w:szCs w:val="24"/>
        </w:rPr>
        <w:t xml:space="preserve">  </w:t>
      </w:r>
      <w:r w:rsidR="00BF2886">
        <w:rPr>
          <w:spacing w:val="-6"/>
          <w:sz w:val="24"/>
          <w:szCs w:val="24"/>
        </w:rPr>
        <w:t xml:space="preserve">в </w:t>
      </w:r>
      <w:r w:rsidR="00925DA5">
        <w:rPr>
          <w:spacing w:val="-6"/>
          <w:sz w:val="24"/>
          <w:szCs w:val="24"/>
        </w:rPr>
        <w:t xml:space="preserve"> </w:t>
      </w:r>
      <w:r w:rsidR="00260C5E">
        <w:rPr>
          <w:spacing w:val="-6"/>
          <w:sz w:val="24"/>
          <w:szCs w:val="24"/>
        </w:rPr>
        <w:t xml:space="preserve">  </w:t>
      </w:r>
      <w:r w:rsidR="00BF2886">
        <w:rPr>
          <w:spacing w:val="-6"/>
          <w:sz w:val="24"/>
          <w:szCs w:val="24"/>
        </w:rPr>
        <w:t xml:space="preserve">области </w:t>
      </w:r>
      <w:r w:rsidR="00925DA5">
        <w:rPr>
          <w:spacing w:val="-6"/>
          <w:sz w:val="24"/>
          <w:szCs w:val="24"/>
        </w:rPr>
        <w:t xml:space="preserve"> </w:t>
      </w:r>
      <w:r w:rsidR="00260C5E">
        <w:rPr>
          <w:spacing w:val="-6"/>
          <w:sz w:val="24"/>
          <w:szCs w:val="24"/>
        </w:rPr>
        <w:t xml:space="preserve">  </w:t>
      </w:r>
      <w:r w:rsidR="00BF2886">
        <w:rPr>
          <w:spacing w:val="-6"/>
          <w:sz w:val="24"/>
          <w:szCs w:val="24"/>
        </w:rPr>
        <w:t xml:space="preserve">охраны                                                                                                 и </w:t>
      </w:r>
      <w:r w:rsidR="00260C5E">
        <w:rPr>
          <w:spacing w:val="-6"/>
          <w:sz w:val="24"/>
          <w:szCs w:val="24"/>
        </w:rPr>
        <w:t xml:space="preserve">   </w:t>
      </w:r>
      <w:r w:rsidR="00BF2886">
        <w:rPr>
          <w:spacing w:val="-6"/>
          <w:sz w:val="24"/>
          <w:szCs w:val="24"/>
        </w:rPr>
        <w:t>использования</w:t>
      </w:r>
      <w:r w:rsidR="00260C5E">
        <w:rPr>
          <w:spacing w:val="-6"/>
          <w:sz w:val="24"/>
          <w:szCs w:val="24"/>
        </w:rPr>
        <w:t xml:space="preserve">  </w:t>
      </w:r>
      <w:r w:rsidR="00BF2886">
        <w:rPr>
          <w:spacing w:val="-6"/>
          <w:sz w:val="24"/>
          <w:szCs w:val="24"/>
        </w:rPr>
        <w:t xml:space="preserve"> особо </w:t>
      </w:r>
      <w:r w:rsidR="00260C5E">
        <w:rPr>
          <w:spacing w:val="-6"/>
          <w:sz w:val="24"/>
          <w:szCs w:val="24"/>
        </w:rPr>
        <w:t xml:space="preserve">  </w:t>
      </w:r>
      <w:r w:rsidR="00BF2886">
        <w:rPr>
          <w:spacing w:val="-6"/>
          <w:sz w:val="24"/>
          <w:szCs w:val="24"/>
        </w:rPr>
        <w:t xml:space="preserve">охраняемых </w:t>
      </w:r>
      <w:r w:rsidR="00260C5E">
        <w:rPr>
          <w:spacing w:val="-6"/>
          <w:sz w:val="24"/>
          <w:szCs w:val="24"/>
        </w:rPr>
        <w:t xml:space="preserve">  </w:t>
      </w:r>
      <w:r w:rsidR="00BF2886">
        <w:rPr>
          <w:spacing w:val="-6"/>
          <w:sz w:val="24"/>
          <w:szCs w:val="24"/>
        </w:rPr>
        <w:t xml:space="preserve">природных </w:t>
      </w:r>
    </w:p>
    <w:p w:rsidR="00BF2886" w:rsidRDefault="00BF2886" w:rsidP="00510E5A">
      <w:pPr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территорий</w:t>
      </w:r>
      <w:r w:rsidR="00260C5E">
        <w:rPr>
          <w:spacing w:val="-6"/>
          <w:sz w:val="24"/>
          <w:szCs w:val="24"/>
        </w:rPr>
        <w:t xml:space="preserve">  </w:t>
      </w:r>
      <w:r>
        <w:rPr>
          <w:spacing w:val="-6"/>
          <w:sz w:val="24"/>
          <w:szCs w:val="24"/>
        </w:rPr>
        <w:t xml:space="preserve"> </w:t>
      </w:r>
      <w:r w:rsidR="006858B5" w:rsidRPr="00A15EFE">
        <w:rPr>
          <w:spacing w:val="-6"/>
          <w:sz w:val="24"/>
          <w:szCs w:val="24"/>
        </w:rPr>
        <w:t xml:space="preserve">городского </w:t>
      </w:r>
      <w:r w:rsidR="00260C5E">
        <w:rPr>
          <w:spacing w:val="-6"/>
          <w:sz w:val="24"/>
          <w:szCs w:val="24"/>
        </w:rPr>
        <w:t xml:space="preserve">   </w:t>
      </w:r>
      <w:r w:rsidR="006858B5" w:rsidRPr="00A15EFE">
        <w:rPr>
          <w:spacing w:val="-6"/>
          <w:sz w:val="24"/>
          <w:szCs w:val="24"/>
        </w:rPr>
        <w:t xml:space="preserve">округа </w:t>
      </w:r>
      <w:r w:rsidR="00260C5E">
        <w:rPr>
          <w:spacing w:val="-6"/>
          <w:sz w:val="24"/>
          <w:szCs w:val="24"/>
        </w:rPr>
        <w:t xml:space="preserve">   </w:t>
      </w:r>
      <w:r w:rsidR="006858B5" w:rsidRPr="00A15EFE">
        <w:rPr>
          <w:spacing w:val="-6"/>
          <w:sz w:val="24"/>
          <w:szCs w:val="24"/>
        </w:rPr>
        <w:t xml:space="preserve">ЗАТО </w:t>
      </w:r>
      <w:r w:rsidR="00260C5E">
        <w:rPr>
          <w:spacing w:val="-6"/>
          <w:sz w:val="24"/>
          <w:szCs w:val="24"/>
        </w:rPr>
        <w:t xml:space="preserve">   </w:t>
      </w:r>
      <w:r w:rsidR="006858B5" w:rsidRPr="00A15EFE">
        <w:rPr>
          <w:spacing w:val="-6"/>
          <w:sz w:val="24"/>
          <w:szCs w:val="24"/>
        </w:rPr>
        <w:t xml:space="preserve">Северск </w:t>
      </w:r>
    </w:p>
    <w:p w:rsidR="006858B5" w:rsidRPr="00A15EFE" w:rsidRDefault="006858B5" w:rsidP="00510E5A">
      <w:pPr>
        <w:rPr>
          <w:spacing w:val="-6"/>
          <w:sz w:val="24"/>
          <w:szCs w:val="24"/>
        </w:rPr>
      </w:pPr>
      <w:r w:rsidRPr="00A15EFE">
        <w:rPr>
          <w:spacing w:val="-6"/>
          <w:sz w:val="24"/>
          <w:szCs w:val="24"/>
        </w:rPr>
        <w:t xml:space="preserve">Томской </w:t>
      </w:r>
      <w:r w:rsidR="00260C5E">
        <w:rPr>
          <w:spacing w:val="-6"/>
          <w:sz w:val="24"/>
          <w:szCs w:val="24"/>
        </w:rPr>
        <w:t xml:space="preserve"> </w:t>
      </w:r>
      <w:r w:rsidRPr="00A15EFE">
        <w:rPr>
          <w:spacing w:val="-6"/>
          <w:sz w:val="24"/>
          <w:szCs w:val="24"/>
        </w:rPr>
        <w:t>области</w:t>
      </w:r>
      <w:r w:rsidR="00BC75CC" w:rsidRPr="00A15EFE">
        <w:rPr>
          <w:spacing w:val="-6"/>
          <w:sz w:val="24"/>
          <w:szCs w:val="24"/>
        </w:rPr>
        <w:t>»</w:t>
      </w:r>
    </w:p>
    <w:p w:rsidR="00F23B89" w:rsidRPr="00A15EFE" w:rsidRDefault="00F23B89" w:rsidP="0098364E">
      <w:pPr>
        <w:rPr>
          <w:sz w:val="24"/>
          <w:szCs w:val="24"/>
        </w:rPr>
      </w:pPr>
    </w:p>
    <w:p w:rsidR="006858B5" w:rsidRPr="00CA7448" w:rsidRDefault="00CA7448" w:rsidP="00CA7448">
      <w:pPr>
        <w:ind w:firstLine="709"/>
        <w:jc w:val="both"/>
        <w:rPr>
          <w:sz w:val="24"/>
          <w:szCs w:val="24"/>
        </w:rPr>
      </w:pPr>
      <w:r w:rsidRPr="00CA7448">
        <w:rPr>
          <w:sz w:val="24"/>
          <w:szCs w:val="24"/>
        </w:rPr>
        <w:t>В соответствии со статьей 52 Федерального закона от 31 июля 2020 года №</w:t>
      </w:r>
      <w:r w:rsidR="000A1282">
        <w:rPr>
          <w:sz w:val="24"/>
          <w:szCs w:val="24"/>
        </w:rPr>
        <w:t> </w:t>
      </w:r>
      <w:r w:rsidRPr="00CA7448">
        <w:rPr>
          <w:sz w:val="24"/>
          <w:szCs w:val="24"/>
        </w:rPr>
        <w:t>248-ФЗ</w:t>
      </w:r>
      <w:r w:rsidRPr="00CA7448">
        <w:rPr>
          <w:sz w:val="24"/>
          <w:szCs w:val="24"/>
        </w:rPr>
        <w:br/>
        <w:t>«О государственном контроле (надзоре) и муниципальном контроле в Российской Феде</w:t>
      </w:r>
      <w:r w:rsidR="00CC10A4">
        <w:rPr>
          <w:sz w:val="24"/>
          <w:szCs w:val="24"/>
        </w:rPr>
        <w:t>рации»,</w:t>
      </w:r>
      <w:r w:rsidR="00CC10A4" w:rsidRPr="00CC10A4">
        <w:rPr>
          <w:sz w:val="2"/>
          <w:szCs w:val="2"/>
        </w:rPr>
        <w:t xml:space="preserve"> </w:t>
      </w:r>
      <w:r w:rsidRPr="00CA7448">
        <w:rPr>
          <w:sz w:val="24"/>
          <w:szCs w:val="24"/>
        </w:rPr>
        <w:t>статьей</w:t>
      </w:r>
      <w:r w:rsidR="000A1282">
        <w:rPr>
          <w:sz w:val="24"/>
          <w:szCs w:val="24"/>
        </w:rPr>
        <w:t> </w:t>
      </w:r>
      <w:r w:rsidRPr="00CA7448">
        <w:rPr>
          <w:sz w:val="24"/>
          <w:szCs w:val="24"/>
        </w:rPr>
        <w:t>28 Устава городского округа закрытого административно-территориального образования Северск Томской области, рассмотрев внесенный Мэром ЗАТО Северск проект решения Думы ЗА</w:t>
      </w:r>
      <w:r w:rsidR="006B6049">
        <w:rPr>
          <w:sz w:val="24"/>
          <w:szCs w:val="24"/>
        </w:rPr>
        <w:t>ТО Северск «О внесении изменения</w:t>
      </w:r>
      <w:r w:rsidRPr="00CA7448">
        <w:rPr>
          <w:sz w:val="24"/>
          <w:szCs w:val="24"/>
        </w:rPr>
        <w:t xml:space="preserve"> в Решение Ду</w:t>
      </w:r>
      <w:r w:rsidR="002D5C4D">
        <w:rPr>
          <w:sz w:val="24"/>
          <w:szCs w:val="24"/>
        </w:rPr>
        <w:t>мы ЗАТО Северск от 30.09.2021 №</w:t>
      </w:r>
      <w:r w:rsidR="000A1282">
        <w:rPr>
          <w:sz w:val="24"/>
          <w:szCs w:val="24"/>
        </w:rPr>
        <w:t> </w:t>
      </w:r>
      <w:r w:rsidRPr="00CA7448">
        <w:rPr>
          <w:sz w:val="24"/>
          <w:szCs w:val="24"/>
        </w:rPr>
        <w:t>17/</w:t>
      </w:r>
      <w:r w:rsidR="002D5C4D">
        <w:rPr>
          <w:sz w:val="24"/>
          <w:szCs w:val="24"/>
        </w:rPr>
        <w:t>3</w:t>
      </w:r>
      <w:r w:rsidRPr="00CA7448">
        <w:rPr>
          <w:sz w:val="24"/>
          <w:szCs w:val="24"/>
        </w:rPr>
        <w:t xml:space="preserve"> «Об </w:t>
      </w:r>
      <w:r w:rsidR="002D5C4D" w:rsidRPr="002D5C4D">
        <w:rPr>
          <w:sz w:val="24"/>
          <w:szCs w:val="24"/>
        </w:rPr>
        <w:t>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</w:t>
      </w:r>
      <w:r w:rsidRPr="00CA7448">
        <w:rPr>
          <w:sz w:val="24"/>
          <w:szCs w:val="24"/>
        </w:rPr>
        <w:t>»,</w:t>
      </w:r>
    </w:p>
    <w:p w:rsidR="00F23B89" w:rsidRPr="00A15EFE" w:rsidRDefault="00F23B89" w:rsidP="006858B5">
      <w:pPr>
        <w:ind w:firstLine="709"/>
        <w:jc w:val="both"/>
        <w:rPr>
          <w:sz w:val="24"/>
          <w:szCs w:val="24"/>
        </w:rPr>
      </w:pPr>
    </w:p>
    <w:p w:rsidR="00F23B89" w:rsidRPr="00A15EFE" w:rsidRDefault="002F19F3" w:rsidP="00F23B89">
      <w:pPr>
        <w:ind w:firstLine="709"/>
        <w:jc w:val="center"/>
        <w:rPr>
          <w:sz w:val="24"/>
          <w:szCs w:val="24"/>
        </w:rPr>
      </w:pPr>
      <w:r w:rsidRPr="00A15EFE">
        <w:rPr>
          <w:sz w:val="24"/>
          <w:szCs w:val="24"/>
        </w:rPr>
        <w:t>ДУМА ЗАТО СЕВЕРСК РЕШИЛА</w:t>
      </w:r>
      <w:r w:rsidR="00EF4425" w:rsidRPr="00A15EFE">
        <w:rPr>
          <w:sz w:val="24"/>
          <w:szCs w:val="24"/>
        </w:rPr>
        <w:t>:</w:t>
      </w:r>
    </w:p>
    <w:p w:rsidR="00F23B89" w:rsidRPr="00A15EFE" w:rsidRDefault="00F23B89" w:rsidP="00F23B89">
      <w:pPr>
        <w:ind w:firstLine="709"/>
        <w:jc w:val="both"/>
        <w:rPr>
          <w:sz w:val="24"/>
          <w:szCs w:val="24"/>
        </w:rPr>
      </w:pPr>
    </w:p>
    <w:p w:rsidR="00CA7448" w:rsidRPr="009039F8" w:rsidRDefault="00CA7448" w:rsidP="00CA7448">
      <w:pPr>
        <w:ind w:firstLine="709"/>
        <w:jc w:val="both"/>
        <w:rPr>
          <w:spacing w:val="-6"/>
          <w:sz w:val="24"/>
          <w:szCs w:val="24"/>
        </w:rPr>
      </w:pPr>
      <w:r w:rsidRPr="009039F8">
        <w:rPr>
          <w:sz w:val="24"/>
          <w:szCs w:val="24"/>
        </w:rPr>
        <w:t xml:space="preserve">1. Внести в Решение </w:t>
      </w:r>
      <w:r w:rsidRPr="009039F8">
        <w:rPr>
          <w:spacing w:val="-6"/>
          <w:sz w:val="24"/>
          <w:szCs w:val="24"/>
        </w:rPr>
        <w:t>Думы ЗАТО Северск от 30.09.2021 №</w:t>
      </w:r>
      <w:r w:rsidR="005C1D09">
        <w:rPr>
          <w:spacing w:val="-6"/>
          <w:sz w:val="24"/>
          <w:szCs w:val="24"/>
        </w:rPr>
        <w:t> </w:t>
      </w:r>
      <w:r w:rsidRPr="009039F8">
        <w:rPr>
          <w:spacing w:val="-6"/>
          <w:sz w:val="24"/>
          <w:szCs w:val="24"/>
        </w:rPr>
        <w:t>17/</w:t>
      </w:r>
      <w:r w:rsidR="005C1D09">
        <w:rPr>
          <w:spacing w:val="-6"/>
          <w:sz w:val="24"/>
          <w:szCs w:val="24"/>
        </w:rPr>
        <w:t>3</w:t>
      </w:r>
      <w:r w:rsidRPr="009039F8">
        <w:rPr>
          <w:spacing w:val="-6"/>
          <w:sz w:val="24"/>
          <w:szCs w:val="24"/>
        </w:rPr>
        <w:t xml:space="preserve"> «Об</w:t>
      </w:r>
      <w:r w:rsidR="005C1D09">
        <w:rPr>
          <w:spacing w:val="-6"/>
          <w:sz w:val="24"/>
          <w:szCs w:val="24"/>
        </w:rPr>
        <w:t xml:space="preserve"> </w:t>
      </w:r>
      <w:r w:rsidR="005C1D09" w:rsidRPr="005C1D09">
        <w:rPr>
          <w:spacing w:val="-6"/>
          <w:sz w:val="24"/>
          <w:szCs w:val="24"/>
        </w:rPr>
        <w:t>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</w:t>
      </w:r>
      <w:r w:rsidRPr="009039F8">
        <w:rPr>
          <w:sz w:val="24"/>
          <w:szCs w:val="24"/>
        </w:rPr>
        <w:t xml:space="preserve">» </w:t>
      </w:r>
      <w:r w:rsidR="00851305">
        <w:rPr>
          <w:sz w:val="24"/>
          <w:szCs w:val="24"/>
        </w:rPr>
        <w:t xml:space="preserve">изменение, дополнив пункт </w:t>
      </w:r>
      <w:r w:rsidR="005C1D09">
        <w:rPr>
          <w:sz w:val="24"/>
          <w:szCs w:val="24"/>
        </w:rPr>
        <w:t>2</w:t>
      </w:r>
      <w:r w:rsidR="00851305">
        <w:rPr>
          <w:sz w:val="24"/>
          <w:szCs w:val="24"/>
        </w:rPr>
        <w:t>1</w:t>
      </w:r>
      <w:r w:rsidR="00E03F82">
        <w:rPr>
          <w:sz w:val="24"/>
          <w:szCs w:val="24"/>
        </w:rPr>
        <w:t>.</w:t>
      </w:r>
      <w:r w:rsidR="005C1D09">
        <w:rPr>
          <w:sz w:val="24"/>
          <w:szCs w:val="24"/>
        </w:rPr>
        <w:t>1</w:t>
      </w:r>
      <w:r w:rsidR="00851305">
        <w:rPr>
          <w:sz w:val="24"/>
          <w:szCs w:val="24"/>
        </w:rPr>
        <w:t xml:space="preserve"> </w:t>
      </w:r>
      <w:r w:rsidRPr="009039F8">
        <w:rPr>
          <w:spacing w:val="-6"/>
          <w:sz w:val="24"/>
          <w:szCs w:val="24"/>
        </w:rPr>
        <w:t>Положени</w:t>
      </w:r>
      <w:r w:rsidR="00851305">
        <w:rPr>
          <w:spacing w:val="-6"/>
          <w:sz w:val="24"/>
          <w:szCs w:val="24"/>
        </w:rPr>
        <w:t>я</w:t>
      </w:r>
      <w:r w:rsidRPr="009039F8">
        <w:rPr>
          <w:spacing w:val="-6"/>
          <w:sz w:val="24"/>
          <w:szCs w:val="24"/>
        </w:rPr>
        <w:t xml:space="preserve"> </w:t>
      </w:r>
      <w:r w:rsidR="005C1D09" w:rsidRPr="005C1D09">
        <w:rPr>
          <w:spacing w:val="-6"/>
          <w:sz w:val="24"/>
          <w:szCs w:val="24"/>
        </w:rPr>
        <w:t>о муниципальном контроле в области охраны и использования особо охраняемых природных территорий городского округа ЗАТО Северск Томской области</w:t>
      </w:r>
      <w:r w:rsidRPr="009039F8">
        <w:rPr>
          <w:spacing w:val="-6"/>
          <w:sz w:val="24"/>
          <w:szCs w:val="24"/>
        </w:rPr>
        <w:t>, утвержденно</w:t>
      </w:r>
      <w:r w:rsidR="00851305">
        <w:rPr>
          <w:spacing w:val="-6"/>
          <w:sz w:val="24"/>
          <w:szCs w:val="24"/>
        </w:rPr>
        <w:t>го</w:t>
      </w:r>
      <w:r w:rsidRPr="009039F8">
        <w:rPr>
          <w:spacing w:val="-6"/>
          <w:sz w:val="24"/>
          <w:szCs w:val="24"/>
        </w:rPr>
        <w:t xml:space="preserve"> указанным Решением</w:t>
      </w:r>
      <w:r w:rsidR="00851305">
        <w:rPr>
          <w:spacing w:val="-6"/>
          <w:sz w:val="24"/>
          <w:szCs w:val="24"/>
        </w:rPr>
        <w:t xml:space="preserve">, </w:t>
      </w:r>
      <w:r w:rsidR="00070BA6">
        <w:rPr>
          <w:spacing w:val="-6"/>
          <w:sz w:val="24"/>
          <w:szCs w:val="24"/>
        </w:rPr>
        <w:t>абзацами следующего содержания</w:t>
      </w:r>
      <w:r w:rsidRPr="009039F8">
        <w:rPr>
          <w:spacing w:val="-6"/>
          <w:sz w:val="24"/>
          <w:szCs w:val="24"/>
        </w:rPr>
        <w:t>:</w:t>
      </w:r>
    </w:p>
    <w:p w:rsidR="00CA7448" w:rsidRPr="009039F8" w:rsidRDefault="00CA7448" w:rsidP="00070BA6">
      <w:pPr>
        <w:ind w:firstLine="709"/>
        <w:jc w:val="both"/>
        <w:rPr>
          <w:sz w:val="24"/>
          <w:szCs w:val="24"/>
          <w:shd w:val="clear" w:color="auto" w:fill="FFFFFF"/>
        </w:rPr>
      </w:pPr>
      <w:r w:rsidRPr="009039F8">
        <w:rPr>
          <w:spacing w:val="-6"/>
          <w:sz w:val="24"/>
          <w:szCs w:val="24"/>
        </w:rPr>
        <w:t>«</w:t>
      </w:r>
      <w:r w:rsidRPr="009039F8">
        <w:rPr>
          <w:sz w:val="24"/>
          <w:szCs w:val="24"/>
          <w:shd w:val="clear" w:color="auto" w:fill="FFFFFF"/>
        </w:rPr>
        <w:t>Контролируемое лицо вправе обратиться в Уп</w:t>
      </w:r>
      <w:r>
        <w:rPr>
          <w:sz w:val="24"/>
          <w:szCs w:val="24"/>
          <w:shd w:val="clear" w:color="auto" w:fill="FFFFFF"/>
        </w:rPr>
        <w:t>олномоченный орган с заявлением</w:t>
      </w:r>
      <w:r>
        <w:rPr>
          <w:sz w:val="24"/>
          <w:szCs w:val="24"/>
          <w:shd w:val="clear" w:color="auto" w:fill="FFFFFF"/>
        </w:rPr>
        <w:br/>
      </w:r>
      <w:r w:rsidRPr="009039F8">
        <w:rPr>
          <w:sz w:val="24"/>
          <w:szCs w:val="24"/>
          <w:shd w:val="clear" w:color="auto" w:fill="FFFFFF"/>
        </w:rPr>
        <w:t>о проведении в отношении его пр</w:t>
      </w:r>
      <w:r w:rsidR="00EB1E47">
        <w:rPr>
          <w:sz w:val="24"/>
          <w:szCs w:val="24"/>
          <w:shd w:val="clear" w:color="auto" w:fill="FFFFFF"/>
        </w:rPr>
        <w:t>офилактического визита (далее</w:t>
      </w:r>
      <w:r w:rsidR="00EB1E47" w:rsidRPr="00CF09A4">
        <w:rPr>
          <w:spacing w:val="-6"/>
          <w:sz w:val="24"/>
          <w:szCs w:val="24"/>
        </w:rPr>
        <w:t xml:space="preserve"> </w:t>
      </w:r>
      <w:r w:rsidR="000A1282">
        <w:rPr>
          <w:spacing w:val="-6"/>
          <w:sz w:val="24"/>
          <w:szCs w:val="24"/>
        </w:rPr>
        <w:t>-</w:t>
      </w:r>
      <w:r w:rsidR="00EB1E47" w:rsidRPr="00CF09A4">
        <w:rPr>
          <w:spacing w:val="-6"/>
          <w:sz w:val="24"/>
          <w:szCs w:val="24"/>
        </w:rPr>
        <w:t xml:space="preserve"> </w:t>
      </w:r>
      <w:r w:rsidR="00EB1E47">
        <w:rPr>
          <w:sz w:val="24"/>
          <w:szCs w:val="24"/>
          <w:shd w:val="clear" w:color="auto" w:fill="FFFFFF"/>
        </w:rPr>
        <w:t>заявление</w:t>
      </w:r>
      <w:r w:rsidR="00EB1E47">
        <w:rPr>
          <w:sz w:val="24"/>
          <w:szCs w:val="24"/>
          <w:shd w:val="clear" w:color="auto" w:fill="FFFFFF"/>
        </w:rPr>
        <w:br/>
      </w:r>
      <w:r w:rsidRPr="009039F8">
        <w:rPr>
          <w:sz w:val="24"/>
          <w:szCs w:val="24"/>
          <w:shd w:val="clear" w:color="auto" w:fill="FFFFFF"/>
        </w:rPr>
        <w:t>контролируемого лица).</w:t>
      </w:r>
    </w:p>
    <w:p w:rsidR="00CA7448" w:rsidRPr="009039F8" w:rsidRDefault="00CA7448" w:rsidP="00CA7448">
      <w:pPr>
        <w:ind w:firstLine="709"/>
        <w:jc w:val="both"/>
        <w:rPr>
          <w:sz w:val="24"/>
          <w:szCs w:val="24"/>
          <w:shd w:val="clear" w:color="auto" w:fill="FFFFFF"/>
        </w:rPr>
      </w:pPr>
      <w:r w:rsidRPr="009039F8">
        <w:rPr>
          <w:sz w:val="24"/>
          <w:szCs w:val="24"/>
          <w:shd w:val="clear" w:color="auto" w:fill="FFFFFF"/>
        </w:rPr>
        <w:t>Уполномоченный орган рассматривает заявление контр</w:t>
      </w:r>
      <w:r w:rsidR="004B06C1">
        <w:rPr>
          <w:sz w:val="24"/>
          <w:szCs w:val="24"/>
          <w:shd w:val="clear" w:color="auto" w:fill="FFFFFF"/>
        </w:rPr>
        <w:t>олируемого лица в течение</w:t>
      </w:r>
      <w:r w:rsidR="004B06C1">
        <w:rPr>
          <w:sz w:val="24"/>
          <w:szCs w:val="24"/>
          <w:shd w:val="clear" w:color="auto" w:fill="FFFFFF"/>
        </w:rPr>
        <w:br/>
        <w:t>10</w:t>
      </w:r>
      <w:r w:rsidRPr="009039F8">
        <w:rPr>
          <w:sz w:val="24"/>
          <w:szCs w:val="24"/>
          <w:shd w:val="clear" w:color="auto" w:fill="FFFFFF"/>
        </w:rPr>
        <w:t xml:space="preserve"> рабочих дней с даты регистрации указанног</w:t>
      </w:r>
      <w:r>
        <w:rPr>
          <w:sz w:val="24"/>
          <w:szCs w:val="24"/>
          <w:shd w:val="clear" w:color="auto" w:fill="FFFFFF"/>
        </w:rPr>
        <w:t>о заявления и принимает решение</w:t>
      </w:r>
      <w:r>
        <w:rPr>
          <w:sz w:val="24"/>
          <w:szCs w:val="24"/>
          <w:shd w:val="clear" w:color="auto" w:fill="FFFFFF"/>
        </w:rPr>
        <w:br/>
      </w:r>
      <w:r w:rsidRPr="009039F8">
        <w:rPr>
          <w:sz w:val="24"/>
          <w:szCs w:val="24"/>
          <w:shd w:val="clear" w:color="auto" w:fill="FFFFFF"/>
        </w:rPr>
        <w:t xml:space="preserve">о проведении профилактического визита либо об отказе в его проведении с учетом материальных, финансовых и </w:t>
      </w:r>
      <w:r w:rsidR="00070BA6">
        <w:rPr>
          <w:sz w:val="24"/>
          <w:szCs w:val="24"/>
          <w:shd w:val="clear" w:color="auto" w:fill="FFFFFF"/>
        </w:rPr>
        <w:t>кадровых ресурсов Уполномоченного</w:t>
      </w:r>
      <w:r w:rsidRPr="009039F8">
        <w:rPr>
          <w:sz w:val="24"/>
          <w:szCs w:val="24"/>
          <w:shd w:val="clear" w:color="auto" w:fill="FFFFFF"/>
        </w:rPr>
        <w:t xml:space="preserve"> органа</w:t>
      </w:r>
      <w:r w:rsidR="00070BA6">
        <w:rPr>
          <w:sz w:val="24"/>
          <w:szCs w:val="24"/>
          <w:shd w:val="clear" w:color="auto" w:fill="FFFFFF"/>
        </w:rPr>
        <w:t xml:space="preserve">, </w:t>
      </w:r>
      <w:r w:rsidRPr="009039F8">
        <w:rPr>
          <w:sz w:val="24"/>
          <w:szCs w:val="24"/>
          <w:shd w:val="clear" w:color="auto" w:fill="FFFFFF"/>
        </w:rPr>
        <w:t>о чем уведомляет контролируемое лицо.</w:t>
      </w:r>
    </w:p>
    <w:p w:rsidR="00CA7448" w:rsidRPr="009039F8" w:rsidRDefault="00CA7448" w:rsidP="00CA7448">
      <w:pPr>
        <w:ind w:firstLine="709"/>
        <w:jc w:val="both"/>
        <w:rPr>
          <w:sz w:val="24"/>
          <w:szCs w:val="24"/>
          <w:shd w:val="clear" w:color="auto" w:fill="FFFFFF"/>
        </w:rPr>
      </w:pPr>
      <w:r w:rsidRPr="009039F8">
        <w:rPr>
          <w:sz w:val="24"/>
          <w:szCs w:val="24"/>
          <w:shd w:val="clear" w:color="auto" w:fill="FFFFFF"/>
        </w:rPr>
        <w:t>Уполномоченный орган принимает решение об отказе в проведении профилактического визита по заявлению контролируемого лица по одному из следующих оснований:</w:t>
      </w:r>
    </w:p>
    <w:p w:rsidR="00CA7448" w:rsidRPr="009039F8" w:rsidRDefault="00CA7448" w:rsidP="00CA7448">
      <w:pPr>
        <w:ind w:firstLine="709"/>
        <w:jc w:val="both"/>
        <w:rPr>
          <w:sz w:val="24"/>
          <w:szCs w:val="24"/>
          <w:shd w:val="clear" w:color="auto" w:fill="FFFFFF"/>
        </w:rPr>
      </w:pPr>
      <w:r w:rsidRPr="009039F8">
        <w:rPr>
          <w:sz w:val="24"/>
          <w:szCs w:val="24"/>
          <w:shd w:val="clear" w:color="auto" w:fill="FFFFFF"/>
        </w:rPr>
        <w:t>1) от контролируемого лица поступило уведомление об отзыве заявления о проведении профилактического визита;</w:t>
      </w:r>
    </w:p>
    <w:p w:rsidR="00DE3D96" w:rsidRDefault="00CA7448" w:rsidP="001C2DA0">
      <w:pPr>
        <w:ind w:firstLine="709"/>
        <w:jc w:val="both"/>
        <w:rPr>
          <w:sz w:val="24"/>
          <w:szCs w:val="24"/>
          <w:shd w:val="clear" w:color="auto" w:fill="FFFFFF"/>
        </w:rPr>
      </w:pPr>
      <w:r w:rsidRPr="009039F8">
        <w:rPr>
          <w:sz w:val="24"/>
          <w:szCs w:val="24"/>
          <w:shd w:val="clear" w:color="auto" w:fill="FFFFFF"/>
        </w:rPr>
        <w:t>2)</w:t>
      </w:r>
      <w:r w:rsidR="007C2C9A">
        <w:rPr>
          <w:sz w:val="24"/>
          <w:szCs w:val="24"/>
          <w:shd w:val="clear" w:color="auto" w:fill="FFFFFF"/>
        </w:rPr>
        <w:t> </w:t>
      </w:r>
      <w:r w:rsidRPr="009039F8">
        <w:rPr>
          <w:sz w:val="24"/>
          <w:szCs w:val="24"/>
          <w:shd w:val="clear" w:color="auto" w:fill="FFFFFF"/>
        </w:rPr>
        <w:t xml:space="preserve">в течение двух месяцев до даты подачи заявления контролируемого лица Уполномоченным органом было принято решение об отказе в проведении профилактического </w:t>
      </w:r>
    </w:p>
    <w:p w:rsidR="00CA7448" w:rsidRPr="009039F8" w:rsidRDefault="00CA7448" w:rsidP="00DE3D96">
      <w:pPr>
        <w:jc w:val="both"/>
        <w:rPr>
          <w:sz w:val="24"/>
          <w:szCs w:val="24"/>
          <w:shd w:val="clear" w:color="auto" w:fill="FFFFFF"/>
        </w:rPr>
      </w:pPr>
      <w:r w:rsidRPr="009039F8">
        <w:rPr>
          <w:sz w:val="24"/>
          <w:szCs w:val="24"/>
          <w:shd w:val="clear" w:color="auto" w:fill="FFFFFF"/>
        </w:rPr>
        <w:t>визита в отношении данного контролируемого лица;</w:t>
      </w:r>
    </w:p>
    <w:p w:rsidR="00CA7448" w:rsidRPr="009039F8" w:rsidRDefault="00CA7448" w:rsidP="00CA7448">
      <w:pPr>
        <w:ind w:firstLine="709"/>
        <w:jc w:val="both"/>
        <w:rPr>
          <w:sz w:val="24"/>
          <w:szCs w:val="24"/>
          <w:shd w:val="clear" w:color="auto" w:fill="FFFFFF"/>
        </w:rPr>
      </w:pPr>
      <w:r w:rsidRPr="009039F8">
        <w:rPr>
          <w:sz w:val="24"/>
          <w:szCs w:val="24"/>
          <w:shd w:val="clear" w:color="auto" w:fill="FFFFFF"/>
        </w:rPr>
        <w:lastRenderedPageBreak/>
        <w:t>3)</w:t>
      </w:r>
      <w:r w:rsidR="007C2C9A">
        <w:rPr>
          <w:sz w:val="24"/>
          <w:szCs w:val="24"/>
          <w:shd w:val="clear" w:color="auto" w:fill="FFFFFF"/>
        </w:rPr>
        <w:t> </w:t>
      </w:r>
      <w:r w:rsidRPr="009039F8">
        <w:rPr>
          <w:sz w:val="24"/>
          <w:szCs w:val="24"/>
          <w:shd w:val="clear" w:color="auto" w:fill="FFFFFF"/>
        </w:rPr>
        <w:t>в течение шести месяцев до даты подачи заявления контролируемого лица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(бездействием) контролируемого лица, повлекшими невозможность проведения профилактического визита;</w:t>
      </w:r>
    </w:p>
    <w:p w:rsidR="00CA7448" w:rsidRPr="009039F8" w:rsidRDefault="00CA7448" w:rsidP="00CA7448">
      <w:pPr>
        <w:ind w:firstLine="709"/>
        <w:jc w:val="both"/>
        <w:rPr>
          <w:sz w:val="24"/>
          <w:szCs w:val="24"/>
          <w:shd w:val="clear" w:color="auto" w:fill="FFFFFF"/>
        </w:rPr>
      </w:pPr>
      <w:r w:rsidRPr="009039F8">
        <w:rPr>
          <w:sz w:val="24"/>
          <w:szCs w:val="24"/>
          <w:shd w:val="clear" w:color="auto" w:fill="FFFFFF"/>
        </w:rPr>
        <w:t>4)</w:t>
      </w:r>
      <w:r w:rsidR="007C2C9A">
        <w:rPr>
          <w:sz w:val="24"/>
          <w:szCs w:val="24"/>
          <w:shd w:val="clear" w:color="auto" w:fill="FFFFFF"/>
        </w:rPr>
        <w:t> </w:t>
      </w:r>
      <w:r w:rsidRPr="009039F8">
        <w:rPr>
          <w:sz w:val="24"/>
          <w:szCs w:val="24"/>
          <w:shd w:val="clear" w:color="auto" w:fill="FFFFFF"/>
        </w:rPr>
        <w:t>заявление контролируемого лица содержит нецензурные либо оскорбительные выражения, угрозы жизни, здоровью и имуществу должностных лиц Уполномоченного органа либо членов их семей.</w:t>
      </w:r>
    </w:p>
    <w:p w:rsidR="00CA7448" w:rsidRPr="009039F8" w:rsidRDefault="00CA7448" w:rsidP="00CA7448">
      <w:pPr>
        <w:ind w:firstLine="709"/>
        <w:jc w:val="both"/>
        <w:rPr>
          <w:sz w:val="24"/>
          <w:szCs w:val="24"/>
          <w:shd w:val="clear" w:color="auto" w:fill="FFFFFF"/>
        </w:rPr>
      </w:pPr>
      <w:r w:rsidRPr="009039F8">
        <w:rPr>
          <w:sz w:val="24"/>
          <w:szCs w:val="24"/>
          <w:shd w:val="clear" w:color="auto" w:fill="FFFFFF"/>
        </w:rPr>
        <w:t>В случае принятия решения о проведении профилактического визита по заявлению контролируемого лица Уполномоченный орга</w:t>
      </w:r>
      <w:r w:rsidR="004B06C1">
        <w:rPr>
          <w:sz w:val="24"/>
          <w:szCs w:val="24"/>
          <w:shd w:val="clear" w:color="auto" w:fill="FFFFFF"/>
        </w:rPr>
        <w:t xml:space="preserve">н в течение 20 </w:t>
      </w:r>
      <w:r w:rsidRPr="009039F8">
        <w:rPr>
          <w:sz w:val="24"/>
          <w:szCs w:val="24"/>
          <w:shd w:val="clear" w:color="auto" w:fill="FFFFFF"/>
        </w:rPr>
        <w:t>рабочих дней согласовывает дату проведения профилактического визита с контролируемым лицом любым способом, обеспечивающим фиксирование такого согласования, и обеспечивает включение такого профилактического визита в программу профилактики рисков причинения вреда (ущерба) охраняемым законом ценностям.».</w:t>
      </w:r>
    </w:p>
    <w:p w:rsidR="00CA7448" w:rsidRPr="009039F8" w:rsidRDefault="00CA7448" w:rsidP="00CA7448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039F8">
        <w:rPr>
          <w:sz w:val="24"/>
          <w:szCs w:val="24"/>
        </w:rPr>
        <w:t>2. Опубликовать Решение в средстве массовой информации «Официальный бюллетень муниципальных правовых актов ЗАТО Северск» и разместить в информационно-телекоммуникационной сети «Интернет» на официальных сайтах Думы ЗАТО Северск (https://duma-seversk.ru) и Администрации ЗАТО Северск (</w:t>
      </w:r>
      <w:hyperlink r:id="rId9" w:history="1">
        <w:r w:rsidRPr="009039F8">
          <w:rPr>
            <w:rStyle w:val="ac"/>
            <w:color w:val="auto"/>
            <w:sz w:val="24"/>
            <w:szCs w:val="24"/>
            <w:u w:val="none"/>
          </w:rPr>
          <w:t>https://зато-северск.рф</w:t>
        </w:r>
      </w:hyperlink>
      <w:r w:rsidRPr="009039F8">
        <w:rPr>
          <w:sz w:val="24"/>
          <w:szCs w:val="24"/>
        </w:rPr>
        <w:t>).</w:t>
      </w:r>
    </w:p>
    <w:p w:rsidR="004E04FC" w:rsidRDefault="004E04FC" w:rsidP="002D2F1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E5B76" w:rsidRDefault="007E5B76" w:rsidP="002D2F1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E5B76" w:rsidRPr="00A15EFE" w:rsidRDefault="007E5B76" w:rsidP="002D2F1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30CC2" w:rsidRPr="00A15EFE" w:rsidRDefault="00930CC2" w:rsidP="00930CC2">
      <w:pPr>
        <w:jc w:val="both"/>
        <w:rPr>
          <w:sz w:val="24"/>
          <w:szCs w:val="24"/>
        </w:rPr>
      </w:pPr>
      <w:r w:rsidRPr="00A15EFE">
        <w:rPr>
          <w:sz w:val="24"/>
          <w:szCs w:val="24"/>
        </w:rPr>
        <w:t xml:space="preserve">Председатель Думы ЗАТО Северск  </w:t>
      </w:r>
      <w:r w:rsidR="00FE3443" w:rsidRPr="00A15EFE">
        <w:rPr>
          <w:sz w:val="24"/>
          <w:szCs w:val="24"/>
        </w:rPr>
        <w:t xml:space="preserve">                                         </w:t>
      </w:r>
      <w:r w:rsidR="00A15EFE">
        <w:rPr>
          <w:sz w:val="24"/>
          <w:szCs w:val="24"/>
        </w:rPr>
        <w:t xml:space="preserve">                       </w:t>
      </w:r>
      <w:r w:rsidRPr="00A15EFE">
        <w:rPr>
          <w:sz w:val="24"/>
          <w:szCs w:val="24"/>
        </w:rPr>
        <w:t>Мэр ЗАТО Северск</w:t>
      </w:r>
    </w:p>
    <w:p w:rsidR="00FE3443" w:rsidRPr="00A15EFE" w:rsidRDefault="00930CC2" w:rsidP="00930CC2">
      <w:pPr>
        <w:jc w:val="both"/>
        <w:rPr>
          <w:sz w:val="24"/>
          <w:szCs w:val="24"/>
        </w:rPr>
      </w:pPr>
      <w:r w:rsidRPr="00A15EFE">
        <w:rPr>
          <w:sz w:val="24"/>
          <w:szCs w:val="24"/>
        </w:rPr>
        <w:t xml:space="preserve">                                     </w:t>
      </w:r>
      <w:r w:rsidR="00FE3443" w:rsidRPr="00A15EFE">
        <w:rPr>
          <w:sz w:val="24"/>
          <w:szCs w:val="24"/>
        </w:rPr>
        <w:t xml:space="preserve">   </w:t>
      </w:r>
    </w:p>
    <w:p w:rsidR="00930CC2" w:rsidRPr="00A15EFE" w:rsidRDefault="00FE3443" w:rsidP="00930CC2">
      <w:pPr>
        <w:jc w:val="both"/>
        <w:rPr>
          <w:sz w:val="24"/>
          <w:szCs w:val="24"/>
        </w:rPr>
      </w:pPr>
      <w:r w:rsidRPr="00A15EFE">
        <w:rPr>
          <w:sz w:val="24"/>
          <w:szCs w:val="24"/>
        </w:rPr>
        <w:t xml:space="preserve">          </w:t>
      </w:r>
      <w:r w:rsidR="00993032" w:rsidRPr="00A15EFE">
        <w:rPr>
          <w:sz w:val="24"/>
          <w:szCs w:val="24"/>
        </w:rPr>
        <w:t xml:space="preserve">                               </w:t>
      </w:r>
      <w:r w:rsidR="00930CC2" w:rsidRPr="00A15EFE">
        <w:rPr>
          <w:sz w:val="24"/>
          <w:szCs w:val="24"/>
        </w:rPr>
        <w:t xml:space="preserve">Г.А.Шамин                      </w:t>
      </w:r>
      <w:r w:rsidRPr="00A15EFE">
        <w:rPr>
          <w:sz w:val="24"/>
          <w:szCs w:val="24"/>
        </w:rPr>
        <w:t xml:space="preserve">                               </w:t>
      </w:r>
      <w:r w:rsidR="00993032" w:rsidRPr="00A15EFE">
        <w:rPr>
          <w:sz w:val="24"/>
          <w:szCs w:val="24"/>
        </w:rPr>
        <w:t xml:space="preserve"> </w:t>
      </w:r>
      <w:r w:rsidR="00A15EFE">
        <w:rPr>
          <w:sz w:val="24"/>
          <w:szCs w:val="24"/>
        </w:rPr>
        <w:t xml:space="preserve">                       </w:t>
      </w:r>
      <w:r w:rsidR="00930CC2" w:rsidRPr="00A15EFE">
        <w:rPr>
          <w:sz w:val="24"/>
          <w:szCs w:val="24"/>
        </w:rPr>
        <w:t>Н.В.Диденко</w:t>
      </w:r>
    </w:p>
    <w:p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A15EFE">
        <w:rPr>
          <w:rFonts w:ascii="Times New Roman CYR" w:hAnsi="Times New Roman CYR" w:cs="Times New Roman CYR"/>
          <w:sz w:val="24"/>
          <w:szCs w:val="24"/>
        </w:rPr>
        <w:tab/>
      </w:r>
      <w:r w:rsidRPr="00A15EFE">
        <w:rPr>
          <w:rFonts w:ascii="Times New Roman CYR" w:hAnsi="Times New Roman CYR" w:cs="Times New Roman CYR"/>
          <w:sz w:val="24"/>
          <w:szCs w:val="24"/>
        </w:rPr>
        <w:tab/>
      </w:r>
      <w:r w:rsidRPr="00A15EFE">
        <w:rPr>
          <w:rFonts w:ascii="Times New Roman CYR" w:hAnsi="Times New Roman CYR" w:cs="Times New Roman CYR"/>
          <w:sz w:val="24"/>
          <w:szCs w:val="24"/>
        </w:rPr>
        <w:tab/>
      </w:r>
      <w:r w:rsidRPr="00A15EFE">
        <w:rPr>
          <w:rFonts w:ascii="Times New Roman CYR" w:hAnsi="Times New Roman CYR" w:cs="Times New Roman CYR"/>
          <w:sz w:val="24"/>
          <w:szCs w:val="24"/>
        </w:rPr>
        <w:tab/>
      </w:r>
    </w:p>
    <w:p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F23B89" w:rsidRPr="00A15EFE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5F3E18" w:rsidRPr="00A15EFE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5F3E18" w:rsidRPr="00A15EFE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5F3E18" w:rsidRPr="00A15EFE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5F3E18" w:rsidRPr="00A15EFE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5F3E18" w:rsidRPr="00A15EFE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5F3E18" w:rsidRPr="00A15EFE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5F3E18" w:rsidRPr="00A15EFE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EE0150" w:rsidRPr="00A15EFE" w:rsidRDefault="00EE0150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90653" w:rsidRPr="00A15EFE" w:rsidRDefault="00790653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26799E" w:rsidRPr="00A15EF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26799E" w:rsidRPr="00A15EF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26799E" w:rsidRPr="00A15EF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26799E" w:rsidRPr="00A15EF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420C3" w:rsidRPr="00A15EFE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8733A1" w:rsidRPr="00A15EFE" w:rsidRDefault="008733A1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420C3" w:rsidRPr="00A15EFE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B84F95" w:rsidRPr="00A15EFE" w:rsidRDefault="00B84F95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:rsidR="007420C3" w:rsidRPr="00FE344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8733A1" w:rsidRDefault="008733A1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967DBA" w:rsidRDefault="00967DB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967DBA" w:rsidRDefault="00967DB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967DBA" w:rsidRDefault="00967DB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967DBA" w:rsidRDefault="00967DB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967DBA" w:rsidRDefault="00967DB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3158E" w:rsidRDefault="00B3158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7C5A93" w:rsidRDefault="007C5A9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0B2F1F" w:rsidRDefault="000B2F1F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7C5A93" w:rsidRPr="00697AB9" w:rsidRDefault="007C5A9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594C97" w:rsidRDefault="00594C97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7E7C6A" w:rsidRDefault="007E7C6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7E7C6A" w:rsidRDefault="007E7C6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7E7C6A" w:rsidRDefault="007E7C6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7E7C6A" w:rsidRDefault="007E7C6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7E7C6A" w:rsidRDefault="007E7C6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7E7C6A" w:rsidRDefault="007E7C6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7E7C6A" w:rsidRDefault="007E7C6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7E7C6A" w:rsidRDefault="007E7C6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7E7C6A" w:rsidRDefault="007E7C6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7E7C6A" w:rsidRDefault="007E7C6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7E7C6A" w:rsidRDefault="007E7C6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7E7C6A" w:rsidRDefault="007E7C6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36385" w:rsidRDefault="00036385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Default="00022729" w:rsidP="003D2375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22729" w:rsidRPr="003D2375" w:rsidRDefault="00022729" w:rsidP="00036385">
      <w:pPr>
        <w:shd w:val="clear" w:color="auto" w:fill="FFFFFF"/>
        <w:tabs>
          <w:tab w:val="left" w:pos="787"/>
        </w:tabs>
        <w:rPr>
          <w:rFonts w:ascii="Times New Roman CYR" w:hAnsi="Times New Roman CYR" w:cs="Times New Roman CYR"/>
          <w:sz w:val="24"/>
          <w:szCs w:val="24"/>
        </w:rPr>
      </w:pPr>
      <w:r>
        <w:rPr>
          <w:color w:val="000000"/>
          <w:spacing w:val="-5"/>
          <w:szCs w:val="28"/>
        </w:rPr>
        <w:t>Гуськова Светлана Вячеславовна</w:t>
      </w:r>
      <w:r>
        <w:rPr>
          <w:color w:val="000000"/>
          <w:spacing w:val="-5"/>
          <w:szCs w:val="28"/>
        </w:rPr>
        <w:br/>
        <w:t>+7 (3823) 77-39-91</w:t>
      </w:r>
    </w:p>
    <w:sectPr w:rsidR="00022729" w:rsidRPr="003D2375" w:rsidSect="008A516F">
      <w:headerReference w:type="even" r:id="rId10"/>
      <w:headerReference w:type="default" r:id="rId11"/>
      <w:footerReference w:type="default" r:id="rId12"/>
      <w:footerReference w:type="first" r:id="rId13"/>
      <w:pgSz w:w="11907" w:h="16840" w:code="9"/>
      <w:pgMar w:top="709" w:right="567" w:bottom="851" w:left="1701" w:header="426" w:footer="21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E7E" w:rsidRDefault="00657E7E">
      <w:r>
        <w:separator/>
      </w:r>
    </w:p>
  </w:endnote>
  <w:endnote w:type="continuationSeparator" w:id="0">
    <w:p w:rsidR="00657E7E" w:rsidRDefault="00657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22982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:rsidR="00967DBA" w:rsidRPr="008A516F" w:rsidRDefault="00F65C05">
        <w:pPr>
          <w:pStyle w:val="a4"/>
          <w:jc w:val="right"/>
          <w:rPr>
            <w:color w:val="FFFFFF" w:themeColor="background1"/>
          </w:rPr>
        </w:pPr>
        <w:r w:rsidRPr="008A516F">
          <w:rPr>
            <w:color w:val="FFFFFF" w:themeColor="background1"/>
            <w:sz w:val="24"/>
            <w:szCs w:val="24"/>
          </w:rPr>
          <w:fldChar w:fldCharType="begin"/>
        </w:r>
        <w:r w:rsidR="00614B42" w:rsidRPr="008A516F">
          <w:rPr>
            <w:color w:val="FFFFFF" w:themeColor="background1"/>
            <w:sz w:val="24"/>
            <w:szCs w:val="24"/>
          </w:rPr>
          <w:instrText xml:space="preserve"> PAGE   \* MERGEFORMAT </w:instrText>
        </w:r>
        <w:r w:rsidRPr="008A516F">
          <w:rPr>
            <w:color w:val="FFFFFF" w:themeColor="background1"/>
            <w:sz w:val="24"/>
            <w:szCs w:val="24"/>
          </w:rPr>
          <w:fldChar w:fldCharType="separate"/>
        </w:r>
        <w:r w:rsidR="003451E1">
          <w:rPr>
            <w:noProof/>
            <w:color w:val="FFFFFF" w:themeColor="background1"/>
            <w:sz w:val="24"/>
            <w:szCs w:val="24"/>
          </w:rPr>
          <w:t>3</w:t>
        </w:r>
        <w:r w:rsidRPr="008A516F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AF237A" w:rsidRDefault="00AF237A" w:rsidP="0054248A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DBA" w:rsidRDefault="00967DBA">
    <w:pPr>
      <w:pStyle w:val="a4"/>
      <w:jc w:val="right"/>
    </w:pPr>
  </w:p>
  <w:p w:rsidR="00967DBA" w:rsidRDefault="00967DB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E7E" w:rsidRDefault="00657E7E">
      <w:r>
        <w:separator/>
      </w:r>
    </w:p>
  </w:footnote>
  <w:footnote w:type="continuationSeparator" w:id="0">
    <w:p w:rsidR="00657E7E" w:rsidRDefault="00657E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37A" w:rsidRPr="004B5F85" w:rsidRDefault="00F65C05" w:rsidP="00927B47">
    <w:pPr>
      <w:pStyle w:val="a3"/>
      <w:framePr w:wrap="around" w:vAnchor="text" w:hAnchor="margin" w:xAlign="center" w:y="1"/>
      <w:rPr>
        <w:rStyle w:val="a6"/>
        <w:sz w:val="24"/>
        <w:szCs w:val="24"/>
      </w:rPr>
    </w:pPr>
    <w:r w:rsidRPr="004B5F85">
      <w:rPr>
        <w:rStyle w:val="a6"/>
        <w:sz w:val="24"/>
        <w:szCs w:val="24"/>
      </w:rPr>
      <w:fldChar w:fldCharType="begin"/>
    </w:r>
    <w:r w:rsidR="00AF237A" w:rsidRPr="004B5F85">
      <w:rPr>
        <w:rStyle w:val="a6"/>
        <w:sz w:val="24"/>
        <w:szCs w:val="24"/>
      </w:rPr>
      <w:instrText xml:space="preserve">PAGE  </w:instrText>
    </w:r>
    <w:r w:rsidRPr="004B5F85">
      <w:rPr>
        <w:rStyle w:val="a6"/>
        <w:sz w:val="24"/>
        <w:szCs w:val="24"/>
      </w:rPr>
      <w:fldChar w:fldCharType="separate"/>
    </w:r>
    <w:r w:rsidR="003451E1">
      <w:rPr>
        <w:rStyle w:val="a6"/>
        <w:noProof/>
        <w:sz w:val="24"/>
        <w:szCs w:val="24"/>
      </w:rPr>
      <w:t>2</w:t>
    </w:r>
    <w:r w:rsidRPr="004B5F85">
      <w:rPr>
        <w:rStyle w:val="a6"/>
        <w:sz w:val="24"/>
        <w:szCs w:val="24"/>
      </w:rPr>
      <w:fldChar w:fldCharType="end"/>
    </w:r>
  </w:p>
  <w:p w:rsidR="00AF237A" w:rsidRPr="004B5F85" w:rsidRDefault="00AF237A">
    <w:pPr>
      <w:pStyle w:val="a3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37A" w:rsidRDefault="00AF237A" w:rsidP="00982389">
    <w:pPr>
      <w:pStyle w:val="a3"/>
      <w:framePr w:wrap="around" w:vAnchor="text" w:hAnchor="margin" w:xAlign="center" w:y="1"/>
      <w:rPr>
        <w:rStyle w:val="a6"/>
      </w:rPr>
    </w:pPr>
  </w:p>
  <w:p w:rsidR="00AF237A" w:rsidRPr="000E62BD" w:rsidRDefault="00AF237A" w:rsidP="00F329FC">
    <w:pPr>
      <w:pStyle w:val="a3"/>
      <w:framePr w:wrap="around" w:vAnchor="text" w:hAnchor="margin" w:xAlign="center" w:y="1"/>
      <w:rPr>
        <w:rStyle w:val="a6"/>
        <w:sz w:val="24"/>
        <w:szCs w:val="24"/>
      </w:rPr>
    </w:pPr>
  </w:p>
  <w:p w:rsidR="00AF237A" w:rsidRDefault="00AF23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1E0A00"/>
    <w:multiLevelType w:val="hybridMultilevel"/>
    <w:tmpl w:val="7D9A14B4"/>
    <w:lvl w:ilvl="0" w:tplc="6832CF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evenAndOddHeaders/>
  <w:drawingGridHorizontalSpacing w:val="100"/>
  <w:drawingGridVerticalSpacing w:val="57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AB4"/>
    <w:rsid w:val="0000374D"/>
    <w:rsid w:val="00015095"/>
    <w:rsid w:val="00022729"/>
    <w:rsid w:val="0002514D"/>
    <w:rsid w:val="0002627E"/>
    <w:rsid w:val="00030467"/>
    <w:rsid w:val="00031365"/>
    <w:rsid w:val="000324A3"/>
    <w:rsid w:val="00036213"/>
    <w:rsid w:val="00036385"/>
    <w:rsid w:val="00055719"/>
    <w:rsid w:val="00056BFC"/>
    <w:rsid w:val="000652C6"/>
    <w:rsid w:val="00067BD4"/>
    <w:rsid w:val="00070BA6"/>
    <w:rsid w:val="00071B10"/>
    <w:rsid w:val="0007392B"/>
    <w:rsid w:val="000771D2"/>
    <w:rsid w:val="00083067"/>
    <w:rsid w:val="00090B47"/>
    <w:rsid w:val="00093239"/>
    <w:rsid w:val="000966BC"/>
    <w:rsid w:val="000A1282"/>
    <w:rsid w:val="000A3F10"/>
    <w:rsid w:val="000A6A52"/>
    <w:rsid w:val="000B2F1F"/>
    <w:rsid w:val="000B41C5"/>
    <w:rsid w:val="000C0618"/>
    <w:rsid w:val="000C3825"/>
    <w:rsid w:val="000C63BC"/>
    <w:rsid w:val="000D1CAF"/>
    <w:rsid w:val="000D47BF"/>
    <w:rsid w:val="000D726A"/>
    <w:rsid w:val="000E62BD"/>
    <w:rsid w:val="000F3504"/>
    <w:rsid w:val="000F44F3"/>
    <w:rsid w:val="000F6B60"/>
    <w:rsid w:val="000F6E54"/>
    <w:rsid w:val="00107349"/>
    <w:rsid w:val="0011733C"/>
    <w:rsid w:val="00117C58"/>
    <w:rsid w:val="00120658"/>
    <w:rsid w:val="00127DE3"/>
    <w:rsid w:val="00133096"/>
    <w:rsid w:val="001358E7"/>
    <w:rsid w:val="001415C4"/>
    <w:rsid w:val="00143185"/>
    <w:rsid w:val="00144131"/>
    <w:rsid w:val="00144E88"/>
    <w:rsid w:val="00150AC4"/>
    <w:rsid w:val="00151595"/>
    <w:rsid w:val="00152735"/>
    <w:rsid w:val="0015441D"/>
    <w:rsid w:val="0016329B"/>
    <w:rsid w:val="001666E9"/>
    <w:rsid w:val="00167A07"/>
    <w:rsid w:val="00170817"/>
    <w:rsid w:val="001826B4"/>
    <w:rsid w:val="00190B9D"/>
    <w:rsid w:val="001926AE"/>
    <w:rsid w:val="00193F78"/>
    <w:rsid w:val="001A06EA"/>
    <w:rsid w:val="001A1347"/>
    <w:rsid w:val="001A5F1B"/>
    <w:rsid w:val="001A7E7C"/>
    <w:rsid w:val="001B5CEC"/>
    <w:rsid w:val="001B5F35"/>
    <w:rsid w:val="001C2839"/>
    <w:rsid w:val="001C2DA0"/>
    <w:rsid w:val="001D0BAA"/>
    <w:rsid w:val="001D32B5"/>
    <w:rsid w:val="001D3E38"/>
    <w:rsid w:val="001D4A7B"/>
    <w:rsid w:val="001E1648"/>
    <w:rsid w:val="001E63AD"/>
    <w:rsid w:val="001F5330"/>
    <w:rsid w:val="001F622C"/>
    <w:rsid w:val="001F6C62"/>
    <w:rsid w:val="00205D7D"/>
    <w:rsid w:val="0020673E"/>
    <w:rsid w:val="00207107"/>
    <w:rsid w:val="00215A6D"/>
    <w:rsid w:val="0022193A"/>
    <w:rsid w:val="002223A8"/>
    <w:rsid w:val="00237A1C"/>
    <w:rsid w:val="00241585"/>
    <w:rsid w:val="002420D8"/>
    <w:rsid w:val="00243030"/>
    <w:rsid w:val="002532CC"/>
    <w:rsid w:val="00255224"/>
    <w:rsid w:val="00255C66"/>
    <w:rsid w:val="002563CD"/>
    <w:rsid w:val="00257F62"/>
    <w:rsid w:val="00260C5E"/>
    <w:rsid w:val="0026799E"/>
    <w:rsid w:val="00273AF2"/>
    <w:rsid w:val="00274A38"/>
    <w:rsid w:val="002810F2"/>
    <w:rsid w:val="00283744"/>
    <w:rsid w:val="0028438D"/>
    <w:rsid w:val="00284C3E"/>
    <w:rsid w:val="002A1675"/>
    <w:rsid w:val="002A486F"/>
    <w:rsid w:val="002B1DBB"/>
    <w:rsid w:val="002B406A"/>
    <w:rsid w:val="002C1372"/>
    <w:rsid w:val="002C478A"/>
    <w:rsid w:val="002C6DE7"/>
    <w:rsid w:val="002C7C41"/>
    <w:rsid w:val="002D0DAE"/>
    <w:rsid w:val="002D2F1C"/>
    <w:rsid w:val="002D5C4D"/>
    <w:rsid w:val="002D68E2"/>
    <w:rsid w:val="002F19F3"/>
    <w:rsid w:val="002F24E5"/>
    <w:rsid w:val="002F4FA7"/>
    <w:rsid w:val="002F5509"/>
    <w:rsid w:val="002F5B9F"/>
    <w:rsid w:val="002F5E32"/>
    <w:rsid w:val="00304109"/>
    <w:rsid w:val="00304D65"/>
    <w:rsid w:val="003057C3"/>
    <w:rsid w:val="00305E40"/>
    <w:rsid w:val="00311698"/>
    <w:rsid w:val="003167AE"/>
    <w:rsid w:val="00317D8B"/>
    <w:rsid w:val="00323BDA"/>
    <w:rsid w:val="00323D49"/>
    <w:rsid w:val="003308A0"/>
    <w:rsid w:val="00331ED9"/>
    <w:rsid w:val="00333A24"/>
    <w:rsid w:val="003345CC"/>
    <w:rsid w:val="003368A1"/>
    <w:rsid w:val="003451E1"/>
    <w:rsid w:val="003462B8"/>
    <w:rsid w:val="003473DA"/>
    <w:rsid w:val="00350091"/>
    <w:rsid w:val="003518F2"/>
    <w:rsid w:val="003631AE"/>
    <w:rsid w:val="0037592E"/>
    <w:rsid w:val="00377557"/>
    <w:rsid w:val="0038230F"/>
    <w:rsid w:val="00387ABF"/>
    <w:rsid w:val="003940B4"/>
    <w:rsid w:val="003A326B"/>
    <w:rsid w:val="003A330A"/>
    <w:rsid w:val="003B104C"/>
    <w:rsid w:val="003B16F1"/>
    <w:rsid w:val="003C0884"/>
    <w:rsid w:val="003C0DF4"/>
    <w:rsid w:val="003C14AD"/>
    <w:rsid w:val="003D1084"/>
    <w:rsid w:val="003D19E4"/>
    <w:rsid w:val="003D2375"/>
    <w:rsid w:val="003D2CDC"/>
    <w:rsid w:val="003F7019"/>
    <w:rsid w:val="003F7FD5"/>
    <w:rsid w:val="004009D4"/>
    <w:rsid w:val="00404E3E"/>
    <w:rsid w:val="00412974"/>
    <w:rsid w:val="00417710"/>
    <w:rsid w:val="00427A3B"/>
    <w:rsid w:val="00430447"/>
    <w:rsid w:val="004406A1"/>
    <w:rsid w:val="00444618"/>
    <w:rsid w:val="004451FE"/>
    <w:rsid w:val="00450856"/>
    <w:rsid w:val="004545A6"/>
    <w:rsid w:val="00454D57"/>
    <w:rsid w:val="00457E0F"/>
    <w:rsid w:val="00462B0B"/>
    <w:rsid w:val="004632AB"/>
    <w:rsid w:val="00464383"/>
    <w:rsid w:val="00464F6A"/>
    <w:rsid w:val="00471F85"/>
    <w:rsid w:val="00491DC5"/>
    <w:rsid w:val="00494BFC"/>
    <w:rsid w:val="00495133"/>
    <w:rsid w:val="00495C65"/>
    <w:rsid w:val="004A5BEE"/>
    <w:rsid w:val="004A6F9F"/>
    <w:rsid w:val="004B06C1"/>
    <w:rsid w:val="004B5F85"/>
    <w:rsid w:val="004B6711"/>
    <w:rsid w:val="004B6A6B"/>
    <w:rsid w:val="004D2546"/>
    <w:rsid w:val="004E04FC"/>
    <w:rsid w:val="004E4807"/>
    <w:rsid w:val="004E4B98"/>
    <w:rsid w:val="004E759E"/>
    <w:rsid w:val="004F0002"/>
    <w:rsid w:val="004F04A5"/>
    <w:rsid w:val="004F47C2"/>
    <w:rsid w:val="00500439"/>
    <w:rsid w:val="00504545"/>
    <w:rsid w:val="0050671F"/>
    <w:rsid w:val="005070BE"/>
    <w:rsid w:val="00507A8F"/>
    <w:rsid w:val="00510E5A"/>
    <w:rsid w:val="00514748"/>
    <w:rsid w:val="00515E85"/>
    <w:rsid w:val="0051627B"/>
    <w:rsid w:val="00517485"/>
    <w:rsid w:val="005174A5"/>
    <w:rsid w:val="00522B9A"/>
    <w:rsid w:val="00523CF0"/>
    <w:rsid w:val="0052474A"/>
    <w:rsid w:val="00526313"/>
    <w:rsid w:val="00530E5F"/>
    <w:rsid w:val="00531A57"/>
    <w:rsid w:val="0053283D"/>
    <w:rsid w:val="0053459C"/>
    <w:rsid w:val="005355AA"/>
    <w:rsid w:val="00537E1F"/>
    <w:rsid w:val="005409EC"/>
    <w:rsid w:val="00540E5D"/>
    <w:rsid w:val="0054248A"/>
    <w:rsid w:val="00543E8A"/>
    <w:rsid w:val="00544136"/>
    <w:rsid w:val="00547D72"/>
    <w:rsid w:val="005520F0"/>
    <w:rsid w:val="00556430"/>
    <w:rsid w:val="005626BF"/>
    <w:rsid w:val="00564970"/>
    <w:rsid w:val="00567D9B"/>
    <w:rsid w:val="0057365B"/>
    <w:rsid w:val="005816AA"/>
    <w:rsid w:val="00594969"/>
    <w:rsid w:val="00594C97"/>
    <w:rsid w:val="005A102B"/>
    <w:rsid w:val="005A2E57"/>
    <w:rsid w:val="005A5603"/>
    <w:rsid w:val="005A7D0C"/>
    <w:rsid w:val="005B4F1A"/>
    <w:rsid w:val="005B6F65"/>
    <w:rsid w:val="005C1D09"/>
    <w:rsid w:val="005C3FC0"/>
    <w:rsid w:val="005C5619"/>
    <w:rsid w:val="005C74B4"/>
    <w:rsid w:val="005D43C0"/>
    <w:rsid w:val="005D7CD2"/>
    <w:rsid w:val="005F3E18"/>
    <w:rsid w:val="006000F6"/>
    <w:rsid w:val="0060322E"/>
    <w:rsid w:val="006033B2"/>
    <w:rsid w:val="006045CE"/>
    <w:rsid w:val="00606996"/>
    <w:rsid w:val="00611830"/>
    <w:rsid w:val="00614B42"/>
    <w:rsid w:val="0062208E"/>
    <w:rsid w:val="00625F96"/>
    <w:rsid w:val="00626623"/>
    <w:rsid w:val="0063667E"/>
    <w:rsid w:val="00636E66"/>
    <w:rsid w:val="006375C9"/>
    <w:rsid w:val="00645F3A"/>
    <w:rsid w:val="00647728"/>
    <w:rsid w:val="006532F4"/>
    <w:rsid w:val="006545D0"/>
    <w:rsid w:val="00657A9F"/>
    <w:rsid w:val="00657E7E"/>
    <w:rsid w:val="006656FE"/>
    <w:rsid w:val="00670F87"/>
    <w:rsid w:val="00674EA4"/>
    <w:rsid w:val="006769C0"/>
    <w:rsid w:val="006770B3"/>
    <w:rsid w:val="0067780A"/>
    <w:rsid w:val="00680544"/>
    <w:rsid w:val="006840CA"/>
    <w:rsid w:val="006858B5"/>
    <w:rsid w:val="00685E8A"/>
    <w:rsid w:val="00686D47"/>
    <w:rsid w:val="00687E74"/>
    <w:rsid w:val="00694FE0"/>
    <w:rsid w:val="00696D92"/>
    <w:rsid w:val="00697AB9"/>
    <w:rsid w:val="006A2A80"/>
    <w:rsid w:val="006A407A"/>
    <w:rsid w:val="006B04B4"/>
    <w:rsid w:val="006B6049"/>
    <w:rsid w:val="006C16D6"/>
    <w:rsid w:val="006C5284"/>
    <w:rsid w:val="006D25A0"/>
    <w:rsid w:val="006E416E"/>
    <w:rsid w:val="006E603F"/>
    <w:rsid w:val="006F5216"/>
    <w:rsid w:val="00706DDB"/>
    <w:rsid w:val="007122D0"/>
    <w:rsid w:val="00721B9C"/>
    <w:rsid w:val="0073534E"/>
    <w:rsid w:val="0073734D"/>
    <w:rsid w:val="007420C3"/>
    <w:rsid w:val="007444A9"/>
    <w:rsid w:val="00745086"/>
    <w:rsid w:val="007504E3"/>
    <w:rsid w:val="00751153"/>
    <w:rsid w:val="00752008"/>
    <w:rsid w:val="007535F2"/>
    <w:rsid w:val="00753A88"/>
    <w:rsid w:val="00753D7F"/>
    <w:rsid w:val="007562B5"/>
    <w:rsid w:val="007617E8"/>
    <w:rsid w:val="007641AF"/>
    <w:rsid w:val="007644D4"/>
    <w:rsid w:val="0076609B"/>
    <w:rsid w:val="00766251"/>
    <w:rsid w:val="00766FA9"/>
    <w:rsid w:val="00767C63"/>
    <w:rsid w:val="00771E2C"/>
    <w:rsid w:val="0077558A"/>
    <w:rsid w:val="00776F98"/>
    <w:rsid w:val="007833A0"/>
    <w:rsid w:val="00790653"/>
    <w:rsid w:val="007964D0"/>
    <w:rsid w:val="007A7B65"/>
    <w:rsid w:val="007B1FD3"/>
    <w:rsid w:val="007B741D"/>
    <w:rsid w:val="007C02F0"/>
    <w:rsid w:val="007C2C9A"/>
    <w:rsid w:val="007C59D9"/>
    <w:rsid w:val="007C5A93"/>
    <w:rsid w:val="007D4515"/>
    <w:rsid w:val="007D506A"/>
    <w:rsid w:val="007E2D5D"/>
    <w:rsid w:val="007E4492"/>
    <w:rsid w:val="007E5B76"/>
    <w:rsid w:val="007E5D0C"/>
    <w:rsid w:val="007E7C6A"/>
    <w:rsid w:val="007F097B"/>
    <w:rsid w:val="007F3F0C"/>
    <w:rsid w:val="0080016B"/>
    <w:rsid w:val="00802204"/>
    <w:rsid w:val="0080290D"/>
    <w:rsid w:val="00811606"/>
    <w:rsid w:val="0081455D"/>
    <w:rsid w:val="008361AF"/>
    <w:rsid w:val="00840393"/>
    <w:rsid w:val="0084046F"/>
    <w:rsid w:val="008512D8"/>
    <w:rsid w:val="00851305"/>
    <w:rsid w:val="00851A52"/>
    <w:rsid w:val="0085270B"/>
    <w:rsid w:val="00860869"/>
    <w:rsid w:val="00864252"/>
    <w:rsid w:val="00865DCC"/>
    <w:rsid w:val="008673F4"/>
    <w:rsid w:val="008721D3"/>
    <w:rsid w:val="008732FB"/>
    <w:rsid w:val="008733A1"/>
    <w:rsid w:val="00881F8D"/>
    <w:rsid w:val="00884139"/>
    <w:rsid w:val="00890C0A"/>
    <w:rsid w:val="00897862"/>
    <w:rsid w:val="008A516F"/>
    <w:rsid w:val="008B622A"/>
    <w:rsid w:val="008C6A1B"/>
    <w:rsid w:val="008D386A"/>
    <w:rsid w:val="008D6703"/>
    <w:rsid w:val="008D7068"/>
    <w:rsid w:val="008E603C"/>
    <w:rsid w:val="008E72EF"/>
    <w:rsid w:val="008F12FA"/>
    <w:rsid w:val="008F4B1B"/>
    <w:rsid w:val="008F6052"/>
    <w:rsid w:val="008F6C1A"/>
    <w:rsid w:val="008F7A8A"/>
    <w:rsid w:val="009053D5"/>
    <w:rsid w:val="009062F2"/>
    <w:rsid w:val="009231FA"/>
    <w:rsid w:val="00925DA5"/>
    <w:rsid w:val="00927B47"/>
    <w:rsid w:val="00930CC2"/>
    <w:rsid w:val="00941051"/>
    <w:rsid w:val="009444C8"/>
    <w:rsid w:val="00962D6D"/>
    <w:rsid w:val="00965A82"/>
    <w:rsid w:val="00966C1D"/>
    <w:rsid w:val="00967DBA"/>
    <w:rsid w:val="00982389"/>
    <w:rsid w:val="009831A4"/>
    <w:rsid w:val="0098364E"/>
    <w:rsid w:val="00987FF2"/>
    <w:rsid w:val="00993032"/>
    <w:rsid w:val="0099732A"/>
    <w:rsid w:val="009A0EB4"/>
    <w:rsid w:val="009A1A3F"/>
    <w:rsid w:val="009A6B3F"/>
    <w:rsid w:val="009A7B34"/>
    <w:rsid w:val="009B17C3"/>
    <w:rsid w:val="009C0DFA"/>
    <w:rsid w:val="009C550E"/>
    <w:rsid w:val="009D3F83"/>
    <w:rsid w:val="009E00BB"/>
    <w:rsid w:val="009E332C"/>
    <w:rsid w:val="009F36B3"/>
    <w:rsid w:val="009F464B"/>
    <w:rsid w:val="00A02B39"/>
    <w:rsid w:val="00A03086"/>
    <w:rsid w:val="00A03CBD"/>
    <w:rsid w:val="00A075EE"/>
    <w:rsid w:val="00A10925"/>
    <w:rsid w:val="00A1571A"/>
    <w:rsid w:val="00A15A82"/>
    <w:rsid w:val="00A15EFE"/>
    <w:rsid w:val="00A17C72"/>
    <w:rsid w:val="00A20F22"/>
    <w:rsid w:val="00A22C0C"/>
    <w:rsid w:val="00A22E2A"/>
    <w:rsid w:val="00A32224"/>
    <w:rsid w:val="00A3598B"/>
    <w:rsid w:val="00A35C67"/>
    <w:rsid w:val="00A36E63"/>
    <w:rsid w:val="00A40B18"/>
    <w:rsid w:val="00A40F32"/>
    <w:rsid w:val="00A4333C"/>
    <w:rsid w:val="00A468C1"/>
    <w:rsid w:val="00A50777"/>
    <w:rsid w:val="00A52C92"/>
    <w:rsid w:val="00A71610"/>
    <w:rsid w:val="00A9116C"/>
    <w:rsid w:val="00A91E12"/>
    <w:rsid w:val="00A92486"/>
    <w:rsid w:val="00A931B7"/>
    <w:rsid w:val="00A95D21"/>
    <w:rsid w:val="00A96E06"/>
    <w:rsid w:val="00AA12AD"/>
    <w:rsid w:val="00AA1A1B"/>
    <w:rsid w:val="00AA4F2D"/>
    <w:rsid w:val="00AA7ADE"/>
    <w:rsid w:val="00AC332D"/>
    <w:rsid w:val="00AD2E24"/>
    <w:rsid w:val="00AE0977"/>
    <w:rsid w:val="00AE4C67"/>
    <w:rsid w:val="00AF1486"/>
    <w:rsid w:val="00AF237A"/>
    <w:rsid w:val="00AF3E0A"/>
    <w:rsid w:val="00AF4689"/>
    <w:rsid w:val="00AF6221"/>
    <w:rsid w:val="00B02F2A"/>
    <w:rsid w:val="00B0344F"/>
    <w:rsid w:val="00B16E4E"/>
    <w:rsid w:val="00B17D29"/>
    <w:rsid w:val="00B21352"/>
    <w:rsid w:val="00B22DFA"/>
    <w:rsid w:val="00B2388A"/>
    <w:rsid w:val="00B241DB"/>
    <w:rsid w:val="00B2783F"/>
    <w:rsid w:val="00B30D4B"/>
    <w:rsid w:val="00B3158E"/>
    <w:rsid w:val="00B32EA7"/>
    <w:rsid w:val="00B3387A"/>
    <w:rsid w:val="00B3414D"/>
    <w:rsid w:val="00B353D1"/>
    <w:rsid w:val="00B40274"/>
    <w:rsid w:val="00B40514"/>
    <w:rsid w:val="00B42F9B"/>
    <w:rsid w:val="00B43A52"/>
    <w:rsid w:val="00B44DE5"/>
    <w:rsid w:val="00B45B4D"/>
    <w:rsid w:val="00B47C8E"/>
    <w:rsid w:val="00B52AF8"/>
    <w:rsid w:val="00B53363"/>
    <w:rsid w:val="00B54F8B"/>
    <w:rsid w:val="00B55C57"/>
    <w:rsid w:val="00B62C41"/>
    <w:rsid w:val="00B62DB0"/>
    <w:rsid w:val="00B84F95"/>
    <w:rsid w:val="00B92391"/>
    <w:rsid w:val="00B94C0F"/>
    <w:rsid w:val="00B95CCF"/>
    <w:rsid w:val="00B96389"/>
    <w:rsid w:val="00BA69D2"/>
    <w:rsid w:val="00BB1B0A"/>
    <w:rsid w:val="00BB26BA"/>
    <w:rsid w:val="00BB32FF"/>
    <w:rsid w:val="00BB4D40"/>
    <w:rsid w:val="00BB6C25"/>
    <w:rsid w:val="00BC75CC"/>
    <w:rsid w:val="00BD3793"/>
    <w:rsid w:val="00BD50EB"/>
    <w:rsid w:val="00BD63B4"/>
    <w:rsid w:val="00BD6D8A"/>
    <w:rsid w:val="00BE5E66"/>
    <w:rsid w:val="00BF2307"/>
    <w:rsid w:val="00BF2886"/>
    <w:rsid w:val="00C00B42"/>
    <w:rsid w:val="00C12321"/>
    <w:rsid w:val="00C21EB2"/>
    <w:rsid w:val="00C247C3"/>
    <w:rsid w:val="00C324AC"/>
    <w:rsid w:val="00C36C5D"/>
    <w:rsid w:val="00C40AB9"/>
    <w:rsid w:val="00C40CDD"/>
    <w:rsid w:val="00C65768"/>
    <w:rsid w:val="00C72CB5"/>
    <w:rsid w:val="00C72CDE"/>
    <w:rsid w:val="00C730CF"/>
    <w:rsid w:val="00C774AC"/>
    <w:rsid w:val="00C879E2"/>
    <w:rsid w:val="00C960FA"/>
    <w:rsid w:val="00CA4A65"/>
    <w:rsid w:val="00CA7448"/>
    <w:rsid w:val="00CA7B7E"/>
    <w:rsid w:val="00CB1AD1"/>
    <w:rsid w:val="00CC10A4"/>
    <w:rsid w:val="00CC1D81"/>
    <w:rsid w:val="00CD1678"/>
    <w:rsid w:val="00CD16D8"/>
    <w:rsid w:val="00CD2C71"/>
    <w:rsid w:val="00CD3772"/>
    <w:rsid w:val="00CD75CB"/>
    <w:rsid w:val="00CD7CD2"/>
    <w:rsid w:val="00CE2602"/>
    <w:rsid w:val="00CE2FF2"/>
    <w:rsid w:val="00CE5D35"/>
    <w:rsid w:val="00CF09A4"/>
    <w:rsid w:val="00CF2EA3"/>
    <w:rsid w:val="00D12AF5"/>
    <w:rsid w:val="00D14C9C"/>
    <w:rsid w:val="00D1521D"/>
    <w:rsid w:val="00D20CAA"/>
    <w:rsid w:val="00D23040"/>
    <w:rsid w:val="00D278F3"/>
    <w:rsid w:val="00D30FA0"/>
    <w:rsid w:val="00D32FCC"/>
    <w:rsid w:val="00D3605F"/>
    <w:rsid w:val="00D40FD6"/>
    <w:rsid w:val="00D478BA"/>
    <w:rsid w:val="00D569D5"/>
    <w:rsid w:val="00D60E2E"/>
    <w:rsid w:val="00D62919"/>
    <w:rsid w:val="00D673F7"/>
    <w:rsid w:val="00D75290"/>
    <w:rsid w:val="00D76366"/>
    <w:rsid w:val="00D81BF8"/>
    <w:rsid w:val="00D82459"/>
    <w:rsid w:val="00D8475F"/>
    <w:rsid w:val="00D95447"/>
    <w:rsid w:val="00D95CFB"/>
    <w:rsid w:val="00DA6AEF"/>
    <w:rsid w:val="00DB3409"/>
    <w:rsid w:val="00DB5544"/>
    <w:rsid w:val="00DE0C4E"/>
    <w:rsid w:val="00DE3D96"/>
    <w:rsid w:val="00DE6D57"/>
    <w:rsid w:val="00DF1973"/>
    <w:rsid w:val="00DF29A7"/>
    <w:rsid w:val="00DF75F9"/>
    <w:rsid w:val="00DF765C"/>
    <w:rsid w:val="00E002DA"/>
    <w:rsid w:val="00E00524"/>
    <w:rsid w:val="00E005E0"/>
    <w:rsid w:val="00E03F82"/>
    <w:rsid w:val="00E07AA6"/>
    <w:rsid w:val="00E136B1"/>
    <w:rsid w:val="00E16C10"/>
    <w:rsid w:val="00E17239"/>
    <w:rsid w:val="00E20F48"/>
    <w:rsid w:val="00E2429B"/>
    <w:rsid w:val="00E267A8"/>
    <w:rsid w:val="00E31C78"/>
    <w:rsid w:val="00E35102"/>
    <w:rsid w:val="00E35833"/>
    <w:rsid w:val="00E4240F"/>
    <w:rsid w:val="00E546EF"/>
    <w:rsid w:val="00E62BA1"/>
    <w:rsid w:val="00E70281"/>
    <w:rsid w:val="00E708F8"/>
    <w:rsid w:val="00E71F0B"/>
    <w:rsid w:val="00E734EB"/>
    <w:rsid w:val="00E82DFE"/>
    <w:rsid w:val="00E83924"/>
    <w:rsid w:val="00E874C7"/>
    <w:rsid w:val="00E875FC"/>
    <w:rsid w:val="00E912F8"/>
    <w:rsid w:val="00E91BB7"/>
    <w:rsid w:val="00EA2AF8"/>
    <w:rsid w:val="00EA448B"/>
    <w:rsid w:val="00EA7BB8"/>
    <w:rsid w:val="00EB1E47"/>
    <w:rsid w:val="00EC1FD0"/>
    <w:rsid w:val="00EC356F"/>
    <w:rsid w:val="00EC5470"/>
    <w:rsid w:val="00ED38FF"/>
    <w:rsid w:val="00EE0150"/>
    <w:rsid w:val="00EE369D"/>
    <w:rsid w:val="00EF4425"/>
    <w:rsid w:val="00EF5B89"/>
    <w:rsid w:val="00F00981"/>
    <w:rsid w:val="00F017B8"/>
    <w:rsid w:val="00F02AB4"/>
    <w:rsid w:val="00F02C3A"/>
    <w:rsid w:val="00F05399"/>
    <w:rsid w:val="00F14A0E"/>
    <w:rsid w:val="00F23B89"/>
    <w:rsid w:val="00F26910"/>
    <w:rsid w:val="00F31C42"/>
    <w:rsid w:val="00F329FC"/>
    <w:rsid w:val="00F450C4"/>
    <w:rsid w:val="00F46A13"/>
    <w:rsid w:val="00F502F8"/>
    <w:rsid w:val="00F53121"/>
    <w:rsid w:val="00F56A3C"/>
    <w:rsid w:val="00F62331"/>
    <w:rsid w:val="00F62577"/>
    <w:rsid w:val="00F62868"/>
    <w:rsid w:val="00F63900"/>
    <w:rsid w:val="00F64907"/>
    <w:rsid w:val="00F64E0C"/>
    <w:rsid w:val="00F65450"/>
    <w:rsid w:val="00F65C05"/>
    <w:rsid w:val="00F70F68"/>
    <w:rsid w:val="00F741CD"/>
    <w:rsid w:val="00F75DC6"/>
    <w:rsid w:val="00F97BA2"/>
    <w:rsid w:val="00FA2859"/>
    <w:rsid w:val="00FB3FFD"/>
    <w:rsid w:val="00FC1728"/>
    <w:rsid w:val="00FC486C"/>
    <w:rsid w:val="00FC5A9D"/>
    <w:rsid w:val="00FC60D2"/>
    <w:rsid w:val="00FD0FFF"/>
    <w:rsid w:val="00FE0224"/>
    <w:rsid w:val="00FE2AEB"/>
    <w:rsid w:val="00FE3443"/>
    <w:rsid w:val="00FE4A1F"/>
    <w:rsid w:val="00FE58F1"/>
    <w:rsid w:val="00FF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B7DDBF0B-65AE-4585-812B-DCBB3646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14D"/>
  </w:style>
  <w:style w:type="paragraph" w:styleId="1">
    <w:name w:val="heading 1"/>
    <w:basedOn w:val="a"/>
    <w:next w:val="a"/>
    <w:qFormat/>
    <w:rsid w:val="0002514D"/>
    <w:pPr>
      <w:keepNext/>
      <w:spacing w:before="360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02514D"/>
    <w:pPr>
      <w:keepNext/>
      <w:ind w:left="1440" w:firstLine="720"/>
      <w:jc w:val="center"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rsid w:val="0002514D"/>
    <w:pPr>
      <w:keepNext/>
      <w:spacing w:before="240"/>
      <w:jc w:val="center"/>
      <w:outlineLvl w:val="2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2514D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02514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567D9B"/>
  </w:style>
  <w:style w:type="paragraph" w:customStyle="1" w:styleId="a7">
    <w:name w:val="Знак"/>
    <w:basedOn w:val="a"/>
    <w:autoRedefine/>
    <w:rsid w:val="0098364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8">
    <w:name w:val="Знак Знак Знак"/>
    <w:basedOn w:val="a"/>
    <w:rsid w:val="006A2A80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9">
    <w:name w:val="Знак"/>
    <w:basedOn w:val="a"/>
    <w:autoRedefine/>
    <w:rsid w:val="00CD75CB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styleId="aa">
    <w:name w:val="Balloon Text"/>
    <w:basedOn w:val="a"/>
    <w:link w:val="ab"/>
    <w:rsid w:val="00B353D1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rsid w:val="00B353D1"/>
    <w:rPr>
      <w:rFonts w:ascii="Segoe UI" w:hAnsi="Segoe UI" w:cs="Segoe UI"/>
      <w:sz w:val="18"/>
      <w:szCs w:val="18"/>
    </w:rPr>
  </w:style>
  <w:style w:type="character" w:styleId="ac">
    <w:name w:val="Hyperlink"/>
    <w:basedOn w:val="a0"/>
    <w:rsid w:val="00881F8D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6858B5"/>
    <w:pPr>
      <w:ind w:left="720"/>
      <w:contextualSpacing/>
    </w:pPr>
  </w:style>
  <w:style w:type="paragraph" w:customStyle="1" w:styleId="ConsPlusNormal">
    <w:name w:val="ConsPlusNormal"/>
    <w:rsid w:val="000A3F1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5">
    <w:name w:val="Нижний колонтитул Знак"/>
    <w:basedOn w:val="a0"/>
    <w:link w:val="a4"/>
    <w:uiPriority w:val="99"/>
    <w:rsid w:val="00283744"/>
  </w:style>
  <w:style w:type="paragraph" w:styleId="HTML">
    <w:name w:val="HTML Preformatted"/>
    <w:basedOn w:val="a"/>
    <w:link w:val="HTML0"/>
    <w:uiPriority w:val="99"/>
    <w:unhideWhenUsed/>
    <w:rsid w:val="00C72C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C72CB5"/>
    <w:rPr>
      <w:rFonts w:ascii="Courier New" w:hAnsi="Courier New" w:cs="Courier New"/>
    </w:rPr>
  </w:style>
  <w:style w:type="character" w:customStyle="1" w:styleId="ae">
    <w:name w:val="Основной текст_"/>
    <w:basedOn w:val="a0"/>
    <w:link w:val="10"/>
    <w:rsid w:val="00C72CB5"/>
    <w:rPr>
      <w:spacing w:val="9"/>
      <w:shd w:val="clear" w:color="auto" w:fill="FFFFFF"/>
    </w:rPr>
  </w:style>
  <w:style w:type="paragraph" w:customStyle="1" w:styleId="10">
    <w:name w:val="Основной текст1"/>
    <w:basedOn w:val="a"/>
    <w:link w:val="ae"/>
    <w:rsid w:val="00C72CB5"/>
    <w:pPr>
      <w:widowControl w:val="0"/>
      <w:shd w:val="clear" w:color="auto" w:fill="FFFFFF"/>
      <w:spacing w:after="540" w:line="274" w:lineRule="exact"/>
      <w:ind w:hanging="1200"/>
    </w:pPr>
    <w:rPr>
      <w:spacing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2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ragina\&#1052;&#1086;&#1080;%20&#1076;&#1086;&#1082;&#1091;&#1084;&#1077;&#1085;&#1090;&#1099;\&#1102;&#1088;&#1080;&#1089;&#1082;&#1086;&#1085;&#1089;&#1091;&#1083;&#1100;&#1090;\&#1055;&#1086;&#1083;&#1086;&#1078;&#1077;&#1085;&#1080;&#1077;%20&#1086;&#1073;%20&#1059;&#1046;&#1050;&#1061;&#1058;&#1080;&#1057;\&#1042;&#1085;&#1077;&#1089;&#1077;&#1085;&#1080;&#1077;%20&#1080;&#1079;&#1084;&#1077;&#1085;&#1077;&#1085;&#1080;&#1081;%20&#1074;%20&#1055;&#1086;&#1083;&#1086;&#1078;&#1077;&#1085;&#1080;&#1077;%202014\&#1042;&#1085;&#1077;&#1089;&#1077;&#1085;&#1080;&#1077;%20&#1080;&#1079;&#1084;&#1077;&#1085;&#1077;&#1085;&#1080;&#1081;%20&#1074;%20&#1055;&#1086;&#1083;&#1086;&#1078;&#1077;&#1085;&#1080;&#1077;_&#1076;&#1086;&#1088;&#1086;&#1075;&#1080;\&#1044;&#1091;&#1084;&#1072;%20&#1073;&#1083;&#1072;&#1085;&#1082;%20&#1088;&#1077;&#1096;&#1077;&#1085;&#1080;&#1103;%20&#1044;&#1091;&#1084;&#1099;%20&#1087;&#1088;&#1086;&#1077;&#1082;&#1090;%20&#1088;&#1077;&#1096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D11D8-2DF9-4674-ADA4-22C13EA79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Дума бланк решения Думы проект решения</Template>
  <TotalTime>0</TotalTime>
  <Pages>4</Pages>
  <Words>473</Words>
  <Characters>4073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Северска</Company>
  <LinksUpToDate>false</LinksUpToDate>
  <CharactersWithSpaces>4537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Брагина Е.А.</dc:creator>
  <cp:lastModifiedBy>Guskova</cp:lastModifiedBy>
  <cp:revision>2</cp:revision>
  <cp:lastPrinted>2024-03-06T04:00:00Z</cp:lastPrinted>
  <dcterms:created xsi:type="dcterms:W3CDTF">2024-03-06T09:39:00Z</dcterms:created>
  <dcterms:modified xsi:type="dcterms:W3CDTF">2024-03-06T09:39:00Z</dcterms:modified>
</cp:coreProperties>
</file>