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364" w:rsidRPr="00ED58DE" w:rsidRDefault="002A3364" w:rsidP="004942E7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p w:rsidR="005D1B5E" w:rsidRPr="00ED58DE" w:rsidRDefault="00CE7C41" w:rsidP="004942E7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ED58DE">
        <w:rPr>
          <w:rFonts w:ascii="Times New Roman" w:hAnsi="Times New Roman"/>
          <w:sz w:val="24"/>
          <w:szCs w:val="24"/>
        </w:rPr>
        <w:t>з</w:t>
      </w:r>
      <w:r w:rsidR="005D1B5E" w:rsidRPr="00ED58DE">
        <w:rPr>
          <w:rFonts w:ascii="Times New Roman" w:hAnsi="Times New Roman"/>
          <w:sz w:val="24"/>
          <w:szCs w:val="24"/>
        </w:rPr>
        <w:t xml:space="preserve">аседания комиссии по соблюдению требований к служебному поведению муниципальных служащих </w:t>
      </w:r>
      <w:r w:rsidR="005D1B5E" w:rsidRPr="00ED58DE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:rsidR="005D1B5E" w:rsidRPr="00ED58DE" w:rsidRDefault="005D1B5E" w:rsidP="004942E7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ED58DE">
        <w:rPr>
          <w:rFonts w:ascii="Times New Roman" w:hAnsi="Times New Roman"/>
          <w:spacing w:val="-1"/>
          <w:sz w:val="24"/>
          <w:szCs w:val="24"/>
        </w:rPr>
        <w:t xml:space="preserve">в </w:t>
      </w:r>
      <w:proofErr w:type="gramStart"/>
      <w:r w:rsidRPr="00ED58DE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ED58DE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BA6E7B" w:rsidRPr="00ED58DE" w:rsidTr="00B067E4">
        <w:tc>
          <w:tcPr>
            <w:tcW w:w="4874" w:type="dxa"/>
            <w:shd w:val="clear" w:color="auto" w:fill="auto"/>
          </w:tcPr>
          <w:p w:rsidR="00B067E4" w:rsidRPr="00ED58DE" w:rsidRDefault="00B067E4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6E7B" w:rsidRPr="00ED58DE" w:rsidRDefault="008474E7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12 января</w:t>
            </w:r>
            <w:r w:rsidR="0021577B" w:rsidRPr="00ED58DE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Pr="00ED58DE">
              <w:rPr>
                <w:rFonts w:ascii="Times New Roman" w:hAnsi="Times New Roman"/>
                <w:sz w:val="24"/>
                <w:szCs w:val="24"/>
              </w:rPr>
              <w:t>3</w:t>
            </w:r>
            <w:r w:rsidR="00DA22CA" w:rsidRPr="00ED58DE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65" w:type="dxa"/>
            <w:shd w:val="clear" w:color="auto" w:fill="auto"/>
          </w:tcPr>
          <w:p w:rsidR="00BA6E7B" w:rsidRPr="00ED58DE" w:rsidRDefault="00BA6E7B" w:rsidP="004942E7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№ 0</w:t>
            </w:r>
            <w:r w:rsidR="00145304" w:rsidRPr="00ED58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1D1793" w:rsidRPr="00ED58DE" w:rsidRDefault="001D1793" w:rsidP="004942E7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786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706"/>
        <w:gridCol w:w="236"/>
        <w:gridCol w:w="44"/>
        <w:gridCol w:w="7800"/>
      </w:tblGrid>
      <w:tr w:rsidR="008474E7" w:rsidRPr="00ED58DE" w:rsidTr="003221F6">
        <w:tc>
          <w:tcPr>
            <w:tcW w:w="9786" w:type="dxa"/>
            <w:gridSpan w:val="4"/>
          </w:tcPr>
          <w:p w:rsidR="008474E7" w:rsidRPr="00ED58DE" w:rsidRDefault="008474E7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8474E7" w:rsidRPr="00ED58DE" w:rsidTr="003221F6">
        <w:tc>
          <w:tcPr>
            <w:tcW w:w="1706" w:type="dxa"/>
          </w:tcPr>
          <w:p w:rsidR="008474E7" w:rsidRPr="00ED58DE" w:rsidRDefault="008474E7" w:rsidP="00695550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:rsidR="008474E7" w:rsidRPr="00ED58DE" w:rsidRDefault="008474E7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44" w:type="dxa"/>
            <w:gridSpan w:val="2"/>
          </w:tcPr>
          <w:p w:rsidR="008474E7" w:rsidRPr="00ED58DE" w:rsidRDefault="008474E7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ED58DE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ED58DE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="000F4BF9" w:rsidRPr="00ED58DE">
              <w:rPr>
                <w:rFonts w:ascii="Times New Roman" w:hAnsi="Times New Roman"/>
                <w:sz w:val="24"/>
                <w:szCs w:val="24"/>
              </w:rPr>
              <w:t>-</w:t>
            </w:r>
            <w:r w:rsidRPr="00ED58DE">
              <w:rPr>
                <w:rFonts w:ascii="Times New Roman" w:hAnsi="Times New Roman"/>
                <w:sz w:val="24"/>
                <w:szCs w:val="24"/>
              </w:rPr>
              <w:t xml:space="preserve"> Управляющий делами Администрации ЗАТО Северск</w:t>
            </w:r>
          </w:p>
        </w:tc>
      </w:tr>
      <w:tr w:rsidR="008474E7" w:rsidRPr="00ED58DE" w:rsidTr="003221F6">
        <w:tc>
          <w:tcPr>
            <w:tcW w:w="9786" w:type="dxa"/>
            <w:gridSpan w:val="4"/>
          </w:tcPr>
          <w:p w:rsidR="008474E7" w:rsidRPr="00ED58DE" w:rsidRDefault="008474E7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комиссии:</w:t>
            </w:r>
          </w:p>
        </w:tc>
      </w:tr>
      <w:tr w:rsidR="00145304" w:rsidRPr="00ED58DE" w:rsidTr="003221F6">
        <w:tc>
          <w:tcPr>
            <w:tcW w:w="1706" w:type="dxa"/>
          </w:tcPr>
          <w:p w:rsidR="00145304" w:rsidRPr="00ED58DE" w:rsidRDefault="00145304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Бобров В.В.</w:t>
            </w:r>
          </w:p>
        </w:tc>
        <w:tc>
          <w:tcPr>
            <w:tcW w:w="280" w:type="dxa"/>
            <w:gridSpan w:val="2"/>
          </w:tcPr>
          <w:p w:rsidR="00145304" w:rsidRPr="00ED58DE" w:rsidRDefault="00145304" w:rsidP="004942E7">
            <w:pPr>
              <w:widowControl w:val="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00" w:type="dxa"/>
          </w:tcPr>
          <w:p w:rsidR="00145304" w:rsidRPr="00ED58DE" w:rsidRDefault="00145304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 xml:space="preserve">заместитель Управляющего делами </w:t>
            </w:r>
            <w:proofErr w:type="gramStart"/>
            <w:r w:rsidRPr="00ED58D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ED58D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1577B" w:rsidRPr="00ED58DE" w:rsidTr="003221F6">
        <w:tc>
          <w:tcPr>
            <w:tcW w:w="9786" w:type="dxa"/>
            <w:gridSpan w:val="4"/>
          </w:tcPr>
          <w:p w:rsidR="0021577B" w:rsidRPr="00ED58DE" w:rsidRDefault="0021577B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21577B" w:rsidRPr="00ED58DE" w:rsidTr="003221F6">
        <w:tc>
          <w:tcPr>
            <w:tcW w:w="1706" w:type="dxa"/>
          </w:tcPr>
          <w:p w:rsidR="0021577B" w:rsidRPr="00ED58DE" w:rsidRDefault="0021577B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:rsidR="0021577B" w:rsidRPr="00ED58DE" w:rsidRDefault="0021577B" w:rsidP="004942E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44" w:type="dxa"/>
            <w:gridSpan w:val="2"/>
          </w:tcPr>
          <w:p w:rsidR="0021577B" w:rsidRPr="00ED58DE" w:rsidRDefault="0021577B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Комитета по кадрам и муниципальной службе </w:t>
            </w:r>
            <w:proofErr w:type="gramStart"/>
            <w:r w:rsidRPr="00ED58D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ED58D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1577B" w:rsidRPr="00ED58DE" w:rsidTr="003221F6">
        <w:tc>
          <w:tcPr>
            <w:tcW w:w="9786" w:type="dxa"/>
            <w:gridSpan w:val="4"/>
          </w:tcPr>
          <w:p w:rsidR="0021577B" w:rsidRPr="00ED58DE" w:rsidRDefault="0021577B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DC509C" w:rsidRPr="00ED58DE" w:rsidTr="003221F6">
        <w:tc>
          <w:tcPr>
            <w:tcW w:w="1706" w:type="dxa"/>
          </w:tcPr>
          <w:p w:rsidR="00DC509C" w:rsidRPr="00ED58DE" w:rsidRDefault="00DC509C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:rsidR="00DC509C" w:rsidRPr="00ED58DE" w:rsidRDefault="00DC509C" w:rsidP="004942E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44" w:type="dxa"/>
            <w:gridSpan w:val="2"/>
          </w:tcPr>
          <w:p w:rsidR="00DC509C" w:rsidRPr="00ED58DE" w:rsidRDefault="00DC509C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ED58D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ED58D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ED58DE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C97428" w:rsidRPr="00ED58DE" w:rsidTr="003221F6">
        <w:tc>
          <w:tcPr>
            <w:tcW w:w="1706" w:type="dxa"/>
          </w:tcPr>
          <w:p w:rsidR="00C97428" w:rsidRPr="00ED58DE" w:rsidRDefault="00C97428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  <w:tc>
          <w:tcPr>
            <w:tcW w:w="236" w:type="dxa"/>
          </w:tcPr>
          <w:p w:rsidR="00C97428" w:rsidRPr="00ED58DE" w:rsidRDefault="00C97428" w:rsidP="004942E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44" w:type="dxa"/>
            <w:gridSpan w:val="2"/>
          </w:tcPr>
          <w:p w:rsidR="00C97428" w:rsidRPr="00ED58DE" w:rsidRDefault="00C97428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 xml:space="preserve">председатель Комитета по кадрам и муниципальной службе </w:t>
            </w:r>
            <w:proofErr w:type="gramStart"/>
            <w:r w:rsidRPr="00ED58D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ED58D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724DEE" w:rsidRPr="00ED58DE" w:rsidTr="003221F6">
        <w:tc>
          <w:tcPr>
            <w:tcW w:w="1706" w:type="dxa"/>
          </w:tcPr>
          <w:p w:rsidR="00724DEE" w:rsidRPr="00ED58DE" w:rsidRDefault="00724DEE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:rsidR="00724DEE" w:rsidRPr="00ED58DE" w:rsidRDefault="00724DEE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844" w:type="dxa"/>
            <w:gridSpan w:val="2"/>
          </w:tcPr>
          <w:p w:rsidR="00724DEE" w:rsidRPr="00ED58DE" w:rsidRDefault="00724DEE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ED58D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ED58D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724DEE" w:rsidRPr="00ED58DE" w:rsidTr="003221F6">
        <w:tc>
          <w:tcPr>
            <w:tcW w:w="1706" w:type="dxa"/>
          </w:tcPr>
          <w:p w:rsidR="00724DEE" w:rsidRPr="00ED58DE" w:rsidRDefault="00724DEE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:rsidR="00724DEE" w:rsidRPr="00ED58DE" w:rsidRDefault="00724DEE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44" w:type="dxa"/>
            <w:gridSpan w:val="2"/>
          </w:tcPr>
          <w:p w:rsidR="00724DEE" w:rsidRPr="00ED58DE" w:rsidRDefault="00724DEE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бюджетного </w:t>
            </w:r>
            <w:proofErr w:type="gramStart"/>
            <w:r w:rsidRPr="00ED58DE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  <w:r w:rsidRPr="00ED58DE">
              <w:rPr>
                <w:rFonts w:ascii="Times New Roman" w:hAnsi="Times New Roman"/>
                <w:sz w:val="24"/>
                <w:szCs w:val="24"/>
              </w:rPr>
              <w:t xml:space="preserve"> ЗАТО Северск дополнительного образования «Детско-юношеская спортивная школа «Смена»</w:t>
            </w:r>
          </w:p>
        </w:tc>
      </w:tr>
      <w:tr w:rsidR="00724DEE" w:rsidRPr="00ED58DE" w:rsidTr="003221F6">
        <w:tc>
          <w:tcPr>
            <w:tcW w:w="1706" w:type="dxa"/>
          </w:tcPr>
          <w:p w:rsidR="00724DEE" w:rsidRPr="00ED58DE" w:rsidRDefault="00724DEE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:rsidR="00724DEE" w:rsidRPr="00ED58DE" w:rsidRDefault="00724DEE" w:rsidP="004942E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44" w:type="dxa"/>
            <w:gridSpan w:val="2"/>
          </w:tcPr>
          <w:p w:rsidR="00724DEE" w:rsidRPr="00ED58DE" w:rsidRDefault="00724DEE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ED58D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ED58D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724DEE" w:rsidRPr="00ED58DE" w:rsidTr="003221F6">
        <w:tc>
          <w:tcPr>
            <w:tcW w:w="9786" w:type="dxa"/>
            <w:gridSpan w:val="4"/>
          </w:tcPr>
          <w:p w:rsidR="00724DEE" w:rsidRPr="00ED58DE" w:rsidRDefault="00724DEE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Приглашенные:</w:t>
            </w:r>
          </w:p>
        </w:tc>
      </w:tr>
      <w:tr w:rsidR="00724DEE" w:rsidRPr="00ED58DE" w:rsidTr="003221F6">
        <w:tc>
          <w:tcPr>
            <w:tcW w:w="1706" w:type="dxa"/>
          </w:tcPr>
          <w:p w:rsidR="00724DEE" w:rsidRPr="00ED58DE" w:rsidRDefault="00724DEE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724DEE" w:rsidRPr="00ED58DE" w:rsidRDefault="00724DEE" w:rsidP="004942E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44" w:type="dxa"/>
            <w:gridSpan w:val="2"/>
          </w:tcPr>
          <w:p w:rsidR="00724DEE" w:rsidRPr="00ED58DE" w:rsidRDefault="00752576" w:rsidP="004942E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pacing w:val="-1"/>
                <w:sz w:val="24"/>
                <w:szCs w:val="24"/>
              </w:rPr>
              <w:t>м</w:t>
            </w:r>
            <w:r w:rsidR="00FA26F1" w:rsidRPr="00ED58DE">
              <w:rPr>
                <w:rFonts w:ascii="Times New Roman" w:hAnsi="Times New Roman"/>
                <w:spacing w:val="-1"/>
                <w:sz w:val="24"/>
                <w:szCs w:val="24"/>
              </w:rPr>
              <w:t>униципальный служащий</w:t>
            </w:r>
            <w:r w:rsidR="00A3749C" w:rsidRPr="00ED58DE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proofErr w:type="gramStart"/>
            <w:r w:rsidR="00A3749C" w:rsidRPr="00ED58DE">
              <w:rPr>
                <w:rFonts w:ascii="Times New Roman" w:hAnsi="Times New Roman"/>
                <w:spacing w:val="-1"/>
                <w:sz w:val="24"/>
                <w:szCs w:val="24"/>
              </w:rPr>
              <w:t>Администрации</w:t>
            </w:r>
            <w:proofErr w:type="gramEnd"/>
            <w:r w:rsidR="00A3749C" w:rsidRPr="00ED58DE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ЗАТО Северск</w:t>
            </w:r>
            <w:r w:rsidRPr="00ED58DE">
              <w:rPr>
                <w:rFonts w:ascii="Times New Roman" w:hAnsi="Times New Roman"/>
                <w:spacing w:val="-1"/>
                <w:sz w:val="24"/>
                <w:szCs w:val="24"/>
              </w:rPr>
              <w:t>, в отношении которого поступила коллективная жалоба</w:t>
            </w:r>
          </w:p>
        </w:tc>
      </w:tr>
      <w:tr w:rsidR="00A3749C" w:rsidRPr="00ED58DE" w:rsidTr="003221F6">
        <w:tc>
          <w:tcPr>
            <w:tcW w:w="1706" w:type="dxa"/>
          </w:tcPr>
          <w:p w:rsidR="00A3749C" w:rsidRPr="00ED58DE" w:rsidRDefault="00A3749C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A3749C" w:rsidRPr="00ED58DE" w:rsidRDefault="00A3749C" w:rsidP="004942E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44" w:type="dxa"/>
            <w:gridSpan w:val="2"/>
          </w:tcPr>
          <w:p w:rsidR="00A3749C" w:rsidRPr="00ED58DE" w:rsidRDefault="0056346E" w:rsidP="007525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непосредственные </w:t>
            </w:r>
            <w:r w:rsidR="00752576" w:rsidRPr="00ED58DE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руководители муниципального служащего </w:t>
            </w:r>
            <w:proofErr w:type="gramStart"/>
            <w:r w:rsidR="00752576" w:rsidRPr="00ED58DE">
              <w:rPr>
                <w:rFonts w:ascii="Times New Roman" w:hAnsi="Times New Roman"/>
                <w:spacing w:val="-1"/>
                <w:sz w:val="24"/>
                <w:szCs w:val="24"/>
              </w:rPr>
              <w:t>Администрации</w:t>
            </w:r>
            <w:proofErr w:type="gramEnd"/>
            <w:r w:rsidR="00752576" w:rsidRPr="00ED58DE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ЗАТО Северск, в отношении которого поступила коллективная жалоба</w:t>
            </w:r>
            <w:r w:rsidRPr="00ED58DE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– 3 человека</w:t>
            </w:r>
          </w:p>
        </w:tc>
      </w:tr>
      <w:tr w:rsidR="007637AC" w:rsidRPr="00ED58DE" w:rsidTr="003221F6">
        <w:tc>
          <w:tcPr>
            <w:tcW w:w="1706" w:type="dxa"/>
          </w:tcPr>
          <w:p w:rsidR="007637AC" w:rsidRPr="00ED58DE" w:rsidRDefault="007637AC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7637AC" w:rsidRPr="00ED58DE" w:rsidRDefault="00567129" w:rsidP="004942E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44" w:type="dxa"/>
            <w:gridSpan w:val="2"/>
          </w:tcPr>
          <w:p w:rsidR="007637AC" w:rsidRPr="00ED58DE" w:rsidRDefault="00752576" w:rsidP="007525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pacing w:val="-1"/>
                <w:sz w:val="24"/>
                <w:szCs w:val="24"/>
              </w:rPr>
              <w:t>заявители коллективной жалобы и заинтересованные лица - 12 человек</w:t>
            </w:r>
          </w:p>
        </w:tc>
      </w:tr>
    </w:tbl>
    <w:p w:rsidR="00696ED7" w:rsidRPr="00ED58DE" w:rsidRDefault="00696ED7" w:rsidP="004942E7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:rsidR="006D356D" w:rsidRPr="00ED58DE" w:rsidRDefault="006D356D" w:rsidP="004942E7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ED58DE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:rsidR="006D356D" w:rsidRPr="00ED58DE" w:rsidRDefault="006D356D" w:rsidP="004942E7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371"/>
        <w:gridCol w:w="1843"/>
      </w:tblGrid>
      <w:tr w:rsidR="006D356D" w:rsidRPr="00ED58DE" w:rsidTr="003730B1">
        <w:tc>
          <w:tcPr>
            <w:tcW w:w="534" w:type="dxa"/>
            <w:shd w:val="clear" w:color="auto" w:fill="auto"/>
          </w:tcPr>
          <w:p w:rsidR="006D356D" w:rsidRPr="00ED58DE" w:rsidRDefault="006D356D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:rsidR="006D356D" w:rsidRPr="00ED58DE" w:rsidRDefault="006D356D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:rsidR="006D356D" w:rsidRPr="00ED58DE" w:rsidRDefault="006D356D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6D356D" w:rsidRPr="00ED58DE" w:rsidTr="003730B1">
        <w:tc>
          <w:tcPr>
            <w:tcW w:w="534" w:type="dxa"/>
            <w:shd w:val="clear" w:color="auto" w:fill="auto"/>
          </w:tcPr>
          <w:p w:rsidR="006D356D" w:rsidRPr="00ED58DE" w:rsidRDefault="006D356D" w:rsidP="004942E7">
            <w:pPr>
              <w:pStyle w:val="af4"/>
              <w:widowControl w:val="0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371" w:type="dxa"/>
            <w:shd w:val="clear" w:color="auto" w:fill="auto"/>
          </w:tcPr>
          <w:p w:rsidR="006D356D" w:rsidRPr="00ED58DE" w:rsidRDefault="006D356D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:rsidR="006D356D" w:rsidRPr="00ED58DE" w:rsidRDefault="00496884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Коваленко</w:t>
            </w:r>
            <w:r w:rsidR="006D356D" w:rsidRPr="00ED58DE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</w:tr>
      <w:tr w:rsidR="00931706" w:rsidRPr="00ED58DE" w:rsidTr="003730B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706" w:rsidRPr="00ED58DE" w:rsidRDefault="00931706" w:rsidP="004942E7">
            <w:pPr>
              <w:pStyle w:val="af4"/>
              <w:widowControl w:val="0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706" w:rsidRPr="00ED58DE" w:rsidRDefault="00145304" w:rsidP="0056346E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D58DE">
              <w:rPr>
                <w:sz w:val="24"/>
                <w:szCs w:val="24"/>
              </w:rPr>
              <w:t xml:space="preserve">Рассмотрение </w:t>
            </w:r>
            <w:r w:rsidR="001914FE" w:rsidRPr="00ED58DE">
              <w:rPr>
                <w:sz w:val="24"/>
                <w:szCs w:val="24"/>
              </w:rPr>
              <w:t>фактов</w:t>
            </w:r>
            <w:r w:rsidR="00F96045" w:rsidRPr="00ED58DE">
              <w:rPr>
                <w:sz w:val="24"/>
                <w:szCs w:val="24"/>
              </w:rPr>
              <w:t>, изложенн</w:t>
            </w:r>
            <w:r w:rsidR="001914FE" w:rsidRPr="00ED58DE">
              <w:rPr>
                <w:sz w:val="24"/>
                <w:szCs w:val="24"/>
              </w:rPr>
              <w:t>ых</w:t>
            </w:r>
            <w:r w:rsidR="00F96045" w:rsidRPr="00ED58DE">
              <w:rPr>
                <w:sz w:val="24"/>
                <w:szCs w:val="24"/>
              </w:rPr>
              <w:t xml:space="preserve"> в </w:t>
            </w:r>
            <w:r w:rsidR="00F96045" w:rsidRPr="00ED58DE">
              <w:rPr>
                <w:spacing w:val="-1"/>
                <w:sz w:val="24"/>
                <w:szCs w:val="24"/>
              </w:rPr>
              <w:t>коллективной жалобе</w:t>
            </w:r>
            <w:r w:rsidR="00FA26F1" w:rsidRPr="00ED58DE">
              <w:rPr>
                <w:spacing w:val="-1"/>
                <w:sz w:val="24"/>
                <w:szCs w:val="24"/>
              </w:rPr>
              <w:t>,</w:t>
            </w:r>
            <w:r w:rsidR="00F96045" w:rsidRPr="00ED58DE">
              <w:rPr>
                <w:spacing w:val="-1"/>
                <w:sz w:val="24"/>
                <w:szCs w:val="24"/>
              </w:rPr>
              <w:t xml:space="preserve"> о </w:t>
            </w:r>
            <w:r w:rsidR="00903CE0" w:rsidRPr="00ED58DE">
              <w:rPr>
                <w:spacing w:val="-1"/>
                <w:sz w:val="24"/>
                <w:szCs w:val="24"/>
              </w:rPr>
              <w:t>не</w:t>
            </w:r>
            <w:r w:rsidR="00724DEE" w:rsidRPr="00ED58DE">
              <w:rPr>
                <w:rFonts w:ascii="Times New Roman" w:hAnsi="Times New Roman"/>
                <w:spacing w:val="-1"/>
                <w:sz w:val="24"/>
                <w:szCs w:val="24"/>
              </w:rPr>
              <w:t>соблюдени</w:t>
            </w:r>
            <w:r w:rsidR="00903CE0" w:rsidRPr="00ED58DE">
              <w:rPr>
                <w:rFonts w:ascii="Times New Roman" w:hAnsi="Times New Roman"/>
                <w:spacing w:val="-1"/>
                <w:sz w:val="24"/>
                <w:szCs w:val="24"/>
              </w:rPr>
              <w:t>и</w:t>
            </w:r>
            <w:r w:rsidR="00724DEE" w:rsidRPr="00ED58DE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норм служебной этики и правил делового поведения муниципальн</w:t>
            </w:r>
            <w:r w:rsidR="0056346E" w:rsidRPr="00ED58DE">
              <w:rPr>
                <w:rFonts w:ascii="Times New Roman" w:hAnsi="Times New Roman"/>
                <w:spacing w:val="-1"/>
                <w:sz w:val="24"/>
                <w:szCs w:val="24"/>
              </w:rPr>
              <w:t>ым</w:t>
            </w:r>
            <w:r w:rsidR="00724DEE" w:rsidRPr="00ED58DE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служащ</w:t>
            </w:r>
            <w:r w:rsidR="0056346E" w:rsidRPr="00ED58DE">
              <w:rPr>
                <w:rFonts w:ascii="Times New Roman" w:hAnsi="Times New Roman"/>
                <w:spacing w:val="-1"/>
                <w:sz w:val="24"/>
                <w:szCs w:val="24"/>
              </w:rPr>
              <w:t>им</w:t>
            </w:r>
            <w:r w:rsidR="00724DEE" w:rsidRPr="00ED58DE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proofErr w:type="gramStart"/>
            <w:r w:rsidR="00724DEE" w:rsidRPr="00ED58DE">
              <w:rPr>
                <w:rFonts w:ascii="Times New Roman" w:hAnsi="Times New Roman"/>
                <w:spacing w:val="-1"/>
                <w:sz w:val="24"/>
                <w:szCs w:val="24"/>
              </w:rPr>
              <w:t>Администрации</w:t>
            </w:r>
            <w:proofErr w:type="gramEnd"/>
            <w:r w:rsidR="00724DEE" w:rsidRPr="00ED58DE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ЗАТО Северск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706" w:rsidRPr="00ED58DE" w:rsidRDefault="00496884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8DE">
              <w:rPr>
                <w:rFonts w:ascii="Times New Roman" w:hAnsi="Times New Roman"/>
                <w:sz w:val="24"/>
                <w:szCs w:val="24"/>
              </w:rPr>
              <w:t>Коваленко</w:t>
            </w:r>
            <w:r w:rsidR="00931706" w:rsidRPr="00ED58DE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  <w:p w:rsidR="00931706" w:rsidRPr="00ED58DE" w:rsidRDefault="00931706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D356D" w:rsidRPr="00ED58DE" w:rsidRDefault="006D356D" w:rsidP="004942E7">
      <w:pPr>
        <w:widowControl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73A42" w:rsidRPr="00CB5BBF" w:rsidRDefault="00373A42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B5BBF">
        <w:rPr>
          <w:rFonts w:ascii="Times New Roman" w:hAnsi="Times New Roman"/>
          <w:b/>
          <w:sz w:val="24"/>
          <w:szCs w:val="24"/>
        </w:rPr>
        <w:t>Решение комиссии:</w:t>
      </w:r>
    </w:p>
    <w:p w:rsidR="0079182E" w:rsidRPr="0065423A" w:rsidRDefault="0079182E" w:rsidP="0079182E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pacing w:val="-1"/>
          <w:sz w:val="24"/>
          <w:szCs w:val="24"/>
        </w:rPr>
        <w:t xml:space="preserve">1. </w:t>
      </w:r>
      <w:r w:rsidRPr="0065423A">
        <w:rPr>
          <w:spacing w:val="-1"/>
          <w:sz w:val="24"/>
          <w:szCs w:val="24"/>
        </w:rPr>
        <w:t xml:space="preserve">По вопросам повестки </w:t>
      </w:r>
      <w:r w:rsidRPr="0065423A">
        <w:rPr>
          <w:rFonts w:ascii="Times New Roman" w:hAnsi="Times New Roman"/>
          <w:sz w:val="24"/>
          <w:szCs w:val="24"/>
        </w:rPr>
        <w:t>заседания комиссии</w:t>
      </w:r>
      <w:r w:rsidRPr="0065423A">
        <w:rPr>
          <w:rFonts w:ascii="Times New Roman" w:hAnsi="Times New Roman"/>
          <w:b/>
          <w:sz w:val="24"/>
          <w:szCs w:val="24"/>
        </w:rPr>
        <w:t xml:space="preserve"> </w:t>
      </w:r>
      <w:r w:rsidRPr="0065423A">
        <w:rPr>
          <w:spacing w:val="-1"/>
          <w:sz w:val="24"/>
          <w:szCs w:val="24"/>
        </w:rPr>
        <w:t>голосовать открытым способом путем поднятия руки.</w:t>
      </w:r>
      <w:r w:rsidRPr="0065423A">
        <w:rPr>
          <w:rFonts w:ascii="Times New Roman" w:hAnsi="Times New Roman"/>
          <w:spacing w:val="-2"/>
          <w:sz w:val="24"/>
          <w:szCs w:val="24"/>
        </w:rPr>
        <w:t xml:space="preserve"> </w:t>
      </w:r>
    </w:p>
    <w:p w:rsidR="00DD153B" w:rsidRPr="0065423A" w:rsidRDefault="00DD153B" w:rsidP="00DD153B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>
        <w:rPr>
          <w:rStyle w:val="af6"/>
          <w:b w:val="0"/>
          <w:sz w:val="24"/>
          <w:szCs w:val="24"/>
        </w:rPr>
        <w:t xml:space="preserve">2. </w:t>
      </w:r>
      <w:r>
        <w:rPr>
          <w:sz w:val="24"/>
          <w:szCs w:val="24"/>
        </w:rPr>
        <w:t xml:space="preserve">Факты, изложенные в </w:t>
      </w:r>
      <w:r w:rsidRPr="00CC1753">
        <w:rPr>
          <w:spacing w:val="-1"/>
          <w:sz w:val="24"/>
          <w:szCs w:val="24"/>
        </w:rPr>
        <w:t>коллективн</w:t>
      </w:r>
      <w:r>
        <w:rPr>
          <w:spacing w:val="-1"/>
          <w:sz w:val="24"/>
          <w:szCs w:val="24"/>
        </w:rPr>
        <w:t>ой</w:t>
      </w:r>
      <w:r w:rsidRPr="00CC1753">
        <w:rPr>
          <w:spacing w:val="-1"/>
          <w:sz w:val="24"/>
          <w:szCs w:val="24"/>
        </w:rPr>
        <w:t xml:space="preserve"> жалоб</w:t>
      </w:r>
      <w:r>
        <w:rPr>
          <w:spacing w:val="-1"/>
          <w:sz w:val="24"/>
          <w:szCs w:val="24"/>
        </w:rPr>
        <w:t>е</w:t>
      </w:r>
      <w:r w:rsidR="00FA26F1">
        <w:rPr>
          <w:spacing w:val="-1"/>
          <w:sz w:val="24"/>
          <w:szCs w:val="24"/>
        </w:rPr>
        <w:t>,</w:t>
      </w:r>
      <w:r w:rsidRPr="00CC1753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 xml:space="preserve">о </w:t>
      </w:r>
      <w:r w:rsidR="00903CE0">
        <w:rPr>
          <w:spacing w:val="-1"/>
          <w:sz w:val="24"/>
          <w:szCs w:val="24"/>
        </w:rPr>
        <w:t>не</w:t>
      </w:r>
      <w:r w:rsidRPr="00724DEE">
        <w:rPr>
          <w:rFonts w:ascii="Times New Roman" w:hAnsi="Times New Roman"/>
          <w:spacing w:val="-1"/>
          <w:sz w:val="24"/>
          <w:szCs w:val="24"/>
        </w:rPr>
        <w:t>соблюдени</w:t>
      </w:r>
      <w:r w:rsidR="00903CE0">
        <w:rPr>
          <w:rFonts w:ascii="Times New Roman" w:hAnsi="Times New Roman"/>
          <w:spacing w:val="-1"/>
          <w:sz w:val="24"/>
          <w:szCs w:val="24"/>
        </w:rPr>
        <w:t>и</w:t>
      </w:r>
      <w:r w:rsidRPr="00724DEE">
        <w:rPr>
          <w:rFonts w:ascii="Times New Roman" w:hAnsi="Times New Roman"/>
          <w:spacing w:val="-1"/>
          <w:sz w:val="24"/>
          <w:szCs w:val="24"/>
        </w:rPr>
        <w:t xml:space="preserve"> норм служебной этики и правил делового поведения муниципальн</w:t>
      </w:r>
      <w:r w:rsidR="0056346E">
        <w:rPr>
          <w:rFonts w:ascii="Times New Roman" w:hAnsi="Times New Roman"/>
          <w:spacing w:val="-1"/>
          <w:sz w:val="24"/>
          <w:szCs w:val="24"/>
        </w:rPr>
        <w:t>ым</w:t>
      </w:r>
      <w:r w:rsidRPr="00724DEE">
        <w:rPr>
          <w:rFonts w:ascii="Times New Roman" w:hAnsi="Times New Roman"/>
          <w:spacing w:val="-1"/>
          <w:sz w:val="24"/>
          <w:szCs w:val="24"/>
        </w:rPr>
        <w:t xml:space="preserve"> служащ</w:t>
      </w:r>
      <w:r w:rsidR="0056346E">
        <w:rPr>
          <w:rFonts w:ascii="Times New Roman" w:hAnsi="Times New Roman"/>
          <w:spacing w:val="-1"/>
          <w:sz w:val="24"/>
          <w:szCs w:val="24"/>
        </w:rPr>
        <w:t>им</w:t>
      </w:r>
      <w:r w:rsidRPr="00724DEE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gramStart"/>
      <w:r w:rsidRPr="00724DEE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724DEE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lastRenderedPageBreak/>
        <w:t>заявители не подтвердили</w:t>
      </w:r>
      <w:r w:rsidRPr="0065423A">
        <w:rPr>
          <w:rFonts w:ascii="Times New Roman" w:hAnsi="Times New Roman"/>
          <w:sz w:val="24"/>
          <w:szCs w:val="24"/>
        </w:rPr>
        <w:t>.</w:t>
      </w:r>
    </w:p>
    <w:p w:rsidR="00DD153B" w:rsidRDefault="00DD153B" w:rsidP="00DD153B">
      <w:pPr>
        <w:widowControl w:val="0"/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Факт нарушения </w:t>
      </w:r>
      <w:r w:rsidRPr="00724DEE">
        <w:rPr>
          <w:rFonts w:ascii="Times New Roman" w:hAnsi="Times New Roman"/>
          <w:spacing w:val="-1"/>
          <w:sz w:val="24"/>
          <w:szCs w:val="24"/>
        </w:rPr>
        <w:t>норм служебной этики и правил делового поведения муниципальн</w:t>
      </w:r>
      <w:r w:rsidR="0056346E">
        <w:rPr>
          <w:rFonts w:ascii="Times New Roman" w:hAnsi="Times New Roman"/>
          <w:spacing w:val="-1"/>
          <w:sz w:val="24"/>
          <w:szCs w:val="24"/>
        </w:rPr>
        <w:t>ым</w:t>
      </w:r>
      <w:r w:rsidRPr="00724DEE">
        <w:rPr>
          <w:rFonts w:ascii="Times New Roman" w:hAnsi="Times New Roman"/>
          <w:spacing w:val="-1"/>
          <w:sz w:val="24"/>
          <w:szCs w:val="24"/>
        </w:rPr>
        <w:t xml:space="preserve"> служащ</w:t>
      </w:r>
      <w:r w:rsidR="0056346E">
        <w:rPr>
          <w:rFonts w:ascii="Times New Roman" w:hAnsi="Times New Roman"/>
          <w:spacing w:val="-1"/>
          <w:sz w:val="24"/>
          <w:szCs w:val="24"/>
        </w:rPr>
        <w:t>им</w:t>
      </w:r>
      <w:r w:rsidRPr="00724DEE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gramStart"/>
      <w:r w:rsidRPr="00724DEE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724DEE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не установлен.</w:t>
      </w:r>
    </w:p>
    <w:p w:rsidR="00DD153B" w:rsidRPr="0065423A" w:rsidRDefault="00DD153B" w:rsidP="00DD153B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4. Направить выписку из протокола </w:t>
      </w:r>
      <w:r w:rsidR="00FA26F1">
        <w:rPr>
          <w:sz w:val="24"/>
          <w:szCs w:val="24"/>
        </w:rPr>
        <w:t xml:space="preserve">муниципальному служащему </w:t>
      </w:r>
      <w:proofErr w:type="gramStart"/>
      <w:r w:rsidR="00FA26F1">
        <w:rPr>
          <w:sz w:val="24"/>
          <w:szCs w:val="24"/>
        </w:rPr>
        <w:t>Администрации</w:t>
      </w:r>
      <w:proofErr w:type="gramEnd"/>
      <w:r w:rsidR="00FA26F1">
        <w:rPr>
          <w:sz w:val="24"/>
          <w:szCs w:val="24"/>
        </w:rPr>
        <w:t xml:space="preserve"> ЗАТО Северск и заявителям</w:t>
      </w:r>
      <w:r w:rsidRPr="0065423A">
        <w:rPr>
          <w:sz w:val="24"/>
          <w:szCs w:val="24"/>
        </w:rPr>
        <w:t xml:space="preserve">. </w:t>
      </w:r>
    </w:p>
    <w:p w:rsidR="00DD153B" w:rsidRPr="00CB5BBF" w:rsidRDefault="00DD153B" w:rsidP="00DD153B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>
        <w:rPr>
          <w:rFonts w:ascii="Times New Roman" w:hAnsi="Times New Roman"/>
          <w:spacing w:val="-8"/>
          <w:sz w:val="24"/>
          <w:szCs w:val="24"/>
        </w:rPr>
        <w:t xml:space="preserve">5. </w:t>
      </w:r>
      <w:r w:rsidRPr="0065423A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Pr="0065423A">
        <w:rPr>
          <w:sz w:val="24"/>
          <w:szCs w:val="24"/>
        </w:rPr>
        <w:t xml:space="preserve">на официальном сайте </w:t>
      </w:r>
      <w:proofErr w:type="gramStart"/>
      <w:r w:rsidRPr="0065423A">
        <w:rPr>
          <w:sz w:val="24"/>
          <w:szCs w:val="24"/>
        </w:rPr>
        <w:t>Администрации</w:t>
      </w:r>
      <w:proofErr w:type="gramEnd"/>
      <w:r w:rsidRPr="0065423A">
        <w:rPr>
          <w:sz w:val="24"/>
          <w:szCs w:val="24"/>
        </w:rPr>
        <w:t xml:space="preserve"> ЗАТО Северск в информационно-телекоммуникационной сети «Интернет» (</w:t>
      </w:r>
      <w:hyperlink w:history="1">
        <w:r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Pr="0065423A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Pr="00CB5BBF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Pr="00CB5BBF">
        <w:rPr>
          <w:sz w:val="24"/>
          <w:szCs w:val="24"/>
        </w:rPr>
        <w:t>) с учетом законодательства Российской Федерации о защите персональных данных.</w:t>
      </w:r>
      <w:r w:rsidRPr="00CB5BBF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:rsidR="006C5E65" w:rsidRPr="00CB5BBF" w:rsidRDefault="006C5E65" w:rsidP="004942E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627E6D" w:rsidRPr="00CB5BBF" w:rsidRDefault="00627E6D" w:rsidP="004942E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8755" w:type="dxa"/>
        <w:tblInd w:w="15" w:type="dxa"/>
        <w:tblLook w:val="01E0" w:firstRow="1" w:lastRow="1" w:firstColumn="1" w:lastColumn="1" w:noHBand="0" w:noVBand="0"/>
      </w:tblPr>
      <w:tblGrid>
        <w:gridCol w:w="3227"/>
        <w:gridCol w:w="3285"/>
        <w:gridCol w:w="2243"/>
      </w:tblGrid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Председател</w:t>
            </w:r>
            <w:r w:rsidR="0057196B">
              <w:rPr>
                <w:sz w:val="24"/>
                <w:szCs w:val="24"/>
              </w:rPr>
              <w:t>ь</w:t>
            </w:r>
            <w:r w:rsidRPr="00CB5BBF">
              <w:rPr>
                <w:sz w:val="24"/>
                <w:szCs w:val="24"/>
              </w:rPr>
              <w:t>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В.В.</w:t>
            </w:r>
            <w:r w:rsidR="00DB69AA">
              <w:rPr>
                <w:i/>
                <w:sz w:val="24"/>
                <w:szCs w:val="24"/>
              </w:rPr>
              <w:t>Коваленко</w:t>
            </w:r>
            <w:proofErr w:type="spellEnd"/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7561E9" w:rsidRPr="00CB5BBF" w:rsidRDefault="00DB69AA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В.В.Бобров</w:t>
            </w:r>
            <w:proofErr w:type="spellEnd"/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DB69AA" w:rsidRPr="00CB5BBF" w:rsidTr="00747BA8">
        <w:tc>
          <w:tcPr>
            <w:tcW w:w="3227" w:type="dxa"/>
            <w:shd w:val="clear" w:color="auto" w:fill="auto"/>
          </w:tcPr>
          <w:p w:rsidR="00DB69AA" w:rsidRPr="00CB5BBF" w:rsidRDefault="00DB69AA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DB69AA" w:rsidRPr="000E2708" w:rsidRDefault="00DB69AA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DB69AA" w:rsidRPr="00CB5BBF" w:rsidRDefault="00DB69AA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DB69AA" w:rsidRPr="00CB5BBF" w:rsidTr="00747BA8">
        <w:tc>
          <w:tcPr>
            <w:tcW w:w="3227" w:type="dxa"/>
            <w:shd w:val="clear" w:color="auto" w:fill="auto"/>
          </w:tcPr>
          <w:p w:rsidR="00DB69AA" w:rsidRPr="00CB5BBF" w:rsidRDefault="00DB69AA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DB69AA" w:rsidRPr="000E2708" w:rsidRDefault="00DB69AA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DB69AA" w:rsidRPr="00CB5BBF" w:rsidRDefault="00DB69AA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Л.В.Королева</w:t>
            </w:r>
            <w:proofErr w:type="spellEnd"/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7561E9" w:rsidRPr="00CB5BBF" w:rsidRDefault="00DB69AA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2205E7" w:rsidRDefault="002205E7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320D3A" w:rsidRDefault="00320D3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E6D8A" w:rsidRDefault="006E6D8A" w:rsidP="004942E7">
      <w:pPr>
        <w:widowControl w:val="0"/>
        <w:jc w:val="both"/>
        <w:rPr>
          <w:rFonts w:ascii="Times New Roman" w:hAnsi="Times New Roman"/>
          <w:noProof/>
          <w:sz w:val="28"/>
          <w:szCs w:val="28"/>
        </w:rPr>
      </w:pPr>
    </w:p>
    <w:p w:rsidR="006D0BD6" w:rsidRDefault="006D0BD6" w:rsidP="006D0BD6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6D0BD6" w:rsidRPr="00627E6D" w:rsidRDefault="006D0BD6" w:rsidP="006D0BD6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09187B29" wp14:editId="0B39820E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3" name="Рисунок 3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0BD6" w:rsidRPr="00627E6D" w:rsidRDefault="006D0BD6" w:rsidP="006D0BD6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:rsidR="006D0BD6" w:rsidRPr="00627E6D" w:rsidRDefault="006D0BD6" w:rsidP="006D0BD6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:rsidR="006D0BD6" w:rsidRPr="00627E6D" w:rsidRDefault="006D0BD6" w:rsidP="006D0BD6">
      <w:pPr>
        <w:pStyle w:val="1"/>
        <w:keepNext w:val="0"/>
        <w:widowControl w:val="0"/>
        <w:rPr>
          <w:rFonts w:ascii="Times New Roman" w:hAnsi="Times New Roman"/>
          <w:szCs w:val="28"/>
        </w:rPr>
      </w:pPr>
      <w:proofErr w:type="gramStart"/>
      <w:r w:rsidRPr="00627E6D">
        <w:rPr>
          <w:rFonts w:ascii="Times New Roman" w:hAnsi="Times New Roman"/>
          <w:szCs w:val="28"/>
        </w:rPr>
        <w:t>АДМИНИСТРАЦИЯ</w:t>
      </w:r>
      <w:proofErr w:type="gramEnd"/>
      <w:r w:rsidRPr="00627E6D">
        <w:rPr>
          <w:rFonts w:ascii="Times New Roman" w:hAnsi="Times New Roman"/>
          <w:szCs w:val="28"/>
        </w:rPr>
        <w:t xml:space="preserve"> ЗАТО СЕВЕРСК </w:t>
      </w:r>
    </w:p>
    <w:p w:rsidR="006D0BD6" w:rsidRPr="00627E6D" w:rsidRDefault="006D0BD6" w:rsidP="006D0BD6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627E6D">
        <w:rPr>
          <w:rFonts w:ascii="Times New Roman" w:hAnsi="Times New Roman"/>
          <w:b/>
          <w:sz w:val="28"/>
          <w:szCs w:val="28"/>
        </w:rPr>
        <w:t>ПРОТОКОЛ</w:t>
      </w:r>
    </w:p>
    <w:p w:rsidR="006D0BD6" w:rsidRPr="00627E6D" w:rsidRDefault="006D0BD6" w:rsidP="006D0BD6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1A5F78" w:rsidRPr="00CB5BBF" w:rsidRDefault="001A5F78" w:rsidP="001A5F78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:rsidR="001A5F78" w:rsidRPr="00CB5BBF" w:rsidRDefault="001A5F78" w:rsidP="001A5F78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CB5BBF">
        <w:rPr>
          <w:rFonts w:ascii="Times New Roman" w:hAnsi="Times New Roman"/>
          <w:spacing w:val="-1"/>
          <w:sz w:val="24"/>
          <w:szCs w:val="24"/>
        </w:rPr>
        <w:t xml:space="preserve">в </w:t>
      </w:r>
      <w:proofErr w:type="gramStart"/>
      <w:r w:rsidRPr="00CB5BBF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CB5BBF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1A5F78" w:rsidRPr="00CB5BBF" w:rsidTr="000743DA">
        <w:tc>
          <w:tcPr>
            <w:tcW w:w="4874" w:type="dxa"/>
            <w:shd w:val="clear" w:color="auto" w:fill="auto"/>
          </w:tcPr>
          <w:p w:rsidR="001A5F78" w:rsidRPr="000E2708" w:rsidRDefault="001A5F78" w:rsidP="000743DA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1A5F78" w:rsidRPr="00CB5BBF" w:rsidRDefault="006D0BD6" w:rsidP="006D0B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="001A5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феврал</w:t>
            </w:r>
            <w:r w:rsidR="001A5F78">
              <w:rPr>
                <w:rFonts w:ascii="Times New Roman" w:hAnsi="Times New Roman"/>
                <w:sz w:val="24"/>
                <w:szCs w:val="24"/>
              </w:rPr>
              <w:t>я</w:t>
            </w:r>
            <w:r w:rsidR="001A5F78" w:rsidRPr="00CB5BBF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1A5F78">
              <w:rPr>
                <w:rFonts w:ascii="Times New Roman" w:hAnsi="Times New Roman"/>
                <w:sz w:val="24"/>
                <w:szCs w:val="24"/>
              </w:rPr>
              <w:t>3</w:t>
            </w:r>
            <w:r w:rsidR="001A5F78" w:rsidRPr="00CB5BBF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65" w:type="dxa"/>
            <w:shd w:val="clear" w:color="auto" w:fill="auto"/>
          </w:tcPr>
          <w:p w:rsidR="001A5F78" w:rsidRPr="00CB5BBF" w:rsidRDefault="001A5F78" w:rsidP="006D0BD6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№ 0</w:t>
            </w:r>
            <w:r w:rsidR="006D0B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1A5F78" w:rsidRPr="000E2708" w:rsidRDefault="001A5F78" w:rsidP="001A5F78">
      <w:pPr>
        <w:widowControl w:val="0"/>
        <w:jc w:val="both"/>
        <w:rPr>
          <w:rFonts w:ascii="Times New Roman" w:hAnsi="Times New Roman"/>
          <w:sz w:val="16"/>
          <w:szCs w:val="16"/>
        </w:rPr>
      </w:pPr>
    </w:p>
    <w:tbl>
      <w:tblPr>
        <w:tblW w:w="963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268"/>
        <w:gridCol w:w="236"/>
        <w:gridCol w:w="44"/>
        <w:gridCol w:w="7091"/>
      </w:tblGrid>
      <w:tr w:rsidR="001A5F78" w:rsidRPr="008474E7" w:rsidTr="000743DA">
        <w:tc>
          <w:tcPr>
            <w:tcW w:w="9639" w:type="dxa"/>
            <w:gridSpan w:val="4"/>
          </w:tcPr>
          <w:p w:rsidR="001A5F78" w:rsidRPr="008474E7" w:rsidRDefault="001A5F78" w:rsidP="000743D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1A5F78" w:rsidRPr="008474E7" w:rsidTr="000743DA">
        <w:tc>
          <w:tcPr>
            <w:tcW w:w="2268" w:type="dxa"/>
          </w:tcPr>
          <w:p w:rsidR="001A5F78" w:rsidRPr="008474E7" w:rsidRDefault="001A5F78" w:rsidP="000743D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:rsidR="001A5F78" w:rsidRPr="008474E7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  <w:gridSpan w:val="2"/>
          </w:tcPr>
          <w:p w:rsidR="001A5F78" w:rsidRPr="008474E7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8474E7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Управляющий делами Администрации ЗАТО Северск</w:t>
            </w:r>
          </w:p>
        </w:tc>
      </w:tr>
      <w:tr w:rsidR="001A5F78" w:rsidRPr="008474E7" w:rsidTr="000743DA">
        <w:tc>
          <w:tcPr>
            <w:tcW w:w="9639" w:type="dxa"/>
            <w:gridSpan w:val="4"/>
          </w:tcPr>
          <w:p w:rsidR="001A5F78" w:rsidRPr="008474E7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комиссии:</w:t>
            </w:r>
          </w:p>
        </w:tc>
      </w:tr>
      <w:tr w:rsidR="001A5F78" w:rsidRPr="008474E7" w:rsidTr="000743DA">
        <w:tc>
          <w:tcPr>
            <w:tcW w:w="2268" w:type="dxa"/>
          </w:tcPr>
          <w:p w:rsidR="001A5F78" w:rsidRPr="008474E7" w:rsidRDefault="001A5F78" w:rsidP="000743D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Бобров В.В.</w:t>
            </w:r>
          </w:p>
        </w:tc>
        <w:tc>
          <w:tcPr>
            <w:tcW w:w="280" w:type="dxa"/>
            <w:gridSpan w:val="2"/>
          </w:tcPr>
          <w:p w:rsidR="001A5F78" w:rsidRPr="008474E7" w:rsidRDefault="001A5F78" w:rsidP="000743DA">
            <w:pPr>
              <w:widowControl w:val="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1" w:type="dxa"/>
          </w:tcPr>
          <w:p w:rsidR="001A5F78" w:rsidRPr="008474E7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 xml:space="preserve">заместитель Управляющего делами </w:t>
            </w:r>
            <w:proofErr w:type="gramStart"/>
            <w:r w:rsidRPr="008474E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1A5F78" w:rsidRPr="008474E7" w:rsidTr="000743DA">
        <w:tc>
          <w:tcPr>
            <w:tcW w:w="9639" w:type="dxa"/>
            <w:gridSpan w:val="4"/>
          </w:tcPr>
          <w:p w:rsidR="001A5F78" w:rsidRPr="008474E7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1A5F78" w:rsidRPr="00CB5BBF" w:rsidTr="000743DA">
        <w:tc>
          <w:tcPr>
            <w:tcW w:w="2268" w:type="dxa"/>
          </w:tcPr>
          <w:p w:rsidR="001A5F78" w:rsidRPr="00CB5BBF" w:rsidRDefault="001A5F78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:rsidR="001A5F78" w:rsidRPr="00CB5BBF" w:rsidRDefault="001A5F78" w:rsidP="000743DA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  <w:gridSpan w:val="2"/>
          </w:tcPr>
          <w:p w:rsidR="001A5F78" w:rsidRPr="00CB5BBF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Комитета по кадрам и муниципальной службе </w:t>
            </w:r>
            <w:proofErr w:type="gramStart"/>
            <w:r w:rsidRPr="00CB5BB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1A5F78" w:rsidRPr="00CB5BBF" w:rsidTr="000743DA">
        <w:tc>
          <w:tcPr>
            <w:tcW w:w="9639" w:type="dxa"/>
            <w:gridSpan w:val="4"/>
          </w:tcPr>
          <w:p w:rsidR="001A5F78" w:rsidRPr="00CB5BBF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1A5F78" w:rsidRPr="00724DEE" w:rsidTr="000743DA">
        <w:tc>
          <w:tcPr>
            <w:tcW w:w="2268" w:type="dxa"/>
          </w:tcPr>
          <w:p w:rsidR="001A5F78" w:rsidRPr="00724DEE" w:rsidRDefault="001A5F78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:rsidR="001A5F78" w:rsidRPr="00724DEE" w:rsidRDefault="001A5F78" w:rsidP="000743DA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  <w:gridSpan w:val="2"/>
          </w:tcPr>
          <w:p w:rsidR="001A5F78" w:rsidRPr="00724DEE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724DEE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1A5F78" w:rsidRPr="00724DEE" w:rsidTr="000743DA">
        <w:tc>
          <w:tcPr>
            <w:tcW w:w="2268" w:type="dxa"/>
          </w:tcPr>
          <w:p w:rsidR="001A5F78" w:rsidRPr="00724DEE" w:rsidRDefault="001A5F78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  <w:tc>
          <w:tcPr>
            <w:tcW w:w="236" w:type="dxa"/>
          </w:tcPr>
          <w:p w:rsidR="001A5F78" w:rsidRPr="00724DEE" w:rsidRDefault="001A5F78" w:rsidP="000743DA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  <w:gridSpan w:val="2"/>
          </w:tcPr>
          <w:p w:rsidR="001A5F78" w:rsidRPr="00724DEE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председатель Комитета по кадрам и муниципальной службе </w:t>
            </w:r>
            <w:proofErr w:type="gramStart"/>
            <w:r w:rsidRPr="00724DE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24DE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1A5F78" w:rsidRPr="00724DEE" w:rsidTr="000743DA">
        <w:tc>
          <w:tcPr>
            <w:tcW w:w="2268" w:type="dxa"/>
          </w:tcPr>
          <w:p w:rsidR="001A5F78" w:rsidRPr="00724DEE" w:rsidRDefault="001A5F78" w:rsidP="000743D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135" w:type="dxa"/>
            <w:gridSpan w:val="2"/>
          </w:tcPr>
          <w:p w:rsidR="001A5F78" w:rsidRPr="00724DEE" w:rsidRDefault="001A5F78" w:rsidP="000743D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724DE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24DE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1A5F78" w:rsidRPr="00724DEE" w:rsidTr="000743DA">
        <w:tc>
          <w:tcPr>
            <w:tcW w:w="2268" w:type="dxa"/>
          </w:tcPr>
          <w:p w:rsidR="001A5F78" w:rsidRPr="00724DEE" w:rsidRDefault="001A5F78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:rsidR="001A5F78" w:rsidRPr="00724DEE" w:rsidRDefault="001A5F78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  <w:gridSpan w:val="2"/>
          </w:tcPr>
          <w:p w:rsidR="001A5F78" w:rsidRPr="00724DEE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бюджетного </w:t>
            </w:r>
            <w:proofErr w:type="gramStart"/>
            <w:r w:rsidRPr="00724DEE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  <w:r w:rsidRPr="00724DEE">
              <w:rPr>
                <w:rFonts w:ascii="Times New Roman" w:hAnsi="Times New Roman"/>
                <w:sz w:val="24"/>
                <w:szCs w:val="24"/>
              </w:rPr>
              <w:t xml:space="preserve"> ЗАТО Северск дополнительного образования «Детско-юношеская спортивная школа «Смена»</w:t>
            </w:r>
          </w:p>
        </w:tc>
      </w:tr>
      <w:tr w:rsidR="001A5F78" w:rsidRPr="00724DEE" w:rsidTr="000743DA">
        <w:tc>
          <w:tcPr>
            <w:tcW w:w="2268" w:type="dxa"/>
          </w:tcPr>
          <w:p w:rsidR="001A5F78" w:rsidRPr="00724DEE" w:rsidRDefault="001A5F78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:rsidR="001A5F78" w:rsidRPr="00724DEE" w:rsidRDefault="001A5F78" w:rsidP="000743DA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  <w:gridSpan w:val="2"/>
          </w:tcPr>
          <w:p w:rsidR="001A5F78" w:rsidRPr="00724DEE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724DE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24DE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1A5F78" w:rsidRPr="00724DEE" w:rsidTr="000743DA">
        <w:tc>
          <w:tcPr>
            <w:tcW w:w="9639" w:type="dxa"/>
            <w:gridSpan w:val="4"/>
          </w:tcPr>
          <w:p w:rsidR="001A5F78" w:rsidRPr="00724DEE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Приглашенные:</w:t>
            </w:r>
          </w:p>
        </w:tc>
      </w:tr>
      <w:tr w:rsidR="001A5F78" w:rsidRPr="00724DEE" w:rsidTr="000743DA">
        <w:tc>
          <w:tcPr>
            <w:tcW w:w="2268" w:type="dxa"/>
          </w:tcPr>
          <w:p w:rsidR="001A5F78" w:rsidRPr="00724DEE" w:rsidRDefault="001A5F78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1A5F78" w:rsidRPr="00724DEE" w:rsidRDefault="001A5F78" w:rsidP="000743DA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  <w:gridSpan w:val="2"/>
          </w:tcPr>
          <w:p w:rsidR="001A5F78" w:rsidRPr="00724DEE" w:rsidRDefault="006D0BD6" w:rsidP="00ED58D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гражданин, </w:t>
            </w:r>
            <w:r w:rsidRPr="00630D26">
              <w:rPr>
                <w:rFonts w:ascii="Times New Roman" w:hAnsi="Times New Roman"/>
                <w:sz w:val="24"/>
                <w:szCs w:val="24"/>
              </w:rPr>
              <w:t>замещавш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630D26">
              <w:rPr>
                <w:rFonts w:ascii="Times New Roman" w:hAnsi="Times New Roman"/>
                <w:sz w:val="24"/>
                <w:szCs w:val="24"/>
              </w:rPr>
              <w:t xml:space="preserve"> должность муниципальной службы </w:t>
            </w:r>
            <w:proofErr w:type="gramStart"/>
            <w:r w:rsidRPr="00630D26">
              <w:rPr>
                <w:sz w:val="24"/>
                <w:szCs w:val="24"/>
              </w:rPr>
              <w:t>Администрации</w:t>
            </w:r>
            <w:proofErr w:type="gramEnd"/>
            <w:r w:rsidRPr="00630D26">
              <w:rPr>
                <w:sz w:val="24"/>
                <w:szCs w:val="24"/>
              </w:rPr>
              <w:t xml:space="preserve"> ЗАТО Северск</w:t>
            </w:r>
            <w:r w:rsidRPr="00630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A5F78">
              <w:rPr>
                <w:rFonts w:ascii="Times New Roman" w:hAnsi="Times New Roman"/>
                <w:spacing w:val="-1"/>
                <w:sz w:val="24"/>
                <w:szCs w:val="24"/>
              </w:rPr>
              <w:t>ЗАТО Северск</w:t>
            </w:r>
          </w:p>
        </w:tc>
      </w:tr>
    </w:tbl>
    <w:p w:rsidR="001A5F78" w:rsidRPr="00724DEE" w:rsidRDefault="001A5F78" w:rsidP="001A5F78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:rsidR="001A5F78" w:rsidRPr="00724DEE" w:rsidRDefault="001A5F78" w:rsidP="001A5F78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724DEE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:rsidR="001A5F78" w:rsidRPr="00724DEE" w:rsidRDefault="001A5F78" w:rsidP="001A5F78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7371"/>
        <w:gridCol w:w="1843"/>
      </w:tblGrid>
      <w:tr w:rsidR="001A5F78" w:rsidRPr="00724DEE" w:rsidTr="001A5F78">
        <w:tc>
          <w:tcPr>
            <w:tcW w:w="562" w:type="dxa"/>
            <w:shd w:val="clear" w:color="auto" w:fill="auto"/>
          </w:tcPr>
          <w:p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1A5F78" w:rsidRPr="00724DEE" w:rsidTr="001A5F78">
        <w:tc>
          <w:tcPr>
            <w:tcW w:w="562" w:type="dxa"/>
            <w:shd w:val="clear" w:color="auto" w:fill="auto"/>
          </w:tcPr>
          <w:p w:rsidR="001A5F78" w:rsidRPr="00724DEE" w:rsidRDefault="001A5F78" w:rsidP="00010920">
            <w:pPr>
              <w:pStyle w:val="af4"/>
              <w:widowControl w:val="0"/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7371" w:type="dxa"/>
            <w:shd w:val="clear" w:color="auto" w:fill="auto"/>
          </w:tcPr>
          <w:p w:rsidR="001A5F78" w:rsidRPr="00724DEE" w:rsidRDefault="001A5F78" w:rsidP="000743D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1A5F78" w:rsidRPr="00724DEE" w:rsidTr="001A5F7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F78" w:rsidRPr="00724DEE" w:rsidRDefault="001A5F78" w:rsidP="00010920">
            <w:pPr>
              <w:pStyle w:val="af4"/>
              <w:widowControl w:val="0"/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F78" w:rsidRPr="00724DEE" w:rsidRDefault="00A94605" w:rsidP="006D0BD6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 xml:space="preserve">Рассмотрение обращения </w:t>
            </w:r>
            <w:r>
              <w:rPr>
                <w:sz w:val="24"/>
                <w:szCs w:val="24"/>
              </w:rPr>
              <w:t>гражданина,</w:t>
            </w:r>
            <w:r w:rsidRPr="00CB5BBF">
              <w:rPr>
                <w:sz w:val="24"/>
                <w:szCs w:val="24"/>
              </w:rPr>
              <w:t xml:space="preserve"> замеща</w:t>
            </w:r>
            <w:r>
              <w:rPr>
                <w:sz w:val="24"/>
                <w:szCs w:val="24"/>
              </w:rPr>
              <w:t>вш</w:t>
            </w:r>
            <w:r w:rsidRPr="00CB5BBF">
              <w:rPr>
                <w:sz w:val="24"/>
                <w:szCs w:val="24"/>
              </w:rPr>
              <w:t xml:space="preserve">его должность муниципальной службы </w:t>
            </w:r>
            <w:proofErr w:type="gramStart"/>
            <w:r w:rsidRPr="00CB5BB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ЗАТО Северск о даче согласия на замещение должности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C52498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>коммерческой организации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5F78" w:rsidRPr="009F603C" w:rsidTr="001A5F7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F78" w:rsidRPr="009F603C" w:rsidRDefault="001A5F78" w:rsidP="00010920">
            <w:pPr>
              <w:pStyle w:val="af4"/>
              <w:widowControl w:val="0"/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F78" w:rsidRPr="009F603C" w:rsidRDefault="001A5F78" w:rsidP="00286C0D">
            <w:pPr>
              <w:widowControl w:val="0"/>
              <w:jc w:val="both"/>
              <w:rPr>
                <w:sz w:val="24"/>
                <w:szCs w:val="24"/>
              </w:rPr>
            </w:pPr>
            <w:r w:rsidRPr="009F603C">
              <w:rPr>
                <w:rFonts w:ascii="Times New Roman" w:hAnsi="Times New Roman"/>
                <w:sz w:val="24"/>
                <w:szCs w:val="24"/>
              </w:rPr>
              <w:t xml:space="preserve">Рассмотрение результатов анализа сведений, содержащихся в анкетах лиц, представляемых при назначении на должности муниципальной службы в </w:t>
            </w:r>
            <w:proofErr w:type="gramStart"/>
            <w:r w:rsidRPr="009F603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F603C">
              <w:rPr>
                <w:rFonts w:ascii="Times New Roman" w:hAnsi="Times New Roman"/>
                <w:sz w:val="24"/>
                <w:szCs w:val="24"/>
              </w:rPr>
              <w:t xml:space="preserve"> ЗАТО Северск об их родственниках и свойственниках, в целях выявления возможного конфликта интересов за период с </w:t>
            </w:r>
            <w:r w:rsidR="009F603C" w:rsidRPr="009F603C">
              <w:rPr>
                <w:rFonts w:ascii="Times New Roman" w:hAnsi="Times New Roman"/>
                <w:sz w:val="24"/>
                <w:szCs w:val="24"/>
              </w:rPr>
              <w:t>15.12</w:t>
            </w:r>
            <w:r w:rsidRPr="009F603C">
              <w:rPr>
                <w:rFonts w:ascii="Times New Roman" w:hAnsi="Times New Roman"/>
                <w:sz w:val="24"/>
                <w:szCs w:val="24"/>
              </w:rPr>
              <w:t>.202</w:t>
            </w:r>
            <w:r w:rsidR="00286C0D">
              <w:rPr>
                <w:rFonts w:ascii="Times New Roman" w:hAnsi="Times New Roman"/>
                <w:sz w:val="24"/>
                <w:szCs w:val="24"/>
              </w:rPr>
              <w:t>3</w:t>
            </w:r>
            <w:r w:rsidRPr="009F603C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9F603C" w:rsidRPr="009F603C">
              <w:rPr>
                <w:rFonts w:ascii="Times New Roman" w:hAnsi="Times New Roman"/>
                <w:sz w:val="24"/>
                <w:szCs w:val="24"/>
              </w:rPr>
              <w:t>08.02.2023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F78" w:rsidRPr="009F603C" w:rsidRDefault="00695550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</w:tr>
    </w:tbl>
    <w:p w:rsidR="001A5F78" w:rsidRPr="00724DEE" w:rsidRDefault="001A5F78" w:rsidP="001A5F78">
      <w:pPr>
        <w:widowControl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A5F78" w:rsidRPr="000E2708" w:rsidRDefault="001A5F78" w:rsidP="001A5F7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pacing w:val="-2"/>
          <w:sz w:val="16"/>
          <w:szCs w:val="16"/>
        </w:rPr>
      </w:pPr>
    </w:p>
    <w:p w:rsidR="001A5F78" w:rsidRPr="00CB5BBF" w:rsidRDefault="001A5F78" w:rsidP="001A5F7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B5BBF">
        <w:rPr>
          <w:rFonts w:ascii="Times New Roman" w:hAnsi="Times New Roman"/>
          <w:b/>
          <w:sz w:val="24"/>
          <w:szCs w:val="24"/>
        </w:rPr>
        <w:t>Решение комиссии:</w:t>
      </w:r>
    </w:p>
    <w:p w:rsidR="001A5F78" w:rsidRPr="0065423A" w:rsidRDefault="001A5F78" w:rsidP="001A5F78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pacing w:val="-1"/>
          <w:sz w:val="24"/>
          <w:szCs w:val="24"/>
        </w:rPr>
        <w:lastRenderedPageBreak/>
        <w:t xml:space="preserve">1. </w:t>
      </w:r>
      <w:r w:rsidRPr="0065423A">
        <w:rPr>
          <w:spacing w:val="-1"/>
          <w:sz w:val="24"/>
          <w:szCs w:val="24"/>
        </w:rPr>
        <w:t xml:space="preserve">По вопросам повестки </w:t>
      </w:r>
      <w:r w:rsidRPr="0065423A">
        <w:rPr>
          <w:rFonts w:ascii="Times New Roman" w:hAnsi="Times New Roman"/>
          <w:sz w:val="24"/>
          <w:szCs w:val="24"/>
        </w:rPr>
        <w:t>заседания комиссии</w:t>
      </w:r>
      <w:r w:rsidRPr="0065423A">
        <w:rPr>
          <w:rFonts w:ascii="Times New Roman" w:hAnsi="Times New Roman"/>
          <w:b/>
          <w:sz w:val="24"/>
          <w:szCs w:val="24"/>
        </w:rPr>
        <w:t xml:space="preserve"> </w:t>
      </w:r>
      <w:r w:rsidRPr="0065423A">
        <w:rPr>
          <w:spacing w:val="-1"/>
          <w:sz w:val="24"/>
          <w:szCs w:val="24"/>
        </w:rPr>
        <w:t>голосовать открытым способом путем поднятия руки.</w:t>
      </w:r>
      <w:r w:rsidRPr="0065423A">
        <w:rPr>
          <w:rFonts w:ascii="Times New Roman" w:hAnsi="Times New Roman"/>
          <w:spacing w:val="-2"/>
          <w:sz w:val="24"/>
          <w:szCs w:val="24"/>
        </w:rPr>
        <w:t xml:space="preserve"> </w:t>
      </w:r>
    </w:p>
    <w:p w:rsidR="001A5F78" w:rsidRPr="00A94605" w:rsidRDefault="001A5F78" w:rsidP="001A5F7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A94605">
        <w:rPr>
          <w:rStyle w:val="af6"/>
          <w:b w:val="0"/>
          <w:sz w:val="24"/>
          <w:szCs w:val="24"/>
        </w:rPr>
        <w:t xml:space="preserve">2. </w:t>
      </w:r>
      <w:r w:rsidR="00A94605" w:rsidRPr="00A94605">
        <w:rPr>
          <w:rStyle w:val="af6"/>
          <w:b w:val="0"/>
          <w:sz w:val="24"/>
          <w:szCs w:val="24"/>
        </w:rPr>
        <w:t xml:space="preserve">Дать согласие </w:t>
      </w:r>
      <w:r w:rsidR="00A94605" w:rsidRPr="00A94605">
        <w:rPr>
          <w:rFonts w:ascii="Times New Roman" w:hAnsi="Times New Roman"/>
          <w:sz w:val="24"/>
          <w:szCs w:val="24"/>
        </w:rPr>
        <w:t>гражданин</w:t>
      </w:r>
      <w:r w:rsidR="00A94605" w:rsidRPr="00A94605">
        <w:rPr>
          <w:sz w:val="24"/>
          <w:szCs w:val="24"/>
        </w:rPr>
        <w:t>у</w:t>
      </w:r>
      <w:r w:rsidR="00A94605" w:rsidRPr="00A94605">
        <w:rPr>
          <w:rFonts w:ascii="Times New Roman" w:hAnsi="Times New Roman"/>
          <w:sz w:val="24"/>
          <w:szCs w:val="24"/>
        </w:rPr>
        <w:t>, замещавше</w:t>
      </w:r>
      <w:r w:rsidR="00A94605" w:rsidRPr="00A94605">
        <w:rPr>
          <w:sz w:val="24"/>
          <w:szCs w:val="24"/>
        </w:rPr>
        <w:t>му</w:t>
      </w:r>
      <w:r w:rsidR="00A94605" w:rsidRPr="00A94605">
        <w:rPr>
          <w:rFonts w:ascii="Times New Roman" w:hAnsi="Times New Roman"/>
          <w:sz w:val="24"/>
          <w:szCs w:val="24"/>
        </w:rPr>
        <w:t xml:space="preserve"> должность муниципальной службы</w:t>
      </w:r>
      <w:r w:rsidR="00A94605" w:rsidRPr="00A94605">
        <w:rPr>
          <w:sz w:val="24"/>
          <w:szCs w:val="24"/>
        </w:rPr>
        <w:t xml:space="preserve"> </w:t>
      </w:r>
      <w:proofErr w:type="gramStart"/>
      <w:r w:rsidR="00A94605" w:rsidRPr="00A94605">
        <w:rPr>
          <w:sz w:val="24"/>
          <w:szCs w:val="24"/>
        </w:rPr>
        <w:t>Администрации</w:t>
      </w:r>
      <w:proofErr w:type="gramEnd"/>
      <w:r w:rsidR="00A94605" w:rsidRPr="00A94605">
        <w:rPr>
          <w:sz w:val="24"/>
          <w:szCs w:val="24"/>
        </w:rPr>
        <w:t xml:space="preserve"> ЗАТО Северск, на замещение должности в некоммерческой организации</w:t>
      </w:r>
      <w:r w:rsidRPr="00A94605">
        <w:rPr>
          <w:rFonts w:ascii="Times New Roman" w:hAnsi="Times New Roman"/>
          <w:sz w:val="24"/>
          <w:szCs w:val="24"/>
        </w:rPr>
        <w:t>.</w:t>
      </w:r>
    </w:p>
    <w:p w:rsidR="00A94605" w:rsidRPr="00A94605" w:rsidRDefault="00A94605" w:rsidP="001A5F7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A94605">
        <w:rPr>
          <w:rFonts w:ascii="Times New Roman" w:hAnsi="Times New Roman"/>
          <w:sz w:val="24"/>
          <w:szCs w:val="24"/>
        </w:rPr>
        <w:t xml:space="preserve">3. </w:t>
      </w:r>
      <w:r w:rsidRPr="00A94605">
        <w:rPr>
          <w:sz w:val="24"/>
          <w:szCs w:val="24"/>
        </w:rPr>
        <w:t xml:space="preserve">Уведомить гражданина, замещавшего должность муниципальной службы </w:t>
      </w:r>
      <w:proofErr w:type="gramStart"/>
      <w:r w:rsidRPr="00A94605">
        <w:rPr>
          <w:sz w:val="24"/>
          <w:szCs w:val="24"/>
        </w:rPr>
        <w:t>Администрации</w:t>
      </w:r>
      <w:proofErr w:type="gramEnd"/>
      <w:r w:rsidRPr="00A94605">
        <w:rPr>
          <w:sz w:val="24"/>
          <w:szCs w:val="24"/>
        </w:rPr>
        <w:t xml:space="preserve"> ЗАТО Северск на о принятом решении </w:t>
      </w:r>
      <w:r w:rsidRPr="00A94605">
        <w:rPr>
          <w:bCs/>
          <w:sz w:val="24"/>
          <w:szCs w:val="24"/>
        </w:rPr>
        <w:t>позднее одного рабочего дня, следующего за днем проведения соответствующего заседания комиссии.</w:t>
      </w:r>
    </w:p>
    <w:p w:rsidR="001A5F78" w:rsidRPr="00A94605" w:rsidRDefault="00A94605" w:rsidP="001A5F78">
      <w:pPr>
        <w:widowControl w:val="0"/>
        <w:tabs>
          <w:tab w:val="left" w:pos="993"/>
        </w:tabs>
        <w:ind w:firstLine="709"/>
        <w:jc w:val="both"/>
        <w:rPr>
          <w:sz w:val="24"/>
          <w:szCs w:val="24"/>
        </w:rPr>
      </w:pPr>
      <w:r w:rsidRPr="00A94605">
        <w:rPr>
          <w:sz w:val="24"/>
          <w:szCs w:val="24"/>
        </w:rPr>
        <w:t>4</w:t>
      </w:r>
      <w:r w:rsidR="001A5F78" w:rsidRPr="00A94605">
        <w:rPr>
          <w:sz w:val="24"/>
          <w:szCs w:val="24"/>
        </w:rPr>
        <w:t xml:space="preserve">. </w:t>
      </w:r>
      <w:r w:rsidR="00142C3C" w:rsidRPr="00A94605">
        <w:rPr>
          <w:rFonts w:ascii="Times New Roman" w:hAnsi="Times New Roman"/>
          <w:spacing w:val="-1"/>
          <w:sz w:val="24"/>
          <w:szCs w:val="24"/>
        </w:rPr>
        <w:t xml:space="preserve">Принять к сведению информацию Комитета по кадрам и муниципальной службе </w:t>
      </w:r>
      <w:proofErr w:type="gramStart"/>
      <w:r w:rsidR="00142C3C" w:rsidRPr="00A94605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="00142C3C" w:rsidRPr="00A94605">
        <w:rPr>
          <w:rFonts w:ascii="Times New Roman" w:hAnsi="Times New Roman"/>
          <w:spacing w:val="-1"/>
          <w:sz w:val="24"/>
          <w:szCs w:val="24"/>
        </w:rPr>
        <w:t xml:space="preserve"> ЗАТО Северск об анализе </w:t>
      </w:r>
      <w:r w:rsidR="00142C3C" w:rsidRPr="00A94605">
        <w:rPr>
          <w:rFonts w:ascii="Times New Roman" w:hAnsi="Times New Roman"/>
          <w:bCs/>
          <w:sz w:val="24"/>
          <w:szCs w:val="24"/>
        </w:rPr>
        <w:t>сведений, содержащихся в анкетах лиц, представляемых при назначении на должности муниципальной службы Администрации ЗАТО Северск, об их родственниках и свойственниках за период с 15.12.202</w:t>
      </w:r>
      <w:r w:rsidR="00286C0D" w:rsidRPr="00A94605">
        <w:rPr>
          <w:rFonts w:ascii="Times New Roman" w:hAnsi="Times New Roman"/>
          <w:bCs/>
          <w:sz w:val="24"/>
          <w:szCs w:val="24"/>
        </w:rPr>
        <w:t>3</w:t>
      </w:r>
      <w:r w:rsidR="00142C3C" w:rsidRPr="00A94605">
        <w:rPr>
          <w:rFonts w:ascii="Times New Roman" w:hAnsi="Times New Roman"/>
          <w:bCs/>
          <w:sz w:val="24"/>
          <w:szCs w:val="24"/>
        </w:rPr>
        <w:t xml:space="preserve"> по 08.02.2023</w:t>
      </w:r>
      <w:r w:rsidR="001A5F78" w:rsidRPr="00A94605">
        <w:rPr>
          <w:sz w:val="24"/>
          <w:szCs w:val="24"/>
        </w:rPr>
        <w:t>.</w:t>
      </w:r>
    </w:p>
    <w:p w:rsidR="001A5F78" w:rsidRDefault="001A5F78" w:rsidP="001A5F7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  <w:r>
        <w:rPr>
          <w:rFonts w:ascii="Times New Roman" w:hAnsi="Times New Roman"/>
          <w:spacing w:val="-8"/>
          <w:sz w:val="24"/>
          <w:szCs w:val="24"/>
        </w:rPr>
        <w:t xml:space="preserve">5. </w:t>
      </w:r>
      <w:r w:rsidRPr="0065423A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Pr="0065423A">
        <w:rPr>
          <w:sz w:val="24"/>
          <w:szCs w:val="24"/>
        </w:rPr>
        <w:t xml:space="preserve">на официальном сайте </w:t>
      </w:r>
      <w:proofErr w:type="gramStart"/>
      <w:r w:rsidRPr="0065423A">
        <w:rPr>
          <w:sz w:val="24"/>
          <w:szCs w:val="24"/>
        </w:rPr>
        <w:t>Администрации</w:t>
      </w:r>
      <w:proofErr w:type="gramEnd"/>
      <w:r w:rsidRPr="0065423A">
        <w:rPr>
          <w:sz w:val="24"/>
          <w:szCs w:val="24"/>
        </w:rPr>
        <w:t xml:space="preserve"> ЗАТО Северск в информационно-телекоммуникационной сети «Интернет» (</w:t>
      </w:r>
      <w:hyperlink w:history="1">
        <w:r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Pr="0065423A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Pr="00CB5BBF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Pr="00CB5BBF">
        <w:rPr>
          <w:sz w:val="24"/>
          <w:szCs w:val="24"/>
        </w:rPr>
        <w:t>) с учетом законодательства Российской Федерации о защите персональных данных.</w:t>
      </w:r>
      <w:r w:rsidRPr="00CB5BBF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:rsidR="00A56C37" w:rsidRDefault="00A56C37" w:rsidP="001A5F7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p w:rsidR="00A56C37" w:rsidRPr="00CB5BBF" w:rsidRDefault="00A56C37" w:rsidP="001A5F7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</w:p>
    <w:p w:rsidR="001A5F78" w:rsidRPr="00CB5BBF" w:rsidRDefault="001A5F78" w:rsidP="001A5F7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8755" w:type="dxa"/>
        <w:tblInd w:w="15" w:type="dxa"/>
        <w:tblLook w:val="01E0" w:firstRow="1" w:lastRow="1" w:firstColumn="1" w:lastColumn="1" w:noHBand="0" w:noVBand="0"/>
      </w:tblPr>
      <w:tblGrid>
        <w:gridCol w:w="3227"/>
        <w:gridCol w:w="3285"/>
        <w:gridCol w:w="2243"/>
      </w:tblGrid>
      <w:tr w:rsidR="001A5F78" w:rsidRPr="00CB5BBF" w:rsidTr="000743DA">
        <w:tc>
          <w:tcPr>
            <w:tcW w:w="3227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ь</w:t>
            </w:r>
            <w:r w:rsidRPr="00CB5BBF">
              <w:rPr>
                <w:sz w:val="24"/>
                <w:szCs w:val="24"/>
              </w:rPr>
              <w:t>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В.В.</w:t>
            </w:r>
            <w:r>
              <w:rPr>
                <w:i/>
                <w:sz w:val="24"/>
                <w:szCs w:val="24"/>
              </w:rPr>
              <w:t>Коваленко</w:t>
            </w:r>
            <w:proofErr w:type="spellEnd"/>
          </w:p>
        </w:tc>
      </w:tr>
      <w:tr w:rsidR="001A5F78" w:rsidRPr="00CB5BBF" w:rsidTr="000743DA">
        <w:tc>
          <w:tcPr>
            <w:tcW w:w="3227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:rsidTr="000743DA">
        <w:tc>
          <w:tcPr>
            <w:tcW w:w="3227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1A5F78" w:rsidRPr="00CB5BBF" w:rsidTr="000743DA">
        <w:tc>
          <w:tcPr>
            <w:tcW w:w="3227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:rsidTr="000743DA">
        <w:tc>
          <w:tcPr>
            <w:tcW w:w="3227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В.В.Бобров</w:t>
            </w:r>
            <w:proofErr w:type="spellEnd"/>
          </w:p>
        </w:tc>
      </w:tr>
      <w:tr w:rsidR="001A5F78" w:rsidRPr="00CB5BBF" w:rsidTr="000743DA">
        <w:tc>
          <w:tcPr>
            <w:tcW w:w="3227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:rsidTr="000743DA">
        <w:tc>
          <w:tcPr>
            <w:tcW w:w="3227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1A5F78" w:rsidRPr="00CB5BBF" w:rsidTr="000743DA">
        <w:tc>
          <w:tcPr>
            <w:tcW w:w="3227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:rsidTr="000743DA">
        <w:tc>
          <w:tcPr>
            <w:tcW w:w="3227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Л.В.Королева</w:t>
            </w:r>
            <w:proofErr w:type="spellEnd"/>
          </w:p>
        </w:tc>
      </w:tr>
      <w:tr w:rsidR="001A5F78" w:rsidRPr="00CB5BBF" w:rsidTr="000743DA">
        <w:tc>
          <w:tcPr>
            <w:tcW w:w="3227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:rsidTr="000743DA">
        <w:tc>
          <w:tcPr>
            <w:tcW w:w="3227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1A5F78" w:rsidRPr="00CB5BBF" w:rsidTr="000743DA">
        <w:tc>
          <w:tcPr>
            <w:tcW w:w="3227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:rsidTr="000743DA">
        <w:tc>
          <w:tcPr>
            <w:tcW w:w="3227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1A5F78" w:rsidRPr="00CB5BBF" w:rsidTr="000743DA">
        <w:tc>
          <w:tcPr>
            <w:tcW w:w="3227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:rsidTr="000743DA">
        <w:tc>
          <w:tcPr>
            <w:tcW w:w="3227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1A5F78" w:rsidRPr="00CB5BBF" w:rsidTr="000743DA">
        <w:tc>
          <w:tcPr>
            <w:tcW w:w="3227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1A5F78" w:rsidRDefault="001A5F78" w:rsidP="001A5F7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8F2B05" w:rsidRDefault="008F2B05" w:rsidP="004942E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8F2B05" w:rsidRDefault="008F2B05" w:rsidP="004942E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031059" w:rsidRDefault="00031059" w:rsidP="004942E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E93BA3" w:rsidRDefault="00E93BA3" w:rsidP="004942E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E93BA3" w:rsidRDefault="00E93BA3" w:rsidP="004942E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E93BA3" w:rsidRDefault="00E93BA3" w:rsidP="004942E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031059" w:rsidRDefault="00031059" w:rsidP="004942E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985E47" w:rsidRDefault="00985E47" w:rsidP="004942E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985E47" w:rsidRDefault="00985E47" w:rsidP="004942E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985E47" w:rsidRDefault="00985E47" w:rsidP="004942E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985E47" w:rsidRDefault="00985E47" w:rsidP="004942E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985E47" w:rsidRDefault="00985E47" w:rsidP="004942E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985E47" w:rsidRDefault="00985E47" w:rsidP="004942E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985E47" w:rsidRDefault="00985E47" w:rsidP="004942E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7C734F" w:rsidRDefault="007C734F" w:rsidP="007C734F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F71A7" w:rsidRPr="00627E6D" w:rsidRDefault="005F71A7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2F8EF8A1" wp14:editId="1AE4F87B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4" name="Рисунок 4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71A7" w:rsidRPr="00627E6D" w:rsidRDefault="005F71A7" w:rsidP="005F71A7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:rsidR="005F71A7" w:rsidRPr="00627E6D" w:rsidRDefault="005F71A7" w:rsidP="005F71A7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:rsidR="005C73A1" w:rsidRDefault="005C73A1" w:rsidP="005F71A7">
      <w:pPr>
        <w:pStyle w:val="1"/>
        <w:keepNext w:val="0"/>
        <w:widowControl w:val="0"/>
        <w:rPr>
          <w:rFonts w:ascii="Times New Roman" w:hAnsi="Times New Roman"/>
          <w:szCs w:val="28"/>
        </w:rPr>
      </w:pPr>
    </w:p>
    <w:p w:rsidR="005F71A7" w:rsidRPr="00627E6D" w:rsidRDefault="005F71A7" w:rsidP="005F71A7">
      <w:pPr>
        <w:pStyle w:val="1"/>
        <w:keepNext w:val="0"/>
        <w:widowControl w:val="0"/>
        <w:rPr>
          <w:rFonts w:ascii="Times New Roman" w:hAnsi="Times New Roman"/>
          <w:szCs w:val="28"/>
        </w:rPr>
      </w:pPr>
      <w:proofErr w:type="gramStart"/>
      <w:r w:rsidRPr="00627E6D">
        <w:rPr>
          <w:rFonts w:ascii="Times New Roman" w:hAnsi="Times New Roman"/>
          <w:szCs w:val="28"/>
        </w:rPr>
        <w:t>АДМИНИСТРАЦИЯ</w:t>
      </w:r>
      <w:proofErr w:type="gramEnd"/>
      <w:r w:rsidRPr="00627E6D">
        <w:rPr>
          <w:rFonts w:ascii="Times New Roman" w:hAnsi="Times New Roman"/>
          <w:szCs w:val="28"/>
        </w:rPr>
        <w:t xml:space="preserve"> ЗАТО СЕВЕРСК </w:t>
      </w:r>
    </w:p>
    <w:p w:rsidR="005F71A7" w:rsidRPr="00627E6D" w:rsidRDefault="005F71A7" w:rsidP="005F71A7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627E6D">
        <w:rPr>
          <w:rFonts w:ascii="Times New Roman" w:hAnsi="Times New Roman"/>
          <w:b/>
          <w:sz w:val="28"/>
          <w:szCs w:val="28"/>
        </w:rPr>
        <w:t>ПРОТОКОЛ</w:t>
      </w:r>
    </w:p>
    <w:p w:rsidR="005F71A7" w:rsidRPr="00627E6D" w:rsidRDefault="005F71A7" w:rsidP="005F71A7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5F71A7" w:rsidRPr="00CB5BBF" w:rsidRDefault="005F71A7" w:rsidP="005F71A7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:rsidR="005F71A7" w:rsidRPr="00E8793D" w:rsidRDefault="005F71A7" w:rsidP="005F71A7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E8793D">
        <w:rPr>
          <w:rFonts w:ascii="Times New Roman" w:hAnsi="Times New Roman"/>
          <w:spacing w:val="-1"/>
          <w:sz w:val="24"/>
          <w:szCs w:val="24"/>
        </w:rPr>
        <w:t xml:space="preserve">в </w:t>
      </w:r>
      <w:proofErr w:type="gramStart"/>
      <w:r w:rsidRPr="00E8793D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E8793D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5F71A7" w:rsidRPr="00E8793D" w:rsidTr="005F71A7">
        <w:tc>
          <w:tcPr>
            <w:tcW w:w="4874" w:type="dxa"/>
            <w:shd w:val="clear" w:color="auto" w:fill="auto"/>
          </w:tcPr>
          <w:p w:rsidR="005F71A7" w:rsidRPr="00E8793D" w:rsidRDefault="005F71A7" w:rsidP="005F71A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71A7" w:rsidRPr="00E8793D" w:rsidRDefault="005F71A7" w:rsidP="0080011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1</w:t>
            </w:r>
            <w:r w:rsidR="0080011C" w:rsidRPr="00E8793D">
              <w:rPr>
                <w:rFonts w:ascii="Times New Roman" w:hAnsi="Times New Roman"/>
                <w:sz w:val="24"/>
                <w:szCs w:val="24"/>
              </w:rPr>
              <w:t>7</w:t>
            </w:r>
            <w:r w:rsidRPr="00E8793D">
              <w:rPr>
                <w:rFonts w:ascii="Times New Roman" w:hAnsi="Times New Roman"/>
                <w:sz w:val="24"/>
                <w:szCs w:val="24"/>
              </w:rPr>
              <w:t xml:space="preserve"> марта 2023 г.</w:t>
            </w:r>
          </w:p>
        </w:tc>
        <w:tc>
          <w:tcPr>
            <w:tcW w:w="4765" w:type="dxa"/>
            <w:shd w:val="clear" w:color="auto" w:fill="auto"/>
          </w:tcPr>
          <w:p w:rsidR="005F71A7" w:rsidRPr="00E8793D" w:rsidRDefault="005F71A7" w:rsidP="005F71A7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№ 03</w:t>
            </w:r>
          </w:p>
        </w:tc>
      </w:tr>
    </w:tbl>
    <w:p w:rsidR="005F71A7" w:rsidRPr="00E8793D" w:rsidRDefault="005F71A7" w:rsidP="005F71A7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268"/>
        <w:gridCol w:w="236"/>
        <w:gridCol w:w="44"/>
        <w:gridCol w:w="7091"/>
      </w:tblGrid>
      <w:tr w:rsidR="005F71A7" w:rsidRPr="00E8793D" w:rsidTr="005F71A7">
        <w:tc>
          <w:tcPr>
            <w:tcW w:w="9639" w:type="dxa"/>
            <w:gridSpan w:val="4"/>
          </w:tcPr>
          <w:p w:rsidR="005F71A7" w:rsidRPr="00E8793D" w:rsidRDefault="005F71A7" w:rsidP="005F71A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5F71A7" w:rsidRPr="00E8793D" w:rsidTr="005F71A7">
        <w:tc>
          <w:tcPr>
            <w:tcW w:w="2268" w:type="dxa"/>
          </w:tcPr>
          <w:p w:rsidR="005F71A7" w:rsidRPr="00E8793D" w:rsidRDefault="005F71A7" w:rsidP="005F71A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:rsidR="005F71A7" w:rsidRPr="00E8793D" w:rsidRDefault="005F71A7" w:rsidP="005F71A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  <w:gridSpan w:val="2"/>
          </w:tcPr>
          <w:p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E8793D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E8793D">
              <w:rPr>
                <w:rFonts w:ascii="Times New Roman" w:hAnsi="Times New Roman"/>
                <w:sz w:val="24"/>
                <w:szCs w:val="24"/>
              </w:rPr>
              <w:t xml:space="preserve"> ЗАТО Северск - Управляющий делами Администрации ЗАТО Северск</w:t>
            </w:r>
          </w:p>
        </w:tc>
      </w:tr>
      <w:tr w:rsidR="005F71A7" w:rsidRPr="00E8793D" w:rsidTr="005F71A7">
        <w:tc>
          <w:tcPr>
            <w:tcW w:w="9639" w:type="dxa"/>
            <w:gridSpan w:val="4"/>
          </w:tcPr>
          <w:p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комиссии:</w:t>
            </w:r>
          </w:p>
        </w:tc>
      </w:tr>
      <w:tr w:rsidR="005F71A7" w:rsidRPr="00E8793D" w:rsidTr="005F71A7">
        <w:tc>
          <w:tcPr>
            <w:tcW w:w="2268" w:type="dxa"/>
          </w:tcPr>
          <w:p w:rsidR="005F71A7" w:rsidRPr="00E8793D" w:rsidRDefault="005F71A7" w:rsidP="005F71A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Бобров В.В.</w:t>
            </w:r>
          </w:p>
        </w:tc>
        <w:tc>
          <w:tcPr>
            <w:tcW w:w="280" w:type="dxa"/>
            <w:gridSpan w:val="2"/>
          </w:tcPr>
          <w:p w:rsidR="005F71A7" w:rsidRPr="00E8793D" w:rsidRDefault="005F71A7" w:rsidP="005F71A7">
            <w:pPr>
              <w:widowControl w:val="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1" w:type="dxa"/>
          </w:tcPr>
          <w:p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 xml:space="preserve">заместитель Управляющего делами </w:t>
            </w:r>
            <w:proofErr w:type="gramStart"/>
            <w:r w:rsidRPr="00E8793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E8793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5F71A7" w:rsidRPr="00E8793D" w:rsidTr="005F71A7">
        <w:tc>
          <w:tcPr>
            <w:tcW w:w="9639" w:type="dxa"/>
            <w:gridSpan w:val="4"/>
          </w:tcPr>
          <w:p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5F71A7" w:rsidRPr="00E8793D" w:rsidTr="005F71A7">
        <w:tc>
          <w:tcPr>
            <w:tcW w:w="2268" w:type="dxa"/>
          </w:tcPr>
          <w:p w:rsidR="005F71A7" w:rsidRPr="00E8793D" w:rsidRDefault="005F71A7" w:rsidP="005F71A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:rsidR="005F71A7" w:rsidRPr="00E8793D" w:rsidRDefault="005F71A7" w:rsidP="005F71A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  <w:gridSpan w:val="2"/>
          </w:tcPr>
          <w:p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Комитета по кадрам и муниципальной службе </w:t>
            </w:r>
            <w:proofErr w:type="gramStart"/>
            <w:r w:rsidRPr="00E8793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E8793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5F71A7" w:rsidRPr="00E8793D" w:rsidTr="005F71A7">
        <w:tc>
          <w:tcPr>
            <w:tcW w:w="9639" w:type="dxa"/>
            <w:gridSpan w:val="4"/>
          </w:tcPr>
          <w:p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5F71A7" w:rsidRPr="00E8793D" w:rsidTr="005F71A7">
        <w:tc>
          <w:tcPr>
            <w:tcW w:w="2268" w:type="dxa"/>
          </w:tcPr>
          <w:p w:rsidR="005F71A7" w:rsidRPr="00E8793D" w:rsidRDefault="005F71A7" w:rsidP="005F71A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:rsidR="005F71A7" w:rsidRPr="00E8793D" w:rsidRDefault="005F71A7" w:rsidP="005F71A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  <w:gridSpan w:val="2"/>
          </w:tcPr>
          <w:p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E8793D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E8793D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E8793D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5F71A7" w:rsidRPr="00E8793D" w:rsidTr="005F71A7">
        <w:tc>
          <w:tcPr>
            <w:tcW w:w="2268" w:type="dxa"/>
          </w:tcPr>
          <w:p w:rsidR="005F71A7" w:rsidRPr="00E8793D" w:rsidRDefault="005F71A7" w:rsidP="005F71A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  <w:tc>
          <w:tcPr>
            <w:tcW w:w="236" w:type="dxa"/>
          </w:tcPr>
          <w:p w:rsidR="005F71A7" w:rsidRPr="00E8793D" w:rsidRDefault="005F71A7" w:rsidP="005F71A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  <w:gridSpan w:val="2"/>
          </w:tcPr>
          <w:p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 xml:space="preserve">председатель Комитета по кадрам и муниципальной службе </w:t>
            </w:r>
            <w:proofErr w:type="gramStart"/>
            <w:r w:rsidRPr="00E8793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E8793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5F71A7" w:rsidRPr="00E8793D" w:rsidTr="005F71A7">
        <w:tc>
          <w:tcPr>
            <w:tcW w:w="2268" w:type="dxa"/>
          </w:tcPr>
          <w:p w:rsidR="005F71A7" w:rsidRPr="00E8793D" w:rsidRDefault="005F71A7" w:rsidP="005F71A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:rsidR="005F71A7" w:rsidRPr="00E8793D" w:rsidRDefault="005F71A7" w:rsidP="005F71A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135" w:type="dxa"/>
            <w:gridSpan w:val="2"/>
          </w:tcPr>
          <w:p w:rsidR="005F71A7" w:rsidRPr="00E8793D" w:rsidRDefault="005F71A7" w:rsidP="005F71A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E8793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E8793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5F71A7" w:rsidRPr="00E8793D" w:rsidTr="005F71A7">
        <w:tc>
          <w:tcPr>
            <w:tcW w:w="2268" w:type="dxa"/>
          </w:tcPr>
          <w:p w:rsidR="005F71A7" w:rsidRPr="00E8793D" w:rsidRDefault="005F71A7" w:rsidP="005F71A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:rsidR="005F71A7" w:rsidRPr="00E8793D" w:rsidRDefault="005F71A7" w:rsidP="005F71A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  <w:gridSpan w:val="2"/>
          </w:tcPr>
          <w:p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бюджетного </w:t>
            </w:r>
            <w:proofErr w:type="gramStart"/>
            <w:r w:rsidRPr="00E8793D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  <w:r w:rsidRPr="00E8793D">
              <w:rPr>
                <w:rFonts w:ascii="Times New Roman" w:hAnsi="Times New Roman"/>
                <w:sz w:val="24"/>
                <w:szCs w:val="24"/>
              </w:rPr>
              <w:t xml:space="preserve"> ЗАТО Северск дополнительного образования «Детско-юношеская спортивная школа «Смена»</w:t>
            </w:r>
          </w:p>
        </w:tc>
      </w:tr>
      <w:tr w:rsidR="005F71A7" w:rsidRPr="00E8793D" w:rsidTr="005F71A7">
        <w:tc>
          <w:tcPr>
            <w:tcW w:w="2268" w:type="dxa"/>
          </w:tcPr>
          <w:p w:rsidR="005F71A7" w:rsidRPr="00E8793D" w:rsidRDefault="005F71A7" w:rsidP="005F71A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:rsidR="005F71A7" w:rsidRPr="00E8793D" w:rsidRDefault="005F71A7" w:rsidP="005F71A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  <w:gridSpan w:val="2"/>
          </w:tcPr>
          <w:p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E8793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E8793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5F71A7" w:rsidRPr="00E8793D" w:rsidTr="005F71A7">
        <w:tc>
          <w:tcPr>
            <w:tcW w:w="9639" w:type="dxa"/>
            <w:gridSpan w:val="4"/>
          </w:tcPr>
          <w:p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Приглашенные:</w:t>
            </w:r>
          </w:p>
        </w:tc>
      </w:tr>
      <w:tr w:rsidR="005F71A7" w:rsidRPr="00E8793D" w:rsidTr="005F71A7">
        <w:tc>
          <w:tcPr>
            <w:tcW w:w="2268" w:type="dxa"/>
          </w:tcPr>
          <w:p w:rsidR="005F71A7" w:rsidRPr="00E8793D" w:rsidRDefault="005F71A7" w:rsidP="005F71A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5F71A7" w:rsidRPr="00E8793D" w:rsidRDefault="005F71A7" w:rsidP="005F71A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  <w:gridSpan w:val="2"/>
          </w:tcPr>
          <w:p w:rsidR="005F71A7" w:rsidRPr="00E8793D" w:rsidRDefault="005F71A7" w:rsidP="008C0A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 xml:space="preserve">гражданин, замещавший должность муниципальной службы </w:t>
            </w:r>
            <w:proofErr w:type="gramStart"/>
            <w:r w:rsidRPr="00E8793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E8793D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Pr="00E8793D">
              <w:rPr>
                <w:rFonts w:ascii="Times New Roman" w:hAnsi="Times New Roman"/>
                <w:spacing w:val="-1"/>
                <w:sz w:val="24"/>
                <w:szCs w:val="24"/>
              </w:rPr>
              <w:t>ЗАТО Северск</w:t>
            </w:r>
          </w:p>
        </w:tc>
      </w:tr>
    </w:tbl>
    <w:p w:rsidR="005F71A7" w:rsidRPr="00E8793D" w:rsidRDefault="005F71A7" w:rsidP="005F71A7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:rsidR="005F71A7" w:rsidRPr="00E8793D" w:rsidRDefault="005F71A7" w:rsidP="005F71A7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E8793D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:rsidR="005F71A7" w:rsidRPr="00E8793D" w:rsidRDefault="005F71A7" w:rsidP="005F71A7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7371"/>
        <w:gridCol w:w="1843"/>
      </w:tblGrid>
      <w:tr w:rsidR="005F71A7" w:rsidRPr="00E8793D" w:rsidTr="005F71A7">
        <w:tc>
          <w:tcPr>
            <w:tcW w:w="562" w:type="dxa"/>
            <w:shd w:val="clear" w:color="auto" w:fill="auto"/>
          </w:tcPr>
          <w:p w:rsidR="005F71A7" w:rsidRPr="00E8793D" w:rsidRDefault="005F71A7" w:rsidP="005F71A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:rsidR="005F71A7" w:rsidRPr="00E8793D" w:rsidRDefault="005F71A7" w:rsidP="005F71A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:rsidR="005F71A7" w:rsidRPr="00E8793D" w:rsidRDefault="005F71A7" w:rsidP="005F71A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5F71A7" w:rsidRPr="00E8793D" w:rsidTr="005F71A7">
        <w:tc>
          <w:tcPr>
            <w:tcW w:w="562" w:type="dxa"/>
            <w:shd w:val="clear" w:color="auto" w:fill="auto"/>
          </w:tcPr>
          <w:p w:rsidR="005F71A7" w:rsidRPr="00E8793D" w:rsidRDefault="005F71A7" w:rsidP="00010920">
            <w:pPr>
              <w:pStyle w:val="af4"/>
              <w:widowControl w:val="0"/>
              <w:numPr>
                <w:ilvl w:val="0"/>
                <w:numId w:val="9"/>
              </w:numPr>
              <w:ind w:left="0" w:firstLine="0"/>
              <w:jc w:val="center"/>
            </w:pPr>
          </w:p>
        </w:tc>
        <w:tc>
          <w:tcPr>
            <w:tcW w:w="7371" w:type="dxa"/>
            <w:shd w:val="clear" w:color="auto" w:fill="auto"/>
          </w:tcPr>
          <w:p w:rsidR="005F71A7" w:rsidRPr="00E8793D" w:rsidRDefault="005F71A7" w:rsidP="005F71A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:rsidR="005F71A7" w:rsidRPr="00E8793D" w:rsidRDefault="005F71A7" w:rsidP="005F71A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5F71A7" w:rsidRPr="00E8793D" w:rsidTr="005F71A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1A7" w:rsidRPr="00E8793D" w:rsidRDefault="005F71A7" w:rsidP="00010920">
            <w:pPr>
              <w:pStyle w:val="af4"/>
              <w:widowControl w:val="0"/>
              <w:numPr>
                <w:ilvl w:val="0"/>
                <w:numId w:val="9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1A7" w:rsidRPr="00E8793D" w:rsidRDefault="005F71A7" w:rsidP="003A743B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 xml:space="preserve">Рассмотрение </w:t>
            </w:r>
            <w:r w:rsidR="00E8793D" w:rsidRPr="00E8793D">
              <w:rPr>
                <w:rFonts w:ascii="Times New Roman" w:hAnsi="Times New Roman"/>
                <w:sz w:val="24"/>
                <w:szCs w:val="24"/>
              </w:rPr>
              <w:t xml:space="preserve">заключения о результатах </w:t>
            </w:r>
            <w:r w:rsidR="00E8793D" w:rsidRPr="00E8793D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рассмотрения уведомления </w:t>
            </w:r>
            <w:r w:rsidR="00E8793D" w:rsidRPr="00E8793D">
              <w:rPr>
                <w:rFonts w:ascii="Times New Roman" w:hAnsi="Times New Roman"/>
                <w:sz w:val="24"/>
                <w:szCs w:val="24"/>
              </w:rPr>
              <w:t xml:space="preserve">о трудоустройстве бывшего муниципального служащего </w:t>
            </w:r>
            <w:proofErr w:type="gramStart"/>
            <w:r w:rsidR="00E8793D" w:rsidRPr="00E8793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E8793D" w:rsidRPr="00E8793D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="008C0A8A">
              <w:rPr>
                <w:rFonts w:ascii="Times New Roman" w:hAnsi="Times New Roman"/>
                <w:sz w:val="24"/>
                <w:szCs w:val="24"/>
              </w:rPr>
              <w:t>в коммерческой организации</w:t>
            </w:r>
            <w:r w:rsidR="00E8793D" w:rsidRPr="00E8793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1A7" w:rsidRPr="00E8793D" w:rsidRDefault="005F71A7" w:rsidP="005F71A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:rsidR="005F71A7" w:rsidRPr="00E8793D" w:rsidRDefault="005F71A7" w:rsidP="005F71A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F71A7" w:rsidRPr="00396666" w:rsidRDefault="005F71A7" w:rsidP="005F71A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pacing w:val="-2"/>
          <w:sz w:val="16"/>
          <w:szCs w:val="16"/>
        </w:rPr>
      </w:pPr>
    </w:p>
    <w:p w:rsidR="005F71A7" w:rsidRPr="00396666" w:rsidRDefault="005F71A7" w:rsidP="005F71A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96666">
        <w:rPr>
          <w:rFonts w:ascii="Times New Roman" w:hAnsi="Times New Roman"/>
          <w:b/>
          <w:sz w:val="24"/>
          <w:szCs w:val="24"/>
        </w:rPr>
        <w:t>Решение комиссии:</w:t>
      </w:r>
    </w:p>
    <w:p w:rsidR="005F71A7" w:rsidRPr="00396666" w:rsidRDefault="005F71A7" w:rsidP="005F71A7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6666">
        <w:rPr>
          <w:spacing w:val="-1"/>
          <w:sz w:val="24"/>
          <w:szCs w:val="24"/>
        </w:rPr>
        <w:t xml:space="preserve">1. По вопросам повестки </w:t>
      </w:r>
      <w:r w:rsidRPr="00396666">
        <w:rPr>
          <w:rFonts w:ascii="Times New Roman" w:hAnsi="Times New Roman"/>
          <w:sz w:val="24"/>
          <w:szCs w:val="24"/>
        </w:rPr>
        <w:t>заседания комиссии</w:t>
      </w:r>
      <w:r w:rsidRPr="00396666">
        <w:rPr>
          <w:rFonts w:ascii="Times New Roman" w:hAnsi="Times New Roman"/>
          <w:b/>
          <w:sz w:val="24"/>
          <w:szCs w:val="24"/>
        </w:rPr>
        <w:t xml:space="preserve"> </w:t>
      </w:r>
      <w:r w:rsidRPr="00396666">
        <w:rPr>
          <w:spacing w:val="-1"/>
          <w:sz w:val="24"/>
          <w:szCs w:val="24"/>
        </w:rPr>
        <w:t>голосовать открытым способом путем поднятия руки.</w:t>
      </w:r>
      <w:r w:rsidRPr="00396666">
        <w:rPr>
          <w:rFonts w:ascii="Times New Roman" w:hAnsi="Times New Roman"/>
          <w:spacing w:val="-2"/>
          <w:sz w:val="24"/>
          <w:szCs w:val="24"/>
        </w:rPr>
        <w:t xml:space="preserve"> </w:t>
      </w:r>
    </w:p>
    <w:p w:rsidR="008C0A8A" w:rsidRPr="00A94605" w:rsidRDefault="008C0A8A" w:rsidP="008C0A8A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A94605">
        <w:rPr>
          <w:rStyle w:val="af6"/>
          <w:b w:val="0"/>
          <w:sz w:val="24"/>
          <w:szCs w:val="24"/>
        </w:rPr>
        <w:t xml:space="preserve">2. Дать согласие </w:t>
      </w:r>
      <w:r w:rsidRPr="00A94605">
        <w:rPr>
          <w:rFonts w:ascii="Times New Roman" w:hAnsi="Times New Roman"/>
          <w:sz w:val="24"/>
          <w:szCs w:val="24"/>
        </w:rPr>
        <w:t>гражданин</w:t>
      </w:r>
      <w:r w:rsidRPr="00A94605">
        <w:rPr>
          <w:sz w:val="24"/>
          <w:szCs w:val="24"/>
        </w:rPr>
        <w:t>у</w:t>
      </w:r>
      <w:r w:rsidRPr="00A94605">
        <w:rPr>
          <w:rFonts w:ascii="Times New Roman" w:hAnsi="Times New Roman"/>
          <w:sz w:val="24"/>
          <w:szCs w:val="24"/>
        </w:rPr>
        <w:t>, замещавше</w:t>
      </w:r>
      <w:r w:rsidRPr="00A94605">
        <w:rPr>
          <w:sz w:val="24"/>
          <w:szCs w:val="24"/>
        </w:rPr>
        <w:t>му</w:t>
      </w:r>
      <w:r w:rsidRPr="00A94605">
        <w:rPr>
          <w:rFonts w:ascii="Times New Roman" w:hAnsi="Times New Roman"/>
          <w:sz w:val="24"/>
          <w:szCs w:val="24"/>
        </w:rPr>
        <w:t xml:space="preserve"> должность муниципальной службы</w:t>
      </w:r>
      <w:r w:rsidRPr="00A94605">
        <w:rPr>
          <w:sz w:val="24"/>
          <w:szCs w:val="24"/>
        </w:rPr>
        <w:t xml:space="preserve"> </w:t>
      </w:r>
      <w:proofErr w:type="gramStart"/>
      <w:r w:rsidRPr="00A94605">
        <w:rPr>
          <w:sz w:val="24"/>
          <w:szCs w:val="24"/>
        </w:rPr>
        <w:t>Администрации</w:t>
      </w:r>
      <w:proofErr w:type="gramEnd"/>
      <w:r w:rsidRPr="00A94605">
        <w:rPr>
          <w:sz w:val="24"/>
          <w:szCs w:val="24"/>
        </w:rPr>
        <w:t xml:space="preserve"> ЗАТО Северск, на замещение должности в коммерческой организации</w:t>
      </w:r>
      <w:r w:rsidRPr="00A94605">
        <w:rPr>
          <w:rFonts w:ascii="Times New Roman" w:hAnsi="Times New Roman"/>
          <w:sz w:val="24"/>
          <w:szCs w:val="24"/>
        </w:rPr>
        <w:t>.</w:t>
      </w:r>
    </w:p>
    <w:p w:rsidR="008C0A8A" w:rsidRPr="00A94605" w:rsidRDefault="008C0A8A" w:rsidP="008C0A8A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A94605">
        <w:rPr>
          <w:rFonts w:ascii="Times New Roman" w:hAnsi="Times New Roman"/>
          <w:sz w:val="24"/>
          <w:szCs w:val="24"/>
        </w:rPr>
        <w:lastRenderedPageBreak/>
        <w:t xml:space="preserve">3. </w:t>
      </w:r>
      <w:r w:rsidRPr="00A94605">
        <w:rPr>
          <w:sz w:val="24"/>
          <w:szCs w:val="24"/>
        </w:rPr>
        <w:t xml:space="preserve">Уведомить гражданина, замещавшего должность муниципальной службы </w:t>
      </w:r>
      <w:proofErr w:type="gramStart"/>
      <w:r w:rsidRPr="00A94605">
        <w:rPr>
          <w:sz w:val="24"/>
          <w:szCs w:val="24"/>
        </w:rPr>
        <w:t>Администрации</w:t>
      </w:r>
      <w:proofErr w:type="gramEnd"/>
      <w:r w:rsidRPr="00A94605">
        <w:rPr>
          <w:sz w:val="24"/>
          <w:szCs w:val="24"/>
        </w:rPr>
        <w:t xml:space="preserve"> ЗАТО Северск на о принятом решении </w:t>
      </w:r>
      <w:r w:rsidRPr="00A94605">
        <w:rPr>
          <w:bCs/>
          <w:sz w:val="24"/>
          <w:szCs w:val="24"/>
        </w:rPr>
        <w:t>позднее одного рабочего дня, следующего за днем проведения соответствующего заседания комиссии.</w:t>
      </w:r>
    </w:p>
    <w:p w:rsidR="005F71A7" w:rsidRDefault="00C974F8" w:rsidP="005F71A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  <w:r>
        <w:rPr>
          <w:rFonts w:ascii="Times New Roman" w:hAnsi="Times New Roman"/>
          <w:spacing w:val="-8"/>
          <w:sz w:val="24"/>
          <w:szCs w:val="24"/>
        </w:rPr>
        <w:t>4</w:t>
      </w:r>
      <w:r w:rsidR="005F71A7" w:rsidRPr="00396666">
        <w:rPr>
          <w:rFonts w:ascii="Times New Roman" w:hAnsi="Times New Roman"/>
          <w:spacing w:val="-8"/>
          <w:sz w:val="24"/>
          <w:szCs w:val="24"/>
        </w:rPr>
        <w:t xml:space="preserve">. Информацию о заседании комиссии разместить </w:t>
      </w:r>
      <w:r w:rsidR="005F71A7" w:rsidRPr="00396666">
        <w:rPr>
          <w:sz w:val="24"/>
          <w:szCs w:val="24"/>
        </w:rPr>
        <w:t xml:space="preserve">на официальном сайте </w:t>
      </w:r>
      <w:proofErr w:type="gramStart"/>
      <w:r w:rsidR="005F71A7" w:rsidRPr="00396666">
        <w:rPr>
          <w:sz w:val="24"/>
          <w:szCs w:val="24"/>
        </w:rPr>
        <w:t>Администрации</w:t>
      </w:r>
      <w:proofErr w:type="gramEnd"/>
      <w:r w:rsidR="005F71A7" w:rsidRPr="0065423A">
        <w:rPr>
          <w:sz w:val="24"/>
          <w:szCs w:val="24"/>
        </w:rPr>
        <w:t xml:space="preserve"> ЗАТО Северск в информационно-телекоммуникационной сети «Интернет» (</w:t>
      </w:r>
      <w:hyperlink w:history="1">
        <w:r w:rsidR="005F71A7"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="005F71A7"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="005F71A7"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="005F71A7" w:rsidRPr="0065423A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="005F71A7" w:rsidRPr="00CB5BBF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="005F71A7" w:rsidRPr="00CB5BBF">
        <w:rPr>
          <w:sz w:val="24"/>
          <w:szCs w:val="24"/>
        </w:rPr>
        <w:t>) с учетом законодательства Российской Федерации о защите персональных данных.</w:t>
      </w:r>
      <w:r w:rsidR="005F71A7" w:rsidRPr="00CB5BBF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:rsidR="005F71A7" w:rsidRDefault="005F71A7" w:rsidP="005F71A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p w:rsidR="005F71A7" w:rsidRPr="00CB5BBF" w:rsidRDefault="005F71A7" w:rsidP="005F71A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</w:p>
    <w:p w:rsidR="005F71A7" w:rsidRPr="00CB5BBF" w:rsidRDefault="005F71A7" w:rsidP="005F71A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8755" w:type="dxa"/>
        <w:tblInd w:w="15" w:type="dxa"/>
        <w:tblLook w:val="01E0" w:firstRow="1" w:lastRow="1" w:firstColumn="1" w:lastColumn="1" w:noHBand="0" w:noVBand="0"/>
      </w:tblPr>
      <w:tblGrid>
        <w:gridCol w:w="3227"/>
        <w:gridCol w:w="3285"/>
        <w:gridCol w:w="2243"/>
      </w:tblGrid>
      <w:tr w:rsidR="005F71A7" w:rsidRPr="00CB5BBF" w:rsidTr="005F71A7">
        <w:tc>
          <w:tcPr>
            <w:tcW w:w="3227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ь</w:t>
            </w:r>
            <w:r w:rsidRPr="00CB5BBF">
              <w:rPr>
                <w:sz w:val="24"/>
                <w:szCs w:val="24"/>
              </w:rPr>
              <w:t>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В.В.</w:t>
            </w:r>
            <w:r>
              <w:rPr>
                <w:i/>
                <w:sz w:val="24"/>
                <w:szCs w:val="24"/>
              </w:rPr>
              <w:t>Коваленко</w:t>
            </w:r>
            <w:proofErr w:type="spellEnd"/>
          </w:p>
        </w:tc>
      </w:tr>
      <w:tr w:rsidR="005F71A7" w:rsidRPr="00CB5BBF" w:rsidTr="005F71A7">
        <w:tc>
          <w:tcPr>
            <w:tcW w:w="3227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5F71A7" w:rsidRPr="000E2708" w:rsidRDefault="005F71A7" w:rsidP="005F71A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F71A7" w:rsidRPr="00CB5BBF" w:rsidTr="005F71A7">
        <w:tc>
          <w:tcPr>
            <w:tcW w:w="3227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5F71A7" w:rsidRPr="000E2708" w:rsidRDefault="005F71A7" w:rsidP="005F71A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5F71A7" w:rsidRPr="00CB5BBF" w:rsidTr="005F71A7">
        <w:tc>
          <w:tcPr>
            <w:tcW w:w="3227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5F71A7" w:rsidRPr="000E2708" w:rsidRDefault="005F71A7" w:rsidP="005F71A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F71A7" w:rsidRPr="00CB5BBF" w:rsidTr="005F71A7">
        <w:tc>
          <w:tcPr>
            <w:tcW w:w="3227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5F71A7" w:rsidRPr="000E2708" w:rsidRDefault="005F71A7" w:rsidP="005F71A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В.В.Бобров</w:t>
            </w:r>
            <w:proofErr w:type="spellEnd"/>
          </w:p>
        </w:tc>
      </w:tr>
      <w:tr w:rsidR="005F71A7" w:rsidRPr="00CB5BBF" w:rsidTr="005F71A7">
        <w:tc>
          <w:tcPr>
            <w:tcW w:w="3227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5F71A7" w:rsidRPr="000E2708" w:rsidRDefault="005F71A7" w:rsidP="005F71A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F71A7" w:rsidRPr="00CB5BBF" w:rsidTr="005F71A7">
        <w:tc>
          <w:tcPr>
            <w:tcW w:w="3227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5F71A7" w:rsidRPr="000E2708" w:rsidRDefault="005F71A7" w:rsidP="005F71A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5F71A7" w:rsidRPr="00CB5BBF" w:rsidTr="005F71A7">
        <w:tc>
          <w:tcPr>
            <w:tcW w:w="3227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5F71A7" w:rsidRPr="000E2708" w:rsidRDefault="005F71A7" w:rsidP="005F71A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F71A7" w:rsidRPr="00CB5BBF" w:rsidTr="005F71A7">
        <w:tc>
          <w:tcPr>
            <w:tcW w:w="3227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5F71A7" w:rsidRPr="000E2708" w:rsidRDefault="005F71A7" w:rsidP="005F71A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Л.В.Королева</w:t>
            </w:r>
            <w:proofErr w:type="spellEnd"/>
          </w:p>
        </w:tc>
      </w:tr>
      <w:tr w:rsidR="005F71A7" w:rsidRPr="00CB5BBF" w:rsidTr="005F71A7">
        <w:tc>
          <w:tcPr>
            <w:tcW w:w="3227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5F71A7" w:rsidRPr="000E2708" w:rsidRDefault="005F71A7" w:rsidP="005F71A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F71A7" w:rsidRPr="00CB5BBF" w:rsidTr="005F71A7">
        <w:tc>
          <w:tcPr>
            <w:tcW w:w="3227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5F71A7" w:rsidRPr="000E2708" w:rsidRDefault="005F71A7" w:rsidP="005F71A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5F71A7" w:rsidRPr="00CB5BBF" w:rsidTr="005F71A7">
        <w:tc>
          <w:tcPr>
            <w:tcW w:w="3227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5F71A7" w:rsidRPr="000E2708" w:rsidRDefault="005F71A7" w:rsidP="005F71A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F71A7" w:rsidRPr="00CB5BBF" w:rsidTr="005F71A7">
        <w:tc>
          <w:tcPr>
            <w:tcW w:w="3227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5F71A7" w:rsidRPr="000E2708" w:rsidRDefault="005F71A7" w:rsidP="005F71A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5F71A7" w:rsidRPr="00CB5BBF" w:rsidTr="005F71A7">
        <w:tc>
          <w:tcPr>
            <w:tcW w:w="3227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5F71A7" w:rsidRPr="000E2708" w:rsidRDefault="005F71A7" w:rsidP="005F71A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F71A7" w:rsidRPr="00CB5BBF" w:rsidTr="005F71A7">
        <w:tc>
          <w:tcPr>
            <w:tcW w:w="3227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5F71A7" w:rsidRPr="000E2708" w:rsidRDefault="005F71A7" w:rsidP="005F71A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5F71A7" w:rsidRPr="00CB5BBF" w:rsidTr="005F71A7">
        <w:tc>
          <w:tcPr>
            <w:tcW w:w="3227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5F71A7" w:rsidRPr="000E2708" w:rsidRDefault="005F71A7" w:rsidP="005F71A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5F71A7" w:rsidRPr="00CB5BBF" w:rsidRDefault="005F71A7" w:rsidP="005F71A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5F71A7" w:rsidRDefault="005F71A7" w:rsidP="005F71A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F71A7" w:rsidRDefault="005F71A7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5F71A7" w:rsidRDefault="005F71A7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3004" w:rsidRDefault="00323004" w:rsidP="005F71A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473214" w:rsidRDefault="00473214" w:rsidP="0047321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23782B" w:rsidRPr="00627E6D" w:rsidRDefault="0023782B" w:rsidP="0023782B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3121CE09" wp14:editId="78EA0D60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8" name="Рисунок 8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782B" w:rsidRPr="00627E6D" w:rsidRDefault="0023782B" w:rsidP="0023782B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:rsidR="0023782B" w:rsidRPr="00627E6D" w:rsidRDefault="0023782B" w:rsidP="0023782B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:rsidR="0023782B" w:rsidRDefault="0023782B" w:rsidP="0023782B">
      <w:pPr>
        <w:pStyle w:val="1"/>
        <w:keepNext w:val="0"/>
        <w:widowControl w:val="0"/>
        <w:rPr>
          <w:rFonts w:ascii="Times New Roman" w:hAnsi="Times New Roman"/>
          <w:szCs w:val="28"/>
        </w:rPr>
      </w:pPr>
    </w:p>
    <w:p w:rsidR="0023782B" w:rsidRPr="00627E6D" w:rsidRDefault="0023782B" w:rsidP="0023782B">
      <w:pPr>
        <w:pStyle w:val="1"/>
        <w:keepNext w:val="0"/>
        <w:widowControl w:val="0"/>
        <w:rPr>
          <w:rFonts w:ascii="Times New Roman" w:hAnsi="Times New Roman"/>
          <w:szCs w:val="28"/>
        </w:rPr>
      </w:pPr>
      <w:proofErr w:type="gramStart"/>
      <w:r w:rsidRPr="00627E6D">
        <w:rPr>
          <w:rFonts w:ascii="Times New Roman" w:hAnsi="Times New Roman"/>
          <w:szCs w:val="28"/>
        </w:rPr>
        <w:t>АДМИНИСТРАЦИЯ</w:t>
      </w:r>
      <w:proofErr w:type="gramEnd"/>
      <w:r w:rsidRPr="00627E6D">
        <w:rPr>
          <w:rFonts w:ascii="Times New Roman" w:hAnsi="Times New Roman"/>
          <w:szCs w:val="28"/>
        </w:rPr>
        <w:t xml:space="preserve"> ЗАТО СЕВЕРСК </w:t>
      </w:r>
    </w:p>
    <w:p w:rsidR="0023782B" w:rsidRPr="00627E6D" w:rsidRDefault="0023782B" w:rsidP="0023782B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627E6D">
        <w:rPr>
          <w:rFonts w:ascii="Times New Roman" w:hAnsi="Times New Roman"/>
          <w:b/>
          <w:sz w:val="28"/>
          <w:szCs w:val="28"/>
        </w:rPr>
        <w:t>ПРОТОКОЛ</w:t>
      </w:r>
    </w:p>
    <w:p w:rsidR="0023782B" w:rsidRPr="00C952A3" w:rsidRDefault="0023782B" w:rsidP="0023782B">
      <w:pPr>
        <w:widowControl w:val="0"/>
        <w:ind w:firstLine="708"/>
        <w:jc w:val="center"/>
        <w:rPr>
          <w:rFonts w:ascii="Times New Roman" w:hAnsi="Times New Roman"/>
          <w:sz w:val="16"/>
          <w:szCs w:val="16"/>
        </w:rPr>
      </w:pPr>
    </w:p>
    <w:p w:rsidR="0023782B" w:rsidRPr="00C952A3" w:rsidRDefault="0023782B" w:rsidP="0023782B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952A3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C952A3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:rsidR="0023782B" w:rsidRPr="00C952A3" w:rsidRDefault="0023782B" w:rsidP="0023782B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C952A3">
        <w:rPr>
          <w:rFonts w:ascii="Times New Roman" w:hAnsi="Times New Roman"/>
          <w:spacing w:val="-1"/>
          <w:sz w:val="24"/>
          <w:szCs w:val="24"/>
        </w:rPr>
        <w:t xml:space="preserve">в </w:t>
      </w:r>
      <w:proofErr w:type="gramStart"/>
      <w:r w:rsidRPr="00C952A3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C952A3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23782B" w:rsidRPr="00C952A3" w:rsidTr="007D5CCB">
        <w:tc>
          <w:tcPr>
            <w:tcW w:w="4874" w:type="dxa"/>
            <w:shd w:val="clear" w:color="auto" w:fill="auto"/>
          </w:tcPr>
          <w:p w:rsidR="0023782B" w:rsidRPr="00C952A3" w:rsidRDefault="0023782B" w:rsidP="007D5CCB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782B" w:rsidRPr="00C952A3" w:rsidRDefault="0047202A" w:rsidP="00391502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23</w:t>
            </w:r>
            <w:r w:rsidR="0023782B" w:rsidRPr="00C952A3">
              <w:rPr>
                <w:rFonts w:ascii="Times New Roman" w:hAnsi="Times New Roman"/>
                <w:sz w:val="24"/>
                <w:szCs w:val="24"/>
              </w:rPr>
              <w:t xml:space="preserve"> июня 2023 г.</w:t>
            </w:r>
          </w:p>
        </w:tc>
        <w:tc>
          <w:tcPr>
            <w:tcW w:w="4765" w:type="dxa"/>
            <w:shd w:val="clear" w:color="auto" w:fill="auto"/>
          </w:tcPr>
          <w:p w:rsidR="0023782B" w:rsidRPr="00C952A3" w:rsidRDefault="0023782B" w:rsidP="0023782B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№ 04</w:t>
            </w:r>
          </w:p>
        </w:tc>
      </w:tr>
    </w:tbl>
    <w:p w:rsidR="0023782B" w:rsidRPr="00C952A3" w:rsidRDefault="0023782B" w:rsidP="0023782B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786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706"/>
        <w:gridCol w:w="236"/>
        <w:gridCol w:w="44"/>
        <w:gridCol w:w="7800"/>
      </w:tblGrid>
      <w:tr w:rsidR="0023782B" w:rsidRPr="00C952A3" w:rsidTr="00C952A3">
        <w:tc>
          <w:tcPr>
            <w:tcW w:w="9786" w:type="dxa"/>
            <w:gridSpan w:val="4"/>
          </w:tcPr>
          <w:p w:rsidR="0023782B" w:rsidRPr="00C952A3" w:rsidRDefault="0023782B" w:rsidP="007D5CCB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23782B" w:rsidRPr="00C952A3" w:rsidTr="00C952A3">
        <w:tc>
          <w:tcPr>
            <w:tcW w:w="1706" w:type="dxa"/>
          </w:tcPr>
          <w:p w:rsidR="0023782B" w:rsidRPr="00C952A3" w:rsidRDefault="0023782B" w:rsidP="00C952A3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:rsidR="0023782B" w:rsidRPr="00C952A3" w:rsidRDefault="0023782B" w:rsidP="007D5CC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44" w:type="dxa"/>
            <w:gridSpan w:val="2"/>
          </w:tcPr>
          <w:p w:rsidR="0023782B" w:rsidRPr="00C952A3" w:rsidRDefault="0023782B" w:rsidP="007D5CCB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C952A3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C952A3">
              <w:rPr>
                <w:rFonts w:ascii="Times New Roman" w:hAnsi="Times New Roman"/>
                <w:sz w:val="24"/>
                <w:szCs w:val="24"/>
              </w:rPr>
              <w:t xml:space="preserve"> ЗАТО Северск - Управляющий делами Администрации ЗАТО Северск</w:t>
            </w:r>
          </w:p>
        </w:tc>
      </w:tr>
      <w:tr w:rsidR="0023782B" w:rsidRPr="00C952A3" w:rsidTr="00C952A3">
        <w:tc>
          <w:tcPr>
            <w:tcW w:w="9786" w:type="dxa"/>
            <w:gridSpan w:val="4"/>
          </w:tcPr>
          <w:p w:rsidR="0023782B" w:rsidRPr="00C952A3" w:rsidRDefault="0023782B" w:rsidP="007D5CCB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комиссии:</w:t>
            </w:r>
          </w:p>
        </w:tc>
      </w:tr>
      <w:tr w:rsidR="0023782B" w:rsidRPr="00C952A3" w:rsidTr="00C952A3">
        <w:tc>
          <w:tcPr>
            <w:tcW w:w="1706" w:type="dxa"/>
          </w:tcPr>
          <w:p w:rsidR="0023782B" w:rsidRPr="00C952A3" w:rsidRDefault="0023782B" w:rsidP="007D5CCB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Бобров В.В.</w:t>
            </w:r>
          </w:p>
        </w:tc>
        <w:tc>
          <w:tcPr>
            <w:tcW w:w="280" w:type="dxa"/>
            <w:gridSpan w:val="2"/>
          </w:tcPr>
          <w:p w:rsidR="0023782B" w:rsidRPr="00C952A3" w:rsidRDefault="0023782B" w:rsidP="007D5CCB">
            <w:pPr>
              <w:widowControl w:val="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00" w:type="dxa"/>
          </w:tcPr>
          <w:p w:rsidR="0023782B" w:rsidRPr="00C952A3" w:rsidRDefault="0023782B" w:rsidP="007D5CCB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 xml:space="preserve">заместитель Управляющего делами </w:t>
            </w:r>
            <w:proofErr w:type="gramStart"/>
            <w:r w:rsidRPr="00C952A3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C952A3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3782B" w:rsidRPr="00C952A3" w:rsidTr="00C952A3">
        <w:tc>
          <w:tcPr>
            <w:tcW w:w="9786" w:type="dxa"/>
            <w:gridSpan w:val="4"/>
          </w:tcPr>
          <w:p w:rsidR="0023782B" w:rsidRPr="00C952A3" w:rsidRDefault="0023782B" w:rsidP="007D5CCB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23782B" w:rsidRPr="00C952A3" w:rsidTr="00C952A3">
        <w:tc>
          <w:tcPr>
            <w:tcW w:w="1706" w:type="dxa"/>
          </w:tcPr>
          <w:p w:rsidR="0023782B" w:rsidRPr="00C952A3" w:rsidRDefault="0023782B" w:rsidP="007D5CCB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:rsidR="0023782B" w:rsidRPr="00C952A3" w:rsidRDefault="0023782B" w:rsidP="007D5CCB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44" w:type="dxa"/>
            <w:gridSpan w:val="2"/>
          </w:tcPr>
          <w:p w:rsidR="0023782B" w:rsidRPr="00C952A3" w:rsidRDefault="0023782B" w:rsidP="007D5CCB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Комитета по кадрам и муниципальной службе </w:t>
            </w:r>
            <w:proofErr w:type="gramStart"/>
            <w:r w:rsidRPr="00C952A3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C952A3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3782B" w:rsidRPr="00C952A3" w:rsidTr="00C952A3">
        <w:tc>
          <w:tcPr>
            <w:tcW w:w="9786" w:type="dxa"/>
            <w:gridSpan w:val="4"/>
          </w:tcPr>
          <w:p w:rsidR="0023782B" w:rsidRPr="00C952A3" w:rsidRDefault="0023782B" w:rsidP="007D5CCB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23782B" w:rsidRPr="00C952A3" w:rsidTr="00C952A3">
        <w:tc>
          <w:tcPr>
            <w:tcW w:w="1706" w:type="dxa"/>
          </w:tcPr>
          <w:p w:rsidR="0023782B" w:rsidRPr="00C952A3" w:rsidRDefault="0023782B" w:rsidP="007D5CCB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:rsidR="0023782B" w:rsidRPr="00C952A3" w:rsidRDefault="0023782B" w:rsidP="007D5CCB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44" w:type="dxa"/>
            <w:gridSpan w:val="2"/>
          </w:tcPr>
          <w:p w:rsidR="0023782B" w:rsidRPr="00C952A3" w:rsidRDefault="0023782B" w:rsidP="00C952A3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C952A3" w:rsidRPr="00C952A3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ООО</w:t>
            </w:r>
            <w:r w:rsidRPr="00C952A3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 xml:space="preserve"> «</w:t>
            </w:r>
            <w:proofErr w:type="spellStart"/>
            <w:r w:rsidRPr="00C952A3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C952A3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23782B" w:rsidRPr="00C952A3" w:rsidTr="00C952A3">
        <w:tc>
          <w:tcPr>
            <w:tcW w:w="1706" w:type="dxa"/>
          </w:tcPr>
          <w:p w:rsidR="0023782B" w:rsidRPr="00C952A3" w:rsidRDefault="0023782B" w:rsidP="007D5CCB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  <w:tc>
          <w:tcPr>
            <w:tcW w:w="236" w:type="dxa"/>
          </w:tcPr>
          <w:p w:rsidR="0023782B" w:rsidRPr="00C952A3" w:rsidRDefault="0023782B" w:rsidP="007D5CCB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44" w:type="dxa"/>
            <w:gridSpan w:val="2"/>
          </w:tcPr>
          <w:p w:rsidR="0023782B" w:rsidRPr="00C952A3" w:rsidRDefault="0023782B" w:rsidP="007D5CCB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 xml:space="preserve">председатель Комитета по кадрам и муниципальной службе </w:t>
            </w:r>
            <w:proofErr w:type="gramStart"/>
            <w:r w:rsidRPr="00C952A3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C952A3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3782B" w:rsidRPr="00C952A3" w:rsidTr="00C952A3">
        <w:tc>
          <w:tcPr>
            <w:tcW w:w="1706" w:type="dxa"/>
          </w:tcPr>
          <w:p w:rsidR="0023782B" w:rsidRPr="00C952A3" w:rsidRDefault="0023782B" w:rsidP="007D5CCB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:rsidR="0023782B" w:rsidRPr="00C952A3" w:rsidRDefault="0023782B" w:rsidP="007D5CC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844" w:type="dxa"/>
            <w:gridSpan w:val="2"/>
          </w:tcPr>
          <w:p w:rsidR="0023782B" w:rsidRPr="00C952A3" w:rsidRDefault="0023782B" w:rsidP="007D5CCB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C952A3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C952A3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3782B" w:rsidRPr="00C952A3" w:rsidTr="00C952A3">
        <w:tc>
          <w:tcPr>
            <w:tcW w:w="1706" w:type="dxa"/>
          </w:tcPr>
          <w:p w:rsidR="0023782B" w:rsidRPr="00C952A3" w:rsidRDefault="0023782B" w:rsidP="007D5CCB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:rsidR="0023782B" w:rsidRPr="00C952A3" w:rsidRDefault="0023782B" w:rsidP="007D5CCB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44" w:type="dxa"/>
            <w:gridSpan w:val="2"/>
          </w:tcPr>
          <w:p w:rsidR="0023782B" w:rsidRPr="00C952A3" w:rsidRDefault="0023782B" w:rsidP="007D5CCB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бюджетного </w:t>
            </w:r>
            <w:proofErr w:type="gramStart"/>
            <w:r w:rsidRPr="00C952A3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  <w:r w:rsidRPr="00C952A3">
              <w:rPr>
                <w:rFonts w:ascii="Times New Roman" w:hAnsi="Times New Roman"/>
                <w:sz w:val="24"/>
                <w:szCs w:val="24"/>
              </w:rPr>
              <w:t xml:space="preserve"> ЗАТО Северск дополнительного образования «Детско-юношеская спортивная школа «Смена»</w:t>
            </w:r>
          </w:p>
        </w:tc>
      </w:tr>
      <w:tr w:rsidR="00695550" w:rsidRPr="00C952A3" w:rsidTr="00C952A3">
        <w:tc>
          <w:tcPr>
            <w:tcW w:w="1706" w:type="dxa"/>
          </w:tcPr>
          <w:p w:rsidR="00695550" w:rsidRPr="00E8793D" w:rsidRDefault="00695550" w:rsidP="00695550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:rsidR="00695550" w:rsidRPr="00E8793D" w:rsidRDefault="00695550" w:rsidP="00695550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44" w:type="dxa"/>
            <w:gridSpan w:val="2"/>
          </w:tcPr>
          <w:p w:rsidR="00695550" w:rsidRPr="00E8793D" w:rsidRDefault="00695550" w:rsidP="00695550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E8793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E8793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23782B" w:rsidRPr="00C952A3" w:rsidRDefault="0023782B" w:rsidP="0023782B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:rsidR="0023782B" w:rsidRPr="00C952A3" w:rsidRDefault="0023782B" w:rsidP="0023782B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C952A3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:rsidR="0023782B" w:rsidRPr="00C952A3" w:rsidRDefault="0023782B" w:rsidP="0023782B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7371"/>
        <w:gridCol w:w="1701"/>
      </w:tblGrid>
      <w:tr w:rsidR="0023782B" w:rsidRPr="00C952A3" w:rsidTr="00C952A3">
        <w:tc>
          <w:tcPr>
            <w:tcW w:w="562" w:type="dxa"/>
            <w:shd w:val="clear" w:color="auto" w:fill="auto"/>
          </w:tcPr>
          <w:p w:rsidR="0023782B" w:rsidRPr="00C952A3" w:rsidRDefault="0023782B" w:rsidP="007D5CC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:rsidR="0023782B" w:rsidRPr="00C952A3" w:rsidRDefault="0023782B" w:rsidP="007D5CC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701" w:type="dxa"/>
            <w:shd w:val="clear" w:color="auto" w:fill="auto"/>
          </w:tcPr>
          <w:p w:rsidR="0023782B" w:rsidRPr="00C952A3" w:rsidRDefault="0023782B" w:rsidP="007D5CC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F13AA5" w:rsidRPr="00C952A3" w:rsidTr="00C952A3">
        <w:tc>
          <w:tcPr>
            <w:tcW w:w="562" w:type="dxa"/>
            <w:shd w:val="clear" w:color="auto" w:fill="auto"/>
          </w:tcPr>
          <w:p w:rsidR="00F13AA5" w:rsidRPr="00C952A3" w:rsidRDefault="00F13AA5" w:rsidP="00F13AA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371" w:type="dxa"/>
            <w:shd w:val="clear" w:color="auto" w:fill="auto"/>
          </w:tcPr>
          <w:p w:rsidR="00F13AA5" w:rsidRPr="00C952A3" w:rsidRDefault="00F13AA5" w:rsidP="00F13AA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701" w:type="dxa"/>
            <w:shd w:val="clear" w:color="auto" w:fill="auto"/>
          </w:tcPr>
          <w:p w:rsidR="00F13AA5" w:rsidRPr="00C952A3" w:rsidRDefault="00F13AA5" w:rsidP="00C952A3">
            <w:pPr>
              <w:widowControl w:val="0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F13AA5" w:rsidRPr="00C952A3" w:rsidTr="00C952A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AA5" w:rsidRPr="00C952A3" w:rsidRDefault="00F13AA5" w:rsidP="00F13AA5">
            <w:pPr>
              <w:widowControl w:val="0"/>
              <w:jc w:val="center"/>
              <w:rPr>
                <w:sz w:val="24"/>
                <w:szCs w:val="24"/>
              </w:rPr>
            </w:pPr>
            <w:r w:rsidRPr="00C952A3">
              <w:rPr>
                <w:sz w:val="24"/>
                <w:szCs w:val="24"/>
              </w:rPr>
              <w:t>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AA5" w:rsidRPr="00C952A3" w:rsidRDefault="00F13AA5" w:rsidP="0047202A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 xml:space="preserve">Рассмотрение результатов анализа сведений, содержащихся в анкетах лиц, представляемых при назначении на должности муниципальной службы в </w:t>
            </w:r>
            <w:proofErr w:type="gramStart"/>
            <w:r w:rsidRPr="00C952A3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C952A3">
              <w:rPr>
                <w:rFonts w:ascii="Times New Roman" w:hAnsi="Times New Roman"/>
                <w:sz w:val="24"/>
                <w:szCs w:val="24"/>
              </w:rPr>
              <w:t xml:space="preserve"> ЗАТО Северск об их родственниках и свойственниках, в целях выявления возможного конфликта интересов за период с </w:t>
            </w:r>
            <w:r w:rsidR="0047202A" w:rsidRPr="00C952A3">
              <w:rPr>
                <w:rFonts w:ascii="Times New Roman" w:hAnsi="Times New Roman"/>
                <w:sz w:val="24"/>
                <w:szCs w:val="24"/>
              </w:rPr>
              <w:t>09.02.2023</w:t>
            </w:r>
            <w:r w:rsidRPr="00C952A3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47202A" w:rsidRPr="00C952A3">
              <w:rPr>
                <w:rFonts w:ascii="Times New Roman" w:hAnsi="Times New Roman"/>
                <w:sz w:val="24"/>
                <w:szCs w:val="24"/>
              </w:rPr>
              <w:t>23.06</w:t>
            </w:r>
            <w:r w:rsidRPr="00C952A3">
              <w:rPr>
                <w:rFonts w:ascii="Times New Roman" w:hAnsi="Times New Roman"/>
                <w:sz w:val="24"/>
                <w:szCs w:val="24"/>
              </w:rPr>
              <w:t>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AA5" w:rsidRPr="00C952A3" w:rsidRDefault="00023B77" w:rsidP="00F13AA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2A3">
              <w:rPr>
                <w:rFonts w:ascii="Times New Roman" w:hAnsi="Times New Roman"/>
                <w:sz w:val="24"/>
                <w:szCs w:val="24"/>
              </w:rPr>
              <w:t>Королева Л</w:t>
            </w:r>
            <w:r w:rsidR="00F13AA5" w:rsidRPr="00C952A3">
              <w:rPr>
                <w:rFonts w:ascii="Times New Roman" w:hAnsi="Times New Roman"/>
                <w:sz w:val="24"/>
                <w:szCs w:val="24"/>
              </w:rPr>
              <w:t>.В.</w:t>
            </w:r>
          </w:p>
          <w:p w:rsidR="00F13AA5" w:rsidRPr="00C952A3" w:rsidRDefault="00F13AA5" w:rsidP="00F13AA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3782B" w:rsidRPr="00C952A3" w:rsidRDefault="0023782B" w:rsidP="0023782B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p w:rsidR="00023B77" w:rsidRPr="00C952A3" w:rsidRDefault="00023B77" w:rsidP="00023B7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952A3">
        <w:rPr>
          <w:rFonts w:ascii="Times New Roman" w:hAnsi="Times New Roman"/>
          <w:b/>
          <w:sz w:val="24"/>
          <w:szCs w:val="24"/>
        </w:rPr>
        <w:t>Решение комиссии:</w:t>
      </w:r>
    </w:p>
    <w:p w:rsidR="00023B77" w:rsidRPr="00C952A3" w:rsidRDefault="00023B77" w:rsidP="00985E47">
      <w:pPr>
        <w:pStyle w:val="af4"/>
        <w:widowControl w:val="0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r w:rsidRPr="00C952A3">
        <w:rPr>
          <w:spacing w:val="-1"/>
        </w:rPr>
        <w:t>По вопросам повестки голосовать открытым способом путем поднятия руки.</w:t>
      </w:r>
    </w:p>
    <w:p w:rsidR="00023B77" w:rsidRPr="00C952A3" w:rsidRDefault="00023B77" w:rsidP="00985E47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C952A3">
        <w:rPr>
          <w:rFonts w:ascii="Times New Roman" w:hAnsi="Times New Roman"/>
          <w:spacing w:val="-1"/>
          <w:sz w:val="24"/>
          <w:szCs w:val="24"/>
        </w:rPr>
        <w:t xml:space="preserve">Принять к сведению информацию Комитета по кадрам и муниципальной службе </w:t>
      </w:r>
      <w:proofErr w:type="gramStart"/>
      <w:r w:rsidRPr="00C952A3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C952A3">
        <w:rPr>
          <w:rFonts w:ascii="Times New Roman" w:hAnsi="Times New Roman"/>
          <w:spacing w:val="-1"/>
          <w:sz w:val="24"/>
          <w:szCs w:val="24"/>
        </w:rPr>
        <w:t xml:space="preserve"> ЗАТО Северск об анализе </w:t>
      </w:r>
      <w:r w:rsidRPr="00C952A3">
        <w:rPr>
          <w:rFonts w:ascii="Times New Roman" w:hAnsi="Times New Roman"/>
          <w:bCs/>
          <w:sz w:val="24"/>
          <w:szCs w:val="24"/>
        </w:rPr>
        <w:t xml:space="preserve">сведений, содержащихся в анкетах лиц, представляемых при назначении на должности муниципальной службы Администрации ЗАТО Северск, об их родственниках и свойственниках за период с </w:t>
      </w:r>
      <w:r w:rsidR="00526E05" w:rsidRPr="00C952A3">
        <w:rPr>
          <w:rFonts w:ascii="Times New Roman" w:hAnsi="Times New Roman"/>
          <w:bCs/>
          <w:sz w:val="24"/>
          <w:szCs w:val="24"/>
        </w:rPr>
        <w:t>09.02.2023</w:t>
      </w:r>
      <w:r w:rsidRPr="00C952A3">
        <w:rPr>
          <w:rFonts w:ascii="Times New Roman" w:hAnsi="Times New Roman"/>
          <w:sz w:val="24"/>
          <w:szCs w:val="24"/>
        </w:rPr>
        <w:t xml:space="preserve"> по </w:t>
      </w:r>
      <w:r w:rsidR="00526E05" w:rsidRPr="00C952A3">
        <w:rPr>
          <w:rFonts w:ascii="Times New Roman" w:hAnsi="Times New Roman"/>
          <w:sz w:val="24"/>
          <w:szCs w:val="24"/>
        </w:rPr>
        <w:t>23.06</w:t>
      </w:r>
      <w:r w:rsidRPr="00C952A3">
        <w:rPr>
          <w:rFonts w:ascii="Times New Roman" w:hAnsi="Times New Roman"/>
          <w:sz w:val="24"/>
          <w:szCs w:val="24"/>
        </w:rPr>
        <w:t>.2023</w:t>
      </w:r>
      <w:r w:rsidRPr="00C952A3">
        <w:rPr>
          <w:rFonts w:ascii="Times New Roman" w:hAnsi="Times New Roman"/>
          <w:bCs/>
          <w:sz w:val="24"/>
          <w:szCs w:val="24"/>
        </w:rPr>
        <w:t>.</w:t>
      </w:r>
    </w:p>
    <w:p w:rsidR="00985E47" w:rsidRPr="00985E47" w:rsidRDefault="00985E47" w:rsidP="00985E47">
      <w:pPr>
        <w:pStyle w:val="af4"/>
        <w:widowControl w:val="0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pacing w:val="-8"/>
        </w:rPr>
      </w:pPr>
      <w:r w:rsidRPr="00985E47">
        <w:rPr>
          <w:spacing w:val="-8"/>
        </w:rPr>
        <w:t xml:space="preserve">Информацию о заседании комиссии разместить </w:t>
      </w:r>
      <w:r w:rsidRPr="00985E47">
        <w:t xml:space="preserve">на официальном сайте </w:t>
      </w:r>
      <w:proofErr w:type="gramStart"/>
      <w:r w:rsidRPr="00985E47">
        <w:t>Администрации</w:t>
      </w:r>
      <w:proofErr w:type="gramEnd"/>
      <w:r w:rsidRPr="00985E47">
        <w:t xml:space="preserve"> ЗАТО Северск в информационно-телекоммуникационной сети «Интернет» (</w:t>
      </w:r>
      <w:hyperlink w:history="1">
        <w:r w:rsidRPr="00985E47">
          <w:rPr>
            <w:rStyle w:val="a6"/>
            <w:color w:val="auto"/>
            <w:u w:val="none"/>
          </w:rPr>
          <w:t>http</w:t>
        </w:r>
        <w:r w:rsidRPr="00985E47">
          <w:rPr>
            <w:rStyle w:val="a6"/>
            <w:color w:val="auto"/>
            <w:u w:val="none"/>
            <w:lang w:val="en-US"/>
          </w:rPr>
          <w:t>s</w:t>
        </w:r>
        <w:r w:rsidRPr="00985E47">
          <w:rPr>
            <w:rStyle w:val="a6"/>
            <w:color w:val="auto"/>
            <w:u w:val="none"/>
          </w:rPr>
          <w:t>://</w:t>
        </w:r>
      </w:hyperlink>
      <w:r w:rsidRPr="00985E47">
        <w:rPr>
          <w:rStyle w:val="a6"/>
          <w:color w:val="auto"/>
          <w:u w:val="none"/>
        </w:rPr>
        <w:t>зато-</w:t>
      </w:r>
      <w:proofErr w:type="spellStart"/>
      <w:r w:rsidRPr="00985E47">
        <w:rPr>
          <w:rStyle w:val="a6"/>
          <w:color w:val="auto"/>
          <w:u w:val="none"/>
        </w:rPr>
        <w:lastRenderedPageBreak/>
        <w:t>северск.рф</w:t>
      </w:r>
      <w:proofErr w:type="spellEnd"/>
      <w:r w:rsidRPr="00985E47">
        <w:t>) с учетом законодательства Российской Федерации о защите персональных данных.</w:t>
      </w:r>
      <w:r w:rsidRPr="00985E47">
        <w:rPr>
          <w:spacing w:val="-8"/>
        </w:rPr>
        <w:t xml:space="preserve">  </w:t>
      </w:r>
    </w:p>
    <w:p w:rsidR="00023B77" w:rsidRPr="00C952A3" w:rsidRDefault="00023B77" w:rsidP="0023782B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p w:rsidR="0023782B" w:rsidRPr="00C952A3" w:rsidRDefault="0023782B" w:rsidP="0023782B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</w:p>
    <w:p w:rsidR="0023782B" w:rsidRPr="00C952A3" w:rsidRDefault="0023782B" w:rsidP="0023782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8755" w:type="dxa"/>
        <w:tblInd w:w="15" w:type="dxa"/>
        <w:tblLook w:val="01E0" w:firstRow="1" w:lastRow="1" w:firstColumn="1" w:lastColumn="1" w:noHBand="0" w:noVBand="0"/>
      </w:tblPr>
      <w:tblGrid>
        <w:gridCol w:w="3227"/>
        <w:gridCol w:w="3285"/>
        <w:gridCol w:w="2243"/>
      </w:tblGrid>
      <w:tr w:rsidR="0023782B" w:rsidRPr="00C952A3" w:rsidTr="007D5CCB">
        <w:tc>
          <w:tcPr>
            <w:tcW w:w="3227" w:type="dxa"/>
            <w:shd w:val="clear" w:color="auto" w:fill="auto"/>
          </w:tcPr>
          <w:p w:rsidR="0023782B" w:rsidRPr="00C952A3" w:rsidRDefault="0023782B" w:rsidP="007D5CCB">
            <w:pPr>
              <w:widowControl w:val="0"/>
              <w:jc w:val="both"/>
              <w:rPr>
                <w:sz w:val="24"/>
                <w:szCs w:val="24"/>
              </w:rPr>
            </w:pPr>
            <w:r w:rsidRPr="00C952A3">
              <w:rPr>
                <w:sz w:val="24"/>
                <w:szCs w:val="24"/>
              </w:rPr>
              <w:t>Председатель: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23782B" w:rsidRPr="00C952A3" w:rsidRDefault="0023782B" w:rsidP="007D5CCB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23782B" w:rsidRPr="00C952A3" w:rsidRDefault="0023782B" w:rsidP="007D5CCB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952A3">
              <w:rPr>
                <w:i/>
                <w:sz w:val="24"/>
                <w:szCs w:val="24"/>
              </w:rPr>
              <w:t>В.В.Коваленко</w:t>
            </w:r>
            <w:proofErr w:type="spellEnd"/>
          </w:p>
        </w:tc>
      </w:tr>
      <w:tr w:rsidR="0023782B" w:rsidRPr="00CB5BBF" w:rsidTr="007D5CCB">
        <w:tc>
          <w:tcPr>
            <w:tcW w:w="3227" w:type="dxa"/>
            <w:shd w:val="clear" w:color="auto" w:fill="auto"/>
          </w:tcPr>
          <w:p w:rsidR="0023782B" w:rsidRPr="00CB5BBF" w:rsidRDefault="0023782B" w:rsidP="007D5CCB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23782B" w:rsidRPr="000E2708" w:rsidRDefault="0023782B" w:rsidP="007D5CCB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23782B" w:rsidRPr="00CB5BBF" w:rsidRDefault="0023782B" w:rsidP="007D5CCB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23782B" w:rsidRPr="00C952A3" w:rsidTr="007D5CCB">
        <w:tc>
          <w:tcPr>
            <w:tcW w:w="3227" w:type="dxa"/>
            <w:shd w:val="clear" w:color="auto" w:fill="auto"/>
          </w:tcPr>
          <w:p w:rsidR="0023782B" w:rsidRPr="00C952A3" w:rsidRDefault="0023782B" w:rsidP="007D5CCB">
            <w:pPr>
              <w:widowControl w:val="0"/>
              <w:jc w:val="both"/>
              <w:rPr>
                <w:sz w:val="24"/>
                <w:szCs w:val="24"/>
              </w:rPr>
            </w:pPr>
            <w:r w:rsidRPr="00C952A3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23782B" w:rsidRPr="00C952A3" w:rsidRDefault="0023782B" w:rsidP="007D5CCB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23782B" w:rsidRPr="00C952A3" w:rsidRDefault="0023782B" w:rsidP="007D5CCB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952A3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23782B" w:rsidRPr="00CB5BBF" w:rsidTr="007D5CCB">
        <w:tc>
          <w:tcPr>
            <w:tcW w:w="3227" w:type="dxa"/>
            <w:shd w:val="clear" w:color="auto" w:fill="auto"/>
          </w:tcPr>
          <w:p w:rsidR="0023782B" w:rsidRPr="00CB5BBF" w:rsidRDefault="0023782B" w:rsidP="007D5CCB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23782B" w:rsidRPr="000E2708" w:rsidRDefault="0023782B" w:rsidP="007D5CCB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23782B" w:rsidRPr="00CB5BBF" w:rsidRDefault="0023782B" w:rsidP="007D5CCB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23782B" w:rsidRPr="00C952A3" w:rsidTr="007D5CCB">
        <w:tc>
          <w:tcPr>
            <w:tcW w:w="3227" w:type="dxa"/>
            <w:shd w:val="clear" w:color="auto" w:fill="auto"/>
          </w:tcPr>
          <w:p w:rsidR="0023782B" w:rsidRPr="00C952A3" w:rsidRDefault="0023782B" w:rsidP="007D5CCB">
            <w:pPr>
              <w:widowControl w:val="0"/>
              <w:jc w:val="both"/>
              <w:rPr>
                <w:sz w:val="24"/>
                <w:szCs w:val="24"/>
              </w:rPr>
            </w:pPr>
            <w:r w:rsidRPr="00C952A3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23782B" w:rsidRPr="00C952A3" w:rsidRDefault="0023782B" w:rsidP="007D5CCB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23782B" w:rsidRPr="00C952A3" w:rsidRDefault="0023782B" w:rsidP="007D5CCB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952A3">
              <w:rPr>
                <w:i/>
                <w:sz w:val="24"/>
                <w:szCs w:val="24"/>
              </w:rPr>
              <w:t>В.В.Бобров</w:t>
            </w:r>
            <w:proofErr w:type="spellEnd"/>
          </w:p>
        </w:tc>
      </w:tr>
      <w:tr w:rsidR="0023782B" w:rsidRPr="00CB5BBF" w:rsidTr="007D5CCB">
        <w:tc>
          <w:tcPr>
            <w:tcW w:w="3227" w:type="dxa"/>
            <w:shd w:val="clear" w:color="auto" w:fill="auto"/>
          </w:tcPr>
          <w:p w:rsidR="0023782B" w:rsidRPr="00CB5BBF" w:rsidRDefault="0023782B" w:rsidP="007D5CCB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23782B" w:rsidRPr="000E2708" w:rsidRDefault="0023782B" w:rsidP="007D5CCB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23782B" w:rsidRPr="00CB5BBF" w:rsidRDefault="0023782B" w:rsidP="007D5CCB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23782B" w:rsidRPr="00C952A3" w:rsidTr="007D5CCB">
        <w:tc>
          <w:tcPr>
            <w:tcW w:w="3227" w:type="dxa"/>
            <w:shd w:val="clear" w:color="auto" w:fill="auto"/>
          </w:tcPr>
          <w:p w:rsidR="0023782B" w:rsidRPr="00C952A3" w:rsidRDefault="0023782B" w:rsidP="007D5CCB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23782B" w:rsidRPr="00C952A3" w:rsidRDefault="0023782B" w:rsidP="007D5CCB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23782B" w:rsidRPr="00C952A3" w:rsidRDefault="0023782B" w:rsidP="007D5CCB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952A3"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23782B" w:rsidRPr="00CB5BBF" w:rsidTr="007D5CCB">
        <w:tc>
          <w:tcPr>
            <w:tcW w:w="3227" w:type="dxa"/>
            <w:shd w:val="clear" w:color="auto" w:fill="auto"/>
          </w:tcPr>
          <w:p w:rsidR="0023782B" w:rsidRPr="00CB5BBF" w:rsidRDefault="0023782B" w:rsidP="007D5CCB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23782B" w:rsidRPr="000E2708" w:rsidRDefault="0023782B" w:rsidP="007D5CCB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23782B" w:rsidRPr="00CB5BBF" w:rsidRDefault="0023782B" w:rsidP="007D5CCB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23782B" w:rsidRPr="00C952A3" w:rsidTr="007D5CCB">
        <w:tc>
          <w:tcPr>
            <w:tcW w:w="3227" w:type="dxa"/>
            <w:shd w:val="clear" w:color="auto" w:fill="auto"/>
          </w:tcPr>
          <w:p w:rsidR="0023782B" w:rsidRPr="00C952A3" w:rsidRDefault="0023782B" w:rsidP="007D5CCB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23782B" w:rsidRPr="00C952A3" w:rsidRDefault="0023782B" w:rsidP="007D5CCB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23782B" w:rsidRPr="00C952A3" w:rsidRDefault="0023782B" w:rsidP="007D5CCB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952A3">
              <w:rPr>
                <w:i/>
                <w:sz w:val="24"/>
                <w:szCs w:val="24"/>
              </w:rPr>
              <w:t>Л.В.Королева</w:t>
            </w:r>
            <w:proofErr w:type="spellEnd"/>
          </w:p>
        </w:tc>
      </w:tr>
      <w:tr w:rsidR="0023782B" w:rsidRPr="00CB5BBF" w:rsidTr="007D5CCB">
        <w:tc>
          <w:tcPr>
            <w:tcW w:w="3227" w:type="dxa"/>
            <w:shd w:val="clear" w:color="auto" w:fill="auto"/>
          </w:tcPr>
          <w:p w:rsidR="0023782B" w:rsidRPr="00CB5BBF" w:rsidRDefault="0023782B" w:rsidP="007D5CCB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23782B" w:rsidRPr="000E2708" w:rsidRDefault="0023782B" w:rsidP="007D5CCB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23782B" w:rsidRPr="00CB5BBF" w:rsidRDefault="0023782B" w:rsidP="007D5CCB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23782B" w:rsidRPr="00C952A3" w:rsidTr="007D5CCB">
        <w:tc>
          <w:tcPr>
            <w:tcW w:w="3227" w:type="dxa"/>
            <w:shd w:val="clear" w:color="auto" w:fill="auto"/>
          </w:tcPr>
          <w:p w:rsidR="0023782B" w:rsidRPr="00C952A3" w:rsidRDefault="0023782B" w:rsidP="007D5CCB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23782B" w:rsidRPr="00C952A3" w:rsidRDefault="0023782B" w:rsidP="007D5CCB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23782B" w:rsidRPr="00C952A3" w:rsidRDefault="0023782B" w:rsidP="007D5CCB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952A3"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23782B" w:rsidRPr="00CB5BBF" w:rsidTr="007D5CCB">
        <w:tc>
          <w:tcPr>
            <w:tcW w:w="3227" w:type="dxa"/>
            <w:shd w:val="clear" w:color="auto" w:fill="auto"/>
          </w:tcPr>
          <w:p w:rsidR="0023782B" w:rsidRPr="00CB5BBF" w:rsidRDefault="0023782B" w:rsidP="007D5CCB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23782B" w:rsidRPr="000E2708" w:rsidRDefault="0023782B" w:rsidP="007D5CCB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23782B" w:rsidRPr="00CB5BBF" w:rsidRDefault="0023782B" w:rsidP="007D5CCB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23782B" w:rsidRPr="00C952A3" w:rsidTr="007D5CCB">
        <w:tc>
          <w:tcPr>
            <w:tcW w:w="3227" w:type="dxa"/>
            <w:shd w:val="clear" w:color="auto" w:fill="auto"/>
          </w:tcPr>
          <w:p w:rsidR="0023782B" w:rsidRPr="00C952A3" w:rsidRDefault="0023782B" w:rsidP="007D5CCB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23782B" w:rsidRPr="00C952A3" w:rsidRDefault="0023782B" w:rsidP="007D5CCB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23782B" w:rsidRPr="00C952A3" w:rsidRDefault="0023782B" w:rsidP="007D5CCB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952A3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23782B" w:rsidRPr="00CB5BBF" w:rsidTr="007D5CCB">
        <w:tc>
          <w:tcPr>
            <w:tcW w:w="3227" w:type="dxa"/>
            <w:shd w:val="clear" w:color="auto" w:fill="auto"/>
          </w:tcPr>
          <w:p w:rsidR="0023782B" w:rsidRPr="00CB5BBF" w:rsidRDefault="0023782B" w:rsidP="007D5CCB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23782B" w:rsidRPr="000E2708" w:rsidRDefault="0023782B" w:rsidP="007D5CCB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23782B" w:rsidRPr="00CB5BBF" w:rsidRDefault="0023782B" w:rsidP="007D5CCB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473214" w:rsidRDefault="00473214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473214" w:rsidRDefault="00473214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473214" w:rsidRDefault="00473214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473214" w:rsidRDefault="00473214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526E05" w:rsidRDefault="00526E05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526E05" w:rsidRDefault="00526E05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952A3" w:rsidRDefault="00C952A3" w:rsidP="0047321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092E1C" w:rsidRDefault="00092E1C" w:rsidP="00092E1C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092E1C" w:rsidRPr="00627E6D" w:rsidRDefault="00092E1C" w:rsidP="00092E1C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 wp14:anchorId="0531E055" wp14:editId="6577C484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9" name="Рисунок 9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2E1C" w:rsidRPr="00627E6D" w:rsidRDefault="00092E1C" w:rsidP="00092E1C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:rsidR="00092E1C" w:rsidRPr="00627E6D" w:rsidRDefault="00092E1C" w:rsidP="00092E1C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:rsidR="00092E1C" w:rsidRPr="00627E6D" w:rsidRDefault="00092E1C" w:rsidP="00092E1C">
      <w:pPr>
        <w:pStyle w:val="1"/>
        <w:keepNext w:val="0"/>
        <w:widowControl w:val="0"/>
        <w:rPr>
          <w:rFonts w:ascii="Times New Roman" w:hAnsi="Times New Roman"/>
          <w:szCs w:val="28"/>
        </w:rPr>
      </w:pPr>
      <w:proofErr w:type="gramStart"/>
      <w:r w:rsidRPr="00627E6D">
        <w:rPr>
          <w:rFonts w:ascii="Times New Roman" w:hAnsi="Times New Roman"/>
          <w:szCs w:val="28"/>
        </w:rPr>
        <w:t>АДМИНИСТРАЦИЯ</w:t>
      </w:r>
      <w:proofErr w:type="gramEnd"/>
      <w:r w:rsidRPr="00627E6D">
        <w:rPr>
          <w:rFonts w:ascii="Times New Roman" w:hAnsi="Times New Roman"/>
          <w:szCs w:val="28"/>
        </w:rPr>
        <w:t xml:space="preserve"> ЗАТО СЕВЕРСК </w:t>
      </w:r>
    </w:p>
    <w:p w:rsidR="00092E1C" w:rsidRPr="00627E6D" w:rsidRDefault="00092E1C" w:rsidP="00092E1C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627E6D">
        <w:rPr>
          <w:rFonts w:ascii="Times New Roman" w:hAnsi="Times New Roman"/>
          <w:b/>
          <w:sz w:val="28"/>
          <w:szCs w:val="28"/>
        </w:rPr>
        <w:t>ПРОТОКОЛ</w:t>
      </w:r>
    </w:p>
    <w:p w:rsidR="00092E1C" w:rsidRPr="00627E6D" w:rsidRDefault="00092E1C" w:rsidP="00092E1C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092E1C" w:rsidRPr="00627E6D" w:rsidRDefault="00092E1C" w:rsidP="00092E1C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627E6D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627E6D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:rsidR="00092E1C" w:rsidRPr="00627E6D" w:rsidRDefault="00092E1C" w:rsidP="00092E1C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627E6D">
        <w:rPr>
          <w:rFonts w:ascii="Times New Roman" w:hAnsi="Times New Roman"/>
          <w:spacing w:val="-1"/>
          <w:sz w:val="24"/>
          <w:szCs w:val="24"/>
        </w:rPr>
        <w:t xml:space="preserve">в </w:t>
      </w:r>
      <w:proofErr w:type="gramStart"/>
      <w:r w:rsidRPr="00627E6D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627E6D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</w:p>
    <w:p w:rsidR="00092E1C" w:rsidRPr="00627E6D" w:rsidRDefault="00092E1C" w:rsidP="00092E1C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092E1C" w:rsidRPr="00627E6D" w:rsidTr="003F0186">
        <w:tc>
          <w:tcPr>
            <w:tcW w:w="4927" w:type="dxa"/>
            <w:shd w:val="clear" w:color="auto" w:fill="auto"/>
          </w:tcPr>
          <w:p w:rsidR="00092E1C" w:rsidRPr="008C6E28" w:rsidRDefault="00092E1C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6E28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8C6E28">
              <w:rPr>
                <w:rFonts w:ascii="Times New Roman" w:hAnsi="Times New Roman"/>
                <w:sz w:val="24"/>
                <w:szCs w:val="24"/>
              </w:rPr>
              <w:t>4 июля 202</w:t>
            </w:r>
            <w:r w:rsidRPr="008C6E28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8C6E28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  <w:shd w:val="clear" w:color="auto" w:fill="auto"/>
          </w:tcPr>
          <w:p w:rsidR="00092E1C" w:rsidRPr="00A0594C" w:rsidRDefault="00092E1C" w:rsidP="003F0186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№ 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</w:tbl>
    <w:p w:rsidR="00092E1C" w:rsidRPr="00627E6D" w:rsidRDefault="00092E1C" w:rsidP="00092E1C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75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956"/>
        <w:gridCol w:w="241"/>
        <w:gridCol w:w="7555"/>
      </w:tblGrid>
      <w:tr w:rsidR="00092E1C" w:rsidRPr="00627E6D" w:rsidTr="003F0186">
        <w:tc>
          <w:tcPr>
            <w:tcW w:w="9752" w:type="dxa"/>
            <w:gridSpan w:val="3"/>
          </w:tcPr>
          <w:p w:rsidR="00092E1C" w:rsidRPr="00627E6D" w:rsidRDefault="00092E1C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092E1C" w:rsidRPr="00627E6D" w:rsidTr="003F0186">
        <w:tc>
          <w:tcPr>
            <w:tcW w:w="1956" w:type="dxa"/>
          </w:tcPr>
          <w:p w:rsidR="00092E1C" w:rsidRPr="00627E6D" w:rsidRDefault="00092E1C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41" w:type="dxa"/>
          </w:tcPr>
          <w:p w:rsidR="00092E1C" w:rsidRPr="00627E6D" w:rsidRDefault="00092E1C" w:rsidP="003F0186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092E1C" w:rsidRPr="00627E6D" w:rsidRDefault="00092E1C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 – Управляющий делами Администрации ЗАТО Северск</w:t>
            </w:r>
          </w:p>
        </w:tc>
      </w:tr>
      <w:tr w:rsidR="00092E1C" w:rsidRPr="00627E6D" w:rsidTr="003F0186">
        <w:tc>
          <w:tcPr>
            <w:tcW w:w="9752" w:type="dxa"/>
            <w:gridSpan w:val="3"/>
          </w:tcPr>
          <w:p w:rsidR="00092E1C" w:rsidRPr="00627E6D" w:rsidRDefault="00092E1C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092E1C" w:rsidRPr="00627E6D" w:rsidTr="003F0186">
        <w:tc>
          <w:tcPr>
            <w:tcW w:w="1956" w:type="dxa"/>
          </w:tcPr>
          <w:p w:rsidR="00092E1C" w:rsidRPr="00627E6D" w:rsidRDefault="00092E1C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  <w:tc>
          <w:tcPr>
            <w:tcW w:w="241" w:type="dxa"/>
          </w:tcPr>
          <w:p w:rsidR="00092E1C" w:rsidRPr="00627E6D" w:rsidRDefault="00092E1C" w:rsidP="003F0186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092E1C" w:rsidRPr="00627E6D" w:rsidRDefault="00092E1C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председатель Комитета по кадрам и муниципальной службе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92E1C" w:rsidRPr="00627E6D" w:rsidTr="003F0186">
        <w:tc>
          <w:tcPr>
            <w:tcW w:w="9752" w:type="dxa"/>
            <w:gridSpan w:val="3"/>
          </w:tcPr>
          <w:p w:rsidR="00092E1C" w:rsidRPr="00627E6D" w:rsidRDefault="00092E1C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092E1C" w:rsidRPr="00627E6D" w:rsidTr="003F0186">
        <w:tc>
          <w:tcPr>
            <w:tcW w:w="1956" w:type="dxa"/>
          </w:tcPr>
          <w:p w:rsidR="00092E1C" w:rsidRPr="00627E6D" w:rsidRDefault="00092E1C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41" w:type="dxa"/>
          </w:tcPr>
          <w:p w:rsidR="00092E1C" w:rsidRPr="00627E6D" w:rsidRDefault="00092E1C" w:rsidP="003F0186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092E1C" w:rsidRPr="00627E6D" w:rsidRDefault="00092E1C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627E6D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627E6D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092E1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92E1C" w:rsidRPr="00627E6D" w:rsidTr="003F0186">
        <w:tc>
          <w:tcPr>
            <w:tcW w:w="1956" w:type="dxa"/>
          </w:tcPr>
          <w:p w:rsidR="00092E1C" w:rsidRPr="00627E6D" w:rsidRDefault="00092E1C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41" w:type="dxa"/>
          </w:tcPr>
          <w:p w:rsidR="00092E1C" w:rsidRPr="00627E6D" w:rsidRDefault="00092E1C" w:rsidP="003F0186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555" w:type="dxa"/>
          </w:tcPr>
          <w:p w:rsidR="00092E1C" w:rsidRPr="00627E6D" w:rsidRDefault="00092E1C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92E1C" w:rsidRPr="00627E6D" w:rsidTr="003F0186">
        <w:tc>
          <w:tcPr>
            <w:tcW w:w="1956" w:type="dxa"/>
          </w:tcPr>
          <w:p w:rsidR="00092E1C" w:rsidRPr="00627E6D" w:rsidRDefault="00092E1C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41" w:type="dxa"/>
          </w:tcPr>
          <w:p w:rsidR="00092E1C" w:rsidRPr="00627E6D" w:rsidRDefault="00092E1C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092E1C" w:rsidRPr="00627E6D" w:rsidRDefault="00092E1C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бюджетного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 дополнительного образования «Детско-юношеская спортивная школа «Смена»</w:t>
            </w:r>
          </w:p>
        </w:tc>
      </w:tr>
      <w:tr w:rsidR="00092E1C" w:rsidRPr="00627E6D" w:rsidTr="003F0186">
        <w:tc>
          <w:tcPr>
            <w:tcW w:w="1956" w:type="dxa"/>
          </w:tcPr>
          <w:p w:rsidR="00092E1C" w:rsidRPr="00627E6D" w:rsidRDefault="00092E1C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41" w:type="dxa"/>
          </w:tcPr>
          <w:p w:rsidR="00092E1C" w:rsidRPr="00627E6D" w:rsidRDefault="00092E1C" w:rsidP="003F0186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092E1C" w:rsidRPr="00627E6D" w:rsidRDefault="00092E1C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92E1C" w:rsidRPr="00627E6D" w:rsidTr="003F0186">
        <w:tc>
          <w:tcPr>
            <w:tcW w:w="1956" w:type="dxa"/>
          </w:tcPr>
          <w:p w:rsidR="00092E1C" w:rsidRPr="00627E6D" w:rsidRDefault="00092E1C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Приглашенные:</w:t>
            </w:r>
          </w:p>
        </w:tc>
        <w:tc>
          <w:tcPr>
            <w:tcW w:w="241" w:type="dxa"/>
          </w:tcPr>
          <w:p w:rsidR="00092E1C" w:rsidRPr="00627E6D" w:rsidRDefault="00092E1C" w:rsidP="003F0186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55" w:type="dxa"/>
          </w:tcPr>
          <w:p w:rsidR="00092E1C" w:rsidRPr="00627E6D" w:rsidRDefault="00092E1C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2E1C" w:rsidRPr="00627E6D" w:rsidTr="003F0186">
        <w:tc>
          <w:tcPr>
            <w:tcW w:w="1956" w:type="dxa"/>
          </w:tcPr>
          <w:p w:rsidR="00092E1C" w:rsidRPr="007A7DCC" w:rsidRDefault="00092E1C" w:rsidP="003F0186">
            <w:pPr>
              <w:widowControl w:val="0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" w:type="dxa"/>
          </w:tcPr>
          <w:p w:rsidR="00092E1C" w:rsidRDefault="00092E1C" w:rsidP="003F0186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092E1C" w:rsidRPr="007A7DCC" w:rsidRDefault="00C952A3" w:rsidP="00A03B5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служащий</w:t>
            </w:r>
            <w:r w:rsidR="00092E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092E1C">
              <w:rPr>
                <w:rFonts w:ascii="Times New Roman" w:hAnsi="Times New Roman"/>
                <w:sz w:val="24"/>
                <w:szCs w:val="24"/>
              </w:rPr>
              <w:t>А</w:t>
            </w:r>
            <w:r w:rsidR="00092E1C" w:rsidRPr="007A7DCC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proofErr w:type="gramEnd"/>
            <w:r w:rsidR="00092E1C" w:rsidRPr="007A7DC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 в отношении которого была проведена проверка</w:t>
            </w:r>
            <w:r w:rsidR="0003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36825" w:rsidRPr="00627E6D">
              <w:rPr>
                <w:rFonts w:ascii="Times New Roman" w:hAnsi="Times New Roman"/>
                <w:sz w:val="24"/>
                <w:szCs w:val="24"/>
              </w:rPr>
              <w:t>достоверности сведений о доходах, расходах, об имуществе и обязательствах имущественного характера</w:t>
            </w:r>
            <w:r w:rsidR="0003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36825" w:rsidRPr="00627E6D">
              <w:rPr>
                <w:rFonts w:ascii="Times New Roman" w:hAnsi="Times New Roman"/>
                <w:sz w:val="24"/>
                <w:szCs w:val="24"/>
              </w:rPr>
              <w:t>за 202</w:t>
            </w:r>
            <w:r w:rsidR="00A03B5D">
              <w:rPr>
                <w:rFonts w:ascii="Times New Roman" w:hAnsi="Times New Roman"/>
                <w:sz w:val="24"/>
                <w:szCs w:val="24"/>
              </w:rPr>
              <w:t>2</w:t>
            </w:r>
            <w:r w:rsidR="00036825" w:rsidRPr="00627E6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</w:tbl>
    <w:p w:rsidR="00092E1C" w:rsidRPr="00627E6D" w:rsidRDefault="00092E1C" w:rsidP="00092E1C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:rsidR="00092E1C" w:rsidRPr="00627E6D" w:rsidRDefault="00092E1C" w:rsidP="00092E1C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627E6D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:rsidR="00092E1C" w:rsidRPr="00627E6D" w:rsidRDefault="00092E1C" w:rsidP="00092E1C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7371"/>
        <w:gridCol w:w="1843"/>
      </w:tblGrid>
      <w:tr w:rsidR="00092E1C" w:rsidRPr="00627E6D" w:rsidTr="003F0186">
        <w:tc>
          <w:tcPr>
            <w:tcW w:w="562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092E1C" w:rsidRPr="00627E6D" w:rsidTr="003F0186">
        <w:tc>
          <w:tcPr>
            <w:tcW w:w="562" w:type="dxa"/>
            <w:shd w:val="clear" w:color="auto" w:fill="auto"/>
          </w:tcPr>
          <w:p w:rsidR="00092E1C" w:rsidRPr="00627E6D" w:rsidRDefault="00092E1C" w:rsidP="00010920">
            <w:pPr>
              <w:pStyle w:val="af4"/>
              <w:widowControl w:val="0"/>
              <w:numPr>
                <w:ilvl w:val="0"/>
                <w:numId w:val="4"/>
              </w:numPr>
              <w:ind w:left="29" w:hanging="77"/>
              <w:jc w:val="center"/>
            </w:pPr>
          </w:p>
        </w:tc>
        <w:tc>
          <w:tcPr>
            <w:tcW w:w="7371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092E1C" w:rsidRPr="00627E6D" w:rsidTr="003F0186">
        <w:tc>
          <w:tcPr>
            <w:tcW w:w="562" w:type="dxa"/>
            <w:shd w:val="clear" w:color="auto" w:fill="auto"/>
          </w:tcPr>
          <w:p w:rsidR="00092E1C" w:rsidRPr="00627E6D" w:rsidRDefault="00092E1C" w:rsidP="00010920">
            <w:pPr>
              <w:pStyle w:val="af4"/>
              <w:widowControl w:val="0"/>
              <w:numPr>
                <w:ilvl w:val="0"/>
                <w:numId w:val="4"/>
              </w:numPr>
              <w:ind w:left="29" w:hanging="77"/>
              <w:jc w:val="center"/>
            </w:pPr>
          </w:p>
        </w:tc>
        <w:tc>
          <w:tcPr>
            <w:tcW w:w="7371" w:type="dxa"/>
            <w:shd w:val="clear" w:color="auto" w:fill="auto"/>
          </w:tcPr>
          <w:p w:rsidR="00092E1C" w:rsidRPr="00627E6D" w:rsidRDefault="00036825" w:rsidP="00886751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О результатах проверки достоверности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супруги (супруга) и несовершеннолетних детей за 202</w:t>
            </w:r>
            <w:r w:rsidR="00A03B5D">
              <w:rPr>
                <w:rFonts w:ascii="Times New Roman" w:hAnsi="Times New Roman"/>
                <w:sz w:val="24"/>
                <w:szCs w:val="24"/>
              </w:rPr>
              <w:t>2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год, проведенной Комитетом по кадрам и муниципальной службе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 в отношении 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 xml:space="preserve"> служащ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DCC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843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:rsidR="00092E1C" w:rsidRPr="00627E6D" w:rsidRDefault="00092E1C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</w:tr>
    </w:tbl>
    <w:p w:rsidR="00092E1C" w:rsidRPr="00627E6D" w:rsidRDefault="00092E1C" w:rsidP="00092E1C">
      <w:pPr>
        <w:widowControl w:val="0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092E1C" w:rsidRPr="00627E6D" w:rsidRDefault="00092E1C" w:rsidP="00092E1C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27E6D">
        <w:rPr>
          <w:rFonts w:ascii="Times New Roman" w:hAnsi="Times New Roman"/>
          <w:b/>
          <w:sz w:val="24"/>
          <w:szCs w:val="24"/>
        </w:rPr>
        <w:t>Решение комиссии:</w:t>
      </w:r>
    </w:p>
    <w:p w:rsidR="00092E1C" w:rsidRPr="00627E6D" w:rsidRDefault="00092E1C" w:rsidP="00010920">
      <w:pPr>
        <w:pStyle w:val="af4"/>
        <w:widowControl w:val="0"/>
        <w:numPr>
          <w:ilvl w:val="0"/>
          <w:numId w:val="3"/>
        </w:numPr>
        <w:tabs>
          <w:tab w:val="left" w:pos="993"/>
        </w:tabs>
        <w:ind w:left="0" w:firstLine="709"/>
        <w:jc w:val="both"/>
      </w:pPr>
      <w:r w:rsidRPr="00627E6D">
        <w:rPr>
          <w:spacing w:val="-1"/>
        </w:rPr>
        <w:t xml:space="preserve">По вопросам повестки голосовать открытым способом путем поднятия руки. </w:t>
      </w:r>
    </w:p>
    <w:p w:rsidR="00092E1C" w:rsidRDefault="004F3436" w:rsidP="00010920">
      <w:pPr>
        <w:pStyle w:val="af4"/>
        <w:widowControl w:val="0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</w:pPr>
      <w:r>
        <w:t>Рекомендовать</w:t>
      </w:r>
      <w:r w:rsidR="00092E1C" w:rsidRPr="00F03809">
        <w:t xml:space="preserve"> </w:t>
      </w:r>
      <w:r w:rsidR="00946D7E">
        <w:t>представителю нанимателя (работодателю)</w:t>
      </w:r>
      <w:r w:rsidR="00092E1C">
        <w:t xml:space="preserve"> </w:t>
      </w:r>
      <w:r>
        <w:t xml:space="preserve">привлечь </w:t>
      </w:r>
      <w:r>
        <w:t>муниципально</w:t>
      </w:r>
      <w:r>
        <w:t>го</w:t>
      </w:r>
      <w:r>
        <w:t xml:space="preserve"> служаще</w:t>
      </w:r>
      <w:r>
        <w:t>го</w:t>
      </w:r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</w:t>
      </w:r>
      <w:r>
        <w:t xml:space="preserve">к </w:t>
      </w:r>
      <w:r w:rsidR="00092E1C">
        <w:t>дисциплинарно</w:t>
      </w:r>
      <w:r>
        <w:t>й</w:t>
      </w:r>
      <w:r w:rsidR="00092E1C">
        <w:t xml:space="preserve"> </w:t>
      </w:r>
      <w:r>
        <w:t xml:space="preserve">ответственности </w:t>
      </w:r>
      <w:r w:rsidR="00CC6F15">
        <w:t>и объявить замечание</w:t>
      </w:r>
      <w:r w:rsidR="00A03B5D">
        <w:t>.</w:t>
      </w:r>
    </w:p>
    <w:p w:rsidR="00092E1C" w:rsidRPr="000345C6" w:rsidRDefault="000345C6" w:rsidP="000345C6">
      <w:pPr>
        <w:pStyle w:val="af4"/>
        <w:widowControl w:val="0"/>
        <w:numPr>
          <w:ilvl w:val="0"/>
          <w:numId w:val="3"/>
        </w:numPr>
        <w:shd w:val="clear" w:color="auto" w:fill="FFFFFF"/>
        <w:tabs>
          <w:tab w:val="left" w:pos="993"/>
        </w:tabs>
        <w:ind w:left="0" w:firstLine="709"/>
        <w:jc w:val="both"/>
      </w:pPr>
      <w:r w:rsidRPr="000345C6">
        <w:rPr>
          <w:spacing w:val="-8"/>
        </w:rPr>
        <w:lastRenderedPageBreak/>
        <w:t xml:space="preserve">Информацию о заседании комиссии разместить </w:t>
      </w:r>
      <w:r w:rsidRPr="000345C6">
        <w:t xml:space="preserve">на официальном сайте </w:t>
      </w:r>
      <w:proofErr w:type="gramStart"/>
      <w:r w:rsidRPr="000345C6">
        <w:t>Администрации</w:t>
      </w:r>
      <w:proofErr w:type="gramEnd"/>
      <w:r w:rsidRPr="000345C6">
        <w:t xml:space="preserve"> ЗАТО Северск в информационно-телекоммуникационной сети «Интернет» (</w:t>
      </w:r>
      <w:hyperlink w:history="1">
        <w:r w:rsidRPr="000345C6">
          <w:rPr>
            <w:rStyle w:val="a6"/>
            <w:color w:val="auto"/>
            <w:u w:val="none"/>
          </w:rPr>
          <w:t>http</w:t>
        </w:r>
        <w:r w:rsidRPr="000345C6">
          <w:rPr>
            <w:rStyle w:val="a6"/>
            <w:color w:val="auto"/>
            <w:u w:val="none"/>
            <w:lang w:val="en-US"/>
          </w:rPr>
          <w:t>s</w:t>
        </w:r>
        <w:r w:rsidRPr="000345C6">
          <w:rPr>
            <w:rStyle w:val="a6"/>
            <w:color w:val="auto"/>
            <w:u w:val="none"/>
          </w:rPr>
          <w:t>://</w:t>
        </w:r>
      </w:hyperlink>
      <w:r w:rsidRPr="000345C6">
        <w:rPr>
          <w:rStyle w:val="a6"/>
          <w:color w:val="auto"/>
          <w:u w:val="none"/>
        </w:rPr>
        <w:t>зато-</w:t>
      </w:r>
      <w:proofErr w:type="spellStart"/>
      <w:r w:rsidRPr="000345C6">
        <w:rPr>
          <w:rStyle w:val="a6"/>
          <w:color w:val="auto"/>
          <w:u w:val="none"/>
        </w:rPr>
        <w:t>северск.рф</w:t>
      </w:r>
      <w:proofErr w:type="spellEnd"/>
      <w:r w:rsidRPr="000345C6">
        <w:t>) с учетом законодательства Российской Федерации о защите персональных данных</w:t>
      </w:r>
      <w:r w:rsidRPr="000345C6">
        <w:t>.</w:t>
      </w:r>
    </w:p>
    <w:p w:rsidR="000345C6" w:rsidRPr="000345C6" w:rsidRDefault="000345C6" w:rsidP="000345C6">
      <w:pPr>
        <w:widowControl w:val="0"/>
        <w:shd w:val="clear" w:color="auto" w:fill="FFFFFF"/>
        <w:jc w:val="both"/>
        <w:rPr>
          <w:color w:val="000000"/>
          <w:spacing w:val="-2"/>
        </w:rPr>
      </w:pPr>
    </w:p>
    <w:p w:rsidR="00A03B5D" w:rsidRPr="00627E6D" w:rsidRDefault="00A03B5D" w:rsidP="00092E1C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tbl>
      <w:tblPr>
        <w:tblW w:w="8755" w:type="dxa"/>
        <w:tblLook w:val="01E0" w:firstRow="1" w:lastRow="1" w:firstColumn="1" w:lastColumn="1" w:noHBand="0" w:noVBand="0"/>
      </w:tblPr>
      <w:tblGrid>
        <w:gridCol w:w="3119"/>
        <w:gridCol w:w="3393"/>
        <w:gridCol w:w="2243"/>
      </w:tblGrid>
      <w:tr w:rsidR="00092E1C" w:rsidRPr="00627E6D" w:rsidTr="003F0186">
        <w:tc>
          <w:tcPr>
            <w:tcW w:w="3119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sz w:val="24"/>
                <w:szCs w:val="24"/>
              </w:rPr>
            </w:pPr>
            <w:r w:rsidRPr="00627E6D">
              <w:rPr>
                <w:sz w:val="24"/>
                <w:szCs w:val="24"/>
              </w:rPr>
              <w:t>Председатель комиссии:</w:t>
            </w:r>
          </w:p>
        </w:tc>
        <w:tc>
          <w:tcPr>
            <w:tcW w:w="3393" w:type="dxa"/>
            <w:tcBorders>
              <w:bottom w:val="single" w:sz="4" w:space="0" w:color="auto"/>
            </w:tcBorders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В.В.Коваленко</w:t>
            </w:r>
            <w:proofErr w:type="spellEnd"/>
          </w:p>
        </w:tc>
      </w:tr>
      <w:tr w:rsidR="00092E1C" w:rsidRPr="00627E6D" w:rsidTr="003F0186">
        <w:tc>
          <w:tcPr>
            <w:tcW w:w="3119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</w:tcBorders>
            <w:shd w:val="clear" w:color="auto" w:fill="auto"/>
          </w:tcPr>
          <w:p w:rsidR="00092E1C" w:rsidRPr="00466799" w:rsidRDefault="00092E1C" w:rsidP="003F0186">
            <w:pPr>
              <w:widowControl w:val="0"/>
              <w:jc w:val="center"/>
              <w:rPr>
                <w:sz w:val="16"/>
                <w:szCs w:val="16"/>
              </w:rPr>
            </w:pPr>
            <w:r w:rsidRPr="00466799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092E1C" w:rsidRPr="00627E6D" w:rsidTr="003F0186">
        <w:tc>
          <w:tcPr>
            <w:tcW w:w="3119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sz w:val="24"/>
                <w:szCs w:val="24"/>
              </w:rPr>
            </w:pPr>
            <w:r w:rsidRPr="00627E6D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393" w:type="dxa"/>
            <w:tcBorders>
              <w:bottom w:val="single" w:sz="4" w:space="0" w:color="auto"/>
            </w:tcBorders>
            <w:shd w:val="clear" w:color="auto" w:fill="auto"/>
          </w:tcPr>
          <w:p w:rsidR="00092E1C" w:rsidRPr="00466799" w:rsidRDefault="00092E1C" w:rsidP="003F0186">
            <w:pPr>
              <w:widowControl w:val="0"/>
              <w:jc w:val="both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i/>
                <w:sz w:val="24"/>
                <w:szCs w:val="24"/>
              </w:rPr>
            </w:pPr>
            <w:r w:rsidRPr="00627E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27E6D">
              <w:rPr>
                <w:i/>
                <w:sz w:val="24"/>
                <w:szCs w:val="24"/>
              </w:rPr>
              <w:t>Л.В.Королева</w:t>
            </w:r>
            <w:proofErr w:type="spellEnd"/>
            <w:r w:rsidRPr="00627E6D">
              <w:rPr>
                <w:i/>
                <w:sz w:val="24"/>
                <w:szCs w:val="24"/>
              </w:rPr>
              <w:t>.</w:t>
            </w:r>
          </w:p>
        </w:tc>
      </w:tr>
      <w:tr w:rsidR="00092E1C" w:rsidRPr="00627E6D" w:rsidTr="003F0186">
        <w:tc>
          <w:tcPr>
            <w:tcW w:w="3119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</w:tcBorders>
            <w:shd w:val="clear" w:color="auto" w:fill="auto"/>
          </w:tcPr>
          <w:p w:rsidR="00092E1C" w:rsidRPr="00466799" w:rsidRDefault="00092E1C" w:rsidP="003F0186">
            <w:pPr>
              <w:widowControl w:val="0"/>
              <w:jc w:val="center"/>
              <w:rPr>
                <w:sz w:val="16"/>
                <w:szCs w:val="16"/>
              </w:rPr>
            </w:pPr>
            <w:r w:rsidRPr="00466799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092E1C" w:rsidRPr="00627E6D" w:rsidTr="003F0186">
        <w:tc>
          <w:tcPr>
            <w:tcW w:w="3119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sz w:val="24"/>
                <w:szCs w:val="24"/>
              </w:rPr>
            </w:pPr>
            <w:r w:rsidRPr="00627E6D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393" w:type="dxa"/>
            <w:tcBorders>
              <w:bottom w:val="single" w:sz="4" w:space="0" w:color="auto"/>
            </w:tcBorders>
            <w:shd w:val="clear" w:color="auto" w:fill="auto"/>
          </w:tcPr>
          <w:p w:rsidR="00092E1C" w:rsidRPr="00466799" w:rsidRDefault="00092E1C" w:rsidP="003F0186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092E1C" w:rsidRPr="00627E6D" w:rsidTr="003F0186">
        <w:tc>
          <w:tcPr>
            <w:tcW w:w="3119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</w:tcBorders>
            <w:shd w:val="clear" w:color="auto" w:fill="auto"/>
          </w:tcPr>
          <w:p w:rsidR="00092E1C" w:rsidRPr="00466799" w:rsidRDefault="00092E1C" w:rsidP="003F0186">
            <w:pPr>
              <w:widowControl w:val="0"/>
              <w:jc w:val="center"/>
              <w:rPr>
                <w:sz w:val="16"/>
                <w:szCs w:val="16"/>
              </w:rPr>
            </w:pPr>
            <w:r w:rsidRPr="00466799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092E1C" w:rsidRPr="00627E6D" w:rsidTr="003F0186">
        <w:tc>
          <w:tcPr>
            <w:tcW w:w="3119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bottom w:val="single" w:sz="4" w:space="0" w:color="auto"/>
            </w:tcBorders>
            <w:shd w:val="clear" w:color="auto" w:fill="auto"/>
          </w:tcPr>
          <w:p w:rsidR="00092E1C" w:rsidRPr="00466799" w:rsidRDefault="00092E1C" w:rsidP="003F0186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092E1C" w:rsidRPr="00627E6D" w:rsidTr="003F0186">
        <w:tc>
          <w:tcPr>
            <w:tcW w:w="3119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</w:tcBorders>
            <w:shd w:val="clear" w:color="auto" w:fill="auto"/>
          </w:tcPr>
          <w:p w:rsidR="00092E1C" w:rsidRPr="00466799" w:rsidRDefault="00092E1C" w:rsidP="003F0186">
            <w:pPr>
              <w:widowControl w:val="0"/>
              <w:jc w:val="center"/>
              <w:rPr>
                <w:sz w:val="16"/>
                <w:szCs w:val="16"/>
              </w:rPr>
            </w:pPr>
            <w:r w:rsidRPr="00466799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092E1C" w:rsidRPr="00627E6D" w:rsidTr="003F0186">
        <w:tc>
          <w:tcPr>
            <w:tcW w:w="3119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bottom w:val="single" w:sz="4" w:space="0" w:color="auto"/>
            </w:tcBorders>
            <w:shd w:val="clear" w:color="auto" w:fill="auto"/>
          </w:tcPr>
          <w:p w:rsidR="00092E1C" w:rsidRPr="00466799" w:rsidRDefault="00092E1C" w:rsidP="003F0186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Н.И.Прозорова</w:t>
            </w:r>
            <w:proofErr w:type="spellEnd"/>
          </w:p>
        </w:tc>
      </w:tr>
      <w:tr w:rsidR="00092E1C" w:rsidRPr="00627E6D" w:rsidTr="003F0186">
        <w:tc>
          <w:tcPr>
            <w:tcW w:w="3119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</w:tcBorders>
            <w:shd w:val="clear" w:color="auto" w:fill="auto"/>
          </w:tcPr>
          <w:p w:rsidR="00092E1C" w:rsidRPr="00466799" w:rsidRDefault="00092E1C" w:rsidP="003F0186">
            <w:pPr>
              <w:widowControl w:val="0"/>
              <w:jc w:val="center"/>
              <w:rPr>
                <w:sz w:val="16"/>
                <w:szCs w:val="16"/>
              </w:rPr>
            </w:pPr>
            <w:r w:rsidRPr="00466799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092E1C" w:rsidRPr="00627E6D" w:rsidTr="003F0186">
        <w:tc>
          <w:tcPr>
            <w:tcW w:w="3119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bottom w:val="single" w:sz="4" w:space="0" w:color="auto"/>
            </w:tcBorders>
            <w:shd w:val="clear" w:color="auto" w:fill="auto"/>
          </w:tcPr>
          <w:p w:rsidR="00092E1C" w:rsidRPr="00466799" w:rsidRDefault="00092E1C" w:rsidP="003F0186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092E1C" w:rsidRPr="00627E6D" w:rsidTr="003F0186">
        <w:tc>
          <w:tcPr>
            <w:tcW w:w="3119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</w:tcBorders>
            <w:shd w:val="clear" w:color="auto" w:fill="auto"/>
          </w:tcPr>
          <w:p w:rsidR="00092E1C" w:rsidRPr="00466799" w:rsidRDefault="00092E1C" w:rsidP="003F0186">
            <w:pPr>
              <w:widowControl w:val="0"/>
              <w:jc w:val="center"/>
              <w:rPr>
                <w:sz w:val="16"/>
                <w:szCs w:val="16"/>
              </w:rPr>
            </w:pPr>
            <w:r w:rsidRPr="00466799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092E1C" w:rsidRPr="00627E6D" w:rsidTr="003F0186">
        <w:tc>
          <w:tcPr>
            <w:tcW w:w="3119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bottom w:val="single" w:sz="4" w:space="0" w:color="auto"/>
            </w:tcBorders>
            <w:shd w:val="clear" w:color="auto" w:fill="auto"/>
          </w:tcPr>
          <w:p w:rsidR="00092E1C" w:rsidRPr="00466799" w:rsidRDefault="00092E1C" w:rsidP="003F0186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092E1C" w:rsidRPr="00627E6D" w:rsidTr="003F0186">
        <w:tc>
          <w:tcPr>
            <w:tcW w:w="3119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</w:tcBorders>
            <w:shd w:val="clear" w:color="auto" w:fill="auto"/>
          </w:tcPr>
          <w:p w:rsidR="00092E1C" w:rsidRPr="00466799" w:rsidRDefault="00092E1C" w:rsidP="003F0186">
            <w:pPr>
              <w:widowControl w:val="0"/>
              <w:jc w:val="center"/>
              <w:rPr>
                <w:sz w:val="16"/>
                <w:szCs w:val="16"/>
              </w:rPr>
            </w:pPr>
            <w:r w:rsidRPr="00466799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092E1C" w:rsidRPr="00627E6D" w:rsidRDefault="00092E1C" w:rsidP="003F0186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092E1C" w:rsidRDefault="00092E1C" w:rsidP="00092E1C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D3656" w:rsidRDefault="004D3656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092E1C" w:rsidRDefault="00092E1C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A25B0" w:rsidRDefault="005A25B0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A03B5D" w:rsidRDefault="00A03B5D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3F0186" w:rsidRPr="005E728F" w:rsidRDefault="003F0186" w:rsidP="003F0186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5E728F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7696" behindDoc="0" locked="0" layoutInCell="1" allowOverlap="1" wp14:anchorId="7E0EA9DE" wp14:editId="1397AA27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10" name="Рисунок 10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0186" w:rsidRPr="005E728F" w:rsidRDefault="003F0186" w:rsidP="003F0186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:rsidR="003F0186" w:rsidRPr="005E728F" w:rsidRDefault="003F0186" w:rsidP="003F0186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:rsidR="000345C6" w:rsidRDefault="000345C6" w:rsidP="003F0186">
      <w:pPr>
        <w:pStyle w:val="1"/>
        <w:keepNext w:val="0"/>
        <w:widowControl w:val="0"/>
        <w:rPr>
          <w:rFonts w:ascii="Times New Roman" w:hAnsi="Times New Roman"/>
          <w:szCs w:val="28"/>
        </w:rPr>
      </w:pPr>
    </w:p>
    <w:p w:rsidR="003F0186" w:rsidRPr="005E728F" w:rsidRDefault="003F0186" w:rsidP="003F0186">
      <w:pPr>
        <w:pStyle w:val="1"/>
        <w:keepNext w:val="0"/>
        <w:widowControl w:val="0"/>
        <w:rPr>
          <w:rFonts w:ascii="Times New Roman" w:hAnsi="Times New Roman"/>
          <w:szCs w:val="28"/>
        </w:rPr>
      </w:pPr>
      <w:proofErr w:type="gramStart"/>
      <w:r w:rsidRPr="005E728F">
        <w:rPr>
          <w:rFonts w:ascii="Times New Roman" w:hAnsi="Times New Roman"/>
          <w:szCs w:val="28"/>
        </w:rPr>
        <w:t>АДМИНИСТРАЦИЯ</w:t>
      </w:r>
      <w:proofErr w:type="gramEnd"/>
      <w:r w:rsidRPr="005E728F">
        <w:rPr>
          <w:rFonts w:ascii="Times New Roman" w:hAnsi="Times New Roman"/>
          <w:szCs w:val="28"/>
        </w:rPr>
        <w:t xml:space="preserve"> ЗАТО СЕВЕРСК </w:t>
      </w:r>
    </w:p>
    <w:p w:rsidR="003F0186" w:rsidRPr="005E728F" w:rsidRDefault="003F0186" w:rsidP="003F0186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5E728F">
        <w:rPr>
          <w:rFonts w:ascii="Times New Roman" w:hAnsi="Times New Roman"/>
          <w:b/>
          <w:sz w:val="28"/>
          <w:szCs w:val="28"/>
        </w:rPr>
        <w:t>ПРОТОКОЛ</w:t>
      </w:r>
    </w:p>
    <w:p w:rsidR="003F0186" w:rsidRPr="005E728F" w:rsidRDefault="003F0186" w:rsidP="003F0186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3F0186" w:rsidRPr="005E728F" w:rsidRDefault="003F0186" w:rsidP="003F0186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5E728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5E728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:rsidR="003F0186" w:rsidRPr="005E728F" w:rsidRDefault="003F0186" w:rsidP="003F0186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5E728F">
        <w:rPr>
          <w:rFonts w:ascii="Times New Roman" w:hAnsi="Times New Roman"/>
          <w:spacing w:val="-1"/>
          <w:sz w:val="24"/>
          <w:szCs w:val="24"/>
        </w:rPr>
        <w:t xml:space="preserve">в </w:t>
      </w:r>
      <w:proofErr w:type="gramStart"/>
      <w:r w:rsidRPr="005E728F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5E728F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</w:p>
    <w:p w:rsidR="003F0186" w:rsidRPr="005E728F" w:rsidRDefault="003F0186" w:rsidP="003F0186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77"/>
        <w:gridCol w:w="4762"/>
      </w:tblGrid>
      <w:tr w:rsidR="003F0186" w:rsidRPr="005E728F" w:rsidTr="003F0186">
        <w:tc>
          <w:tcPr>
            <w:tcW w:w="4927" w:type="dxa"/>
            <w:shd w:val="clear" w:color="auto" w:fill="auto"/>
          </w:tcPr>
          <w:p w:rsidR="003F0186" w:rsidRPr="00432947" w:rsidRDefault="00432947" w:rsidP="0043294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2947">
              <w:rPr>
                <w:rFonts w:ascii="Times New Roman" w:hAnsi="Times New Roman"/>
                <w:sz w:val="24"/>
                <w:szCs w:val="24"/>
              </w:rPr>
              <w:t>05</w:t>
            </w:r>
            <w:r w:rsidR="0053442A">
              <w:rPr>
                <w:rFonts w:ascii="Times New Roman" w:hAnsi="Times New Roman"/>
                <w:sz w:val="24"/>
                <w:szCs w:val="24"/>
              </w:rPr>
              <w:t>-06</w:t>
            </w:r>
            <w:r w:rsidRPr="00432947">
              <w:rPr>
                <w:rFonts w:ascii="Times New Roman" w:hAnsi="Times New Roman"/>
                <w:sz w:val="24"/>
                <w:szCs w:val="24"/>
              </w:rPr>
              <w:t xml:space="preserve"> сентября</w:t>
            </w:r>
            <w:r w:rsidR="003F0186" w:rsidRPr="00432947">
              <w:rPr>
                <w:rFonts w:ascii="Times New Roman" w:hAnsi="Times New Roman"/>
                <w:sz w:val="24"/>
                <w:szCs w:val="24"/>
              </w:rPr>
              <w:t xml:space="preserve"> 2023 г.</w:t>
            </w:r>
          </w:p>
        </w:tc>
        <w:tc>
          <w:tcPr>
            <w:tcW w:w="4820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2947">
              <w:rPr>
                <w:rFonts w:ascii="Times New Roman" w:hAnsi="Times New Roman"/>
                <w:sz w:val="24"/>
                <w:szCs w:val="24"/>
              </w:rPr>
              <w:t>№ 06</w:t>
            </w:r>
          </w:p>
        </w:tc>
      </w:tr>
    </w:tbl>
    <w:p w:rsidR="003F0186" w:rsidRPr="005E728F" w:rsidRDefault="003F0186" w:rsidP="003F0186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786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990"/>
        <w:gridCol w:w="241"/>
        <w:gridCol w:w="7555"/>
      </w:tblGrid>
      <w:tr w:rsidR="003F0186" w:rsidRPr="005E728F" w:rsidTr="003F0186">
        <w:tc>
          <w:tcPr>
            <w:tcW w:w="9786" w:type="dxa"/>
            <w:gridSpan w:val="3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3F0186" w:rsidRPr="005E728F" w:rsidTr="003F0186">
        <w:tc>
          <w:tcPr>
            <w:tcW w:w="1990" w:type="dxa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41" w:type="dxa"/>
          </w:tcPr>
          <w:p w:rsidR="003F0186" w:rsidRPr="005E728F" w:rsidRDefault="003F0186" w:rsidP="003F0186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5E728F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ЗАТО Северск – Управляющий делами Администрации ЗАТО Северск</w:t>
            </w:r>
          </w:p>
        </w:tc>
      </w:tr>
      <w:tr w:rsidR="003F0186" w:rsidRPr="005E728F" w:rsidTr="003F0186">
        <w:tc>
          <w:tcPr>
            <w:tcW w:w="9786" w:type="dxa"/>
            <w:gridSpan w:val="3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3F0186" w:rsidRPr="005E728F" w:rsidTr="003F0186">
        <w:tc>
          <w:tcPr>
            <w:tcW w:w="1990" w:type="dxa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41" w:type="dxa"/>
          </w:tcPr>
          <w:p w:rsidR="003F0186" w:rsidRPr="005E728F" w:rsidRDefault="003F0186" w:rsidP="003F0186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Комитета по кадрам и муниципальной службе </w:t>
            </w:r>
            <w:proofErr w:type="gramStart"/>
            <w:r w:rsidRPr="005E728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3F0186" w:rsidRPr="005E728F" w:rsidTr="003F0186">
        <w:tc>
          <w:tcPr>
            <w:tcW w:w="9786" w:type="dxa"/>
            <w:gridSpan w:val="3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3F0186" w:rsidRPr="005E728F" w:rsidTr="003F0186">
        <w:tc>
          <w:tcPr>
            <w:tcW w:w="1990" w:type="dxa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41" w:type="dxa"/>
          </w:tcPr>
          <w:p w:rsidR="003F0186" w:rsidRPr="005E728F" w:rsidRDefault="003F0186" w:rsidP="003F0186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432947">
              <w:rPr>
                <w:rStyle w:val="af0"/>
                <w:b w:val="0"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432947">
              <w:rPr>
                <w:rStyle w:val="af0"/>
                <w:b w:val="0"/>
                <w:sz w:val="24"/>
                <w:szCs w:val="24"/>
              </w:rPr>
              <w:t>Северскэлектросвязь</w:t>
            </w:r>
            <w:proofErr w:type="spellEnd"/>
            <w:r w:rsidRPr="0056401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3F0186" w:rsidRPr="005E728F" w:rsidTr="003F0186">
        <w:tc>
          <w:tcPr>
            <w:tcW w:w="1990" w:type="dxa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  <w:tc>
          <w:tcPr>
            <w:tcW w:w="241" w:type="dxa"/>
          </w:tcPr>
          <w:p w:rsidR="003F0186" w:rsidRPr="005E728F" w:rsidRDefault="003F0186" w:rsidP="003F0186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 xml:space="preserve">председатель Комитета по кадрам и муниципальной службе </w:t>
            </w:r>
            <w:proofErr w:type="gramStart"/>
            <w:r w:rsidRPr="005E728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3F0186" w:rsidRPr="005E728F" w:rsidTr="003F0186">
        <w:tc>
          <w:tcPr>
            <w:tcW w:w="1990" w:type="dxa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41" w:type="dxa"/>
          </w:tcPr>
          <w:p w:rsidR="003F0186" w:rsidRPr="005E728F" w:rsidRDefault="003F0186" w:rsidP="003F0186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555" w:type="dxa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5E728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3F0186" w:rsidRPr="005E728F" w:rsidTr="003F0186">
        <w:tc>
          <w:tcPr>
            <w:tcW w:w="1990" w:type="dxa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41" w:type="dxa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бюджетного </w:t>
            </w:r>
            <w:proofErr w:type="gramStart"/>
            <w:r w:rsidRPr="005E728F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ЗАТО Северск дополнительного образования «Детско-юношеская спортивная школа «Смена»</w:t>
            </w:r>
          </w:p>
        </w:tc>
      </w:tr>
      <w:tr w:rsidR="003F0186" w:rsidRPr="005E728F" w:rsidTr="003F0186">
        <w:tc>
          <w:tcPr>
            <w:tcW w:w="1990" w:type="dxa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41" w:type="dxa"/>
          </w:tcPr>
          <w:p w:rsidR="003F0186" w:rsidRPr="005E728F" w:rsidRDefault="003F0186" w:rsidP="003F0186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5E728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3F0186" w:rsidRPr="005E728F" w:rsidTr="003F0186">
        <w:tc>
          <w:tcPr>
            <w:tcW w:w="1990" w:type="dxa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Приглашенные:</w:t>
            </w:r>
          </w:p>
        </w:tc>
        <w:tc>
          <w:tcPr>
            <w:tcW w:w="241" w:type="dxa"/>
          </w:tcPr>
          <w:p w:rsidR="003F0186" w:rsidRPr="005E728F" w:rsidRDefault="003F0186" w:rsidP="003F0186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55" w:type="dxa"/>
          </w:tcPr>
          <w:p w:rsidR="003F0186" w:rsidRPr="005E728F" w:rsidRDefault="003F0186" w:rsidP="003F018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7F4" w:rsidRPr="005E728F" w:rsidTr="003F0186">
        <w:tc>
          <w:tcPr>
            <w:tcW w:w="1990" w:type="dxa"/>
          </w:tcPr>
          <w:p w:rsidR="009A37F4" w:rsidRPr="005E728F" w:rsidRDefault="009A37F4" w:rsidP="009A37F4">
            <w:pPr>
              <w:widowControl w:val="0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" w:type="dxa"/>
          </w:tcPr>
          <w:p w:rsidR="009A37F4" w:rsidRPr="005E728F" w:rsidRDefault="009A37F4" w:rsidP="009A37F4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9A37F4" w:rsidRPr="005E728F" w:rsidRDefault="000345C6" w:rsidP="006373FE">
            <w:pPr>
              <w:widowControl w:val="0"/>
              <w:autoSpaceDE w:val="0"/>
              <w:autoSpaceDN w:val="0"/>
              <w:adjustRightInd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служащи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A7DCC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proofErr w:type="gramEnd"/>
            <w:r w:rsidRPr="007A7DC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 в отношении котор</w:t>
            </w:r>
            <w:r>
              <w:rPr>
                <w:rFonts w:ascii="Times New Roman" w:hAnsi="Times New Roman"/>
                <w:sz w:val="24"/>
                <w:szCs w:val="24"/>
              </w:rPr>
              <w:t>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был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проведен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проверк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>достоверности сведений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>за 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3F0186" w:rsidRDefault="003F0186" w:rsidP="003F0186">
      <w:pPr>
        <w:widowControl w:val="0"/>
        <w:shd w:val="clear" w:color="auto" w:fill="FFFFFF"/>
        <w:jc w:val="center"/>
        <w:rPr>
          <w:rFonts w:ascii="Times New Roman" w:hAnsi="Times New Roman"/>
          <w:spacing w:val="-2"/>
          <w:sz w:val="24"/>
          <w:szCs w:val="24"/>
        </w:rPr>
      </w:pPr>
    </w:p>
    <w:p w:rsidR="003F0186" w:rsidRPr="005E728F" w:rsidRDefault="003F0186" w:rsidP="003F0186">
      <w:pPr>
        <w:widowControl w:val="0"/>
        <w:shd w:val="clear" w:color="auto" w:fill="FFFFFF"/>
        <w:jc w:val="center"/>
        <w:rPr>
          <w:rFonts w:ascii="Times New Roman" w:hAnsi="Times New Roman"/>
          <w:spacing w:val="-2"/>
          <w:sz w:val="24"/>
          <w:szCs w:val="24"/>
        </w:rPr>
      </w:pPr>
      <w:r w:rsidRPr="005E728F">
        <w:rPr>
          <w:rFonts w:ascii="Times New Roman" w:hAnsi="Times New Roman"/>
          <w:spacing w:val="-2"/>
          <w:sz w:val="24"/>
          <w:szCs w:val="24"/>
        </w:rPr>
        <w:t>ПОВЕСТКА ДНЯ:</w:t>
      </w:r>
    </w:p>
    <w:p w:rsidR="003F0186" w:rsidRPr="005E728F" w:rsidRDefault="003F0186" w:rsidP="003F0186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7371"/>
        <w:gridCol w:w="1843"/>
      </w:tblGrid>
      <w:tr w:rsidR="003F0186" w:rsidRPr="005E728F" w:rsidTr="003F23FD">
        <w:tc>
          <w:tcPr>
            <w:tcW w:w="562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3F0186" w:rsidRPr="005E728F" w:rsidTr="003F23FD">
        <w:tc>
          <w:tcPr>
            <w:tcW w:w="562" w:type="dxa"/>
            <w:shd w:val="clear" w:color="auto" w:fill="auto"/>
          </w:tcPr>
          <w:p w:rsidR="003F0186" w:rsidRPr="005E728F" w:rsidRDefault="003F0186" w:rsidP="003F23FD">
            <w:pPr>
              <w:pStyle w:val="af4"/>
              <w:widowControl w:val="0"/>
              <w:numPr>
                <w:ilvl w:val="0"/>
                <w:numId w:val="13"/>
              </w:numPr>
              <w:ind w:left="0" w:hanging="48"/>
              <w:jc w:val="center"/>
            </w:pPr>
          </w:p>
        </w:tc>
        <w:tc>
          <w:tcPr>
            <w:tcW w:w="7371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E44041" w:rsidRPr="005E728F" w:rsidTr="003F23FD">
        <w:tc>
          <w:tcPr>
            <w:tcW w:w="562" w:type="dxa"/>
            <w:shd w:val="clear" w:color="auto" w:fill="auto"/>
          </w:tcPr>
          <w:p w:rsidR="00E44041" w:rsidRPr="005E728F" w:rsidRDefault="00E44041" w:rsidP="00E44041">
            <w:pPr>
              <w:pStyle w:val="af4"/>
              <w:widowControl w:val="0"/>
              <w:numPr>
                <w:ilvl w:val="0"/>
                <w:numId w:val="13"/>
              </w:numPr>
              <w:ind w:left="0" w:hanging="48"/>
              <w:jc w:val="center"/>
            </w:pPr>
          </w:p>
        </w:tc>
        <w:tc>
          <w:tcPr>
            <w:tcW w:w="7371" w:type="dxa"/>
            <w:shd w:val="clear" w:color="auto" w:fill="auto"/>
          </w:tcPr>
          <w:p w:rsidR="00E44041" w:rsidRPr="005E728F" w:rsidRDefault="00E44041" w:rsidP="00D21E1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О результатах проверки достоверности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супруги (супруга) и несовершеннолетних детей за 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год, проведенной Комитетом по кадрам и муниципальной службе </w:t>
            </w:r>
            <w:proofErr w:type="gramStart"/>
            <w:r w:rsidRPr="005E728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ЗАТО Северск в отношении </w:t>
            </w:r>
            <w:r w:rsidR="00691ADC">
              <w:rPr>
                <w:rFonts w:ascii="Times New Roman" w:hAnsi="Times New Roman"/>
                <w:sz w:val="24"/>
                <w:szCs w:val="24"/>
              </w:rPr>
              <w:t xml:space="preserve">35 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 w:rsidR="00691ADC">
              <w:rPr>
                <w:rFonts w:ascii="Times New Roman" w:hAnsi="Times New Roman"/>
                <w:sz w:val="24"/>
                <w:szCs w:val="24"/>
              </w:rPr>
              <w:t>ых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 xml:space="preserve"> служащ</w:t>
            </w:r>
            <w:r w:rsidR="00691ADC">
              <w:rPr>
                <w:rFonts w:ascii="Times New Roman" w:hAnsi="Times New Roman"/>
                <w:sz w:val="24"/>
                <w:szCs w:val="24"/>
              </w:rPr>
              <w:t>их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5269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843" w:type="dxa"/>
            <w:shd w:val="clear" w:color="auto" w:fill="auto"/>
          </w:tcPr>
          <w:p w:rsidR="00E44041" w:rsidRPr="005E728F" w:rsidRDefault="00E44041" w:rsidP="00E4404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:rsidR="00E44041" w:rsidRPr="005E728F" w:rsidRDefault="00E44041" w:rsidP="00E4404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</w:tr>
    </w:tbl>
    <w:p w:rsidR="003F0186" w:rsidRPr="005E728F" w:rsidRDefault="003F0186" w:rsidP="003F0186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3F0186" w:rsidRPr="005E728F" w:rsidRDefault="003F0186" w:rsidP="003F0186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E728F">
        <w:rPr>
          <w:rFonts w:ascii="Times New Roman" w:hAnsi="Times New Roman"/>
          <w:b/>
          <w:sz w:val="24"/>
          <w:szCs w:val="24"/>
        </w:rPr>
        <w:t>Решение комиссии:</w:t>
      </w:r>
    </w:p>
    <w:p w:rsidR="005562F5" w:rsidRPr="005E728F" w:rsidRDefault="005562F5" w:rsidP="00DF6E8C">
      <w:pPr>
        <w:pStyle w:val="af4"/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5562F5">
        <w:rPr>
          <w:spacing w:val="-1"/>
        </w:rPr>
        <w:t xml:space="preserve">По вопросам повестки голосовать открытым способом путем поднятия руки. </w:t>
      </w:r>
    </w:p>
    <w:p w:rsidR="00DF6E8C" w:rsidRPr="00C335D6" w:rsidRDefault="00DF6E8C" w:rsidP="00DF6E8C">
      <w:pPr>
        <w:pStyle w:val="af4"/>
        <w:widowControl w:val="0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jc w:val="both"/>
      </w:pPr>
      <w:r w:rsidRPr="00C335D6">
        <w:t>Рекомендовать представител</w:t>
      </w:r>
      <w:r>
        <w:t>ям</w:t>
      </w:r>
      <w:r w:rsidRPr="00C335D6">
        <w:t xml:space="preserve"> нанимателя (работодател</w:t>
      </w:r>
      <w:r>
        <w:t>ям</w:t>
      </w:r>
      <w:r w:rsidRPr="00C335D6">
        <w:t>):</w:t>
      </w:r>
    </w:p>
    <w:p w:rsidR="00DF6E8C" w:rsidRPr="00C335D6" w:rsidRDefault="00DF6E8C" w:rsidP="00DF6E8C">
      <w:pPr>
        <w:pStyle w:val="af4"/>
        <w:widowControl w:val="0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jc w:val="both"/>
      </w:pPr>
      <w:r w:rsidRPr="00C335D6">
        <w:lastRenderedPageBreak/>
        <w:t xml:space="preserve">не привлекать к дисциплинарной ответственности </w:t>
      </w:r>
      <w:r w:rsidR="00AA6F71">
        <w:t>24</w:t>
      </w:r>
      <w:r w:rsidRPr="00C335D6">
        <w:t xml:space="preserve"> муниципальных служащих </w:t>
      </w:r>
      <w:proofErr w:type="gramStart"/>
      <w:r w:rsidRPr="00C335D6">
        <w:t>Администрации</w:t>
      </w:r>
      <w:proofErr w:type="gramEnd"/>
      <w:r w:rsidRPr="00C335D6">
        <w:t xml:space="preserve"> ЗАТО Северск;</w:t>
      </w:r>
    </w:p>
    <w:p w:rsidR="00DF6E8C" w:rsidRPr="00C335D6" w:rsidRDefault="006E1D1F" w:rsidP="00DF6E8C">
      <w:pPr>
        <w:pStyle w:val="af4"/>
        <w:widowControl w:val="0"/>
        <w:numPr>
          <w:ilvl w:val="0"/>
          <w:numId w:val="5"/>
        </w:numPr>
        <w:tabs>
          <w:tab w:val="left" w:pos="993"/>
        </w:tabs>
        <w:ind w:left="0" w:firstLine="709"/>
        <w:jc w:val="both"/>
      </w:pPr>
      <w:r>
        <w:t xml:space="preserve">привлечь </w:t>
      </w:r>
      <w:r w:rsidR="00DF6E8C" w:rsidRPr="00C335D6">
        <w:t>2 муниципальны</w:t>
      </w:r>
      <w:r>
        <w:t>х</w:t>
      </w:r>
      <w:r w:rsidR="00DF6E8C" w:rsidRPr="00C335D6">
        <w:t xml:space="preserve"> служащи</w:t>
      </w:r>
      <w:r>
        <w:t>х</w:t>
      </w:r>
      <w:r w:rsidR="00DF6E8C" w:rsidRPr="00C335D6">
        <w:t xml:space="preserve"> </w:t>
      </w:r>
      <w:proofErr w:type="gramStart"/>
      <w:r w:rsidR="00DF6E8C" w:rsidRPr="00C335D6">
        <w:t>Администрации</w:t>
      </w:r>
      <w:proofErr w:type="gramEnd"/>
      <w:r w:rsidR="00DF6E8C" w:rsidRPr="00C335D6">
        <w:t xml:space="preserve"> ЗАТО Северск</w:t>
      </w:r>
      <w:r>
        <w:t xml:space="preserve"> к дисциплинарной ответственности и </w:t>
      </w:r>
      <w:r w:rsidRPr="00C335D6">
        <w:t xml:space="preserve">объявить </w:t>
      </w:r>
      <w:r>
        <w:t xml:space="preserve">им </w:t>
      </w:r>
      <w:r w:rsidRPr="00C335D6">
        <w:t>выговор</w:t>
      </w:r>
      <w:r w:rsidR="00DF6E8C" w:rsidRPr="00C335D6">
        <w:t>;</w:t>
      </w:r>
    </w:p>
    <w:p w:rsidR="00DF6E8C" w:rsidRPr="00C335D6" w:rsidRDefault="006E1D1F" w:rsidP="00DF6E8C">
      <w:pPr>
        <w:pStyle w:val="af4"/>
        <w:widowControl w:val="0"/>
        <w:numPr>
          <w:ilvl w:val="0"/>
          <w:numId w:val="5"/>
        </w:numPr>
        <w:tabs>
          <w:tab w:val="left" w:pos="993"/>
        </w:tabs>
        <w:ind w:left="0" w:firstLine="709"/>
        <w:jc w:val="both"/>
      </w:pPr>
      <w:r>
        <w:t xml:space="preserve">привлечь </w:t>
      </w:r>
      <w:r>
        <w:t>9</w:t>
      </w:r>
      <w:r w:rsidRPr="00C335D6">
        <w:t xml:space="preserve"> муниципальны</w:t>
      </w:r>
      <w:r>
        <w:t>х</w:t>
      </w:r>
      <w:r w:rsidRPr="00C335D6">
        <w:t xml:space="preserve"> служащи</w:t>
      </w:r>
      <w:r>
        <w:t>х</w:t>
      </w:r>
      <w:r w:rsidRPr="00C335D6">
        <w:t xml:space="preserve"> </w:t>
      </w:r>
      <w:proofErr w:type="gramStart"/>
      <w:r w:rsidRPr="00C335D6">
        <w:t>Администрации</w:t>
      </w:r>
      <w:proofErr w:type="gramEnd"/>
      <w:r w:rsidRPr="00C335D6">
        <w:t xml:space="preserve"> ЗАТО Северск</w:t>
      </w:r>
      <w:r>
        <w:t xml:space="preserve"> к дисциплинарной ответственности и </w:t>
      </w:r>
      <w:r w:rsidRPr="00C335D6">
        <w:t xml:space="preserve">объявить </w:t>
      </w:r>
      <w:r>
        <w:t>им</w:t>
      </w:r>
      <w:r>
        <w:t xml:space="preserve"> замечание</w:t>
      </w:r>
      <w:r w:rsidR="00DF6E8C" w:rsidRPr="00C335D6">
        <w:t>;</w:t>
      </w:r>
    </w:p>
    <w:p w:rsidR="005562F5" w:rsidRPr="00DF6E8C" w:rsidRDefault="005562F5" w:rsidP="00DF6E8C">
      <w:pPr>
        <w:pStyle w:val="af4"/>
        <w:widowControl w:val="0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jc w:val="both"/>
        <w:rPr>
          <w:b/>
          <w:spacing w:val="-1"/>
        </w:rPr>
      </w:pPr>
      <w:r w:rsidRPr="00DF6E8C">
        <w:rPr>
          <w:spacing w:val="-8"/>
        </w:rPr>
        <w:t xml:space="preserve">Информацию о заседании комиссии разместить </w:t>
      </w:r>
      <w:r w:rsidRPr="00DF6E8C">
        <w:t xml:space="preserve">на официальном сайте </w:t>
      </w:r>
      <w:proofErr w:type="gramStart"/>
      <w:r w:rsidRPr="00DF6E8C">
        <w:t>Администрации</w:t>
      </w:r>
      <w:proofErr w:type="gramEnd"/>
      <w:r w:rsidRPr="00DF6E8C">
        <w:t xml:space="preserve"> ЗАТО Северск в информационно-телекоммуникационной сети «Интернет» (</w:t>
      </w:r>
      <w:hyperlink w:history="1">
        <w:r w:rsidRPr="00DF6E8C">
          <w:rPr>
            <w:rStyle w:val="a6"/>
            <w:color w:val="auto"/>
            <w:u w:val="none"/>
          </w:rPr>
          <w:t>http</w:t>
        </w:r>
        <w:r w:rsidRPr="00DF6E8C">
          <w:rPr>
            <w:rStyle w:val="a6"/>
            <w:color w:val="auto"/>
            <w:u w:val="none"/>
            <w:lang w:val="en-US"/>
          </w:rPr>
          <w:t>s</w:t>
        </w:r>
        <w:r w:rsidRPr="00DF6E8C">
          <w:rPr>
            <w:rStyle w:val="a6"/>
            <w:color w:val="auto"/>
            <w:u w:val="none"/>
          </w:rPr>
          <w:t>://</w:t>
        </w:r>
      </w:hyperlink>
      <w:r w:rsidRPr="00DF6E8C">
        <w:rPr>
          <w:rStyle w:val="a6"/>
          <w:color w:val="auto"/>
          <w:u w:val="none"/>
        </w:rPr>
        <w:t>зато-</w:t>
      </w:r>
      <w:proofErr w:type="spellStart"/>
      <w:r w:rsidRPr="00DF6E8C">
        <w:rPr>
          <w:rStyle w:val="a6"/>
          <w:color w:val="auto"/>
          <w:u w:val="none"/>
        </w:rPr>
        <w:t>северск.рф</w:t>
      </w:r>
      <w:proofErr w:type="spellEnd"/>
      <w:r w:rsidRPr="00DF6E8C">
        <w:t>) с учетом законодательства Российской Федерации о защите персональных данных.</w:t>
      </w:r>
      <w:r w:rsidRPr="00DF6E8C">
        <w:rPr>
          <w:spacing w:val="-8"/>
        </w:rPr>
        <w:t xml:space="preserve">  </w:t>
      </w:r>
    </w:p>
    <w:p w:rsidR="003F0186" w:rsidRDefault="003F0186" w:rsidP="003F0186">
      <w:pPr>
        <w:widowControl w:val="0"/>
        <w:shd w:val="clear" w:color="auto" w:fill="FFFFFF"/>
        <w:jc w:val="center"/>
        <w:rPr>
          <w:rFonts w:ascii="Times New Roman" w:hAnsi="Times New Roman"/>
          <w:spacing w:val="-2"/>
          <w:sz w:val="24"/>
          <w:szCs w:val="24"/>
        </w:rPr>
      </w:pPr>
    </w:p>
    <w:p w:rsidR="005562F5" w:rsidRPr="005E728F" w:rsidRDefault="005562F5" w:rsidP="003F0186">
      <w:pPr>
        <w:widowControl w:val="0"/>
        <w:shd w:val="clear" w:color="auto" w:fill="FFFFFF"/>
        <w:jc w:val="center"/>
        <w:rPr>
          <w:rFonts w:ascii="Times New Roman" w:hAnsi="Times New Roman"/>
          <w:spacing w:val="-2"/>
          <w:sz w:val="24"/>
          <w:szCs w:val="24"/>
        </w:rPr>
      </w:pPr>
    </w:p>
    <w:tbl>
      <w:tblPr>
        <w:tblW w:w="8755" w:type="dxa"/>
        <w:tblLook w:val="01E0" w:firstRow="1" w:lastRow="1" w:firstColumn="1" w:lastColumn="1" w:noHBand="0" w:noVBand="0"/>
      </w:tblPr>
      <w:tblGrid>
        <w:gridCol w:w="3227"/>
        <w:gridCol w:w="3285"/>
        <w:gridCol w:w="2243"/>
      </w:tblGrid>
      <w:tr w:rsidR="003F0186" w:rsidRPr="005E728F" w:rsidTr="003F0186">
        <w:tc>
          <w:tcPr>
            <w:tcW w:w="3227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В.В.Коваленко</w:t>
            </w:r>
            <w:proofErr w:type="spellEnd"/>
          </w:p>
        </w:tc>
      </w:tr>
      <w:tr w:rsidR="003F0186" w:rsidRPr="005E728F" w:rsidTr="003F0186">
        <w:tc>
          <w:tcPr>
            <w:tcW w:w="3227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</w:rPr>
            </w:pPr>
            <w:r w:rsidRPr="005E728F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3F0186" w:rsidRPr="005E728F" w:rsidTr="003F0186">
        <w:tc>
          <w:tcPr>
            <w:tcW w:w="3227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3F0186" w:rsidRPr="005E728F" w:rsidTr="003F0186">
        <w:tc>
          <w:tcPr>
            <w:tcW w:w="3227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</w:rPr>
            </w:pPr>
            <w:r w:rsidRPr="005E728F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3F0186" w:rsidRPr="005E728F" w:rsidTr="003F0186">
        <w:tc>
          <w:tcPr>
            <w:tcW w:w="3227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3F0186" w:rsidRPr="005E728F" w:rsidTr="003F0186">
        <w:tc>
          <w:tcPr>
            <w:tcW w:w="3227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</w:rPr>
            </w:pPr>
            <w:r w:rsidRPr="005E728F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3F0186" w:rsidRPr="005E728F" w:rsidTr="003F0186">
        <w:tc>
          <w:tcPr>
            <w:tcW w:w="3227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Л.В.Королева</w:t>
            </w:r>
            <w:proofErr w:type="spellEnd"/>
          </w:p>
        </w:tc>
      </w:tr>
      <w:tr w:rsidR="003F0186" w:rsidRPr="005E728F" w:rsidTr="003F0186">
        <w:tc>
          <w:tcPr>
            <w:tcW w:w="3227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</w:rPr>
            </w:pPr>
            <w:r w:rsidRPr="005E728F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3F0186" w:rsidRPr="005E728F" w:rsidTr="003F0186">
        <w:tc>
          <w:tcPr>
            <w:tcW w:w="3227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3F0186" w:rsidRPr="005E728F" w:rsidTr="003F0186">
        <w:tc>
          <w:tcPr>
            <w:tcW w:w="3227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</w:rPr>
            </w:pPr>
            <w:r w:rsidRPr="005E728F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3F0186" w:rsidRPr="005E728F" w:rsidTr="003F0186">
        <w:tc>
          <w:tcPr>
            <w:tcW w:w="3227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3F0186" w:rsidRPr="005E728F" w:rsidTr="003F0186">
        <w:tc>
          <w:tcPr>
            <w:tcW w:w="3227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</w:rPr>
            </w:pPr>
            <w:r w:rsidRPr="005E728F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3F0186" w:rsidRPr="005E728F" w:rsidTr="003F0186">
        <w:tc>
          <w:tcPr>
            <w:tcW w:w="3227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3F0186" w:rsidRPr="005E728F" w:rsidTr="003F0186">
        <w:tc>
          <w:tcPr>
            <w:tcW w:w="3227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</w:rPr>
            </w:pPr>
            <w:r w:rsidRPr="005E728F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3F0186" w:rsidRDefault="003F0186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EC7D55" w:rsidRDefault="00EC7D55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EC7D55" w:rsidRDefault="00EC7D55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834BA" w:rsidRDefault="004834B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834BA" w:rsidRDefault="004834B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834BA" w:rsidRDefault="004834B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834BA" w:rsidRDefault="004834B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834BA" w:rsidRDefault="004834B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834BA" w:rsidRDefault="004834B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834BA" w:rsidRDefault="004834B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834BA" w:rsidRDefault="004834B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834BA" w:rsidRDefault="004834B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834BA" w:rsidRDefault="004834B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834BA" w:rsidRDefault="004834B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834BA" w:rsidRDefault="004834B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EC7D55" w:rsidRPr="00627E6D" w:rsidRDefault="00EC7D55" w:rsidP="00EC7D55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9744" behindDoc="0" locked="0" layoutInCell="1" allowOverlap="1" wp14:anchorId="340779E6" wp14:editId="1DDC3ED4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7D55" w:rsidRPr="00627E6D" w:rsidRDefault="00EC7D55" w:rsidP="00EC7D55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:rsidR="00EC7D55" w:rsidRPr="00627E6D" w:rsidRDefault="00EC7D55" w:rsidP="00EC7D55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:rsidR="00EC7D55" w:rsidRDefault="00EC7D55" w:rsidP="00EC7D55">
      <w:pPr>
        <w:pStyle w:val="1"/>
        <w:keepNext w:val="0"/>
        <w:widowControl w:val="0"/>
        <w:rPr>
          <w:rFonts w:ascii="Times New Roman" w:hAnsi="Times New Roman"/>
          <w:szCs w:val="28"/>
        </w:rPr>
      </w:pPr>
    </w:p>
    <w:p w:rsidR="00EC7D55" w:rsidRPr="00627E6D" w:rsidRDefault="00EC7D55" w:rsidP="00EC7D55">
      <w:pPr>
        <w:pStyle w:val="1"/>
        <w:keepNext w:val="0"/>
        <w:widowControl w:val="0"/>
        <w:rPr>
          <w:rFonts w:ascii="Times New Roman" w:hAnsi="Times New Roman"/>
          <w:szCs w:val="28"/>
        </w:rPr>
      </w:pPr>
      <w:proofErr w:type="gramStart"/>
      <w:r w:rsidRPr="00627E6D">
        <w:rPr>
          <w:rFonts w:ascii="Times New Roman" w:hAnsi="Times New Roman"/>
          <w:szCs w:val="28"/>
        </w:rPr>
        <w:t>АДМИНИСТРАЦИЯ</w:t>
      </w:r>
      <w:proofErr w:type="gramEnd"/>
      <w:r w:rsidRPr="00627E6D">
        <w:rPr>
          <w:rFonts w:ascii="Times New Roman" w:hAnsi="Times New Roman"/>
          <w:szCs w:val="28"/>
        </w:rPr>
        <w:t xml:space="preserve"> ЗАТО СЕВЕРСК </w:t>
      </w:r>
    </w:p>
    <w:p w:rsidR="00EC7D55" w:rsidRPr="00627E6D" w:rsidRDefault="00EC7D55" w:rsidP="00EC7D55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627E6D">
        <w:rPr>
          <w:rFonts w:ascii="Times New Roman" w:hAnsi="Times New Roman"/>
          <w:b/>
          <w:sz w:val="28"/>
          <w:szCs w:val="28"/>
        </w:rPr>
        <w:t>ПРОТОКОЛ</w:t>
      </w:r>
    </w:p>
    <w:p w:rsidR="00EC7D55" w:rsidRPr="00627E6D" w:rsidRDefault="00EC7D55" w:rsidP="00EC7D55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EC7D55" w:rsidRPr="00627E6D" w:rsidRDefault="00EC7D55" w:rsidP="00EC7D55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627E6D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627E6D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:rsidR="00EC7D55" w:rsidRPr="00627E6D" w:rsidRDefault="00EC7D55" w:rsidP="00EC7D55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627E6D">
        <w:rPr>
          <w:rFonts w:ascii="Times New Roman" w:hAnsi="Times New Roman"/>
          <w:spacing w:val="-1"/>
          <w:sz w:val="24"/>
          <w:szCs w:val="24"/>
        </w:rPr>
        <w:t xml:space="preserve">в </w:t>
      </w:r>
      <w:proofErr w:type="gramStart"/>
      <w:r w:rsidRPr="00627E6D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627E6D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</w:p>
    <w:p w:rsidR="00EC7D55" w:rsidRPr="00627E6D" w:rsidRDefault="00EC7D55" w:rsidP="00EC7D55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77"/>
        <w:gridCol w:w="4762"/>
      </w:tblGrid>
      <w:tr w:rsidR="00EC7D55" w:rsidRPr="00627E6D" w:rsidTr="008F737C">
        <w:tc>
          <w:tcPr>
            <w:tcW w:w="4927" w:type="dxa"/>
            <w:shd w:val="clear" w:color="auto" w:fill="auto"/>
          </w:tcPr>
          <w:p w:rsidR="00EC7D55" w:rsidRPr="008C6E28" w:rsidRDefault="00EC7D55" w:rsidP="00EC7D55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6E28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8C6E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сентябр</w:t>
            </w:r>
            <w:r w:rsidRPr="008C6E28">
              <w:rPr>
                <w:rFonts w:ascii="Times New Roman" w:hAnsi="Times New Roman"/>
                <w:sz w:val="24"/>
                <w:szCs w:val="24"/>
              </w:rPr>
              <w:t>я 202</w:t>
            </w:r>
            <w:r w:rsidRPr="008C6E28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8C6E28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  <w:shd w:val="clear" w:color="auto" w:fill="auto"/>
          </w:tcPr>
          <w:p w:rsidR="00EC7D55" w:rsidRPr="00EC7D55" w:rsidRDefault="00EC7D55" w:rsidP="00EC7D55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№ 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EC7D55" w:rsidRPr="00627E6D" w:rsidRDefault="00EC7D55" w:rsidP="00EC7D55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75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956"/>
        <w:gridCol w:w="241"/>
        <w:gridCol w:w="7555"/>
      </w:tblGrid>
      <w:tr w:rsidR="00EC7D55" w:rsidRPr="00627E6D" w:rsidTr="008F737C">
        <w:tc>
          <w:tcPr>
            <w:tcW w:w="9752" w:type="dxa"/>
            <w:gridSpan w:val="3"/>
          </w:tcPr>
          <w:p w:rsidR="00EC7D55" w:rsidRPr="00627E6D" w:rsidRDefault="00EC7D55" w:rsidP="008F737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EC7D55" w:rsidRPr="00627E6D" w:rsidTr="008F737C">
        <w:tc>
          <w:tcPr>
            <w:tcW w:w="1956" w:type="dxa"/>
          </w:tcPr>
          <w:p w:rsidR="00EC7D55" w:rsidRPr="00627E6D" w:rsidRDefault="00EC7D55" w:rsidP="008F737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41" w:type="dxa"/>
          </w:tcPr>
          <w:p w:rsidR="00EC7D55" w:rsidRPr="00627E6D" w:rsidRDefault="00EC7D55" w:rsidP="008F737C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EC7D55" w:rsidRPr="00627E6D" w:rsidRDefault="00EC7D55" w:rsidP="008F737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 – Управляющий делами Администрации ЗАТО Северск</w:t>
            </w:r>
          </w:p>
        </w:tc>
      </w:tr>
      <w:tr w:rsidR="00EC7D55" w:rsidRPr="00627E6D" w:rsidTr="008F737C">
        <w:tc>
          <w:tcPr>
            <w:tcW w:w="9752" w:type="dxa"/>
            <w:gridSpan w:val="3"/>
          </w:tcPr>
          <w:p w:rsidR="00EC7D55" w:rsidRPr="00627E6D" w:rsidRDefault="00EC7D55" w:rsidP="008F737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C57FEB" w:rsidRPr="00627E6D" w:rsidTr="00286C0D">
        <w:tc>
          <w:tcPr>
            <w:tcW w:w="1956" w:type="dxa"/>
          </w:tcPr>
          <w:p w:rsidR="00C57FEB" w:rsidRPr="00627E6D" w:rsidRDefault="00C57FEB" w:rsidP="00286C0D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Кузьменко Г.С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" w:type="dxa"/>
          </w:tcPr>
          <w:p w:rsidR="00C57FEB" w:rsidRPr="00627E6D" w:rsidRDefault="00C57FEB" w:rsidP="00286C0D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C57FEB" w:rsidRPr="00627E6D" w:rsidRDefault="00C57FEB" w:rsidP="00286C0D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Комитета по кадрам и муниципальной службе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EC7D55" w:rsidRPr="00627E6D" w:rsidTr="008F737C">
        <w:tc>
          <w:tcPr>
            <w:tcW w:w="9752" w:type="dxa"/>
            <w:gridSpan w:val="3"/>
          </w:tcPr>
          <w:p w:rsidR="00EC7D55" w:rsidRPr="00627E6D" w:rsidRDefault="00EC7D55" w:rsidP="008F737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EC7D55" w:rsidRPr="00627E6D" w:rsidTr="008F737C">
        <w:tc>
          <w:tcPr>
            <w:tcW w:w="1956" w:type="dxa"/>
          </w:tcPr>
          <w:p w:rsidR="00EC7D55" w:rsidRPr="00627E6D" w:rsidRDefault="00EC7D55" w:rsidP="008F737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41" w:type="dxa"/>
          </w:tcPr>
          <w:p w:rsidR="00EC7D55" w:rsidRPr="00627E6D" w:rsidRDefault="00EC7D55" w:rsidP="008F737C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EC7D55" w:rsidRPr="00627E6D" w:rsidRDefault="00EC7D55" w:rsidP="008F737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627E6D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627E6D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092E1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EC7D55" w:rsidRPr="00627E6D" w:rsidTr="008F737C">
        <w:tc>
          <w:tcPr>
            <w:tcW w:w="1956" w:type="dxa"/>
          </w:tcPr>
          <w:p w:rsidR="00EC7D55" w:rsidRPr="00627E6D" w:rsidRDefault="00EC7D55" w:rsidP="00EC7D55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 Л.В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" w:type="dxa"/>
          </w:tcPr>
          <w:p w:rsidR="00EC7D55" w:rsidRPr="00627E6D" w:rsidRDefault="00EC7D55" w:rsidP="008F737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EC7D55" w:rsidRPr="00627E6D" w:rsidRDefault="00EC7D55" w:rsidP="008F737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Комитета по кадрам и муниципальной службе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EC7D55" w:rsidRPr="00627E6D" w:rsidTr="008F737C">
        <w:tc>
          <w:tcPr>
            <w:tcW w:w="1956" w:type="dxa"/>
          </w:tcPr>
          <w:p w:rsidR="00EC7D55" w:rsidRPr="00627E6D" w:rsidRDefault="00EC7D55" w:rsidP="008F737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41" w:type="dxa"/>
          </w:tcPr>
          <w:p w:rsidR="00EC7D55" w:rsidRPr="00627E6D" w:rsidRDefault="00EC7D55" w:rsidP="008F737C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555" w:type="dxa"/>
          </w:tcPr>
          <w:p w:rsidR="00EC7D55" w:rsidRPr="00627E6D" w:rsidRDefault="00EC7D55" w:rsidP="008F737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EC7D55" w:rsidRPr="00627E6D" w:rsidTr="008F737C">
        <w:tc>
          <w:tcPr>
            <w:tcW w:w="1956" w:type="dxa"/>
          </w:tcPr>
          <w:p w:rsidR="00EC7D55" w:rsidRPr="00627E6D" w:rsidRDefault="00EC7D55" w:rsidP="008F737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41" w:type="dxa"/>
          </w:tcPr>
          <w:p w:rsidR="00EC7D55" w:rsidRPr="00627E6D" w:rsidRDefault="00EC7D55" w:rsidP="008F737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EC7D55" w:rsidRPr="00627E6D" w:rsidRDefault="00EC7D55" w:rsidP="008F737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бюджетного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 дополнительного образования «Детско-юношеская спортивная школа «Смена»</w:t>
            </w:r>
          </w:p>
        </w:tc>
      </w:tr>
      <w:tr w:rsidR="00EC7D55" w:rsidRPr="00627E6D" w:rsidTr="008F737C">
        <w:tc>
          <w:tcPr>
            <w:tcW w:w="1956" w:type="dxa"/>
          </w:tcPr>
          <w:p w:rsidR="00EC7D55" w:rsidRPr="00627E6D" w:rsidRDefault="00EC7D55" w:rsidP="008F737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41" w:type="dxa"/>
          </w:tcPr>
          <w:p w:rsidR="00EC7D55" w:rsidRPr="00627E6D" w:rsidRDefault="00EC7D55" w:rsidP="008F737C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EC7D55" w:rsidRPr="00627E6D" w:rsidRDefault="00EC7D55" w:rsidP="008F737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EC7D55" w:rsidRPr="00627E6D" w:rsidTr="008F737C">
        <w:tc>
          <w:tcPr>
            <w:tcW w:w="1956" w:type="dxa"/>
          </w:tcPr>
          <w:p w:rsidR="00EC7D55" w:rsidRPr="00627E6D" w:rsidRDefault="00EC7D55" w:rsidP="008F737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Приглашенные:</w:t>
            </w:r>
          </w:p>
        </w:tc>
        <w:tc>
          <w:tcPr>
            <w:tcW w:w="241" w:type="dxa"/>
          </w:tcPr>
          <w:p w:rsidR="00EC7D55" w:rsidRPr="00627E6D" w:rsidRDefault="00EC7D55" w:rsidP="008F737C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55" w:type="dxa"/>
          </w:tcPr>
          <w:p w:rsidR="00EC7D55" w:rsidRPr="00627E6D" w:rsidRDefault="00EC7D55" w:rsidP="008F737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D55" w:rsidRPr="00627E6D" w:rsidTr="008F737C">
        <w:tc>
          <w:tcPr>
            <w:tcW w:w="1956" w:type="dxa"/>
          </w:tcPr>
          <w:p w:rsidR="00EC7D55" w:rsidRPr="007A7DCC" w:rsidRDefault="00EC7D55" w:rsidP="008F737C">
            <w:pPr>
              <w:widowControl w:val="0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" w:type="dxa"/>
          </w:tcPr>
          <w:p w:rsidR="00EC7D55" w:rsidRDefault="00EC7D55" w:rsidP="008F737C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EC7D55" w:rsidRPr="007A7DCC" w:rsidRDefault="00360829" w:rsidP="0025564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служащий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A7DCC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proofErr w:type="gramEnd"/>
            <w:r w:rsidRPr="007A7DC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 отношении которого была проведена проверка 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>достоверности сведений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>за 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</w:tbl>
    <w:p w:rsidR="00EC7D55" w:rsidRPr="00627E6D" w:rsidRDefault="00EC7D55" w:rsidP="00EC7D55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:rsidR="00EC7D55" w:rsidRPr="00627E6D" w:rsidRDefault="00EC7D55" w:rsidP="00EC7D55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627E6D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:rsidR="00EC7D55" w:rsidRPr="00627E6D" w:rsidRDefault="00EC7D55" w:rsidP="00EC7D55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7371"/>
        <w:gridCol w:w="1843"/>
      </w:tblGrid>
      <w:tr w:rsidR="00EC7D55" w:rsidRPr="00627E6D" w:rsidTr="00EC7D55">
        <w:tc>
          <w:tcPr>
            <w:tcW w:w="421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EC7D55" w:rsidRPr="00627E6D" w:rsidTr="00EC7D55">
        <w:tc>
          <w:tcPr>
            <w:tcW w:w="421" w:type="dxa"/>
            <w:shd w:val="clear" w:color="auto" w:fill="auto"/>
          </w:tcPr>
          <w:p w:rsidR="00EC7D55" w:rsidRPr="00627E6D" w:rsidRDefault="00EC7D55" w:rsidP="00EC7D55">
            <w:pPr>
              <w:pStyle w:val="af4"/>
              <w:widowControl w:val="0"/>
              <w:numPr>
                <w:ilvl w:val="0"/>
                <w:numId w:val="14"/>
              </w:numPr>
              <w:ind w:left="0" w:hanging="48"/>
              <w:jc w:val="center"/>
            </w:pPr>
          </w:p>
        </w:tc>
        <w:tc>
          <w:tcPr>
            <w:tcW w:w="7371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EC7D55" w:rsidRPr="00627E6D" w:rsidTr="00EC7D55">
        <w:tc>
          <w:tcPr>
            <w:tcW w:w="421" w:type="dxa"/>
            <w:shd w:val="clear" w:color="auto" w:fill="auto"/>
          </w:tcPr>
          <w:p w:rsidR="00EC7D55" w:rsidRPr="00627E6D" w:rsidRDefault="00EC7D55" w:rsidP="00EC7D55">
            <w:pPr>
              <w:pStyle w:val="af4"/>
              <w:widowControl w:val="0"/>
              <w:numPr>
                <w:ilvl w:val="0"/>
                <w:numId w:val="14"/>
              </w:numPr>
              <w:ind w:left="0" w:hanging="48"/>
              <w:jc w:val="center"/>
            </w:pPr>
          </w:p>
        </w:tc>
        <w:tc>
          <w:tcPr>
            <w:tcW w:w="7371" w:type="dxa"/>
            <w:shd w:val="clear" w:color="auto" w:fill="auto"/>
          </w:tcPr>
          <w:p w:rsidR="00EC7D55" w:rsidRPr="00627E6D" w:rsidRDefault="00C57FEB" w:rsidP="004B7D5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О результатах проверки достоверности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супруги (супруга) и несовершеннолетних детей за 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год, проведенной Комитетом по кадрам и муниципальной службе </w:t>
            </w:r>
            <w:proofErr w:type="gramStart"/>
            <w:r w:rsidRPr="005E728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ЗАТО Северск в отношении муниципального служащего</w:t>
            </w:r>
            <w:r w:rsidR="00EC7D55" w:rsidRPr="00627E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7D55" w:rsidRPr="007A7DCC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843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:rsidR="00EC7D55" w:rsidRPr="00627E6D" w:rsidRDefault="00EC7D55" w:rsidP="008F737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</w:tr>
    </w:tbl>
    <w:p w:rsidR="00EC7D55" w:rsidRPr="00627E6D" w:rsidRDefault="00EC7D55" w:rsidP="00EC7D55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:rsidR="00EC7D55" w:rsidRPr="00627E6D" w:rsidRDefault="00EC7D55" w:rsidP="00EC7D55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27E6D">
        <w:rPr>
          <w:rFonts w:ascii="Times New Roman" w:hAnsi="Times New Roman"/>
          <w:b/>
          <w:sz w:val="24"/>
          <w:szCs w:val="24"/>
        </w:rPr>
        <w:t>Решение комиссии:</w:t>
      </w:r>
    </w:p>
    <w:p w:rsidR="00EC7D55" w:rsidRPr="00627E6D" w:rsidRDefault="00EC7D55" w:rsidP="00360829">
      <w:pPr>
        <w:pStyle w:val="af4"/>
        <w:widowControl w:val="0"/>
        <w:numPr>
          <w:ilvl w:val="0"/>
          <w:numId w:val="15"/>
        </w:numPr>
        <w:tabs>
          <w:tab w:val="left" w:pos="993"/>
        </w:tabs>
        <w:ind w:left="0" w:firstLine="709"/>
        <w:jc w:val="both"/>
      </w:pPr>
      <w:r w:rsidRPr="004834BA">
        <w:rPr>
          <w:spacing w:val="-1"/>
        </w:rPr>
        <w:t xml:space="preserve">По вопросам повестки голосовать открытым способом путем поднятия руки. </w:t>
      </w:r>
    </w:p>
    <w:p w:rsidR="00EC7D55" w:rsidRDefault="004834BA" w:rsidP="00360829">
      <w:pPr>
        <w:pStyle w:val="af4"/>
        <w:widowControl w:val="0"/>
        <w:numPr>
          <w:ilvl w:val="0"/>
          <w:numId w:val="15"/>
        </w:numPr>
        <w:tabs>
          <w:tab w:val="left" w:pos="993"/>
          <w:tab w:val="left" w:pos="1134"/>
        </w:tabs>
        <w:ind w:left="0" w:firstLine="709"/>
        <w:jc w:val="both"/>
      </w:pPr>
      <w:r w:rsidRPr="004834BA">
        <w:rPr>
          <w:spacing w:val="-2"/>
        </w:rPr>
        <w:t xml:space="preserve">Рекомендовать </w:t>
      </w:r>
      <w:r w:rsidR="0091361A">
        <w:rPr>
          <w:spacing w:val="-2"/>
        </w:rPr>
        <w:t xml:space="preserve">представителю нанимателя (работодателю) </w:t>
      </w:r>
      <w:r w:rsidRPr="004834BA">
        <w:rPr>
          <w:spacing w:val="-1"/>
        </w:rPr>
        <w:t xml:space="preserve">привлечь </w:t>
      </w:r>
      <w:r w:rsidR="0091361A">
        <w:rPr>
          <w:spacing w:val="-1"/>
        </w:rPr>
        <w:t xml:space="preserve">муниципального </w:t>
      </w:r>
      <w:r w:rsidR="0091361A">
        <w:rPr>
          <w:spacing w:val="-1"/>
        </w:rPr>
        <w:lastRenderedPageBreak/>
        <w:t xml:space="preserve">служащего </w:t>
      </w:r>
      <w:proofErr w:type="gramStart"/>
      <w:r w:rsidR="0091361A" w:rsidRPr="004834BA">
        <w:rPr>
          <w:spacing w:val="-2"/>
        </w:rPr>
        <w:t>Администрации</w:t>
      </w:r>
      <w:proofErr w:type="gramEnd"/>
      <w:r w:rsidR="0091361A" w:rsidRPr="004834BA">
        <w:rPr>
          <w:spacing w:val="-2"/>
        </w:rPr>
        <w:t xml:space="preserve"> ЗАТО Северск </w:t>
      </w:r>
      <w:r w:rsidRPr="004834BA">
        <w:rPr>
          <w:spacing w:val="-1"/>
        </w:rPr>
        <w:t>к дисциплинарной ответственности и объявить выговор</w:t>
      </w:r>
      <w:r w:rsidR="00EC7D55" w:rsidRPr="004834BA">
        <w:t>.</w:t>
      </w:r>
    </w:p>
    <w:p w:rsidR="00360829" w:rsidRPr="00DF6E8C" w:rsidRDefault="00360829" w:rsidP="00360829">
      <w:pPr>
        <w:pStyle w:val="af4"/>
        <w:widowControl w:val="0"/>
        <w:numPr>
          <w:ilvl w:val="0"/>
          <w:numId w:val="15"/>
        </w:numPr>
        <w:tabs>
          <w:tab w:val="left" w:pos="993"/>
          <w:tab w:val="left" w:pos="1134"/>
        </w:tabs>
        <w:ind w:left="0" w:firstLine="709"/>
        <w:jc w:val="both"/>
        <w:rPr>
          <w:b/>
          <w:spacing w:val="-1"/>
        </w:rPr>
      </w:pPr>
      <w:r w:rsidRPr="00DF6E8C">
        <w:rPr>
          <w:spacing w:val="-8"/>
        </w:rPr>
        <w:t xml:space="preserve">Информацию о заседании комиссии разместить </w:t>
      </w:r>
      <w:r w:rsidRPr="00DF6E8C">
        <w:t xml:space="preserve">на официальном сайте </w:t>
      </w:r>
      <w:proofErr w:type="gramStart"/>
      <w:r w:rsidRPr="00DF6E8C">
        <w:t>Администрации</w:t>
      </w:r>
      <w:proofErr w:type="gramEnd"/>
      <w:r w:rsidRPr="00DF6E8C">
        <w:t xml:space="preserve"> ЗАТО Северск в информационно-телекоммуникационной сети «Интернет» (</w:t>
      </w:r>
      <w:hyperlink w:history="1">
        <w:r w:rsidRPr="00DF6E8C">
          <w:rPr>
            <w:rStyle w:val="a6"/>
            <w:color w:val="auto"/>
            <w:u w:val="none"/>
          </w:rPr>
          <w:t>http</w:t>
        </w:r>
        <w:r w:rsidRPr="00DF6E8C">
          <w:rPr>
            <w:rStyle w:val="a6"/>
            <w:color w:val="auto"/>
            <w:u w:val="none"/>
            <w:lang w:val="en-US"/>
          </w:rPr>
          <w:t>s</w:t>
        </w:r>
        <w:r w:rsidRPr="00DF6E8C">
          <w:rPr>
            <w:rStyle w:val="a6"/>
            <w:color w:val="auto"/>
            <w:u w:val="none"/>
          </w:rPr>
          <w:t>://</w:t>
        </w:r>
      </w:hyperlink>
      <w:r w:rsidRPr="00DF6E8C">
        <w:rPr>
          <w:rStyle w:val="a6"/>
          <w:color w:val="auto"/>
          <w:u w:val="none"/>
        </w:rPr>
        <w:t>зато-</w:t>
      </w:r>
      <w:proofErr w:type="spellStart"/>
      <w:r w:rsidRPr="00DF6E8C">
        <w:rPr>
          <w:rStyle w:val="a6"/>
          <w:color w:val="auto"/>
          <w:u w:val="none"/>
        </w:rPr>
        <w:t>северск.рф</w:t>
      </w:r>
      <w:proofErr w:type="spellEnd"/>
      <w:r w:rsidRPr="00DF6E8C">
        <w:t>) с учетом законодательства Российской Федерации о защите персональных данных.</w:t>
      </w:r>
      <w:r w:rsidRPr="00DF6E8C">
        <w:rPr>
          <w:spacing w:val="-8"/>
        </w:rPr>
        <w:t xml:space="preserve">  </w:t>
      </w:r>
    </w:p>
    <w:p w:rsidR="004834BA" w:rsidRDefault="004834BA" w:rsidP="00300257">
      <w:pPr>
        <w:widowControl w:val="0"/>
        <w:tabs>
          <w:tab w:val="left" w:pos="993"/>
          <w:tab w:val="left" w:pos="1134"/>
        </w:tabs>
        <w:ind w:left="709"/>
        <w:jc w:val="both"/>
      </w:pPr>
    </w:p>
    <w:p w:rsidR="00300257" w:rsidRPr="004834BA" w:rsidRDefault="00300257" w:rsidP="00300257">
      <w:pPr>
        <w:widowControl w:val="0"/>
        <w:tabs>
          <w:tab w:val="left" w:pos="993"/>
          <w:tab w:val="left" w:pos="1134"/>
        </w:tabs>
        <w:ind w:left="709"/>
        <w:jc w:val="both"/>
      </w:pPr>
    </w:p>
    <w:p w:rsidR="00EC7D55" w:rsidRPr="00627E6D" w:rsidRDefault="00EC7D55" w:rsidP="00EC7D55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tbl>
      <w:tblPr>
        <w:tblW w:w="8755" w:type="dxa"/>
        <w:tblLook w:val="01E0" w:firstRow="1" w:lastRow="1" w:firstColumn="1" w:lastColumn="1" w:noHBand="0" w:noVBand="0"/>
      </w:tblPr>
      <w:tblGrid>
        <w:gridCol w:w="3119"/>
        <w:gridCol w:w="3393"/>
        <w:gridCol w:w="2243"/>
      </w:tblGrid>
      <w:tr w:rsidR="00EC7D55" w:rsidRPr="00627E6D" w:rsidTr="008F737C">
        <w:tc>
          <w:tcPr>
            <w:tcW w:w="3119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sz w:val="24"/>
                <w:szCs w:val="24"/>
              </w:rPr>
            </w:pPr>
            <w:r w:rsidRPr="00627E6D">
              <w:rPr>
                <w:sz w:val="24"/>
                <w:szCs w:val="24"/>
              </w:rPr>
              <w:t>Председатель комиссии:</w:t>
            </w:r>
          </w:p>
        </w:tc>
        <w:tc>
          <w:tcPr>
            <w:tcW w:w="3393" w:type="dxa"/>
            <w:tcBorders>
              <w:bottom w:val="single" w:sz="4" w:space="0" w:color="auto"/>
            </w:tcBorders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В.В.Коваленко</w:t>
            </w:r>
            <w:proofErr w:type="spellEnd"/>
          </w:p>
        </w:tc>
      </w:tr>
      <w:tr w:rsidR="00EC7D55" w:rsidRPr="00627E6D" w:rsidTr="008F737C">
        <w:tc>
          <w:tcPr>
            <w:tcW w:w="3119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</w:tcBorders>
            <w:shd w:val="clear" w:color="auto" w:fill="auto"/>
          </w:tcPr>
          <w:p w:rsidR="00EC7D55" w:rsidRPr="00627E6D" w:rsidRDefault="00EC7D55" w:rsidP="008F737C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EC7D55" w:rsidRPr="00627E6D" w:rsidTr="008F737C">
        <w:tc>
          <w:tcPr>
            <w:tcW w:w="3119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sz w:val="24"/>
                <w:szCs w:val="24"/>
              </w:rPr>
            </w:pPr>
            <w:r w:rsidRPr="00627E6D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393" w:type="dxa"/>
            <w:tcBorders>
              <w:bottom w:val="single" w:sz="4" w:space="0" w:color="auto"/>
            </w:tcBorders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EC7D55" w:rsidRPr="00627E6D" w:rsidRDefault="00EC7D55" w:rsidP="00300257">
            <w:pPr>
              <w:widowControl w:val="0"/>
              <w:jc w:val="both"/>
              <w:rPr>
                <w:i/>
                <w:sz w:val="24"/>
                <w:szCs w:val="24"/>
              </w:rPr>
            </w:pPr>
            <w:r w:rsidRPr="00627E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300257">
              <w:rPr>
                <w:i/>
                <w:sz w:val="24"/>
                <w:szCs w:val="24"/>
              </w:rPr>
              <w:t>Г.С.Кузьменко</w:t>
            </w:r>
            <w:proofErr w:type="spellEnd"/>
            <w:r w:rsidRPr="00627E6D">
              <w:rPr>
                <w:i/>
                <w:sz w:val="24"/>
                <w:szCs w:val="24"/>
              </w:rPr>
              <w:t>.</w:t>
            </w:r>
          </w:p>
        </w:tc>
      </w:tr>
      <w:tr w:rsidR="00EC7D55" w:rsidRPr="00627E6D" w:rsidTr="008F737C">
        <w:tc>
          <w:tcPr>
            <w:tcW w:w="3119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</w:tcBorders>
            <w:shd w:val="clear" w:color="auto" w:fill="auto"/>
          </w:tcPr>
          <w:p w:rsidR="00EC7D55" w:rsidRPr="00627E6D" w:rsidRDefault="00EC7D55" w:rsidP="008F737C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EC7D55" w:rsidRPr="00627E6D" w:rsidTr="008F737C">
        <w:tc>
          <w:tcPr>
            <w:tcW w:w="3119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sz w:val="24"/>
                <w:szCs w:val="24"/>
              </w:rPr>
            </w:pPr>
            <w:r w:rsidRPr="00627E6D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393" w:type="dxa"/>
            <w:tcBorders>
              <w:bottom w:val="single" w:sz="4" w:space="0" w:color="auto"/>
            </w:tcBorders>
            <w:shd w:val="clear" w:color="auto" w:fill="auto"/>
          </w:tcPr>
          <w:p w:rsidR="00EC7D55" w:rsidRPr="00627E6D" w:rsidRDefault="00EC7D55" w:rsidP="008F737C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EC7D55" w:rsidRPr="00627E6D" w:rsidTr="008F737C">
        <w:tc>
          <w:tcPr>
            <w:tcW w:w="3119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</w:tcBorders>
            <w:shd w:val="clear" w:color="auto" w:fill="auto"/>
          </w:tcPr>
          <w:p w:rsidR="00EC7D55" w:rsidRPr="00627E6D" w:rsidRDefault="00EC7D55" w:rsidP="008F737C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300257" w:rsidRPr="00627E6D" w:rsidTr="00286C0D">
        <w:tc>
          <w:tcPr>
            <w:tcW w:w="3119" w:type="dxa"/>
            <w:shd w:val="clear" w:color="auto" w:fill="auto"/>
          </w:tcPr>
          <w:p w:rsidR="00300257" w:rsidRPr="00627E6D" w:rsidRDefault="00300257" w:rsidP="00286C0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bottom w:val="single" w:sz="4" w:space="0" w:color="auto"/>
            </w:tcBorders>
            <w:shd w:val="clear" w:color="auto" w:fill="auto"/>
          </w:tcPr>
          <w:p w:rsidR="00300257" w:rsidRPr="00627E6D" w:rsidRDefault="00300257" w:rsidP="00286C0D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300257" w:rsidRPr="00627E6D" w:rsidRDefault="00300257" w:rsidP="00286C0D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Л.В.Королева</w:t>
            </w:r>
            <w:proofErr w:type="spellEnd"/>
          </w:p>
        </w:tc>
      </w:tr>
      <w:tr w:rsidR="00300257" w:rsidRPr="00627E6D" w:rsidTr="00286C0D">
        <w:tc>
          <w:tcPr>
            <w:tcW w:w="3119" w:type="dxa"/>
            <w:shd w:val="clear" w:color="auto" w:fill="auto"/>
          </w:tcPr>
          <w:p w:rsidR="00300257" w:rsidRPr="00627E6D" w:rsidRDefault="00300257" w:rsidP="00286C0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</w:tcBorders>
            <w:shd w:val="clear" w:color="auto" w:fill="auto"/>
          </w:tcPr>
          <w:p w:rsidR="00300257" w:rsidRPr="00627E6D" w:rsidRDefault="00300257" w:rsidP="00286C0D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300257" w:rsidRPr="00627E6D" w:rsidRDefault="00300257" w:rsidP="00286C0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EC7D55" w:rsidRPr="00627E6D" w:rsidTr="008F737C">
        <w:tc>
          <w:tcPr>
            <w:tcW w:w="3119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bottom w:val="single" w:sz="4" w:space="0" w:color="auto"/>
            </w:tcBorders>
            <w:shd w:val="clear" w:color="auto" w:fill="auto"/>
          </w:tcPr>
          <w:p w:rsidR="00EC7D55" w:rsidRPr="00627E6D" w:rsidRDefault="00EC7D55" w:rsidP="008F737C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EC7D55" w:rsidRPr="00627E6D" w:rsidTr="008F737C">
        <w:tc>
          <w:tcPr>
            <w:tcW w:w="3119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</w:tcBorders>
            <w:shd w:val="clear" w:color="auto" w:fill="auto"/>
          </w:tcPr>
          <w:p w:rsidR="00EC7D55" w:rsidRPr="00627E6D" w:rsidRDefault="00EC7D55" w:rsidP="008F737C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EC7D55" w:rsidRPr="00627E6D" w:rsidTr="008F737C">
        <w:tc>
          <w:tcPr>
            <w:tcW w:w="3119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bottom w:val="single" w:sz="4" w:space="0" w:color="auto"/>
            </w:tcBorders>
            <w:shd w:val="clear" w:color="auto" w:fill="auto"/>
          </w:tcPr>
          <w:p w:rsidR="00EC7D55" w:rsidRPr="00627E6D" w:rsidRDefault="00EC7D55" w:rsidP="008F737C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EC7D55" w:rsidRPr="00627E6D" w:rsidTr="008F737C">
        <w:tc>
          <w:tcPr>
            <w:tcW w:w="3119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</w:tcBorders>
            <w:shd w:val="clear" w:color="auto" w:fill="auto"/>
          </w:tcPr>
          <w:p w:rsidR="00EC7D55" w:rsidRPr="00627E6D" w:rsidRDefault="00EC7D55" w:rsidP="008F737C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EC7D55" w:rsidRPr="00627E6D" w:rsidTr="008F737C">
        <w:tc>
          <w:tcPr>
            <w:tcW w:w="3119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bottom w:val="single" w:sz="4" w:space="0" w:color="auto"/>
            </w:tcBorders>
            <w:shd w:val="clear" w:color="auto" w:fill="auto"/>
          </w:tcPr>
          <w:p w:rsidR="00EC7D55" w:rsidRPr="00627E6D" w:rsidRDefault="00EC7D55" w:rsidP="008F737C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EC7D55" w:rsidRPr="00627E6D" w:rsidTr="008F737C">
        <w:tc>
          <w:tcPr>
            <w:tcW w:w="3119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4" w:space="0" w:color="auto"/>
            </w:tcBorders>
            <w:shd w:val="clear" w:color="auto" w:fill="auto"/>
          </w:tcPr>
          <w:p w:rsidR="00EC7D55" w:rsidRPr="00627E6D" w:rsidRDefault="00EC7D55" w:rsidP="008F737C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EC7D55" w:rsidRPr="00627E6D" w:rsidRDefault="00EC7D55" w:rsidP="008F737C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EC7D55" w:rsidRDefault="00EC7D55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60829" w:rsidRDefault="0036082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C34D8B" w:rsidRDefault="00C34D8B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C34D8B" w:rsidRDefault="00C34D8B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C34D8B" w:rsidRDefault="00C34D8B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C34D8B" w:rsidRDefault="00C34D8B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C34D8B" w:rsidRDefault="00C34D8B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286C0D" w:rsidRPr="00627E6D" w:rsidRDefault="00286C0D" w:rsidP="00286C0D">
      <w:pPr>
        <w:widowControl w:val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27E6D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81792" behindDoc="0" locked="0" layoutInCell="1" allowOverlap="1" wp14:anchorId="5E023175" wp14:editId="1530429A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2" name="Рисунок 2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6C0D" w:rsidRPr="00627E6D" w:rsidRDefault="00286C0D" w:rsidP="00286C0D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:rsidR="00286C0D" w:rsidRPr="00627E6D" w:rsidRDefault="00286C0D" w:rsidP="00286C0D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:rsidR="00122E7C" w:rsidRDefault="00122E7C" w:rsidP="00286C0D">
      <w:pPr>
        <w:pStyle w:val="1"/>
        <w:keepNext w:val="0"/>
        <w:widowControl w:val="0"/>
        <w:rPr>
          <w:rFonts w:ascii="Times New Roman" w:hAnsi="Times New Roman"/>
          <w:szCs w:val="28"/>
        </w:rPr>
      </w:pPr>
    </w:p>
    <w:p w:rsidR="00286C0D" w:rsidRPr="00627E6D" w:rsidRDefault="00286C0D" w:rsidP="00286C0D">
      <w:pPr>
        <w:pStyle w:val="1"/>
        <w:keepNext w:val="0"/>
        <w:widowControl w:val="0"/>
        <w:rPr>
          <w:rFonts w:ascii="Times New Roman" w:hAnsi="Times New Roman"/>
          <w:szCs w:val="28"/>
        </w:rPr>
      </w:pPr>
      <w:proofErr w:type="gramStart"/>
      <w:r w:rsidRPr="00627E6D">
        <w:rPr>
          <w:rFonts w:ascii="Times New Roman" w:hAnsi="Times New Roman"/>
          <w:szCs w:val="28"/>
        </w:rPr>
        <w:t>АДМИНИСТРАЦИЯ</w:t>
      </w:r>
      <w:proofErr w:type="gramEnd"/>
      <w:r w:rsidRPr="00627E6D">
        <w:rPr>
          <w:rFonts w:ascii="Times New Roman" w:hAnsi="Times New Roman"/>
          <w:szCs w:val="28"/>
        </w:rPr>
        <w:t xml:space="preserve"> ЗАТО СЕВЕРСК </w:t>
      </w:r>
    </w:p>
    <w:p w:rsidR="00286C0D" w:rsidRPr="00627E6D" w:rsidRDefault="00286C0D" w:rsidP="00286C0D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627E6D">
        <w:rPr>
          <w:rFonts w:ascii="Times New Roman" w:hAnsi="Times New Roman"/>
          <w:b/>
          <w:sz w:val="28"/>
          <w:szCs w:val="28"/>
        </w:rPr>
        <w:t>ПРОТОКОЛ</w:t>
      </w:r>
    </w:p>
    <w:p w:rsidR="00286C0D" w:rsidRPr="00627E6D" w:rsidRDefault="00286C0D" w:rsidP="00286C0D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286C0D" w:rsidRPr="00CB5BBF" w:rsidRDefault="00286C0D" w:rsidP="00286C0D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:rsidR="00286C0D" w:rsidRPr="00CB5BBF" w:rsidRDefault="00286C0D" w:rsidP="00286C0D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CB5BBF">
        <w:rPr>
          <w:rFonts w:ascii="Times New Roman" w:hAnsi="Times New Roman"/>
          <w:spacing w:val="-1"/>
          <w:sz w:val="24"/>
          <w:szCs w:val="24"/>
        </w:rPr>
        <w:t xml:space="preserve">в </w:t>
      </w:r>
      <w:proofErr w:type="gramStart"/>
      <w:r w:rsidRPr="00CB5BBF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CB5BBF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286C0D" w:rsidRPr="00CB5BBF" w:rsidTr="00286C0D">
        <w:tc>
          <w:tcPr>
            <w:tcW w:w="4874" w:type="dxa"/>
            <w:shd w:val="clear" w:color="auto" w:fill="auto"/>
          </w:tcPr>
          <w:p w:rsidR="00286C0D" w:rsidRPr="000E2708" w:rsidRDefault="00286C0D" w:rsidP="00286C0D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286C0D" w:rsidRPr="00CB5BBF" w:rsidRDefault="00286C0D" w:rsidP="00286C0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декабря</w:t>
            </w:r>
            <w:r w:rsidRPr="00CB5BBF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65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№ 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286C0D" w:rsidRPr="000E2708" w:rsidRDefault="00286C0D" w:rsidP="00286C0D">
      <w:pPr>
        <w:widowControl w:val="0"/>
        <w:jc w:val="both"/>
        <w:rPr>
          <w:rFonts w:ascii="Times New Roman" w:hAnsi="Times New Roman"/>
          <w:sz w:val="16"/>
          <w:szCs w:val="16"/>
        </w:rPr>
      </w:pPr>
    </w:p>
    <w:tbl>
      <w:tblPr>
        <w:tblW w:w="963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268"/>
        <w:gridCol w:w="236"/>
        <w:gridCol w:w="7135"/>
      </w:tblGrid>
      <w:tr w:rsidR="00286C0D" w:rsidRPr="008474E7" w:rsidTr="00286C0D">
        <w:tc>
          <w:tcPr>
            <w:tcW w:w="9639" w:type="dxa"/>
            <w:gridSpan w:val="3"/>
          </w:tcPr>
          <w:p w:rsidR="00286C0D" w:rsidRPr="008474E7" w:rsidRDefault="00286C0D" w:rsidP="00286C0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286C0D" w:rsidRPr="008474E7" w:rsidTr="00286C0D">
        <w:tc>
          <w:tcPr>
            <w:tcW w:w="2268" w:type="dxa"/>
          </w:tcPr>
          <w:p w:rsidR="00286C0D" w:rsidRPr="008474E7" w:rsidRDefault="00286C0D" w:rsidP="00286C0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:rsidR="00286C0D" w:rsidRPr="008474E7" w:rsidRDefault="00286C0D" w:rsidP="00286C0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:rsidR="00286C0D" w:rsidRPr="008474E7" w:rsidRDefault="00286C0D" w:rsidP="00286C0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8474E7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Управляющий делами Администрации ЗАТО Северск</w:t>
            </w:r>
          </w:p>
        </w:tc>
      </w:tr>
      <w:tr w:rsidR="00286C0D" w:rsidRPr="008474E7" w:rsidTr="00286C0D">
        <w:tc>
          <w:tcPr>
            <w:tcW w:w="9639" w:type="dxa"/>
            <w:gridSpan w:val="3"/>
          </w:tcPr>
          <w:p w:rsidR="00286C0D" w:rsidRPr="008474E7" w:rsidRDefault="00286C0D" w:rsidP="00286C0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286C0D" w:rsidRPr="00CB5BBF" w:rsidTr="00286C0D">
        <w:tc>
          <w:tcPr>
            <w:tcW w:w="2268" w:type="dxa"/>
          </w:tcPr>
          <w:p w:rsidR="00286C0D" w:rsidRPr="00CB5BBF" w:rsidRDefault="00286C0D" w:rsidP="00286C0D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:rsidR="00286C0D" w:rsidRPr="00CB5BBF" w:rsidRDefault="00286C0D" w:rsidP="00286C0D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:rsidR="00286C0D" w:rsidRPr="00CB5BBF" w:rsidRDefault="00286C0D" w:rsidP="00286C0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Комитета по кадрам и муниципальной службе </w:t>
            </w:r>
            <w:proofErr w:type="gramStart"/>
            <w:r w:rsidRPr="00CB5BB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86C0D" w:rsidRPr="00CB5BBF" w:rsidTr="00286C0D">
        <w:tc>
          <w:tcPr>
            <w:tcW w:w="9639" w:type="dxa"/>
            <w:gridSpan w:val="3"/>
          </w:tcPr>
          <w:p w:rsidR="00286C0D" w:rsidRPr="00CB5BBF" w:rsidRDefault="00286C0D" w:rsidP="00286C0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286C0D" w:rsidRPr="00724DEE" w:rsidTr="00286C0D">
        <w:tc>
          <w:tcPr>
            <w:tcW w:w="2268" w:type="dxa"/>
          </w:tcPr>
          <w:p w:rsidR="00286C0D" w:rsidRPr="00724DEE" w:rsidRDefault="00C34D8B" w:rsidP="00286C0D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</w:t>
            </w:r>
            <w:r w:rsidR="00286C0D" w:rsidRPr="00724DEE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236" w:type="dxa"/>
          </w:tcPr>
          <w:p w:rsidR="00286C0D" w:rsidRPr="00724DEE" w:rsidRDefault="00286C0D" w:rsidP="00286C0D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:rsidR="00286C0D" w:rsidRPr="00724DEE" w:rsidRDefault="00286C0D" w:rsidP="00286C0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председатель Комитета по кадрам и муниципальной службе </w:t>
            </w:r>
            <w:proofErr w:type="gramStart"/>
            <w:r w:rsidRPr="00724DE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24DE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C34D8B" w:rsidRPr="00724DEE" w:rsidTr="00354BA3">
        <w:tc>
          <w:tcPr>
            <w:tcW w:w="2268" w:type="dxa"/>
          </w:tcPr>
          <w:p w:rsidR="00C34D8B" w:rsidRPr="00724DEE" w:rsidRDefault="00C34D8B" w:rsidP="00354BA3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:rsidR="00C34D8B" w:rsidRPr="00724DEE" w:rsidRDefault="00C34D8B" w:rsidP="00354BA3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:rsidR="00C34D8B" w:rsidRPr="00724DEE" w:rsidRDefault="00C34D8B" w:rsidP="00354BA3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2F360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86C0D" w:rsidRPr="00724DEE" w:rsidTr="00286C0D">
        <w:tc>
          <w:tcPr>
            <w:tcW w:w="2268" w:type="dxa"/>
          </w:tcPr>
          <w:p w:rsidR="00286C0D" w:rsidRPr="00724DEE" w:rsidRDefault="00286C0D" w:rsidP="00286C0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:rsidR="00286C0D" w:rsidRPr="00724DEE" w:rsidRDefault="00286C0D" w:rsidP="00286C0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135" w:type="dxa"/>
          </w:tcPr>
          <w:p w:rsidR="00286C0D" w:rsidRPr="00724DEE" w:rsidRDefault="00286C0D" w:rsidP="00286C0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724DE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24DE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86C0D" w:rsidRPr="00724DEE" w:rsidTr="00286C0D">
        <w:tc>
          <w:tcPr>
            <w:tcW w:w="2268" w:type="dxa"/>
          </w:tcPr>
          <w:p w:rsidR="00286C0D" w:rsidRPr="00724DEE" w:rsidRDefault="00286C0D" w:rsidP="00286C0D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:rsidR="00286C0D" w:rsidRPr="00724DEE" w:rsidRDefault="00286C0D" w:rsidP="00286C0D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:rsidR="00286C0D" w:rsidRPr="00724DEE" w:rsidRDefault="00286C0D" w:rsidP="00286C0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бюджетного </w:t>
            </w:r>
            <w:proofErr w:type="gramStart"/>
            <w:r w:rsidRPr="00724DEE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  <w:r w:rsidRPr="00724DEE">
              <w:rPr>
                <w:rFonts w:ascii="Times New Roman" w:hAnsi="Times New Roman"/>
                <w:sz w:val="24"/>
                <w:szCs w:val="24"/>
              </w:rPr>
              <w:t xml:space="preserve"> ЗАТО Северск дополнительного образования «Детско-юношеская спортивная школа «Смена»</w:t>
            </w:r>
          </w:p>
        </w:tc>
      </w:tr>
      <w:tr w:rsidR="00286C0D" w:rsidRPr="00724DEE" w:rsidTr="00286C0D">
        <w:tc>
          <w:tcPr>
            <w:tcW w:w="2268" w:type="dxa"/>
          </w:tcPr>
          <w:p w:rsidR="00286C0D" w:rsidRPr="00724DEE" w:rsidRDefault="00286C0D" w:rsidP="00286C0D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:rsidR="00286C0D" w:rsidRPr="00724DEE" w:rsidRDefault="00286C0D" w:rsidP="00286C0D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:rsidR="00286C0D" w:rsidRPr="00724DEE" w:rsidRDefault="00286C0D" w:rsidP="00286C0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724DE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24DE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286C0D" w:rsidRPr="00724DEE" w:rsidRDefault="00286C0D" w:rsidP="00286C0D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:rsidR="00286C0D" w:rsidRPr="00724DEE" w:rsidRDefault="00286C0D" w:rsidP="00286C0D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724DEE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:rsidR="00286C0D" w:rsidRPr="00724DEE" w:rsidRDefault="00286C0D" w:rsidP="00286C0D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7512"/>
        <w:gridCol w:w="1843"/>
      </w:tblGrid>
      <w:tr w:rsidR="00286C0D" w:rsidRPr="00724DEE" w:rsidTr="00873ED2">
        <w:tc>
          <w:tcPr>
            <w:tcW w:w="421" w:type="dxa"/>
            <w:shd w:val="clear" w:color="auto" w:fill="auto"/>
          </w:tcPr>
          <w:p w:rsidR="00286C0D" w:rsidRPr="00724DEE" w:rsidRDefault="00286C0D" w:rsidP="00286C0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512" w:type="dxa"/>
            <w:shd w:val="clear" w:color="auto" w:fill="auto"/>
          </w:tcPr>
          <w:p w:rsidR="00286C0D" w:rsidRPr="00724DEE" w:rsidRDefault="00286C0D" w:rsidP="00286C0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:rsidR="00286C0D" w:rsidRPr="00724DEE" w:rsidRDefault="00286C0D" w:rsidP="00286C0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286C0D" w:rsidRPr="00724DEE" w:rsidTr="00873ED2">
        <w:tc>
          <w:tcPr>
            <w:tcW w:w="421" w:type="dxa"/>
            <w:shd w:val="clear" w:color="auto" w:fill="auto"/>
          </w:tcPr>
          <w:p w:rsidR="00286C0D" w:rsidRPr="00724DEE" w:rsidRDefault="00286C0D" w:rsidP="00286C0D">
            <w:pPr>
              <w:pStyle w:val="af4"/>
              <w:widowControl w:val="0"/>
              <w:numPr>
                <w:ilvl w:val="0"/>
                <w:numId w:val="16"/>
              </w:numPr>
              <w:ind w:left="0" w:firstLine="0"/>
              <w:jc w:val="center"/>
            </w:pPr>
          </w:p>
        </w:tc>
        <w:tc>
          <w:tcPr>
            <w:tcW w:w="7512" w:type="dxa"/>
            <w:shd w:val="clear" w:color="auto" w:fill="auto"/>
          </w:tcPr>
          <w:p w:rsidR="00286C0D" w:rsidRPr="00724DEE" w:rsidRDefault="00286C0D" w:rsidP="00286C0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:rsidR="00286C0D" w:rsidRPr="00724DEE" w:rsidRDefault="00286C0D" w:rsidP="00286C0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286C0D" w:rsidRPr="007556AF" w:rsidTr="00873ED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C0D" w:rsidRPr="007556AF" w:rsidRDefault="00286C0D" w:rsidP="00873ED2">
            <w:pPr>
              <w:pStyle w:val="af4"/>
              <w:widowControl w:val="0"/>
              <w:numPr>
                <w:ilvl w:val="0"/>
                <w:numId w:val="16"/>
              </w:numPr>
              <w:ind w:left="0" w:firstLine="0"/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C0D" w:rsidRPr="007556AF" w:rsidRDefault="002F3609" w:rsidP="000B65E4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F016DF" w:rsidRPr="007556AF">
              <w:rPr>
                <w:rFonts w:ascii="Times New Roman" w:hAnsi="Times New Roman"/>
                <w:sz w:val="24"/>
                <w:szCs w:val="24"/>
              </w:rPr>
              <w:t xml:space="preserve">тчет о выполнении мероприятий по противодействию коррупции в </w:t>
            </w:r>
            <w:proofErr w:type="gramStart"/>
            <w:r w:rsidR="00F016DF" w:rsidRPr="007556A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F016DF" w:rsidRPr="007556AF">
              <w:rPr>
                <w:rFonts w:ascii="Times New Roman" w:hAnsi="Times New Roman"/>
                <w:sz w:val="24"/>
                <w:szCs w:val="24"/>
              </w:rPr>
              <w:t xml:space="preserve"> ЗАТО Северск за 2023 год в соответствии с региональной программ</w:t>
            </w:r>
            <w:r w:rsidR="000B65E4">
              <w:rPr>
                <w:rFonts w:ascii="Times New Roman" w:hAnsi="Times New Roman"/>
                <w:sz w:val="24"/>
                <w:szCs w:val="24"/>
              </w:rPr>
              <w:t>ой</w:t>
            </w:r>
            <w:r w:rsidR="00F016DF" w:rsidRPr="007556AF">
              <w:rPr>
                <w:rFonts w:ascii="Times New Roman" w:hAnsi="Times New Roman"/>
                <w:sz w:val="24"/>
                <w:szCs w:val="24"/>
              </w:rPr>
              <w:t xml:space="preserve"> противодействия коррупции в Томской области на 2018 - 2024 годы, утвержденной распоряжением Администрации Томской области от 18.05.2018 № 324-ра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C0D" w:rsidRPr="007556AF" w:rsidRDefault="00991925" w:rsidP="00873ED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6AF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  <w:p w:rsidR="00286C0D" w:rsidRPr="007556AF" w:rsidRDefault="00286C0D" w:rsidP="00873ED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6C0D" w:rsidRPr="009F603C" w:rsidTr="00873ED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C0D" w:rsidRPr="009F603C" w:rsidRDefault="00286C0D" w:rsidP="00286C0D">
            <w:pPr>
              <w:pStyle w:val="af4"/>
              <w:widowControl w:val="0"/>
              <w:numPr>
                <w:ilvl w:val="0"/>
                <w:numId w:val="16"/>
              </w:numPr>
              <w:ind w:left="0" w:firstLine="0"/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C0D" w:rsidRPr="009F603C" w:rsidRDefault="00286C0D" w:rsidP="00286C0D">
            <w:pPr>
              <w:widowControl w:val="0"/>
              <w:jc w:val="both"/>
              <w:rPr>
                <w:sz w:val="24"/>
                <w:szCs w:val="24"/>
              </w:rPr>
            </w:pPr>
            <w:r w:rsidRPr="009F603C">
              <w:rPr>
                <w:rFonts w:ascii="Times New Roman" w:hAnsi="Times New Roman"/>
                <w:sz w:val="24"/>
                <w:szCs w:val="24"/>
              </w:rPr>
              <w:t xml:space="preserve">Рассмотрение результатов анализа сведений, содержащихся в анкетах лиц, представляемых при назначении на должности муниципальной службы в </w:t>
            </w:r>
            <w:proofErr w:type="gramStart"/>
            <w:r w:rsidRPr="009F603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F603C">
              <w:rPr>
                <w:rFonts w:ascii="Times New Roman" w:hAnsi="Times New Roman"/>
                <w:sz w:val="24"/>
                <w:szCs w:val="24"/>
              </w:rPr>
              <w:t xml:space="preserve"> ЗАТО Северск об их родственниках и свойственниках, в целях выявления возможного конфликта интересов за период с </w:t>
            </w:r>
            <w:r>
              <w:rPr>
                <w:rFonts w:ascii="Times New Roman" w:hAnsi="Times New Roman"/>
                <w:sz w:val="24"/>
                <w:szCs w:val="24"/>
              </w:rPr>
              <w:t>24.06</w:t>
            </w:r>
            <w:r w:rsidRPr="009F603C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9F603C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sz w:val="24"/>
                <w:szCs w:val="24"/>
              </w:rPr>
              <w:t>20.12</w:t>
            </w:r>
            <w:r w:rsidRPr="009F603C">
              <w:rPr>
                <w:rFonts w:ascii="Times New Roman" w:hAnsi="Times New Roman"/>
                <w:sz w:val="24"/>
                <w:szCs w:val="24"/>
              </w:rPr>
              <w:t>.2023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C0D" w:rsidRPr="009F603C" w:rsidRDefault="00991925" w:rsidP="00286C0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 Л.В.</w:t>
            </w:r>
          </w:p>
        </w:tc>
      </w:tr>
    </w:tbl>
    <w:p w:rsidR="00286C0D" w:rsidRDefault="00286C0D" w:rsidP="00286C0D">
      <w:pPr>
        <w:widowControl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86C0D" w:rsidRPr="00CB5BBF" w:rsidRDefault="00286C0D" w:rsidP="00286C0D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B5BBF">
        <w:rPr>
          <w:rFonts w:ascii="Times New Roman" w:hAnsi="Times New Roman"/>
          <w:b/>
          <w:sz w:val="24"/>
          <w:szCs w:val="24"/>
        </w:rPr>
        <w:t>Решение комиссии:</w:t>
      </w:r>
    </w:p>
    <w:p w:rsidR="00286C0D" w:rsidRPr="0065423A" w:rsidRDefault="00286C0D" w:rsidP="00286C0D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pacing w:val="-1"/>
          <w:sz w:val="24"/>
          <w:szCs w:val="24"/>
        </w:rPr>
        <w:t xml:space="preserve">1. </w:t>
      </w:r>
      <w:r w:rsidRPr="0065423A">
        <w:rPr>
          <w:spacing w:val="-1"/>
          <w:sz w:val="24"/>
          <w:szCs w:val="24"/>
        </w:rPr>
        <w:t xml:space="preserve">По вопросам повестки </w:t>
      </w:r>
      <w:r w:rsidRPr="0065423A">
        <w:rPr>
          <w:rFonts w:ascii="Times New Roman" w:hAnsi="Times New Roman"/>
          <w:sz w:val="24"/>
          <w:szCs w:val="24"/>
        </w:rPr>
        <w:t>заседания комиссии</w:t>
      </w:r>
      <w:r w:rsidRPr="0065423A">
        <w:rPr>
          <w:rFonts w:ascii="Times New Roman" w:hAnsi="Times New Roman"/>
          <w:b/>
          <w:sz w:val="24"/>
          <w:szCs w:val="24"/>
        </w:rPr>
        <w:t xml:space="preserve"> </w:t>
      </w:r>
      <w:r w:rsidRPr="0065423A">
        <w:rPr>
          <w:spacing w:val="-1"/>
          <w:sz w:val="24"/>
          <w:szCs w:val="24"/>
        </w:rPr>
        <w:t>голосовать открытым способом путем поднятия руки.</w:t>
      </w:r>
      <w:r w:rsidRPr="0065423A">
        <w:rPr>
          <w:rFonts w:ascii="Times New Roman" w:hAnsi="Times New Roman"/>
          <w:spacing w:val="-2"/>
          <w:sz w:val="24"/>
          <w:szCs w:val="24"/>
        </w:rPr>
        <w:t xml:space="preserve"> </w:t>
      </w:r>
    </w:p>
    <w:p w:rsidR="00286C0D" w:rsidRPr="0065423A" w:rsidRDefault="00286C0D" w:rsidP="00286C0D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>
        <w:rPr>
          <w:rStyle w:val="af6"/>
          <w:b w:val="0"/>
          <w:sz w:val="24"/>
          <w:szCs w:val="24"/>
        </w:rPr>
        <w:t xml:space="preserve">2. </w:t>
      </w:r>
      <w:r w:rsidR="00B77433" w:rsidRPr="007B6149">
        <w:rPr>
          <w:rFonts w:ascii="Times New Roman" w:hAnsi="Times New Roman"/>
          <w:spacing w:val="-1"/>
          <w:sz w:val="24"/>
          <w:szCs w:val="24"/>
        </w:rPr>
        <w:t>П</w:t>
      </w:r>
      <w:r w:rsidR="00B77433" w:rsidRPr="007B6149">
        <w:rPr>
          <w:rFonts w:ascii="Times New Roman" w:hAnsi="Times New Roman"/>
          <w:sz w:val="24"/>
          <w:szCs w:val="24"/>
        </w:rPr>
        <w:t xml:space="preserve">ризнать </w:t>
      </w:r>
      <w:r w:rsidR="00B77433" w:rsidRPr="007B6149">
        <w:rPr>
          <w:rFonts w:ascii="Times New Roman" w:hAnsi="Times New Roman"/>
          <w:spacing w:val="-8"/>
          <w:sz w:val="24"/>
          <w:szCs w:val="24"/>
        </w:rPr>
        <w:t xml:space="preserve">мероприятия Плана противодействия коррупции в </w:t>
      </w:r>
      <w:proofErr w:type="gramStart"/>
      <w:r w:rsidR="00B77433" w:rsidRPr="007B6149">
        <w:rPr>
          <w:rFonts w:ascii="Times New Roman" w:hAnsi="Times New Roman"/>
          <w:spacing w:val="-8"/>
          <w:sz w:val="24"/>
          <w:szCs w:val="24"/>
        </w:rPr>
        <w:t>Администрации</w:t>
      </w:r>
      <w:proofErr w:type="gramEnd"/>
      <w:r w:rsidR="00B77433" w:rsidRPr="007B6149">
        <w:rPr>
          <w:rFonts w:ascii="Times New Roman" w:hAnsi="Times New Roman"/>
          <w:spacing w:val="-8"/>
          <w:sz w:val="24"/>
          <w:szCs w:val="24"/>
        </w:rPr>
        <w:t xml:space="preserve"> ЗАТО Северск за </w:t>
      </w:r>
      <w:r w:rsidR="00B77433" w:rsidRPr="007B6149">
        <w:rPr>
          <w:spacing w:val="-8"/>
          <w:sz w:val="24"/>
          <w:szCs w:val="24"/>
        </w:rPr>
        <w:t>2023 год</w:t>
      </w:r>
      <w:r w:rsidR="00B77433" w:rsidRPr="007B6149">
        <w:rPr>
          <w:rFonts w:ascii="Times New Roman" w:hAnsi="Times New Roman"/>
          <w:spacing w:val="-8"/>
          <w:sz w:val="24"/>
          <w:szCs w:val="24"/>
        </w:rPr>
        <w:t xml:space="preserve"> выполненными</w:t>
      </w:r>
      <w:r w:rsidRPr="0065423A">
        <w:rPr>
          <w:rFonts w:ascii="Times New Roman" w:hAnsi="Times New Roman"/>
          <w:sz w:val="24"/>
          <w:szCs w:val="24"/>
        </w:rPr>
        <w:t>.</w:t>
      </w:r>
    </w:p>
    <w:p w:rsidR="00286C0D" w:rsidRPr="00142C3C" w:rsidRDefault="00286C0D" w:rsidP="00286C0D">
      <w:pPr>
        <w:widowControl w:val="0"/>
        <w:tabs>
          <w:tab w:val="left" w:pos="993"/>
        </w:tabs>
        <w:ind w:firstLine="709"/>
        <w:jc w:val="both"/>
        <w:rPr>
          <w:sz w:val="24"/>
          <w:szCs w:val="24"/>
        </w:rPr>
      </w:pPr>
      <w:r w:rsidRPr="00142C3C">
        <w:rPr>
          <w:sz w:val="24"/>
          <w:szCs w:val="24"/>
        </w:rPr>
        <w:t xml:space="preserve">3. </w:t>
      </w:r>
      <w:r w:rsidRPr="00142C3C">
        <w:rPr>
          <w:rFonts w:ascii="Times New Roman" w:hAnsi="Times New Roman"/>
          <w:spacing w:val="-1"/>
          <w:sz w:val="24"/>
          <w:szCs w:val="24"/>
        </w:rPr>
        <w:t xml:space="preserve">Принять к сведению информацию Комитета по кадрам и муниципальной службе </w:t>
      </w:r>
      <w:proofErr w:type="gramStart"/>
      <w:r w:rsidRPr="00142C3C">
        <w:rPr>
          <w:rFonts w:ascii="Times New Roman" w:hAnsi="Times New Roman"/>
          <w:spacing w:val="-1"/>
          <w:sz w:val="24"/>
          <w:szCs w:val="24"/>
        </w:rPr>
        <w:lastRenderedPageBreak/>
        <w:t>Администрации</w:t>
      </w:r>
      <w:proofErr w:type="gramEnd"/>
      <w:r w:rsidRPr="00142C3C">
        <w:rPr>
          <w:rFonts w:ascii="Times New Roman" w:hAnsi="Times New Roman"/>
          <w:spacing w:val="-1"/>
          <w:sz w:val="24"/>
          <w:szCs w:val="24"/>
        </w:rPr>
        <w:t xml:space="preserve"> ЗАТО Северск об анализе </w:t>
      </w:r>
      <w:r w:rsidRPr="00142C3C">
        <w:rPr>
          <w:rFonts w:ascii="Times New Roman" w:hAnsi="Times New Roman"/>
          <w:bCs/>
          <w:sz w:val="24"/>
          <w:szCs w:val="24"/>
        </w:rPr>
        <w:t xml:space="preserve">сведений, содержащихся в анкетах лиц, представляемых при назначении на должности муниципальной службы Администрации ЗАТО Северск, об их родственниках и свойственниках за период с </w:t>
      </w:r>
      <w:r>
        <w:rPr>
          <w:rFonts w:ascii="Times New Roman" w:hAnsi="Times New Roman"/>
          <w:bCs/>
          <w:sz w:val="24"/>
          <w:szCs w:val="24"/>
        </w:rPr>
        <w:t>24.06</w:t>
      </w:r>
      <w:r w:rsidRPr="00142C3C">
        <w:rPr>
          <w:rFonts w:ascii="Times New Roman" w:hAnsi="Times New Roman"/>
          <w:bCs/>
          <w:sz w:val="24"/>
          <w:szCs w:val="24"/>
        </w:rPr>
        <w:t>.202</w:t>
      </w:r>
      <w:r>
        <w:rPr>
          <w:rFonts w:ascii="Times New Roman" w:hAnsi="Times New Roman"/>
          <w:bCs/>
          <w:sz w:val="24"/>
          <w:szCs w:val="24"/>
        </w:rPr>
        <w:t>3</w:t>
      </w:r>
      <w:r w:rsidRPr="00142C3C">
        <w:rPr>
          <w:rFonts w:ascii="Times New Roman" w:hAnsi="Times New Roman"/>
          <w:bCs/>
          <w:sz w:val="24"/>
          <w:szCs w:val="24"/>
        </w:rPr>
        <w:t xml:space="preserve"> по </w:t>
      </w:r>
      <w:r w:rsidR="00E00BA3">
        <w:rPr>
          <w:rFonts w:ascii="Times New Roman" w:hAnsi="Times New Roman"/>
          <w:bCs/>
          <w:sz w:val="24"/>
          <w:szCs w:val="24"/>
        </w:rPr>
        <w:t>20.12</w:t>
      </w:r>
      <w:r w:rsidRPr="00142C3C">
        <w:rPr>
          <w:rFonts w:ascii="Times New Roman" w:hAnsi="Times New Roman"/>
          <w:bCs/>
          <w:sz w:val="24"/>
          <w:szCs w:val="24"/>
        </w:rPr>
        <w:t>.2023</w:t>
      </w:r>
      <w:r w:rsidRPr="00142C3C">
        <w:rPr>
          <w:sz w:val="24"/>
          <w:szCs w:val="24"/>
        </w:rPr>
        <w:t>.</w:t>
      </w:r>
    </w:p>
    <w:p w:rsidR="00286C0D" w:rsidRDefault="00286C0D" w:rsidP="00286C0D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  <w:r>
        <w:rPr>
          <w:rFonts w:ascii="Times New Roman" w:hAnsi="Times New Roman"/>
          <w:spacing w:val="-8"/>
          <w:sz w:val="24"/>
          <w:szCs w:val="24"/>
        </w:rPr>
        <w:t xml:space="preserve">4. </w:t>
      </w:r>
      <w:r w:rsidRPr="0065423A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Pr="0065423A">
        <w:rPr>
          <w:sz w:val="24"/>
          <w:szCs w:val="24"/>
        </w:rPr>
        <w:t xml:space="preserve">на официальном сайте </w:t>
      </w:r>
      <w:proofErr w:type="gramStart"/>
      <w:r w:rsidRPr="0065423A">
        <w:rPr>
          <w:sz w:val="24"/>
          <w:szCs w:val="24"/>
        </w:rPr>
        <w:t>Администрации</w:t>
      </w:r>
      <w:proofErr w:type="gramEnd"/>
      <w:r w:rsidRPr="0065423A">
        <w:rPr>
          <w:sz w:val="24"/>
          <w:szCs w:val="24"/>
        </w:rPr>
        <w:t xml:space="preserve"> ЗАТО Северск в информационно-телекоммуникационной сети «Интернет» (</w:t>
      </w:r>
      <w:hyperlink w:history="1">
        <w:r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Pr="0065423A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Pr="00CB5BBF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Pr="00CB5BBF">
        <w:rPr>
          <w:sz w:val="24"/>
          <w:szCs w:val="24"/>
        </w:rPr>
        <w:t>) с учетом законодательства Российской Федерации о защите персональных данных.</w:t>
      </w:r>
      <w:r w:rsidRPr="00CB5BBF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:rsidR="00286C0D" w:rsidRDefault="00286C0D" w:rsidP="00286C0D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p w:rsidR="00286C0D" w:rsidRPr="00CB5BBF" w:rsidRDefault="00286C0D" w:rsidP="00286C0D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</w:p>
    <w:p w:rsidR="00286C0D" w:rsidRPr="00CB5BBF" w:rsidRDefault="00286C0D" w:rsidP="00286C0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8755" w:type="dxa"/>
        <w:tblInd w:w="15" w:type="dxa"/>
        <w:tblLook w:val="01E0" w:firstRow="1" w:lastRow="1" w:firstColumn="1" w:lastColumn="1" w:noHBand="0" w:noVBand="0"/>
      </w:tblPr>
      <w:tblGrid>
        <w:gridCol w:w="3227"/>
        <w:gridCol w:w="3285"/>
        <w:gridCol w:w="2243"/>
      </w:tblGrid>
      <w:tr w:rsidR="00286C0D" w:rsidRPr="00CB5BBF" w:rsidTr="00286C0D">
        <w:tc>
          <w:tcPr>
            <w:tcW w:w="3227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ь</w:t>
            </w:r>
            <w:r w:rsidRPr="00CB5BBF">
              <w:rPr>
                <w:sz w:val="24"/>
                <w:szCs w:val="24"/>
              </w:rPr>
              <w:t>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В.В.</w:t>
            </w:r>
            <w:r>
              <w:rPr>
                <w:i/>
                <w:sz w:val="24"/>
                <w:szCs w:val="24"/>
              </w:rPr>
              <w:t>Коваленко</w:t>
            </w:r>
            <w:proofErr w:type="spellEnd"/>
          </w:p>
        </w:tc>
      </w:tr>
      <w:tr w:rsidR="00286C0D" w:rsidRPr="00CB5BBF" w:rsidTr="00286C0D">
        <w:tc>
          <w:tcPr>
            <w:tcW w:w="3227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286C0D" w:rsidRPr="000E2708" w:rsidRDefault="00286C0D" w:rsidP="00286C0D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286C0D" w:rsidRPr="00CB5BBF" w:rsidTr="00286C0D">
        <w:tc>
          <w:tcPr>
            <w:tcW w:w="3227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286C0D" w:rsidRPr="000E2708" w:rsidRDefault="00286C0D" w:rsidP="00286C0D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286C0D" w:rsidRPr="00CB5BBF" w:rsidTr="00286C0D">
        <w:tc>
          <w:tcPr>
            <w:tcW w:w="3227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286C0D" w:rsidRPr="000E2708" w:rsidRDefault="00286C0D" w:rsidP="00286C0D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286C0D" w:rsidRPr="00CB5BBF" w:rsidTr="00286C0D">
        <w:tc>
          <w:tcPr>
            <w:tcW w:w="3227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286C0D" w:rsidRPr="000E2708" w:rsidRDefault="00286C0D" w:rsidP="00286C0D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286C0D" w:rsidRPr="00CB5BBF" w:rsidRDefault="00EF501A" w:rsidP="00EF501A">
            <w:pPr>
              <w:widowControl w:val="0"/>
              <w:jc w:val="both"/>
              <w:rPr>
                <w:i/>
                <w:sz w:val="24"/>
                <w:szCs w:val="24"/>
              </w:rPr>
            </w:pPr>
            <w:r w:rsidRPr="00CB5BBF">
              <w:rPr>
                <w:i/>
                <w:sz w:val="24"/>
                <w:szCs w:val="24"/>
              </w:rPr>
              <w:t>Л.В.</w:t>
            </w:r>
            <w:r>
              <w:rPr>
                <w:i/>
                <w:sz w:val="24"/>
                <w:szCs w:val="24"/>
              </w:rPr>
              <w:t>Боброва</w:t>
            </w:r>
          </w:p>
        </w:tc>
      </w:tr>
      <w:tr w:rsidR="00286C0D" w:rsidRPr="00CB5BBF" w:rsidTr="00286C0D">
        <w:tc>
          <w:tcPr>
            <w:tcW w:w="3227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286C0D" w:rsidRPr="000E2708" w:rsidRDefault="00286C0D" w:rsidP="00286C0D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286C0D" w:rsidRPr="00CB5BBF" w:rsidTr="00286C0D">
        <w:tc>
          <w:tcPr>
            <w:tcW w:w="3227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286C0D" w:rsidRPr="000E2708" w:rsidRDefault="00286C0D" w:rsidP="00286C0D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286C0D" w:rsidRPr="00CB5BBF" w:rsidRDefault="00EF501A" w:rsidP="00EF501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Е.В.Донец</w:t>
            </w:r>
            <w:proofErr w:type="spellEnd"/>
            <w:r w:rsidRPr="00CB5BBF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286C0D" w:rsidRPr="00CB5BBF" w:rsidTr="00286C0D">
        <w:tc>
          <w:tcPr>
            <w:tcW w:w="3227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286C0D" w:rsidRPr="000E2708" w:rsidRDefault="00286C0D" w:rsidP="00286C0D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286C0D" w:rsidRPr="00CB5BBF" w:rsidTr="00286C0D">
        <w:tc>
          <w:tcPr>
            <w:tcW w:w="3227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286C0D" w:rsidRPr="000E2708" w:rsidRDefault="00286C0D" w:rsidP="00286C0D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286C0D" w:rsidRPr="00CB5BBF" w:rsidTr="00286C0D">
        <w:tc>
          <w:tcPr>
            <w:tcW w:w="3227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286C0D" w:rsidRPr="000E2708" w:rsidRDefault="00286C0D" w:rsidP="00286C0D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286C0D" w:rsidRPr="00CB5BBF" w:rsidTr="00286C0D">
        <w:tc>
          <w:tcPr>
            <w:tcW w:w="3227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286C0D" w:rsidRPr="000E2708" w:rsidRDefault="00286C0D" w:rsidP="00286C0D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286C0D" w:rsidRPr="00CB5BBF" w:rsidTr="00286C0D">
        <w:tc>
          <w:tcPr>
            <w:tcW w:w="3227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286C0D" w:rsidRPr="000E2708" w:rsidRDefault="00286C0D" w:rsidP="00286C0D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286C0D" w:rsidRPr="00CB5BBF" w:rsidTr="00286C0D">
        <w:tc>
          <w:tcPr>
            <w:tcW w:w="3227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286C0D" w:rsidRPr="000E2708" w:rsidRDefault="00286C0D" w:rsidP="00286C0D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286C0D" w:rsidRPr="00CB5BBF" w:rsidTr="00286C0D">
        <w:tc>
          <w:tcPr>
            <w:tcW w:w="3227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286C0D" w:rsidRPr="000E2708" w:rsidRDefault="00286C0D" w:rsidP="00286C0D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286C0D" w:rsidRPr="00CB5BBF" w:rsidRDefault="00286C0D" w:rsidP="00286C0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286C0D" w:rsidRDefault="00286C0D" w:rsidP="00286C0D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286C0D" w:rsidRDefault="00286C0D" w:rsidP="00286C0D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286C0D" w:rsidRDefault="00286C0D" w:rsidP="00286C0D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286C0D" w:rsidRDefault="00286C0D" w:rsidP="00286C0D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286C0D" w:rsidRDefault="00286C0D" w:rsidP="00286C0D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286C0D" w:rsidRDefault="00286C0D" w:rsidP="00286C0D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286C0D" w:rsidRDefault="00286C0D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sectPr w:rsidR="00286C0D" w:rsidSect="00D21E1F">
      <w:headerReference w:type="even" r:id="rId9"/>
      <w:headerReference w:type="default" r:id="rId10"/>
      <w:headerReference w:type="first" r:id="rId11"/>
      <w:pgSz w:w="11907" w:h="16840" w:code="9"/>
      <w:pgMar w:top="993" w:right="567" w:bottom="1276" w:left="1701" w:header="36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86D" w:rsidRDefault="0073186D">
      <w:r>
        <w:separator/>
      </w:r>
    </w:p>
  </w:endnote>
  <w:endnote w:type="continuationSeparator" w:id="0">
    <w:p w:rsidR="0073186D" w:rsidRDefault="00731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86D" w:rsidRDefault="0073186D">
      <w:r>
        <w:separator/>
      </w:r>
    </w:p>
  </w:footnote>
  <w:footnote w:type="continuationSeparator" w:id="0">
    <w:p w:rsidR="0073186D" w:rsidRDefault="007318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2A3" w:rsidRDefault="00C952A3" w:rsidP="002006F5">
    <w:pPr>
      <w:pStyle w:val="a7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8</w:t>
    </w:r>
    <w:r>
      <w:rPr>
        <w:rStyle w:val="ae"/>
      </w:rPr>
      <w:fldChar w:fldCharType="end"/>
    </w:r>
  </w:p>
  <w:p w:rsidR="00C952A3" w:rsidRDefault="00C952A3" w:rsidP="008D138A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2A3" w:rsidRPr="00F61263" w:rsidRDefault="00C952A3" w:rsidP="008D138A">
    <w:pPr>
      <w:pStyle w:val="a7"/>
      <w:ind w:right="360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2A3" w:rsidRDefault="00C952A3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5" name="Рисунок 1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</w:t>
    </w:r>
  </w:p>
  <w:p w:rsidR="00C952A3" w:rsidRDefault="00C952A3" w:rsidP="00DC4F51">
    <w:pPr>
      <w:jc w:val="center"/>
      <w:rPr>
        <w:rFonts w:ascii="Times New Roman" w:hAnsi="Times New Roman"/>
        <w:b/>
        <w:sz w:val="24"/>
      </w:rPr>
    </w:pPr>
  </w:p>
  <w:p w:rsidR="00C952A3" w:rsidRDefault="00C952A3" w:rsidP="00DC4F51">
    <w:pPr>
      <w:jc w:val="center"/>
      <w:rPr>
        <w:rFonts w:ascii="Times New Roman" w:hAnsi="Times New Roman"/>
        <w:b/>
        <w:sz w:val="24"/>
      </w:rPr>
    </w:pPr>
  </w:p>
  <w:p w:rsidR="00C952A3" w:rsidRPr="00B067E4" w:rsidRDefault="00C952A3" w:rsidP="00B067E4">
    <w:pPr>
      <w:pStyle w:val="1"/>
      <w:rPr>
        <w:b w:val="0"/>
        <w:sz w:val="10"/>
        <w:szCs w:val="10"/>
      </w:rPr>
    </w:pPr>
  </w:p>
  <w:p w:rsidR="00C952A3" w:rsidRDefault="00C952A3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ЗАТО СЕВЕРСК </w:t>
    </w:r>
  </w:p>
  <w:p w:rsidR="00C952A3" w:rsidRPr="006C10D5" w:rsidRDefault="00C952A3" w:rsidP="006C10D5">
    <w:pPr>
      <w:spacing w:before="120"/>
      <w:jc w:val="center"/>
      <w:rPr>
        <w:b/>
        <w:sz w:val="28"/>
        <w:szCs w:val="28"/>
      </w:rPr>
    </w:pPr>
    <w:r>
      <w:rPr>
        <w:b/>
        <w:sz w:val="28"/>
        <w:szCs w:val="28"/>
      </w:rPr>
      <w:t>ПРОТОКОЛ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D2AA5"/>
    <w:multiLevelType w:val="hybridMultilevel"/>
    <w:tmpl w:val="7D9E9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F3526"/>
    <w:multiLevelType w:val="hybridMultilevel"/>
    <w:tmpl w:val="EB9663FC"/>
    <w:lvl w:ilvl="0" w:tplc="E9E207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007FCE"/>
    <w:multiLevelType w:val="hybridMultilevel"/>
    <w:tmpl w:val="DDC0A892"/>
    <w:lvl w:ilvl="0" w:tplc="4B3C8B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625006"/>
    <w:multiLevelType w:val="hybridMultilevel"/>
    <w:tmpl w:val="5C64B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F4EF2"/>
    <w:multiLevelType w:val="hybridMultilevel"/>
    <w:tmpl w:val="51967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B47DEF"/>
    <w:multiLevelType w:val="hybridMultilevel"/>
    <w:tmpl w:val="33D02916"/>
    <w:lvl w:ilvl="0" w:tplc="4142E2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43821AC"/>
    <w:multiLevelType w:val="hybridMultilevel"/>
    <w:tmpl w:val="632C25F4"/>
    <w:lvl w:ilvl="0" w:tplc="782A568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D0F46BB"/>
    <w:multiLevelType w:val="hybridMultilevel"/>
    <w:tmpl w:val="66EA8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26D"/>
    <w:multiLevelType w:val="hybridMultilevel"/>
    <w:tmpl w:val="07BE80FC"/>
    <w:lvl w:ilvl="0" w:tplc="BBE4B7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8CC17DE"/>
    <w:multiLevelType w:val="hybridMultilevel"/>
    <w:tmpl w:val="362ECFE8"/>
    <w:lvl w:ilvl="0" w:tplc="6DF025A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87CAAF4E">
      <w:start w:val="1"/>
      <w:numFmt w:val="decimal"/>
      <w:lvlText w:val="%2)"/>
      <w:lvlJc w:val="left"/>
      <w:pPr>
        <w:ind w:left="1789" w:hanging="360"/>
      </w:pPr>
      <w:rPr>
        <w:rFonts w:ascii="Times New Roman CYR" w:eastAsia="Times New Roman" w:hAnsi="Times New Roman CYR"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AD474D0"/>
    <w:multiLevelType w:val="hybridMultilevel"/>
    <w:tmpl w:val="C8BEC598"/>
    <w:lvl w:ilvl="0" w:tplc="D7C08C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02E0974"/>
    <w:multiLevelType w:val="hybridMultilevel"/>
    <w:tmpl w:val="30EC5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443CEB"/>
    <w:multiLevelType w:val="hybridMultilevel"/>
    <w:tmpl w:val="91EC99E0"/>
    <w:lvl w:ilvl="0" w:tplc="B86A6D5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AA92A14"/>
    <w:multiLevelType w:val="hybridMultilevel"/>
    <w:tmpl w:val="3C4448A4"/>
    <w:lvl w:ilvl="0" w:tplc="49A483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B12F1F8">
      <w:start w:val="1"/>
      <w:numFmt w:val="decimal"/>
      <w:lvlText w:val="%2)"/>
      <w:lvlJc w:val="left"/>
      <w:pPr>
        <w:ind w:left="1789" w:hanging="360"/>
      </w:pPr>
      <w:rPr>
        <w:rFonts w:ascii="Times New Roman CYR" w:eastAsia="Times New Roman" w:hAnsi="Times New Roman CYR"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CFD6BF0"/>
    <w:multiLevelType w:val="hybridMultilevel"/>
    <w:tmpl w:val="E222E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B55118"/>
    <w:multiLevelType w:val="hybridMultilevel"/>
    <w:tmpl w:val="57408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3"/>
  </w:num>
  <w:num w:numId="4">
    <w:abstractNumId w:val="3"/>
  </w:num>
  <w:num w:numId="5">
    <w:abstractNumId w:val="8"/>
  </w:num>
  <w:num w:numId="6">
    <w:abstractNumId w:val="0"/>
  </w:num>
  <w:num w:numId="7">
    <w:abstractNumId w:val="10"/>
  </w:num>
  <w:num w:numId="8">
    <w:abstractNumId w:val="5"/>
  </w:num>
  <w:num w:numId="9">
    <w:abstractNumId w:val="11"/>
  </w:num>
  <w:num w:numId="10">
    <w:abstractNumId w:val="1"/>
  </w:num>
  <w:num w:numId="11">
    <w:abstractNumId w:val="2"/>
  </w:num>
  <w:num w:numId="12">
    <w:abstractNumId w:val="9"/>
  </w:num>
  <w:num w:numId="13">
    <w:abstractNumId w:val="15"/>
  </w:num>
  <w:num w:numId="14">
    <w:abstractNumId w:val="4"/>
  </w:num>
  <w:num w:numId="15">
    <w:abstractNumId w:val="6"/>
  </w:num>
  <w:num w:numId="1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306"/>
    <w:rsid w:val="00000BF6"/>
    <w:rsid w:val="0000127F"/>
    <w:rsid w:val="00001D24"/>
    <w:rsid w:val="00001EA4"/>
    <w:rsid w:val="0000230A"/>
    <w:rsid w:val="00002AA3"/>
    <w:rsid w:val="000033EA"/>
    <w:rsid w:val="00003DAA"/>
    <w:rsid w:val="00004087"/>
    <w:rsid w:val="00004214"/>
    <w:rsid w:val="00004CD8"/>
    <w:rsid w:val="00004E6C"/>
    <w:rsid w:val="00005809"/>
    <w:rsid w:val="00005930"/>
    <w:rsid w:val="00005A05"/>
    <w:rsid w:val="00005A8A"/>
    <w:rsid w:val="00005AD5"/>
    <w:rsid w:val="00005B96"/>
    <w:rsid w:val="00005CA9"/>
    <w:rsid w:val="00005FF9"/>
    <w:rsid w:val="00006667"/>
    <w:rsid w:val="000066F2"/>
    <w:rsid w:val="0000715D"/>
    <w:rsid w:val="00007236"/>
    <w:rsid w:val="00007340"/>
    <w:rsid w:val="00007369"/>
    <w:rsid w:val="00007616"/>
    <w:rsid w:val="00007BA2"/>
    <w:rsid w:val="00010920"/>
    <w:rsid w:val="000112DD"/>
    <w:rsid w:val="00011568"/>
    <w:rsid w:val="00011AF7"/>
    <w:rsid w:val="00011EA3"/>
    <w:rsid w:val="00012A82"/>
    <w:rsid w:val="000131B8"/>
    <w:rsid w:val="000134D3"/>
    <w:rsid w:val="0001432C"/>
    <w:rsid w:val="000158D7"/>
    <w:rsid w:val="00015AD3"/>
    <w:rsid w:val="00015CDE"/>
    <w:rsid w:val="000164C0"/>
    <w:rsid w:val="000167A3"/>
    <w:rsid w:val="00016E59"/>
    <w:rsid w:val="000172D5"/>
    <w:rsid w:val="000175FB"/>
    <w:rsid w:val="00017627"/>
    <w:rsid w:val="0001797D"/>
    <w:rsid w:val="0001797F"/>
    <w:rsid w:val="00017E15"/>
    <w:rsid w:val="00017E42"/>
    <w:rsid w:val="00017EF3"/>
    <w:rsid w:val="00017FFA"/>
    <w:rsid w:val="00020488"/>
    <w:rsid w:val="00020934"/>
    <w:rsid w:val="0002099F"/>
    <w:rsid w:val="00020B4C"/>
    <w:rsid w:val="00021A7C"/>
    <w:rsid w:val="00022619"/>
    <w:rsid w:val="00022A85"/>
    <w:rsid w:val="00022A9A"/>
    <w:rsid w:val="0002326C"/>
    <w:rsid w:val="0002345F"/>
    <w:rsid w:val="00023B77"/>
    <w:rsid w:val="00023D31"/>
    <w:rsid w:val="00024641"/>
    <w:rsid w:val="000249F7"/>
    <w:rsid w:val="00024FD7"/>
    <w:rsid w:val="0002503B"/>
    <w:rsid w:val="000251D1"/>
    <w:rsid w:val="000252FB"/>
    <w:rsid w:val="000259EF"/>
    <w:rsid w:val="00025B05"/>
    <w:rsid w:val="00025DFA"/>
    <w:rsid w:val="0002630E"/>
    <w:rsid w:val="0002653C"/>
    <w:rsid w:val="000265A9"/>
    <w:rsid w:val="00026757"/>
    <w:rsid w:val="00027B55"/>
    <w:rsid w:val="00027CB0"/>
    <w:rsid w:val="00030007"/>
    <w:rsid w:val="00030AE8"/>
    <w:rsid w:val="00031059"/>
    <w:rsid w:val="00031079"/>
    <w:rsid w:val="00031580"/>
    <w:rsid w:val="000316C8"/>
    <w:rsid w:val="000316F8"/>
    <w:rsid w:val="00031976"/>
    <w:rsid w:val="0003211B"/>
    <w:rsid w:val="0003228B"/>
    <w:rsid w:val="000327F7"/>
    <w:rsid w:val="00032E23"/>
    <w:rsid w:val="00032FDC"/>
    <w:rsid w:val="0003357C"/>
    <w:rsid w:val="00033C4A"/>
    <w:rsid w:val="00034418"/>
    <w:rsid w:val="000345C6"/>
    <w:rsid w:val="00035A1E"/>
    <w:rsid w:val="00036157"/>
    <w:rsid w:val="0003615A"/>
    <w:rsid w:val="00036825"/>
    <w:rsid w:val="00036A07"/>
    <w:rsid w:val="00037101"/>
    <w:rsid w:val="00037217"/>
    <w:rsid w:val="0003730F"/>
    <w:rsid w:val="00040C3F"/>
    <w:rsid w:val="00040C5E"/>
    <w:rsid w:val="00040F36"/>
    <w:rsid w:val="0004156A"/>
    <w:rsid w:val="00042DE7"/>
    <w:rsid w:val="00043209"/>
    <w:rsid w:val="00043362"/>
    <w:rsid w:val="00043EB6"/>
    <w:rsid w:val="00044051"/>
    <w:rsid w:val="00044E1C"/>
    <w:rsid w:val="00045207"/>
    <w:rsid w:val="000457F2"/>
    <w:rsid w:val="000458C6"/>
    <w:rsid w:val="000462FB"/>
    <w:rsid w:val="00046C1E"/>
    <w:rsid w:val="00047008"/>
    <w:rsid w:val="000477A4"/>
    <w:rsid w:val="00047E22"/>
    <w:rsid w:val="00050644"/>
    <w:rsid w:val="000516DE"/>
    <w:rsid w:val="0005204B"/>
    <w:rsid w:val="00052A5D"/>
    <w:rsid w:val="00052D95"/>
    <w:rsid w:val="00052DFE"/>
    <w:rsid w:val="00052F3F"/>
    <w:rsid w:val="000531B9"/>
    <w:rsid w:val="00053288"/>
    <w:rsid w:val="00053A29"/>
    <w:rsid w:val="0005402F"/>
    <w:rsid w:val="00054096"/>
    <w:rsid w:val="00054612"/>
    <w:rsid w:val="000547A2"/>
    <w:rsid w:val="000547A3"/>
    <w:rsid w:val="000549F3"/>
    <w:rsid w:val="00054B91"/>
    <w:rsid w:val="00055388"/>
    <w:rsid w:val="00055746"/>
    <w:rsid w:val="00055789"/>
    <w:rsid w:val="00055821"/>
    <w:rsid w:val="000558DA"/>
    <w:rsid w:val="000562BB"/>
    <w:rsid w:val="00056D02"/>
    <w:rsid w:val="000570D7"/>
    <w:rsid w:val="000576A6"/>
    <w:rsid w:val="00057EF8"/>
    <w:rsid w:val="000616D8"/>
    <w:rsid w:val="00062569"/>
    <w:rsid w:val="00062573"/>
    <w:rsid w:val="000626E7"/>
    <w:rsid w:val="000628A7"/>
    <w:rsid w:val="00062A4E"/>
    <w:rsid w:val="00062DC7"/>
    <w:rsid w:val="000633CB"/>
    <w:rsid w:val="00063CC0"/>
    <w:rsid w:val="00063EE7"/>
    <w:rsid w:val="00063F28"/>
    <w:rsid w:val="000641D4"/>
    <w:rsid w:val="00064280"/>
    <w:rsid w:val="00065038"/>
    <w:rsid w:val="00065542"/>
    <w:rsid w:val="00066329"/>
    <w:rsid w:val="00066B8E"/>
    <w:rsid w:val="000679D1"/>
    <w:rsid w:val="00067B86"/>
    <w:rsid w:val="000702B8"/>
    <w:rsid w:val="00070B21"/>
    <w:rsid w:val="00070DCD"/>
    <w:rsid w:val="00070F22"/>
    <w:rsid w:val="00071127"/>
    <w:rsid w:val="000715C5"/>
    <w:rsid w:val="000716F7"/>
    <w:rsid w:val="00071A61"/>
    <w:rsid w:val="00071E5B"/>
    <w:rsid w:val="000720DD"/>
    <w:rsid w:val="000721C4"/>
    <w:rsid w:val="000721EE"/>
    <w:rsid w:val="000722A5"/>
    <w:rsid w:val="00072476"/>
    <w:rsid w:val="0007263F"/>
    <w:rsid w:val="000729C8"/>
    <w:rsid w:val="000729CD"/>
    <w:rsid w:val="00072B17"/>
    <w:rsid w:val="00072EE2"/>
    <w:rsid w:val="00072EE5"/>
    <w:rsid w:val="00073369"/>
    <w:rsid w:val="00074075"/>
    <w:rsid w:val="000743AB"/>
    <w:rsid w:val="000743DA"/>
    <w:rsid w:val="00074A15"/>
    <w:rsid w:val="00074A68"/>
    <w:rsid w:val="00074D21"/>
    <w:rsid w:val="00074FED"/>
    <w:rsid w:val="00075274"/>
    <w:rsid w:val="00075579"/>
    <w:rsid w:val="000767B0"/>
    <w:rsid w:val="00076CE7"/>
    <w:rsid w:val="00076CF4"/>
    <w:rsid w:val="00076EF5"/>
    <w:rsid w:val="00076FBA"/>
    <w:rsid w:val="00077C49"/>
    <w:rsid w:val="00077CC5"/>
    <w:rsid w:val="00077FF2"/>
    <w:rsid w:val="0008028C"/>
    <w:rsid w:val="0008072E"/>
    <w:rsid w:val="000809A9"/>
    <w:rsid w:val="000809E8"/>
    <w:rsid w:val="00080B8B"/>
    <w:rsid w:val="00080C3B"/>
    <w:rsid w:val="00081420"/>
    <w:rsid w:val="00082954"/>
    <w:rsid w:val="00082A27"/>
    <w:rsid w:val="00082B0C"/>
    <w:rsid w:val="00083C4C"/>
    <w:rsid w:val="000846AB"/>
    <w:rsid w:val="00084D06"/>
    <w:rsid w:val="00085FC5"/>
    <w:rsid w:val="0008608E"/>
    <w:rsid w:val="000868AD"/>
    <w:rsid w:val="0008692E"/>
    <w:rsid w:val="0008694E"/>
    <w:rsid w:val="00086CE0"/>
    <w:rsid w:val="00086DA1"/>
    <w:rsid w:val="00086E50"/>
    <w:rsid w:val="0009047F"/>
    <w:rsid w:val="0009142D"/>
    <w:rsid w:val="000918F0"/>
    <w:rsid w:val="00091CBA"/>
    <w:rsid w:val="00091EDF"/>
    <w:rsid w:val="000920CB"/>
    <w:rsid w:val="00092510"/>
    <w:rsid w:val="000926A4"/>
    <w:rsid w:val="0009294A"/>
    <w:rsid w:val="00092E1C"/>
    <w:rsid w:val="00092F48"/>
    <w:rsid w:val="00093D44"/>
    <w:rsid w:val="00093EDF"/>
    <w:rsid w:val="000952C6"/>
    <w:rsid w:val="00095344"/>
    <w:rsid w:val="00095472"/>
    <w:rsid w:val="00095649"/>
    <w:rsid w:val="000959EB"/>
    <w:rsid w:val="00095AD7"/>
    <w:rsid w:val="0009627F"/>
    <w:rsid w:val="000965E3"/>
    <w:rsid w:val="00096C1F"/>
    <w:rsid w:val="00096D4B"/>
    <w:rsid w:val="000977DC"/>
    <w:rsid w:val="00097F2E"/>
    <w:rsid w:val="000A0226"/>
    <w:rsid w:val="000A0866"/>
    <w:rsid w:val="000A0A13"/>
    <w:rsid w:val="000A11DD"/>
    <w:rsid w:val="000A1BFD"/>
    <w:rsid w:val="000A1D4E"/>
    <w:rsid w:val="000A20F5"/>
    <w:rsid w:val="000A2154"/>
    <w:rsid w:val="000A2494"/>
    <w:rsid w:val="000A3FFA"/>
    <w:rsid w:val="000A4497"/>
    <w:rsid w:val="000A4B96"/>
    <w:rsid w:val="000A4D91"/>
    <w:rsid w:val="000A4FDC"/>
    <w:rsid w:val="000A523C"/>
    <w:rsid w:val="000A5478"/>
    <w:rsid w:val="000A5FB4"/>
    <w:rsid w:val="000A67FA"/>
    <w:rsid w:val="000A6F97"/>
    <w:rsid w:val="000A70B6"/>
    <w:rsid w:val="000A7B1D"/>
    <w:rsid w:val="000A7DE5"/>
    <w:rsid w:val="000B1979"/>
    <w:rsid w:val="000B1DCC"/>
    <w:rsid w:val="000B1F87"/>
    <w:rsid w:val="000B2626"/>
    <w:rsid w:val="000B2885"/>
    <w:rsid w:val="000B2B9A"/>
    <w:rsid w:val="000B5961"/>
    <w:rsid w:val="000B5A95"/>
    <w:rsid w:val="000B5D61"/>
    <w:rsid w:val="000B601E"/>
    <w:rsid w:val="000B6177"/>
    <w:rsid w:val="000B65E4"/>
    <w:rsid w:val="000B731F"/>
    <w:rsid w:val="000B75E1"/>
    <w:rsid w:val="000B7ADB"/>
    <w:rsid w:val="000C057D"/>
    <w:rsid w:val="000C07F9"/>
    <w:rsid w:val="000C0A9F"/>
    <w:rsid w:val="000C0C61"/>
    <w:rsid w:val="000C1188"/>
    <w:rsid w:val="000C1190"/>
    <w:rsid w:val="000C144A"/>
    <w:rsid w:val="000C15A7"/>
    <w:rsid w:val="000C185B"/>
    <w:rsid w:val="000C1D65"/>
    <w:rsid w:val="000C2E68"/>
    <w:rsid w:val="000C330F"/>
    <w:rsid w:val="000C3581"/>
    <w:rsid w:val="000C3A5B"/>
    <w:rsid w:val="000C3FF1"/>
    <w:rsid w:val="000C41C2"/>
    <w:rsid w:val="000C43F0"/>
    <w:rsid w:val="000C46A6"/>
    <w:rsid w:val="000C4712"/>
    <w:rsid w:val="000C48D0"/>
    <w:rsid w:val="000C53CB"/>
    <w:rsid w:val="000C5568"/>
    <w:rsid w:val="000C5731"/>
    <w:rsid w:val="000C5AC6"/>
    <w:rsid w:val="000C653F"/>
    <w:rsid w:val="000C66A6"/>
    <w:rsid w:val="000C75BD"/>
    <w:rsid w:val="000D0711"/>
    <w:rsid w:val="000D07DE"/>
    <w:rsid w:val="000D0F2F"/>
    <w:rsid w:val="000D1104"/>
    <w:rsid w:val="000D11F7"/>
    <w:rsid w:val="000D1349"/>
    <w:rsid w:val="000D1390"/>
    <w:rsid w:val="000D1646"/>
    <w:rsid w:val="000D16A7"/>
    <w:rsid w:val="000D2220"/>
    <w:rsid w:val="000D2687"/>
    <w:rsid w:val="000D2BC2"/>
    <w:rsid w:val="000D2C61"/>
    <w:rsid w:val="000D2E17"/>
    <w:rsid w:val="000D2E73"/>
    <w:rsid w:val="000D39A2"/>
    <w:rsid w:val="000D3B12"/>
    <w:rsid w:val="000D46EB"/>
    <w:rsid w:val="000D4840"/>
    <w:rsid w:val="000D5374"/>
    <w:rsid w:val="000D5479"/>
    <w:rsid w:val="000D5B1B"/>
    <w:rsid w:val="000D61A8"/>
    <w:rsid w:val="000D731A"/>
    <w:rsid w:val="000D7993"/>
    <w:rsid w:val="000D7EAB"/>
    <w:rsid w:val="000E0333"/>
    <w:rsid w:val="000E08C8"/>
    <w:rsid w:val="000E0D78"/>
    <w:rsid w:val="000E15DC"/>
    <w:rsid w:val="000E1A10"/>
    <w:rsid w:val="000E2243"/>
    <w:rsid w:val="000E25E1"/>
    <w:rsid w:val="000E2708"/>
    <w:rsid w:val="000E2B42"/>
    <w:rsid w:val="000E3E3B"/>
    <w:rsid w:val="000E4CB4"/>
    <w:rsid w:val="000E568D"/>
    <w:rsid w:val="000E6A76"/>
    <w:rsid w:val="000E78A6"/>
    <w:rsid w:val="000F0B0F"/>
    <w:rsid w:val="000F0C5D"/>
    <w:rsid w:val="000F10BC"/>
    <w:rsid w:val="000F13FB"/>
    <w:rsid w:val="000F16A3"/>
    <w:rsid w:val="000F180F"/>
    <w:rsid w:val="000F1A1B"/>
    <w:rsid w:val="000F278D"/>
    <w:rsid w:val="000F2AF6"/>
    <w:rsid w:val="000F2C69"/>
    <w:rsid w:val="000F2E31"/>
    <w:rsid w:val="000F42D7"/>
    <w:rsid w:val="000F44AA"/>
    <w:rsid w:val="000F478A"/>
    <w:rsid w:val="000F4B0E"/>
    <w:rsid w:val="000F4BF9"/>
    <w:rsid w:val="000F56BD"/>
    <w:rsid w:val="000F5AA4"/>
    <w:rsid w:val="000F601C"/>
    <w:rsid w:val="000F60EE"/>
    <w:rsid w:val="000F6527"/>
    <w:rsid w:val="000F69F3"/>
    <w:rsid w:val="000F703A"/>
    <w:rsid w:val="000F73EE"/>
    <w:rsid w:val="000F74A6"/>
    <w:rsid w:val="000F7C5F"/>
    <w:rsid w:val="000F7CDC"/>
    <w:rsid w:val="000F7E00"/>
    <w:rsid w:val="00100DB5"/>
    <w:rsid w:val="00100F10"/>
    <w:rsid w:val="00100F22"/>
    <w:rsid w:val="00100FF4"/>
    <w:rsid w:val="001011B0"/>
    <w:rsid w:val="001013A3"/>
    <w:rsid w:val="00101DA1"/>
    <w:rsid w:val="00101E77"/>
    <w:rsid w:val="00102049"/>
    <w:rsid w:val="001020CE"/>
    <w:rsid w:val="0010213A"/>
    <w:rsid w:val="00102322"/>
    <w:rsid w:val="0010235B"/>
    <w:rsid w:val="00102607"/>
    <w:rsid w:val="00102727"/>
    <w:rsid w:val="00102F78"/>
    <w:rsid w:val="001033B8"/>
    <w:rsid w:val="00103417"/>
    <w:rsid w:val="00103955"/>
    <w:rsid w:val="00103CB1"/>
    <w:rsid w:val="00104388"/>
    <w:rsid w:val="00104618"/>
    <w:rsid w:val="00105378"/>
    <w:rsid w:val="0010596E"/>
    <w:rsid w:val="001068F8"/>
    <w:rsid w:val="00106944"/>
    <w:rsid w:val="001078AD"/>
    <w:rsid w:val="00107C63"/>
    <w:rsid w:val="00107F49"/>
    <w:rsid w:val="0011001E"/>
    <w:rsid w:val="00110132"/>
    <w:rsid w:val="001103B3"/>
    <w:rsid w:val="00110C0E"/>
    <w:rsid w:val="00110D54"/>
    <w:rsid w:val="00110F11"/>
    <w:rsid w:val="0011169A"/>
    <w:rsid w:val="0011211C"/>
    <w:rsid w:val="00113B2C"/>
    <w:rsid w:val="00113BC5"/>
    <w:rsid w:val="00113E0A"/>
    <w:rsid w:val="0011447D"/>
    <w:rsid w:val="00114BF5"/>
    <w:rsid w:val="00114D34"/>
    <w:rsid w:val="00115005"/>
    <w:rsid w:val="0011503F"/>
    <w:rsid w:val="00115263"/>
    <w:rsid w:val="00116871"/>
    <w:rsid w:val="00116D91"/>
    <w:rsid w:val="001174A6"/>
    <w:rsid w:val="001174F7"/>
    <w:rsid w:val="00117A6C"/>
    <w:rsid w:val="001209B7"/>
    <w:rsid w:val="00120DA7"/>
    <w:rsid w:val="00121296"/>
    <w:rsid w:val="001213A6"/>
    <w:rsid w:val="001217FD"/>
    <w:rsid w:val="001221E7"/>
    <w:rsid w:val="00122572"/>
    <w:rsid w:val="00122D82"/>
    <w:rsid w:val="00122E2E"/>
    <w:rsid w:val="00122E7C"/>
    <w:rsid w:val="0012326F"/>
    <w:rsid w:val="001235CB"/>
    <w:rsid w:val="00123AB2"/>
    <w:rsid w:val="00123E8E"/>
    <w:rsid w:val="001240F1"/>
    <w:rsid w:val="001243D5"/>
    <w:rsid w:val="00124667"/>
    <w:rsid w:val="001247FC"/>
    <w:rsid w:val="00124C91"/>
    <w:rsid w:val="001253F2"/>
    <w:rsid w:val="0012549B"/>
    <w:rsid w:val="00125A90"/>
    <w:rsid w:val="00127686"/>
    <w:rsid w:val="001277DE"/>
    <w:rsid w:val="00127BEA"/>
    <w:rsid w:val="00130031"/>
    <w:rsid w:val="001301B6"/>
    <w:rsid w:val="00130B6A"/>
    <w:rsid w:val="00130E68"/>
    <w:rsid w:val="001310BA"/>
    <w:rsid w:val="00131195"/>
    <w:rsid w:val="0013184C"/>
    <w:rsid w:val="001318D4"/>
    <w:rsid w:val="00131C19"/>
    <w:rsid w:val="00132163"/>
    <w:rsid w:val="001328D6"/>
    <w:rsid w:val="00132B96"/>
    <w:rsid w:val="00132DF4"/>
    <w:rsid w:val="00132FEF"/>
    <w:rsid w:val="00133613"/>
    <w:rsid w:val="00133920"/>
    <w:rsid w:val="00133BFC"/>
    <w:rsid w:val="001340D4"/>
    <w:rsid w:val="0013527E"/>
    <w:rsid w:val="00135564"/>
    <w:rsid w:val="001356F4"/>
    <w:rsid w:val="001363BD"/>
    <w:rsid w:val="00136A74"/>
    <w:rsid w:val="00136BDC"/>
    <w:rsid w:val="00137516"/>
    <w:rsid w:val="001378E7"/>
    <w:rsid w:val="00137BC4"/>
    <w:rsid w:val="00137DAE"/>
    <w:rsid w:val="00140BE5"/>
    <w:rsid w:val="00141DF5"/>
    <w:rsid w:val="00142940"/>
    <w:rsid w:val="00142C3C"/>
    <w:rsid w:val="00143970"/>
    <w:rsid w:val="00144288"/>
    <w:rsid w:val="00144DEB"/>
    <w:rsid w:val="00144EAF"/>
    <w:rsid w:val="00145304"/>
    <w:rsid w:val="00145541"/>
    <w:rsid w:val="00145851"/>
    <w:rsid w:val="00145E35"/>
    <w:rsid w:val="00146270"/>
    <w:rsid w:val="001462C2"/>
    <w:rsid w:val="001467A9"/>
    <w:rsid w:val="00146E7E"/>
    <w:rsid w:val="001475D1"/>
    <w:rsid w:val="00147968"/>
    <w:rsid w:val="00147B80"/>
    <w:rsid w:val="00147CE1"/>
    <w:rsid w:val="00147DF9"/>
    <w:rsid w:val="00150618"/>
    <w:rsid w:val="00150E0D"/>
    <w:rsid w:val="00151272"/>
    <w:rsid w:val="00151844"/>
    <w:rsid w:val="00152332"/>
    <w:rsid w:val="0015233C"/>
    <w:rsid w:val="0015269E"/>
    <w:rsid w:val="001526D0"/>
    <w:rsid w:val="00152B5D"/>
    <w:rsid w:val="00152B9D"/>
    <w:rsid w:val="00152BEB"/>
    <w:rsid w:val="00152C28"/>
    <w:rsid w:val="00153933"/>
    <w:rsid w:val="00153B3F"/>
    <w:rsid w:val="001542FB"/>
    <w:rsid w:val="001545F0"/>
    <w:rsid w:val="00154672"/>
    <w:rsid w:val="00154D29"/>
    <w:rsid w:val="0015507C"/>
    <w:rsid w:val="00155948"/>
    <w:rsid w:val="001563DD"/>
    <w:rsid w:val="001569EB"/>
    <w:rsid w:val="00156F72"/>
    <w:rsid w:val="00157A12"/>
    <w:rsid w:val="001604BD"/>
    <w:rsid w:val="001609FF"/>
    <w:rsid w:val="00160F4C"/>
    <w:rsid w:val="0016121D"/>
    <w:rsid w:val="00161D0B"/>
    <w:rsid w:val="00162356"/>
    <w:rsid w:val="0016270E"/>
    <w:rsid w:val="00162DAD"/>
    <w:rsid w:val="00162FCB"/>
    <w:rsid w:val="00164818"/>
    <w:rsid w:val="00165266"/>
    <w:rsid w:val="001655C1"/>
    <w:rsid w:val="00165904"/>
    <w:rsid w:val="00166287"/>
    <w:rsid w:val="0016738B"/>
    <w:rsid w:val="00167498"/>
    <w:rsid w:val="00167FE8"/>
    <w:rsid w:val="001706CC"/>
    <w:rsid w:val="001708B5"/>
    <w:rsid w:val="00170DE8"/>
    <w:rsid w:val="00171017"/>
    <w:rsid w:val="00171713"/>
    <w:rsid w:val="001719B0"/>
    <w:rsid w:val="00171B5D"/>
    <w:rsid w:val="00172058"/>
    <w:rsid w:val="00172BFD"/>
    <w:rsid w:val="00172EB1"/>
    <w:rsid w:val="0017327C"/>
    <w:rsid w:val="00173603"/>
    <w:rsid w:val="0017361B"/>
    <w:rsid w:val="001746A9"/>
    <w:rsid w:val="0017476C"/>
    <w:rsid w:val="001747FA"/>
    <w:rsid w:val="00174B96"/>
    <w:rsid w:val="00175778"/>
    <w:rsid w:val="00175790"/>
    <w:rsid w:val="00176461"/>
    <w:rsid w:val="001769A2"/>
    <w:rsid w:val="001776BC"/>
    <w:rsid w:val="00180114"/>
    <w:rsid w:val="00180816"/>
    <w:rsid w:val="00181569"/>
    <w:rsid w:val="001816BB"/>
    <w:rsid w:val="001818FA"/>
    <w:rsid w:val="00182150"/>
    <w:rsid w:val="001821A0"/>
    <w:rsid w:val="0018238A"/>
    <w:rsid w:val="001825E4"/>
    <w:rsid w:val="0018291C"/>
    <w:rsid w:val="0018374C"/>
    <w:rsid w:val="001839D2"/>
    <w:rsid w:val="00183D67"/>
    <w:rsid w:val="00184229"/>
    <w:rsid w:val="0018437E"/>
    <w:rsid w:val="001843EA"/>
    <w:rsid w:val="00184A93"/>
    <w:rsid w:val="00184D31"/>
    <w:rsid w:val="00184E90"/>
    <w:rsid w:val="00184FB7"/>
    <w:rsid w:val="0018512D"/>
    <w:rsid w:val="001851C1"/>
    <w:rsid w:val="0018573E"/>
    <w:rsid w:val="0018670F"/>
    <w:rsid w:val="001869D6"/>
    <w:rsid w:val="00187014"/>
    <w:rsid w:val="0018704D"/>
    <w:rsid w:val="0018717C"/>
    <w:rsid w:val="00187353"/>
    <w:rsid w:val="00187715"/>
    <w:rsid w:val="0018782E"/>
    <w:rsid w:val="00187D58"/>
    <w:rsid w:val="00187EFE"/>
    <w:rsid w:val="00190A64"/>
    <w:rsid w:val="00190DCC"/>
    <w:rsid w:val="0019100C"/>
    <w:rsid w:val="00191436"/>
    <w:rsid w:val="001914C4"/>
    <w:rsid w:val="001914FE"/>
    <w:rsid w:val="0019187A"/>
    <w:rsid w:val="001919DF"/>
    <w:rsid w:val="0019242E"/>
    <w:rsid w:val="001927E1"/>
    <w:rsid w:val="001927F7"/>
    <w:rsid w:val="00192A14"/>
    <w:rsid w:val="00192DAD"/>
    <w:rsid w:val="0019355C"/>
    <w:rsid w:val="00193729"/>
    <w:rsid w:val="001940A3"/>
    <w:rsid w:val="00194666"/>
    <w:rsid w:val="0019487C"/>
    <w:rsid w:val="00194AE4"/>
    <w:rsid w:val="0019589E"/>
    <w:rsid w:val="00195C97"/>
    <w:rsid w:val="00195CCB"/>
    <w:rsid w:val="00195D0B"/>
    <w:rsid w:val="00195D92"/>
    <w:rsid w:val="00195DF1"/>
    <w:rsid w:val="00197446"/>
    <w:rsid w:val="001974C2"/>
    <w:rsid w:val="001A0964"/>
    <w:rsid w:val="001A0F1B"/>
    <w:rsid w:val="001A124E"/>
    <w:rsid w:val="001A12D0"/>
    <w:rsid w:val="001A199C"/>
    <w:rsid w:val="001A1BEB"/>
    <w:rsid w:val="001A1E55"/>
    <w:rsid w:val="001A2293"/>
    <w:rsid w:val="001A25C7"/>
    <w:rsid w:val="001A2AAD"/>
    <w:rsid w:val="001A2CF0"/>
    <w:rsid w:val="001A31F4"/>
    <w:rsid w:val="001A3FBF"/>
    <w:rsid w:val="001A3FC9"/>
    <w:rsid w:val="001A4928"/>
    <w:rsid w:val="001A4F80"/>
    <w:rsid w:val="001A5268"/>
    <w:rsid w:val="001A52CF"/>
    <w:rsid w:val="001A5ACE"/>
    <w:rsid w:val="001A5F78"/>
    <w:rsid w:val="001A6D29"/>
    <w:rsid w:val="001A73B7"/>
    <w:rsid w:val="001A7510"/>
    <w:rsid w:val="001B0D4F"/>
    <w:rsid w:val="001B0E63"/>
    <w:rsid w:val="001B15F3"/>
    <w:rsid w:val="001B17E9"/>
    <w:rsid w:val="001B180B"/>
    <w:rsid w:val="001B1AB7"/>
    <w:rsid w:val="001B1B22"/>
    <w:rsid w:val="001B2000"/>
    <w:rsid w:val="001B24CD"/>
    <w:rsid w:val="001B30AC"/>
    <w:rsid w:val="001B398A"/>
    <w:rsid w:val="001B40CA"/>
    <w:rsid w:val="001B4F0A"/>
    <w:rsid w:val="001B5439"/>
    <w:rsid w:val="001B66C0"/>
    <w:rsid w:val="001B69E8"/>
    <w:rsid w:val="001B6DA1"/>
    <w:rsid w:val="001B6FE9"/>
    <w:rsid w:val="001B7099"/>
    <w:rsid w:val="001B73B1"/>
    <w:rsid w:val="001C024B"/>
    <w:rsid w:val="001C0806"/>
    <w:rsid w:val="001C0935"/>
    <w:rsid w:val="001C0AB3"/>
    <w:rsid w:val="001C0BFF"/>
    <w:rsid w:val="001C0F94"/>
    <w:rsid w:val="001C133A"/>
    <w:rsid w:val="001C1741"/>
    <w:rsid w:val="001C2442"/>
    <w:rsid w:val="001C2A8D"/>
    <w:rsid w:val="001C3108"/>
    <w:rsid w:val="001C3A9C"/>
    <w:rsid w:val="001C3BA0"/>
    <w:rsid w:val="001C4216"/>
    <w:rsid w:val="001C4FAE"/>
    <w:rsid w:val="001C5716"/>
    <w:rsid w:val="001C58BD"/>
    <w:rsid w:val="001C67CC"/>
    <w:rsid w:val="001C6880"/>
    <w:rsid w:val="001C6BD4"/>
    <w:rsid w:val="001C6E32"/>
    <w:rsid w:val="001C702E"/>
    <w:rsid w:val="001C7075"/>
    <w:rsid w:val="001C7230"/>
    <w:rsid w:val="001D007B"/>
    <w:rsid w:val="001D0DF0"/>
    <w:rsid w:val="001D119E"/>
    <w:rsid w:val="001D12EE"/>
    <w:rsid w:val="001D1784"/>
    <w:rsid w:val="001D1793"/>
    <w:rsid w:val="001D1AC1"/>
    <w:rsid w:val="001D1BD4"/>
    <w:rsid w:val="001D1BD9"/>
    <w:rsid w:val="001D1C4E"/>
    <w:rsid w:val="001D2269"/>
    <w:rsid w:val="001D261D"/>
    <w:rsid w:val="001D2841"/>
    <w:rsid w:val="001D2943"/>
    <w:rsid w:val="001D2D40"/>
    <w:rsid w:val="001D2D9D"/>
    <w:rsid w:val="001D2F65"/>
    <w:rsid w:val="001D34D3"/>
    <w:rsid w:val="001D438B"/>
    <w:rsid w:val="001D48A6"/>
    <w:rsid w:val="001D4986"/>
    <w:rsid w:val="001D4D9C"/>
    <w:rsid w:val="001D5254"/>
    <w:rsid w:val="001D56E6"/>
    <w:rsid w:val="001D5BE4"/>
    <w:rsid w:val="001D659C"/>
    <w:rsid w:val="001D6D30"/>
    <w:rsid w:val="001D7465"/>
    <w:rsid w:val="001D7F2C"/>
    <w:rsid w:val="001E0621"/>
    <w:rsid w:val="001E0BB7"/>
    <w:rsid w:val="001E0E2B"/>
    <w:rsid w:val="001E0FFB"/>
    <w:rsid w:val="001E1E5D"/>
    <w:rsid w:val="001E2091"/>
    <w:rsid w:val="001E211A"/>
    <w:rsid w:val="001E234F"/>
    <w:rsid w:val="001E260C"/>
    <w:rsid w:val="001E2AF2"/>
    <w:rsid w:val="001E2B88"/>
    <w:rsid w:val="001E3513"/>
    <w:rsid w:val="001E3980"/>
    <w:rsid w:val="001E3AE4"/>
    <w:rsid w:val="001E48D5"/>
    <w:rsid w:val="001E4C90"/>
    <w:rsid w:val="001E5724"/>
    <w:rsid w:val="001E5870"/>
    <w:rsid w:val="001E64DC"/>
    <w:rsid w:val="001E6770"/>
    <w:rsid w:val="001E6B92"/>
    <w:rsid w:val="001E6DCA"/>
    <w:rsid w:val="001E6F7A"/>
    <w:rsid w:val="001E7009"/>
    <w:rsid w:val="001F101C"/>
    <w:rsid w:val="001F1104"/>
    <w:rsid w:val="001F20C3"/>
    <w:rsid w:val="001F2945"/>
    <w:rsid w:val="001F2A7F"/>
    <w:rsid w:val="001F30FD"/>
    <w:rsid w:val="001F3766"/>
    <w:rsid w:val="001F4BDE"/>
    <w:rsid w:val="001F4DA3"/>
    <w:rsid w:val="001F4E1B"/>
    <w:rsid w:val="001F5343"/>
    <w:rsid w:val="001F5402"/>
    <w:rsid w:val="001F565E"/>
    <w:rsid w:val="001F57D2"/>
    <w:rsid w:val="001F59E3"/>
    <w:rsid w:val="001F60EF"/>
    <w:rsid w:val="001F65B8"/>
    <w:rsid w:val="001F68B8"/>
    <w:rsid w:val="001F6D26"/>
    <w:rsid w:val="001F6E25"/>
    <w:rsid w:val="001F6ECE"/>
    <w:rsid w:val="001F70E7"/>
    <w:rsid w:val="001F7167"/>
    <w:rsid w:val="001F7614"/>
    <w:rsid w:val="001F76BF"/>
    <w:rsid w:val="00200316"/>
    <w:rsid w:val="00200646"/>
    <w:rsid w:val="002006F5"/>
    <w:rsid w:val="00200DF3"/>
    <w:rsid w:val="002014E6"/>
    <w:rsid w:val="00201556"/>
    <w:rsid w:val="0020167C"/>
    <w:rsid w:val="00201E39"/>
    <w:rsid w:val="00201E83"/>
    <w:rsid w:val="002020EB"/>
    <w:rsid w:val="00202A59"/>
    <w:rsid w:val="00202FE6"/>
    <w:rsid w:val="002032F3"/>
    <w:rsid w:val="002034A1"/>
    <w:rsid w:val="002034A6"/>
    <w:rsid w:val="0020351A"/>
    <w:rsid w:val="00203864"/>
    <w:rsid w:val="002040A4"/>
    <w:rsid w:val="0020440E"/>
    <w:rsid w:val="00205058"/>
    <w:rsid w:val="00205360"/>
    <w:rsid w:val="00205369"/>
    <w:rsid w:val="0020550D"/>
    <w:rsid w:val="00205533"/>
    <w:rsid w:val="00205A4E"/>
    <w:rsid w:val="00205E49"/>
    <w:rsid w:val="00205E9A"/>
    <w:rsid w:val="002064B6"/>
    <w:rsid w:val="002065A9"/>
    <w:rsid w:val="00206A35"/>
    <w:rsid w:val="00206ABC"/>
    <w:rsid w:val="00206B66"/>
    <w:rsid w:val="0020780B"/>
    <w:rsid w:val="00207A9E"/>
    <w:rsid w:val="00207C6B"/>
    <w:rsid w:val="00207CA4"/>
    <w:rsid w:val="00207D97"/>
    <w:rsid w:val="0021047C"/>
    <w:rsid w:val="0021050E"/>
    <w:rsid w:val="0021080E"/>
    <w:rsid w:val="0021121C"/>
    <w:rsid w:val="00211650"/>
    <w:rsid w:val="00211944"/>
    <w:rsid w:val="00211E23"/>
    <w:rsid w:val="002120BD"/>
    <w:rsid w:val="002127EE"/>
    <w:rsid w:val="00212B65"/>
    <w:rsid w:val="00212EF2"/>
    <w:rsid w:val="00213764"/>
    <w:rsid w:val="00214519"/>
    <w:rsid w:val="00214CDC"/>
    <w:rsid w:val="00215420"/>
    <w:rsid w:val="0021577B"/>
    <w:rsid w:val="00215D7D"/>
    <w:rsid w:val="002161A9"/>
    <w:rsid w:val="002169B6"/>
    <w:rsid w:val="00216CA6"/>
    <w:rsid w:val="00217017"/>
    <w:rsid w:val="0021701F"/>
    <w:rsid w:val="002171F6"/>
    <w:rsid w:val="002172CC"/>
    <w:rsid w:val="0021776C"/>
    <w:rsid w:val="00217DE2"/>
    <w:rsid w:val="00220009"/>
    <w:rsid w:val="002205E7"/>
    <w:rsid w:val="00220C97"/>
    <w:rsid w:val="00220D8A"/>
    <w:rsid w:val="00222293"/>
    <w:rsid w:val="002225D9"/>
    <w:rsid w:val="002228B8"/>
    <w:rsid w:val="00222AD8"/>
    <w:rsid w:val="00222C3A"/>
    <w:rsid w:val="00222CC4"/>
    <w:rsid w:val="00222DE5"/>
    <w:rsid w:val="00225819"/>
    <w:rsid w:val="00225B59"/>
    <w:rsid w:val="00225FC2"/>
    <w:rsid w:val="002260E5"/>
    <w:rsid w:val="00226330"/>
    <w:rsid w:val="00226AB9"/>
    <w:rsid w:val="00226B5F"/>
    <w:rsid w:val="002271BD"/>
    <w:rsid w:val="00227420"/>
    <w:rsid w:val="00227960"/>
    <w:rsid w:val="00227A1B"/>
    <w:rsid w:val="00227B5A"/>
    <w:rsid w:val="00227CE9"/>
    <w:rsid w:val="00230349"/>
    <w:rsid w:val="002306A5"/>
    <w:rsid w:val="002313CD"/>
    <w:rsid w:val="00231704"/>
    <w:rsid w:val="002323AA"/>
    <w:rsid w:val="00232530"/>
    <w:rsid w:val="002328B1"/>
    <w:rsid w:val="002333DC"/>
    <w:rsid w:val="0023359B"/>
    <w:rsid w:val="00234697"/>
    <w:rsid w:val="00234727"/>
    <w:rsid w:val="002348A1"/>
    <w:rsid w:val="00234B43"/>
    <w:rsid w:val="002352A7"/>
    <w:rsid w:val="00235335"/>
    <w:rsid w:val="00235636"/>
    <w:rsid w:val="00235759"/>
    <w:rsid w:val="0023597E"/>
    <w:rsid w:val="00235F8C"/>
    <w:rsid w:val="0023656E"/>
    <w:rsid w:val="00236A5C"/>
    <w:rsid w:val="00236C2F"/>
    <w:rsid w:val="00236E98"/>
    <w:rsid w:val="00237090"/>
    <w:rsid w:val="0023752D"/>
    <w:rsid w:val="00237757"/>
    <w:rsid w:val="0023782B"/>
    <w:rsid w:val="0023797D"/>
    <w:rsid w:val="002405C1"/>
    <w:rsid w:val="0024083F"/>
    <w:rsid w:val="002420C1"/>
    <w:rsid w:val="002429BB"/>
    <w:rsid w:val="0024323E"/>
    <w:rsid w:val="00243BB6"/>
    <w:rsid w:val="00244103"/>
    <w:rsid w:val="00244BE1"/>
    <w:rsid w:val="00244CDD"/>
    <w:rsid w:val="00244D3A"/>
    <w:rsid w:val="002452A8"/>
    <w:rsid w:val="0024558B"/>
    <w:rsid w:val="002457F5"/>
    <w:rsid w:val="0024588B"/>
    <w:rsid w:val="00245B04"/>
    <w:rsid w:val="0024679D"/>
    <w:rsid w:val="00247038"/>
    <w:rsid w:val="00247964"/>
    <w:rsid w:val="00247D81"/>
    <w:rsid w:val="00250897"/>
    <w:rsid w:val="00250ED2"/>
    <w:rsid w:val="00251097"/>
    <w:rsid w:val="00252AFC"/>
    <w:rsid w:val="0025316B"/>
    <w:rsid w:val="002534C0"/>
    <w:rsid w:val="00253C1D"/>
    <w:rsid w:val="00253C4C"/>
    <w:rsid w:val="00253D54"/>
    <w:rsid w:val="00253F4E"/>
    <w:rsid w:val="002541C5"/>
    <w:rsid w:val="002546B1"/>
    <w:rsid w:val="002555AC"/>
    <w:rsid w:val="00255646"/>
    <w:rsid w:val="0025653C"/>
    <w:rsid w:val="0025667E"/>
    <w:rsid w:val="00256748"/>
    <w:rsid w:val="00257A0C"/>
    <w:rsid w:val="002602F2"/>
    <w:rsid w:val="00260409"/>
    <w:rsid w:val="00260F43"/>
    <w:rsid w:val="00261000"/>
    <w:rsid w:val="00261B78"/>
    <w:rsid w:val="00261C71"/>
    <w:rsid w:val="00262288"/>
    <w:rsid w:val="00262963"/>
    <w:rsid w:val="00262D66"/>
    <w:rsid w:val="00262DAF"/>
    <w:rsid w:val="002631E5"/>
    <w:rsid w:val="00263643"/>
    <w:rsid w:val="00263759"/>
    <w:rsid w:val="002637EF"/>
    <w:rsid w:val="00264367"/>
    <w:rsid w:val="00264533"/>
    <w:rsid w:val="0026463C"/>
    <w:rsid w:val="00264C9A"/>
    <w:rsid w:val="00264DAA"/>
    <w:rsid w:val="00264F55"/>
    <w:rsid w:val="00265587"/>
    <w:rsid w:val="002658D5"/>
    <w:rsid w:val="002661E0"/>
    <w:rsid w:val="0026630B"/>
    <w:rsid w:val="00266470"/>
    <w:rsid w:val="00266BB7"/>
    <w:rsid w:val="00266E0E"/>
    <w:rsid w:val="00267E9A"/>
    <w:rsid w:val="002706CE"/>
    <w:rsid w:val="002706FB"/>
    <w:rsid w:val="00270FF3"/>
    <w:rsid w:val="00271265"/>
    <w:rsid w:val="002714DE"/>
    <w:rsid w:val="00271DDA"/>
    <w:rsid w:val="00272DF2"/>
    <w:rsid w:val="002733D7"/>
    <w:rsid w:val="00273751"/>
    <w:rsid w:val="00273BF0"/>
    <w:rsid w:val="0027455A"/>
    <w:rsid w:val="00274690"/>
    <w:rsid w:val="0027584D"/>
    <w:rsid w:val="00276292"/>
    <w:rsid w:val="002762C8"/>
    <w:rsid w:val="00276CE7"/>
    <w:rsid w:val="00276E27"/>
    <w:rsid w:val="002771A8"/>
    <w:rsid w:val="0027766C"/>
    <w:rsid w:val="002802EE"/>
    <w:rsid w:val="002807C9"/>
    <w:rsid w:val="00280BF7"/>
    <w:rsid w:val="00280DD8"/>
    <w:rsid w:val="002816A9"/>
    <w:rsid w:val="00281955"/>
    <w:rsid w:val="00281DAD"/>
    <w:rsid w:val="00281EFE"/>
    <w:rsid w:val="00284389"/>
    <w:rsid w:val="00284B26"/>
    <w:rsid w:val="00284B45"/>
    <w:rsid w:val="00284CB6"/>
    <w:rsid w:val="00285E27"/>
    <w:rsid w:val="002864B2"/>
    <w:rsid w:val="00286C0D"/>
    <w:rsid w:val="002870D7"/>
    <w:rsid w:val="002878F0"/>
    <w:rsid w:val="002904EB"/>
    <w:rsid w:val="0029050C"/>
    <w:rsid w:val="00291875"/>
    <w:rsid w:val="00291E77"/>
    <w:rsid w:val="00292140"/>
    <w:rsid w:val="00292671"/>
    <w:rsid w:val="00292B2B"/>
    <w:rsid w:val="00292D4E"/>
    <w:rsid w:val="002934F2"/>
    <w:rsid w:val="00293577"/>
    <w:rsid w:val="002938F8"/>
    <w:rsid w:val="00293CC4"/>
    <w:rsid w:val="00294425"/>
    <w:rsid w:val="00295769"/>
    <w:rsid w:val="00295B80"/>
    <w:rsid w:val="00295B86"/>
    <w:rsid w:val="002967B2"/>
    <w:rsid w:val="00297F0D"/>
    <w:rsid w:val="002A0516"/>
    <w:rsid w:val="002A05D5"/>
    <w:rsid w:val="002A0A85"/>
    <w:rsid w:val="002A0C0C"/>
    <w:rsid w:val="002A0C6E"/>
    <w:rsid w:val="002A0C97"/>
    <w:rsid w:val="002A0E17"/>
    <w:rsid w:val="002A1876"/>
    <w:rsid w:val="002A1ACE"/>
    <w:rsid w:val="002A1D6E"/>
    <w:rsid w:val="002A1E80"/>
    <w:rsid w:val="002A1FAC"/>
    <w:rsid w:val="002A21EC"/>
    <w:rsid w:val="002A248A"/>
    <w:rsid w:val="002A27F2"/>
    <w:rsid w:val="002A3364"/>
    <w:rsid w:val="002A3497"/>
    <w:rsid w:val="002A3506"/>
    <w:rsid w:val="002A37DE"/>
    <w:rsid w:val="002A3E88"/>
    <w:rsid w:val="002A46DA"/>
    <w:rsid w:val="002A4C86"/>
    <w:rsid w:val="002A4E33"/>
    <w:rsid w:val="002A5234"/>
    <w:rsid w:val="002A52CE"/>
    <w:rsid w:val="002A5372"/>
    <w:rsid w:val="002A56FB"/>
    <w:rsid w:val="002A5AD8"/>
    <w:rsid w:val="002A602E"/>
    <w:rsid w:val="002A6CE7"/>
    <w:rsid w:val="002A6DA1"/>
    <w:rsid w:val="002A77FC"/>
    <w:rsid w:val="002A7BAD"/>
    <w:rsid w:val="002A7CE5"/>
    <w:rsid w:val="002A7F23"/>
    <w:rsid w:val="002B053C"/>
    <w:rsid w:val="002B0875"/>
    <w:rsid w:val="002B15C5"/>
    <w:rsid w:val="002B17A0"/>
    <w:rsid w:val="002B17CB"/>
    <w:rsid w:val="002B1916"/>
    <w:rsid w:val="002B1961"/>
    <w:rsid w:val="002B2368"/>
    <w:rsid w:val="002B2EE6"/>
    <w:rsid w:val="002B35BD"/>
    <w:rsid w:val="002B3B4A"/>
    <w:rsid w:val="002B3ED0"/>
    <w:rsid w:val="002B4863"/>
    <w:rsid w:val="002B4B7D"/>
    <w:rsid w:val="002B4D46"/>
    <w:rsid w:val="002B51CB"/>
    <w:rsid w:val="002B550A"/>
    <w:rsid w:val="002B5A89"/>
    <w:rsid w:val="002B68F5"/>
    <w:rsid w:val="002B709B"/>
    <w:rsid w:val="002B745B"/>
    <w:rsid w:val="002B780C"/>
    <w:rsid w:val="002B7FF2"/>
    <w:rsid w:val="002C074C"/>
    <w:rsid w:val="002C0875"/>
    <w:rsid w:val="002C1F81"/>
    <w:rsid w:val="002C1FD2"/>
    <w:rsid w:val="002C2962"/>
    <w:rsid w:val="002C2A46"/>
    <w:rsid w:val="002C333F"/>
    <w:rsid w:val="002C39F8"/>
    <w:rsid w:val="002C3B69"/>
    <w:rsid w:val="002C3D28"/>
    <w:rsid w:val="002C40E2"/>
    <w:rsid w:val="002C42C5"/>
    <w:rsid w:val="002C5174"/>
    <w:rsid w:val="002C5696"/>
    <w:rsid w:val="002C5F6A"/>
    <w:rsid w:val="002C5FBC"/>
    <w:rsid w:val="002C6310"/>
    <w:rsid w:val="002C695F"/>
    <w:rsid w:val="002C7239"/>
    <w:rsid w:val="002C7940"/>
    <w:rsid w:val="002D0981"/>
    <w:rsid w:val="002D1723"/>
    <w:rsid w:val="002D28B4"/>
    <w:rsid w:val="002D2B1E"/>
    <w:rsid w:val="002D2B2F"/>
    <w:rsid w:val="002D3078"/>
    <w:rsid w:val="002D36CE"/>
    <w:rsid w:val="002D3949"/>
    <w:rsid w:val="002D438E"/>
    <w:rsid w:val="002D44F1"/>
    <w:rsid w:val="002D4655"/>
    <w:rsid w:val="002D4EB8"/>
    <w:rsid w:val="002D5E82"/>
    <w:rsid w:val="002D6072"/>
    <w:rsid w:val="002D6E64"/>
    <w:rsid w:val="002D7468"/>
    <w:rsid w:val="002D7612"/>
    <w:rsid w:val="002D761D"/>
    <w:rsid w:val="002D7678"/>
    <w:rsid w:val="002E089E"/>
    <w:rsid w:val="002E0A45"/>
    <w:rsid w:val="002E0C93"/>
    <w:rsid w:val="002E0E6A"/>
    <w:rsid w:val="002E102D"/>
    <w:rsid w:val="002E1255"/>
    <w:rsid w:val="002E21E0"/>
    <w:rsid w:val="002E2203"/>
    <w:rsid w:val="002E2A8A"/>
    <w:rsid w:val="002E2D96"/>
    <w:rsid w:val="002E2DF8"/>
    <w:rsid w:val="002E3313"/>
    <w:rsid w:val="002E3BA9"/>
    <w:rsid w:val="002E3C27"/>
    <w:rsid w:val="002E3DA3"/>
    <w:rsid w:val="002E44FF"/>
    <w:rsid w:val="002E4750"/>
    <w:rsid w:val="002E5E44"/>
    <w:rsid w:val="002E62E4"/>
    <w:rsid w:val="002E6516"/>
    <w:rsid w:val="002E6543"/>
    <w:rsid w:val="002E6996"/>
    <w:rsid w:val="002E7491"/>
    <w:rsid w:val="002E77A8"/>
    <w:rsid w:val="002E7A07"/>
    <w:rsid w:val="002E7D6F"/>
    <w:rsid w:val="002E7E69"/>
    <w:rsid w:val="002E7EAE"/>
    <w:rsid w:val="002E7FF4"/>
    <w:rsid w:val="002F03D3"/>
    <w:rsid w:val="002F10F0"/>
    <w:rsid w:val="002F12B4"/>
    <w:rsid w:val="002F15B5"/>
    <w:rsid w:val="002F18E8"/>
    <w:rsid w:val="002F1ECA"/>
    <w:rsid w:val="002F2493"/>
    <w:rsid w:val="002F2B99"/>
    <w:rsid w:val="002F2E8F"/>
    <w:rsid w:val="002F31D5"/>
    <w:rsid w:val="002F3425"/>
    <w:rsid w:val="002F3609"/>
    <w:rsid w:val="002F3DC3"/>
    <w:rsid w:val="002F40A8"/>
    <w:rsid w:val="002F4315"/>
    <w:rsid w:val="002F4A64"/>
    <w:rsid w:val="002F56A6"/>
    <w:rsid w:val="002F5808"/>
    <w:rsid w:val="002F5B26"/>
    <w:rsid w:val="002F5D8E"/>
    <w:rsid w:val="002F5E46"/>
    <w:rsid w:val="002F6434"/>
    <w:rsid w:val="002F6908"/>
    <w:rsid w:val="002F7029"/>
    <w:rsid w:val="002F7487"/>
    <w:rsid w:val="002F77A1"/>
    <w:rsid w:val="002F77D1"/>
    <w:rsid w:val="00300257"/>
    <w:rsid w:val="00300460"/>
    <w:rsid w:val="00300F7C"/>
    <w:rsid w:val="003022FA"/>
    <w:rsid w:val="00302948"/>
    <w:rsid w:val="00302BC9"/>
    <w:rsid w:val="00302FF8"/>
    <w:rsid w:val="003039BF"/>
    <w:rsid w:val="00303AA7"/>
    <w:rsid w:val="003040E0"/>
    <w:rsid w:val="00304358"/>
    <w:rsid w:val="00304496"/>
    <w:rsid w:val="003054C1"/>
    <w:rsid w:val="00305B6E"/>
    <w:rsid w:val="00305E63"/>
    <w:rsid w:val="00305EBF"/>
    <w:rsid w:val="00306C1E"/>
    <w:rsid w:val="00307269"/>
    <w:rsid w:val="003072E4"/>
    <w:rsid w:val="00307517"/>
    <w:rsid w:val="00307913"/>
    <w:rsid w:val="0031012D"/>
    <w:rsid w:val="00310274"/>
    <w:rsid w:val="0031032E"/>
    <w:rsid w:val="00310952"/>
    <w:rsid w:val="00310ED5"/>
    <w:rsid w:val="00311153"/>
    <w:rsid w:val="00311593"/>
    <w:rsid w:val="00312278"/>
    <w:rsid w:val="00312718"/>
    <w:rsid w:val="0031287D"/>
    <w:rsid w:val="003129B3"/>
    <w:rsid w:val="00312BF6"/>
    <w:rsid w:val="0031324E"/>
    <w:rsid w:val="003138A7"/>
    <w:rsid w:val="00313AC3"/>
    <w:rsid w:val="00313ED1"/>
    <w:rsid w:val="0031406B"/>
    <w:rsid w:val="003142DB"/>
    <w:rsid w:val="003144F4"/>
    <w:rsid w:val="003145C0"/>
    <w:rsid w:val="00314770"/>
    <w:rsid w:val="00314C12"/>
    <w:rsid w:val="0031518B"/>
    <w:rsid w:val="003153D6"/>
    <w:rsid w:val="00315E38"/>
    <w:rsid w:val="0031632A"/>
    <w:rsid w:val="003174CA"/>
    <w:rsid w:val="00317F2A"/>
    <w:rsid w:val="003202BE"/>
    <w:rsid w:val="0032047E"/>
    <w:rsid w:val="003206D5"/>
    <w:rsid w:val="003207D6"/>
    <w:rsid w:val="00320D3A"/>
    <w:rsid w:val="003215A4"/>
    <w:rsid w:val="003215DC"/>
    <w:rsid w:val="00321747"/>
    <w:rsid w:val="003219CA"/>
    <w:rsid w:val="00321BED"/>
    <w:rsid w:val="003221F6"/>
    <w:rsid w:val="003224F9"/>
    <w:rsid w:val="00322EDE"/>
    <w:rsid w:val="00323004"/>
    <w:rsid w:val="003231D5"/>
    <w:rsid w:val="00323688"/>
    <w:rsid w:val="00323704"/>
    <w:rsid w:val="00323930"/>
    <w:rsid w:val="00323BFF"/>
    <w:rsid w:val="00323E01"/>
    <w:rsid w:val="0032419F"/>
    <w:rsid w:val="00324235"/>
    <w:rsid w:val="0032443B"/>
    <w:rsid w:val="0032454E"/>
    <w:rsid w:val="003245EE"/>
    <w:rsid w:val="00324ECA"/>
    <w:rsid w:val="00324F06"/>
    <w:rsid w:val="003253D1"/>
    <w:rsid w:val="0032562E"/>
    <w:rsid w:val="00325F1D"/>
    <w:rsid w:val="00326B25"/>
    <w:rsid w:val="003273B6"/>
    <w:rsid w:val="003273C2"/>
    <w:rsid w:val="00327911"/>
    <w:rsid w:val="00327BEA"/>
    <w:rsid w:val="00327F3B"/>
    <w:rsid w:val="0033019A"/>
    <w:rsid w:val="003301A0"/>
    <w:rsid w:val="00330E44"/>
    <w:rsid w:val="00331110"/>
    <w:rsid w:val="00331CD2"/>
    <w:rsid w:val="00331F60"/>
    <w:rsid w:val="00332635"/>
    <w:rsid w:val="00332A0D"/>
    <w:rsid w:val="00332D28"/>
    <w:rsid w:val="00332E60"/>
    <w:rsid w:val="003332FC"/>
    <w:rsid w:val="003333D3"/>
    <w:rsid w:val="003334C7"/>
    <w:rsid w:val="00334C55"/>
    <w:rsid w:val="003350E6"/>
    <w:rsid w:val="0033578B"/>
    <w:rsid w:val="003357EF"/>
    <w:rsid w:val="00335CB5"/>
    <w:rsid w:val="00336522"/>
    <w:rsid w:val="003367F4"/>
    <w:rsid w:val="003409D1"/>
    <w:rsid w:val="00341BE0"/>
    <w:rsid w:val="00341E6F"/>
    <w:rsid w:val="00341EA2"/>
    <w:rsid w:val="00342215"/>
    <w:rsid w:val="003430DC"/>
    <w:rsid w:val="00343FD5"/>
    <w:rsid w:val="00344742"/>
    <w:rsid w:val="00345032"/>
    <w:rsid w:val="00345347"/>
    <w:rsid w:val="00345362"/>
    <w:rsid w:val="003468A4"/>
    <w:rsid w:val="003473EC"/>
    <w:rsid w:val="00347650"/>
    <w:rsid w:val="003477F5"/>
    <w:rsid w:val="003504B8"/>
    <w:rsid w:val="003504C5"/>
    <w:rsid w:val="00350FE1"/>
    <w:rsid w:val="003514EF"/>
    <w:rsid w:val="00352304"/>
    <w:rsid w:val="00352AFE"/>
    <w:rsid w:val="00352C17"/>
    <w:rsid w:val="00352C19"/>
    <w:rsid w:val="00353235"/>
    <w:rsid w:val="00353AB4"/>
    <w:rsid w:val="00353E5E"/>
    <w:rsid w:val="00354595"/>
    <w:rsid w:val="003553D1"/>
    <w:rsid w:val="003555BD"/>
    <w:rsid w:val="0035571A"/>
    <w:rsid w:val="00355A40"/>
    <w:rsid w:val="003561B1"/>
    <w:rsid w:val="00356740"/>
    <w:rsid w:val="00356762"/>
    <w:rsid w:val="00356E04"/>
    <w:rsid w:val="00357310"/>
    <w:rsid w:val="00357884"/>
    <w:rsid w:val="00357F31"/>
    <w:rsid w:val="003603C7"/>
    <w:rsid w:val="00360829"/>
    <w:rsid w:val="00361A4E"/>
    <w:rsid w:val="00361EB3"/>
    <w:rsid w:val="0036211D"/>
    <w:rsid w:val="003621AE"/>
    <w:rsid w:val="0036220A"/>
    <w:rsid w:val="003622F9"/>
    <w:rsid w:val="00362C3F"/>
    <w:rsid w:val="00363065"/>
    <w:rsid w:val="003647F6"/>
    <w:rsid w:val="003652C3"/>
    <w:rsid w:val="0036534A"/>
    <w:rsid w:val="00365477"/>
    <w:rsid w:val="00365F06"/>
    <w:rsid w:val="00365FBB"/>
    <w:rsid w:val="0036619D"/>
    <w:rsid w:val="0036675D"/>
    <w:rsid w:val="00366A12"/>
    <w:rsid w:val="00366CD4"/>
    <w:rsid w:val="00366F62"/>
    <w:rsid w:val="003702E7"/>
    <w:rsid w:val="003703E1"/>
    <w:rsid w:val="00370904"/>
    <w:rsid w:val="0037171B"/>
    <w:rsid w:val="00371A16"/>
    <w:rsid w:val="0037200C"/>
    <w:rsid w:val="00372321"/>
    <w:rsid w:val="0037269A"/>
    <w:rsid w:val="0037271F"/>
    <w:rsid w:val="00372D1B"/>
    <w:rsid w:val="00372D50"/>
    <w:rsid w:val="003730B1"/>
    <w:rsid w:val="00373657"/>
    <w:rsid w:val="003738C9"/>
    <w:rsid w:val="00373A42"/>
    <w:rsid w:val="00373AD2"/>
    <w:rsid w:val="00374328"/>
    <w:rsid w:val="003745EB"/>
    <w:rsid w:val="00374C67"/>
    <w:rsid w:val="00374E8A"/>
    <w:rsid w:val="0037502B"/>
    <w:rsid w:val="0037552D"/>
    <w:rsid w:val="00375952"/>
    <w:rsid w:val="00375E61"/>
    <w:rsid w:val="0037612B"/>
    <w:rsid w:val="00376253"/>
    <w:rsid w:val="00376492"/>
    <w:rsid w:val="00376EF9"/>
    <w:rsid w:val="00377774"/>
    <w:rsid w:val="00380346"/>
    <w:rsid w:val="0038074D"/>
    <w:rsid w:val="00380C66"/>
    <w:rsid w:val="00380FDB"/>
    <w:rsid w:val="00381B35"/>
    <w:rsid w:val="00381CCF"/>
    <w:rsid w:val="00382542"/>
    <w:rsid w:val="00382A33"/>
    <w:rsid w:val="00383321"/>
    <w:rsid w:val="0038393A"/>
    <w:rsid w:val="00383B33"/>
    <w:rsid w:val="00384532"/>
    <w:rsid w:val="00384B1C"/>
    <w:rsid w:val="00385099"/>
    <w:rsid w:val="00385513"/>
    <w:rsid w:val="00385876"/>
    <w:rsid w:val="00385B86"/>
    <w:rsid w:val="00385CB6"/>
    <w:rsid w:val="00385EFB"/>
    <w:rsid w:val="00386AE2"/>
    <w:rsid w:val="00386EC9"/>
    <w:rsid w:val="00386F27"/>
    <w:rsid w:val="003874AB"/>
    <w:rsid w:val="0038761E"/>
    <w:rsid w:val="00390450"/>
    <w:rsid w:val="0039098C"/>
    <w:rsid w:val="00390F8A"/>
    <w:rsid w:val="00391224"/>
    <w:rsid w:val="00391502"/>
    <w:rsid w:val="00391C93"/>
    <w:rsid w:val="00391FDD"/>
    <w:rsid w:val="00392437"/>
    <w:rsid w:val="00392965"/>
    <w:rsid w:val="00392B10"/>
    <w:rsid w:val="00393F2B"/>
    <w:rsid w:val="003943AE"/>
    <w:rsid w:val="00394710"/>
    <w:rsid w:val="0039472D"/>
    <w:rsid w:val="003947BD"/>
    <w:rsid w:val="00395121"/>
    <w:rsid w:val="003953C2"/>
    <w:rsid w:val="003956C6"/>
    <w:rsid w:val="00395958"/>
    <w:rsid w:val="00395B68"/>
    <w:rsid w:val="003962C3"/>
    <w:rsid w:val="00396426"/>
    <w:rsid w:val="00396666"/>
    <w:rsid w:val="0039731E"/>
    <w:rsid w:val="00397BBF"/>
    <w:rsid w:val="00397E2E"/>
    <w:rsid w:val="003A0520"/>
    <w:rsid w:val="003A0A88"/>
    <w:rsid w:val="003A0C8C"/>
    <w:rsid w:val="003A1874"/>
    <w:rsid w:val="003A1A97"/>
    <w:rsid w:val="003A1B5E"/>
    <w:rsid w:val="003A2D65"/>
    <w:rsid w:val="003A3528"/>
    <w:rsid w:val="003A402E"/>
    <w:rsid w:val="003A423B"/>
    <w:rsid w:val="003A4341"/>
    <w:rsid w:val="003A48AE"/>
    <w:rsid w:val="003A48FD"/>
    <w:rsid w:val="003A4BEA"/>
    <w:rsid w:val="003A4EC9"/>
    <w:rsid w:val="003A5567"/>
    <w:rsid w:val="003A5595"/>
    <w:rsid w:val="003A6022"/>
    <w:rsid w:val="003A642A"/>
    <w:rsid w:val="003A6AFA"/>
    <w:rsid w:val="003A6BF5"/>
    <w:rsid w:val="003A743B"/>
    <w:rsid w:val="003A752D"/>
    <w:rsid w:val="003B0406"/>
    <w:rsid w:val="003B08D2"/>
    <w:rsid w:val="003B12B9"/>
    <w:rsid w:val="003B17AB"/>
    <w:rsid w:val="003B18A6"/>
    <w:rsid w:val="003B24FC"/>
    <w:rsid w:val="003B26CE"/>
    <w:rsid w:val="003B320D"/>
    <w:rsid w:val="003B3B30"/>
    <w:rsid w:val="003B3C5B"/>
    <w:rsid w:val="003B413A"/>
    <w:rsid w:val="003B426D"/>
    <w:rsid w:val="003B4525"/>
    <w:rsid w:val="003B4853"/>
    <w:rsid w:val="003B4FC2"/>
    <w:rsid w:val="003B5380"/>
    <w:rsid w:val="003B541D"/>
    <w:rsid w:val="003B55DB"/>
    <w:rsid w:val="003B5F1F"/>
    <w:rsid w:val="003B5FDC"/>
    <w:rsid w:val="003B602F"/>
    <w:rsid w:val="003B626D"/>
    <w:rsid w:val="003B6B37"/>
    <w:rsid w:val="003B6E4F"/>
    <w:rsid w:val="003B74BD"/>
    <w:rsid w:val="003B75A2"/>
    <w:rsid w:val="003B7739"/>
    <w:rsid w:val="003B7C38"/>
    <w:rsid w:val="003C0323"/>
    <w:rsid w:val="003C0502"/>
    <w:rsid w:val="003C0510"/>
    <w:rsid w:val="003C1056"/>
    <w:rsid w:val="003C1585"/>
    <w:rsid w:val="003C24A8"/>
    <w:rsid w:val="003C2CAE"/>
    <w:rsid w:val="003C32E3"/>
    <w:rsid w:val="003C340B"/>
    <w:rsid w:val="003C345B"/>
    <w:rsid w:val="003C40D2"/>
    <w:rsid w:val="003C453F"/>
    <w:rsid w:val="003C458D"/>
    <w:rsid w:val="003C47C1"/>
    <w:rsid w:val="003C488B"/>
    <w:rsid w:val="003C509C"/>
    <w:rsid w:val="003C527F"/>
    <w:rsid w:val="003C69E0"/>
    <w:rsid w:val="003C7278"/>
    <w:rsid w:val="003C7A13"/>
    <w:rsid w:val="003C7E72"/>
    <w:rsid w:val="003D079E"/>
    <w:rsid w:val="003D0F71"/>
    <w:rsid w:val="003D15A6"/>
    <w:rsid w:val="003D190F"/>
    <w:rsid w:val="003D19FD"/>
    <w:rsid w:val="003D26F3"/>
    <w:rsid w:val="003D280B"/>
    <w:rsid w:val="003D2877"/>
    <w:rsid w:val="003D36FA"/>
    <w:rsid w:val="003D4A26"/>
    <w:rsid w:val="003D4B15"/>
    <w:rsid w:val="003D5688"/>
    <w:rsid w:val="003D575D"/>
    <w:rsid w:val="003D58A8"/>
    <w:rsid w:val="003D597F"/>
    <w:rsid w:val="003D61A4"/>
    <w:rsid w:val="003D61E1"/>
    <w:rsid w:val="003D62B3"/>
    <w:rsid w:val="003D65FA"/>
    <w:rsid w:val="003D69C2"/>
    <w:rsid w:val="003D7397"/>
    <w:rsid w:val="003D7576"/>
    <w:rsid w:val="003D7710"/>
    <w:rsid w:val="003D7BCE"/>
    <w:rsid w:val="003D7E7B"/>
    <w:rsid w:val="003E0CD8"/>
    <w:rsid w:val="003E1579"/>
    <w:rsid w:val="003E1E10"/>
    <w:rsid w:val="003E1F96"/>
    <w:rsid w:val="003E2FE5"/>
    <w:rsid w:val="003E2FFB"/>
    <w:rsid w:val="003E330F"/>
    <w:rsid w:val="003E356F"/>
    <w:rsid w:val="003E40DF"/>
    <w:rsid w:val="003E4178"/>
    <w:rsid w:val="003E42CC"/>
    <w:rsid w:val="003E4E6E"/>
    <w:rsid w:val="003E5267"/>
    <w:rsid w:val="003E56AF"/>
    <w:rsid w:val="003E5B62"/>
    <w:rsid w:val="003E5E1A"/>
    <w:rsid w:val="003E605B"/>
    <w:rsid w:val="003E61A3"/>
    <w:rsid w:val="003E65C8"/>
    <w:rsid w:val="003E662B"/>
    <w:rsid w:val="003E67BF"/>
    <w:rsid w:val="003E6A23"/>
    <w:rsid w:val="003E72A3"/>
    <w:rsid w:val="003F0186"/>
    <w:rsid w:val="003F0243"/>
    <w:rsid w:val="003F0CA6"/>
    <w:rsid w:val="003F1B54"/>
    <w:rsid w:val="003F23FD"/>
    <w:rsid w:val="003F2CF9"/>
    <w:rsid w:val="003F321C"/>
    <w:rsid w:val="003F34D7"/>
    <w:rsid w:val="003F5504"/>
    <w:rsid w:val="003F5851"/>
    <w:rsid w:val="003F5D54"/>
    <w:rsid w:val="003F670F"/>
    <w:rsid w:val="003F72A8"/>
    <w:rsid w:val="003F732F"/>
    <w:rsid w:val="004004C2"/>
    <w:rsid w:val="00400709"/>
    <w:rsid w:val="00400E5A"/>
    <w:rsid w:val="004015B4"/>
    <w:rsid w:val="004016F8"/>
    <w:rsid w:val="00401E29"/>
    <w:rsid w:val="00402129"/>
    <w:rsid w:val="004029AD"/>
    <w:rsid w:val="00402A4C"/>
    <w:rsid w:val="00403334"/>
    <w:rsid w:val="00403C94"/>
    <w:rsid w:val="00403D95"/>
    <w:rsid w:val="00403EC3"/>
    <w:rsid w:val="004042D0"/>
    <w:rsid w:val="00404439"/>
    <w:rsid w:val="00404DAD"/>
    <w:rsid w:val="00404E77"/>
    <w:rsid w:val="004059CC"/>
    <w:rsid w:val="0040650B"/>
    <w:rsid w:val="00406554"/>
    <w:rsid w:val="004065D2"/>
    <w:rsid w:val="00406937"/>
    <w:rsid w:val="004069FE"/>
    <w:rsid w:val="00406E35"/>
    <w:rsid w:val="004072D4"/>
    <w:rsid w:val="00407F21"/>
    <w:rsid w:val="0041007C"/>
    <w:rsid w:val="00410D7A"/>
    <w:rsid w:val="00410DD6"/>
    <w:rsid w:val="00411FC0"/>
    <w:rsid w:val="0041288C"/>
    <w:rsid w:val="00412B4B"/>
    <w:rsid w:val="0041351E"/>
    <w:rsid w:val="0041361A"/>
    <w:rsid w:val="004137A9"/>
    <w:rsid w:val="00413B4E"/>
    <w:rsid w:val="00413CDF"/>
    <w:rsid w:val="004142C6"/>
    <w:rsid w:val="0041439A"/>
    <w:rsid w:val="00414514"/>
    <w:rsid w:val="004147A5"/>
    <w:rsid w:val="00414EBE"/>
    <w:rsid w:val="004150CE"/>
    <w:rsid w:val="00415C80"/>
    <w:rsid w:val="00416062"/>
    <w:rsid w:val="0041620B"/>
    <w:rsid w:val="004162A6"/>
    <w:rsid w:val="0041640C"/>
    <w:rsid w:val="00416616"/>
    <w:rsid w:val="00416E8A"/>
    <w:rsid w:val="00416EF9"/>
    <w:rsid w:val="00417110"/>
    <w:rsid w:val="004171FB"/>
    <w:rsid w:val="004178A9"/>
    <w:rsid w:val="00417B26"/>
    <w:rsid w:val="00417CA4"/>
    <w:rsid w:val="00417D3B"/>
    <w:rsid w:val="00420A6B"/>
    <w:rsid w:val="00420CDA"/>
    <w:rsid w:val="00420D4B"/>
    <w:rsid w:val="00420E0B"/>
    <w:rsid w:val="004213A7"/>
    <w:rsid w:val="004226BE"/>
    <w:rsid w:val="00422B8C"/>
    <w:rsid w:val="00423D0E"/>
    <w:rsid w:val="00423E78"/>
    <w:rsid w:val="00424584"/>
    <w:rsid w:val="004248EE"/>
    <w:rsid w:val="00424B0F"/>
    <w:rsid w:val="00424CAA"/>
    <w:rsid w:val="00424FA7"/>
    <w:rsid w:val="00425840"/>
    <w:rsid w:val="00425D22"/>
    <w:rsid w:val="00426253"/>
    <w:rsid w:val="00426F9A"/>
    <w:rsid w:val="004270F3"/>
    <w:rsid w:val="0042739E"/>
    <w:rsid w:val="00427E90"/>
    <w:rsid w:val="004306CA"/>
    <w:rsid w:val="004306DA"/>
    <w:rsid w:val="00430875"/>
    <w:rsid w:val="004309B0"/>
    <w:rsid w:val="004317E5"/>
    <w:rsid w:val="00431F86"/>
    <w:rsid w:val="004325DF"/>
    <w:rsid w:val="0043272C"/>
    <w:rsid w:val="00432947"/>
    <w:rsid w:val="00432AF0"/>
    <w:rsid w:val="00432DCF"/>
    <w:rsid w:val="00432E08"/>
    <w:rsid w:val="00432F80"/>
    <w:rsid w:val="0043332D"/>
    <w:rsid w:val="004333E1"/>
    <w:rsid w:val="004347A5"/>
    <w:rsid w:val="00434A64"/>
    <w:rsid w:val="00434D91"/>
    <w:rsid w:val="00434DC4"/>
    <w:rsid w:val="00434E1B"/>
    <w:rsid w:val="004350D0"/>
    <w:rsid w:val="0043537C"/>
    <w:rsid w:val="0043542E"/>
    <w:rsid w:val="00435571"/>
    <w:rsid w:val="00435635"/>
    <w:rsid w:val="0043681F"/>
    <w:rsid w:val="0043696D"/>
    <w:rsid w:val="00437659"/>
    <w:rsid w:val="00437CF9"/>
    <w:rsid w:val="00437D22"/>
    <w:rsid w:val="004405E9"/>
    <w:rsid w:val="0044077B"/>
    <w:rsid w:val="00440B19"/>
    <w:rsid w:val="00440B75"/>
    <w:rsid w:val="004413AA"/>
    <w:rsid w:val="004417A5"/>
    <w:rsid w:val="00441B41"/>
    <w:rsid w:val="00441D97"/>
    <w:rsid w:val="00442959"/>
    <w:rsid w:val="00443305"/>
    <w:rsid w:val="00443C67"/>
    <w:rsid w:val="004447EC"/>
    <w:rsid w:val="004449C1"/>
    <w:rsid w:val="00444A0F"/>
    <w:rsid w:val="00444A1D"/>
    <w:rsid w:val="00445C75"/>
    <w:rsid w:val="004460F0"/>
    <w:rsid w:val="00446867"/>
    <w:rsid w:val="004468A4"/>
    <w:rsid w:val="00446CA0"/>
    <w:rsid w:val="004471D3"/>
    <w:rsid w:val="00447587"/>
    <w:rsid w:val="004475C3"/>
    <w:rsid w:val="004478D4"/>
    <w:rsid w:val="004479B3"/>
    <w:rsid w:val="00447CCA"/>
    <w:rsid w:val="00450A10"/>
    <w:rsid w:val="00450ACF"/>
    <w:rsid w:val="00450AF8"/>
    <w:rsid w:val="004518B9"/>
    <w:rsid w:val="00451FED"/>
    <w:rsid w:val="004520D8"/>
    <w:rsid w:val="0045253E"/>
    <w:rsid w:val="00452CF8"/>
    <w:rsid w:val="00453006"/>
    <w:rsid w:val="00453055"/>
    <w:rsid w:val="004538FD"/>
    <w:rsid w:val="00453C84"/>
    <w:rsid w:val="00453D76"/>
    <w:rsid w:val="00453F3D"/>
    <w:rsid w:val="00454961"/>
    <w:rsid w:val="00454FA6"/>
    <w:rsid w:val="00455439"/>
    <w:rsid w:val="004556DA"/>
    <w:rsid w:val="004563CE"/>
    <w:rsid w:val="00456DB6"/>
    <w:rsid w:val="00456FCF"/>
    <w:rsid w:val="004572FC"/>
    <w:rsid w:val="00457C1B"/>
    <w:rsid w:val="00457EB6"/>
    <w:rsid w:val="004603A5"/>
    <w:rsid w:val="00460A8D"/>
    <w:rsid w:val="00461976"/>
    <w:rsid w:val="00462472"/>
    <w:rsid w:val="00463133"/>
    <w:rsid w:val="00463A21"/>
    <w:rsid w:val="00463FD8"/>
    <w:rsid w:val="004641B4"/>
    <w:rsid w:val="00464421"/>
    <w:rsid w:val="0046491F"/>
    <w:rsid w:val="004651A8"/>
    <w:rsid w:val="0046574D"/>
    <w:rsid w:val="00465CBF"/>
    <w:rsid w:val="004662AA"/>
    <w:rsid w:val="00466799"/>
    <w:rsid w:val="004670B3"/>
    <w:rsid w:val="004677A0"/>
    <w:rsid w:val="00467E41"/>
    <w:rsid w:val="00470539"/>
    <w:rsid w:val="00470D2D"/>
    <w:rsid w:val="00471268"/>
    <w:rsid w:val="0047188C"/>
    <w:rsid w:val="00471B51"/>
    <w:rsid w:val="0047202A"/>
    <w:rsid w:val="0047247F"/>
    <w:rsid w:val="004729F7"/>
    <w:rsid w:val="00473214"/>
    <w:rsid w:val="00473572"/>
    <w:rsid w:val="00473FEA"/>
    <w:rsid w:val="004740A7"/>
    <w:rsid w:val="0047450D"/>
    <w:rsid w:val="00474A17"/>
    <w:rsid w:val="00474F3D"/>
    <w:rsid w:val="00475CAA"/>
    <w:rsid w:val="004761E1"/>
    <w:rsid w:val="00476615"/>
    <w:rsid w:val="00476B2A"/>
    <w:rsid w:val="00477028"/>
    <w:rsid w:val="00477287"/>
    <w:rsid w:val="004777BD"/>
    <w:rsid w:val="0047790B"/>
    <w:rsid w:val="004779EA"/>
    <w:rsid w:val="00477B90"/>
    <w:rsid w:val="00477DE8"/>
    <w:rsid w:val="0048054B"/>
    <w:rsid w:val="00480557"/>
    <w:rsid w:val="00481850"/>
    <w:rsid w:val="00481EED"/>
    <w:rsid w:val="00482382"/>
    <w:rsid w:val="00482789"/>
    <w:rsid w:val="004829CF"/>
    <w:rsid w:val="004834BA"/>
    <w:rsid w:val="0048350D"/>
    <w:rsid w:val="00483AA5"/>
    <w:rsid w:val="004840ED"/>
    <w:rsid w:val="004849D2"/>
    <w:rsid w:val="0048575B"/>
    <w:rsid w:val="00485AA8"/>
    <w:rsid w:val="00485EBC"/>
    <w:rsid w:val="0048600A"/>
    <w:rsid w:val="0048601B"/>
    <w:rsid w:val="00487065"/>
    <w:rsid w:val="0048706C"/>
    <w:rsid w:val="004875F3"/>
    <w:rsid w:val="00487B18"/>
    <w:rsid w:val="00487C52"/>
    <w:rsid w:val="004901CC"/>
    <w:rsid w:val="00490215"/>
    <w:rsid w:val="00491AD4"/>
    <w:rsid w:val="00491C53"/>
    <w:rsid w:val="004920AE"/>
    <w:rsid w:val="004926F5"/>
    <w:rsid w:val="00492899"/>
    <w:rsid w:val="00492AF6"/>
    <w:rsid w:val="00492E92"/>
    <w:rsid w:val="0049300E"/>
    <w:rsid w:val="0049364B"/>
    <w:rsid w:val="0049375A"/>
    <w:rsid w:val="00493E16"/>
    <w:rsid w:val="0049405E"/>
    <w:rsid w:val="004942E7"/>
    <w:rsid w:val="00494F81"/>
    <w:rsid w:val="00496884"/>
    <w:rsid w:val="00496ACC"/>
    <w:rsid w:val="00496DBF"/>
    <w:rsid w:val="004971C7"/>
    <w:rsid w:val="004A00E5"/>
    <w:rsid w:val="004A0337"/>
    <w:rsid w:val="004A039B"/>
    <w:rsid w:val="004A064D"/>
    <w:rsid w:val="004A10F1"/>
    <w:rsid w:val="004A14AD"/>
    <w:rsid w:val="004A2B04"/>
    <w:rsid w:val="004A2CF4"/>
    <w:rsid w:val="004A2FC4"/>
    <w:rsid w:val="004A31D8"/>
    <w:rsid w:val="004A3868"/>
    <w:rsid w:val="004A3ABC"/>
    <w:rsid w:val="004A3DF1"/>
    <w:rsid w:val="004A3F34"/>
    <w:rsid w:val="004A5831"/>
    <w:rsid w:val="004A5AAA"/>
    <w:rsid w:val="004A5D48"/>
    <w:rsid w:val="004A6250"/>
    <w:rsid w:val="004A62E8"/>
    <w:rsid w:val="004A6947"/>
    <w:rsid w:val="004A6DA3"/>
    <w:rsid w:val="004A70DD"/>
    <w:rsid w:val="004B02E3"/>
    <w:rsid w:val="004B107F"/>
    <w:rsid w:val="004B149C"/>
    <w:rsid w:val="004B1677"/>
    <w:rsid w:val="004B189F"/>
    <w:rsid w:val="004B1DEB"/>
    <w:rsid w:val="004B256D"/>
    <w:rsid w:val="004B2AFC"/>
    <w:rsid w:val="004B2F39"/>
    <w:rsid w:val="004B38C2"/>
    <w:rsid w:val="004B3A78"/>
    <w:rsid w:val="004B3C13"/>
    <w:rsid w:val="004B4BE3"/>
    <w:rsid w:val="004B5126"/>
    <w:rsid w:val="004B5DE5"/>
    <w:rsid w:val="004B5E27"/>
    <w:rsid w:val="004B6310"/>
    <w:rsid w:val="004B6743"/>
    <w:rsid w:val="004B6774"/>
    <w:rsid w:val="004B7C11"/>
    <w:rsid w:val="004B7D50"/>
    <w:rsid w:val="004C049C"/>
    <w:rsid w:val="004C0C6C"/>
    <w:rsid w:val="004C0CCC"/>
    <w:rsid w:val="004C13E6"/>
    <w:rsid w:val="004C145C"/>
    <w:rsid w:val="004C1EA4"/>
    <w:rsid w:val="004C297D"/>
    <w:rsid w:val="004C300F"/>
    <w:rsid w:val="004C31D8"/>
    <w:rsid w:val="004C3242"/>
    <w:rsid w:val="004C35A5"/>
    <w:rsid w:val="004C361C"/>
    <w:rsid w:val="004C3C11"/>
    <w:rsid w:val="004C3E7B"/>
    <w:rsid w:val="004C40C7"/>
    <w:rsid w:val="004C4A02"/>
    <w:rsid w:val="004C58F8"/>
    <w:rsid w:val="004C5BAF"/>
    <w:rsid w:val="004C5EC5"/>
    <w:rsid w:val="004C5F36"/>
    <w:rsid w:val="004C6316"/>
    <w:rsid w:val="004C647F"/>
    <w:rsid w:val="004C66F5"/>
    <w:rsid w:val="004D0232"/>
    <w:rsid w:val="004D0373"/>
    <w:rsid w:val="004D0B20"/>
    <w:rsid w:val="004D1323"/>
    <w:rsid w:val="004D1821"/>
    <w:rsid w:val="004D2001"/>
    <w:rsid w:val="004D2874"/>
    <w:rsid w:val="004D287E"/>
    <w:rsid w:val="004D2B8A"/>
    <w:rsid w:val="004D2BE4"/>
    <w:rsid w:val="004D3139"/>
    <w:rsid w:val="004D3656"/>
    <w:rsid w:val="004D40A4"/>
    <w:rsid w:val="004D4452"/>
    <w:rsid w:val="004D5D2F"/>
    <w:rsid w:val="004D6A4B"/>
    <w:rsid w:val="004D76D1"/>
    <w:rsid w:val="004D7A40"/>
    <w:rsid w:val="004D7BAF"/>
    <w:rsid w:val="004D7E35"/>
    <w:rsid w:val="004D7F45"/>
    <w:rsid w:val="004D7F8B"/>
    <w:rsid w:val="004E036F"/>
    <w:rsid w:val="004E03E2"/>
    <w:rsid w:val="004E082A"/>
    <w:rsid w:val="004E1313"/>
    <w:rsid w:val="004E1CB4"/>
    <w:rsid w:val="004E1DB7"/>
    <w:rsid w:val="004E2607"/>
    <w:rsid w:val="004E2C07"/>
    <w:rsid w:val="004E2D8A"/>
    <w:rsid w:val="004E37A4"/>
    <w:rsid w:val="004E5040"/>
    <w:rsid w:val="004E5189"/>
    <w:rsid w:val="004E54BB"/>
    <w:rsid w:val="004E57F8"/>
    <w:rsid w:val="004E5948"/>
    <w:rsid w:val="004E5CAE"/>
    <w:rsid w:val="004E5EC1"/>
    <w:rsid w:val="004E60C1"/>
    <w:rsid w:val="004E63FC"/>
    <w:rsid w:val="004E6FF0"/>
    <w:rsid w:val="004E77AB"/>
    <w:rsid w:val="004F0812"/>
    <w:rsid w:val="004F1590"/>
    <w:rsid w:val="004F19CA"/>
    <w:rsid w:val="004F1DD5"/>
    <w:rsid w:val="004F25BB"/>
    <w:rsid w:val="004F27FD"/>
    <w:rsid w:val="004F2D03"/>
    <w:rsid w:val="004F2EB3"/>
    <w:rsid w:val="004F320A"/>
    <w:rsid w:val="004F3436"/>
    <w:rsid w:val="004F3928"/>
    <w:rsid w:val="004F3E52"/>
    <w:rsid w:val="004F4574"/>
    <w:rsid w:val="004F56BA"/>
    <w:rsid w:val="004F570F"/>
    <w:rsid w:val="004F587F"/>
    <w:rsid w:val="004F5DA0"/>
    <w:rsid w:val="004F642A"/>
    <w:rsid w:val="004F66DD"/>
    <w:rsid w:val="004F6D67"/>
    <w:rsid w:val="004F74E2"/>
    <w:rsid w:val="004F797A"/>
    <w:rsid w:val="00500BD8"/>
    <w:rsid w:val="0050133B"/>
    <w:rsid w:val="00501753"/>
    <w:rsid w:val="00502475"/>
    <w:rsid w:val="00502A9D"/>
    <w:rsid w:val="00502D6D"/>
    <w:rsid w:val="005032E6"/>
    <w:rsid w:val="005032FD"/>
    <w:rsid w:val="00503393"/>
    <w:rsid w:val="0050370B"/>
    <w:rsid w:val="00503D41"/>
    <w:rsid w:val="005043D9"/>
    <w:rsid w:val="005047D1"/>
    <w:rsid w:val="00504C70"/>
    <w:rsid w:val="005051DC"/>
    <w:rsid w:val="00505449"/>
    <w:rsid w:val="005057F7"/>
    <w:rsid w:val="00505ACF"/>
    <w:rsid w:val="00505D7E"/>
    <w:rsid w:val="0050615D"/>
    <w:rsid w:val="005062AD"/>
    <w:rsid w:val="005064D2"/>
    <w:rsid w:val="005065FD"/>
    <w:rsid w:val="00507AAF"/>
    <w:rsid w:val="00507AEF"/>
    <w:rsid w:val="00507DE6"/>
    <w:rsid w:val="00507EF9"/>
    <w:rsid w:val="005103E8"/>
    <w:rsid w:val="00510722"/>
    <w:rsid w:val="00510C6E"/>
    <w:rsid w:val="00510E4F"/>
    <w:rsid w:val="00510EAE"/>
    <w:rsid w:val="00511046"/>
    <w:rsid w:val="005112C0"/>
    <w:rsid w:val="00511551"/>
    <w:rsid w:val="00511A45"/>
    <w:rsid w:val="00512777"/>
    <w:rsid w:val="00512915"/>
    <w:rsid w:val="00512AAF"/>
    <w:rsid w:val="005133D5"/>
    <w:rsid w:val="00514044"/>
    <w:rsid w:val="00514639"/>
    <w:rsid w:val="0051494B"/>
    <w:rsid w:val="00515F39"/>
    <w:rsid w:val="0051635E"/>
    <w:rsid w:val="00516437"/>
    <w:rsid w:val="00516AF8"/>
    <w:rsid w:val="00516D14"/>
    <w:rsid w:val="00516F02"/>
    <w:rsid w:val="00517A04"/>
    <w:rsid w:val="005205FF"/>
    <w:rsid w:val="00520602"/>
    <w:rsid w:val="005209A3"/>
    <w:rsid w:val="005209E3"/>
    <w:rsid w:val="00520AE3"/>
    <w:rsid w:val="00521272"/>
    <w:rsid w:val="00521308"/>
    <w:rsid w:val="0052171F"/>
    <w:rsid w:val="00521960"/>
    <w:rsid w:val="005219D6"/>
    <w:rsid w:val="00521DEC"/>
    <w:rsid w:val="005221BD"/>
    <w:rsid w:val="00522214"/>
    <w:rsid w:val="00522B8D"/>
    <w:rsid w:val="00522E70"/>
    <w:rsid w:val="005231A6"/>
    <w:rsid w:val="005234D3"/>
    <w:rsid w:val="00523A48"/>
    <w:rsid w:val="00523AC3"/>
    <w:rsid w:val="00524000"/>
    <w:rsid w:val="0052424C"/>
    <w:rsid w:val="00524EA8"/>
    <w:rsid w:val="00524F74"/>
    <w:rsid w:val="00525152"/>
    <w:rsid w:val="005252D2"/>
    <w:rsid w:val="005255C3"/>
    <w:rsid w:val="005258AF"/>
    <w:rsid w:val="00525D40"/>
    <w:rsid w:val="00525FA7"/>
    <w:rsid w:val="00526414"/>
    <w:rsid w:val="00526595"/>
    <w:rsid w:val="00526650"/>
    <w:rsid w:val="00526E05"/>
    <w:rsid w:val="005274A3"/>
    <w:rsid w:val="00527CC7"/>
    <w:rsid w:val="00530336"/>
    <w:rsid w:val="00530538"/>
    <w:rsid w:val="00530FD7"/>
    <w:rsid w:val="00531010"/>
    <w:rsid w:val="0053128E"/>
    <w:rsid w:val="00532231"/>
    <w:rsid w:val="005322C8"/>
    <w:rsid w:val="00532B40"/>
    <w:rsid w:val="00533002"/>
    <w:rsid w:val="00533058"/>
    <w:rsid w:val="005330AA"/>
    <w:rsid w:val="0053442A"/>
    <w:rsid w:val="005344C0"/>
    <w:rsid w:val="00534A23"/>
    <w:rsid w:val="00534B4C"/>
    <w:rsid w:val="00534F13"/>
    <w:rsid w:val="0053568A"/>
    <w:rsid w:val="005356CA"/>
    <w:rsid w:val="00535F95"/>
    <w:rsid w:val="005368A7"/>
    <w:rsid w:val="00536C5F"/>
    <w:rsid w:val="005371E1"/>
    <w:rsid w:val="005379BF"/>
    <w:rsid w:val="005400A9"/>
    <w:rsid w:val="00540645"/>
    <w:rsid w:val="005408D8"/>
    <w:rsid w:val="00540E34"/>
    <w:rsid w:val="00541D42"/>
    <w:rsid w:val="00541E28"/>
    <w:rsid w:val="00541F85"/>
    <w:rsid w:val="00541F95"/>
    <w:rsid w:val="00541FFD"/>
    <w:rsid w:val="00542532"/>
    <w:rsid w:val="00542935"/>
    <w:rsid w:val="00542B8A"/>
    <w:rsid w:val="00542C40"/>
    <w:rsid w:val="00542CC5"/>
    <w:rsid w:val="00543083"/>
    <w:rsid w:val="00543186"/>
    <w:rsid w:val="00543C2E"/>
    <w:rsid w:val="00543D10"/>
    <w:rsid w:val="00544486"/>
    <w:rsid w:val="00544B85"/>
    <w:rsid w:val="005456DC"/>
    <w:rsid w:val="00546F96"/>
    <w:rsid w:val="0054712A"/>
    <w:rsid w:val="0054736C"/>
    <w:rsid w:val="00547530"/>
    <w:rsid w:val="00547D95"/>
    <w:rsid w:val="00547F05"/>
    <w:rsid w:val="0055056E"/>
    <w:rsid w:val="005515B8"/>
    <w:rsid w:val="00551E78"/>
    <w:rsid w:val="00552A25"/>
    <w:rsid w:val="00552CF7"/>
    <w:rsid w:val="0055336E"/>
    <w:rsid w:val="00553692"/>
    <w:rsid w:val="00553E9D"/>
    <w:rsid w:val="00553F98"/>
    <w:rsid w:val="005547AB"/>
    <w:rsid w:val="00554E3F"/>
    <w:rsid w:val="005551B6"/>
    <w:rsid w:val="00555382"/>
    <w:rsid w:val="00555743"/>
    <w:rsid w:val="005557B8"/>
    <w:rsid w:val="00555BD7"/>
    <w:rsid w:val="00555DA3"/>
    <w:rsid w:val="005562F5"/>
    <w:rsid w:val="005562F7"/>
    <w:rsid w:val="00556475"/>
    <w:rsid w:val="00556E27"/>
    <w:rsid w:val="005578DC"/>
    <w:rsid w:val="00557979"/>
    <w:rsid w:val="005603B2"/>
    <w:rsid w:val="00560968"/>
    <w:rsid w:val="00561428"/>
    <w:rsid w:val="00561692"/>
    <w:rsid w:val="00561734"/>
    <w:rsid w:val="00562D3E"/>
    <w:rsid w:val="00562EEA"/>
    <w:rsid w:val="0056346E"/>
    <w:rsid w:val="0056353A"/>
    <w:rsid w:val="00563CF0"/>
    <w:rsid w:val="00563F1E"/>
    <w:rsid w:val="0056401A"/>
    <w:rsid w:val="005641D9"/>
    <w:rsid w:val="0056448A"/>
    <w:rsid w:val="005646FE"/>
    <w:rsid w:val="005665DC"/>
    <w:rsid w:val="00566F1D"/>
    <w:rsid w:val="00567129"/>
    <w:rsid w:val="00567E87"/>
    <w:rsid w:val="00570130"/>
    <w:rsid w:val="005715C7"/>
    <w:rsid w:val="0057195D"/>
    <w:rsid w:val="0057196B"/>
    <w:rsid w:val="00571C3A"/>
    <w:rsid w:val="00572107"/>
    <w:rsid w:val="0057243A"/>
    <w:rsid w:val="0057306B"/>
    <w:rsid w:val="00573F64"/>
    <w:rsid w:val="0057423E"/>
    <w:rsid w:val="005755BF"/>
    <w:rsid w:val="00575B7C"/>
    <w:rsid w:val="0057610B"/>
    <w:rsid w:val="00576405"/>
    <w:rsid w:val="00576B1E"/>
    <w:rsid w:val="00576BFF"/>
    <w:rsid w:val="005772DB"/>
    <w:rsid w:val="005773DE"/>
    <w:rsid w:val="005775A9"/>
    <w:rsid w:val="00577B18"/>
    <w:rsid w:val="00577C54"/>
    <w:rsid w:val="00577D9C"/>
    <w:rsid w:val="00577EC7"/>
    <w:rsid w:val="00580074"/>
    <w:rsid w:val="005803C9"/>
    <w:rsid w:val="00580813"/>
    <w:rsid w:val="00581BA0"/>
    <w:rsid w:val="005821DF"/>
    <w:rsid w:val="0058278A"/>
    <w:rsid w:val="00582DD7"/>
    <w:rsid w:val="00583E8E"/>
    <w:rsid w:val="00584217"/>
    <w:rsid w:val="00584255"/>
    <w:rsid w:val="005861F1"/>
    <w:rsid w:val="00586943"/>
    <w:rsid w:val="00586EF5"/>
    <w:rsid w:val="00586F1D"/>
    <w:rsid w:val="0058728B"/>
    <w:rsid w:val="00590208"/>
    <w:rsid w:val="005906D1"/>
    <w:rsid w:val="00591210"/>
    <w:rsid w:val="005916BF"/>
    <w:rsid w:val="00591A09"/>
    <w:rsid w:val="00591C78"/>
    <w:rsid w:val="00591E1B"/>
    <w:rsid w:val="00592500"/>
    <w:rsid w:val="00592891"/>
    <w:rsid w:val="00592CDF"/>
    <w:rsid w:val="00592F21"/>
    <w:rsid w:val="0059395E"/>
    <w:rsid w:val="00593C5D"/>
    <w:rsid w:val="00593D08"/>
    <w:rsid w:val="00593E9E"/>
    <w:rsid w:val="00594202"/>
    <w:rsid w:val="005949E1"/>
    <w:rsid w:val="00594D0A"/>
    <w:rsid w:val="00594EA1"/>
    <w:rsid w:val="005952B7"/>
    <w:rsid w:val="005954A4"/>
    <w:rsid w:val="00595649"/>
    <w:rsid w:val="005959FB"/>
    <w:rsid w:val="00595FC3"/>
    <w:rsid w:val="00596C0B"/>
    <w:rsid w:val="00596ECD"/>
    <w:rsid w:val="00596F1D"/>
    <w:rsid w:val="00597280"/>
    <w:rsid w:val="00597674"/>
    <w:rsid w:val="0059799F"/>
    <w:rsid w:val="00597C29"/>
    <w:rsid w:val="005A0AF3"/>
    <w:rsid w:val="005A11AD"/>
    <w:rsid w:val="005A14DD"/>
    <w:rsid w:val="005A1511"/>
    <w:rsid w:val="005A193E"/>
    <w:rsid w:val="005A2133"/>
    <w:rsid w:val="005A2596"/>
    <w:rsid w:val="005A25B0"/>
    <w:rsid w:val="005A2BFB"/>
    <w:rsid w:val="005A36CD"/>
    <w:rsid w:val="005A3B59"/>
    <w:rsid w:val="005A51E8"/>
    <w:rsid w:val="005A5215"/>
    <w:rsid w:val="005A5A9F"/>
    <w:rsid w:val="005A5C51"/>
    <w:rsid w:val="005A69C0"/>
    <w:rsid w:val="005A69F4"/>
    <w:rsid w:val="005A718E"/>
    <w:rsid w:val="005A7494"/>
    <w:rsid w:val="005A74D9"/>
    <w:rsid w:val="005A7BE0"/>
    <w:rsid w:val="005A7E7F"/>
    <w:rsid w:val="005B0E3A"/>
    <w:rsid w:val="005B0FF7"/>
    <w:rsid w:val="005B134A"/>
    <w:rsid w:val="005B1444"/>
    <w:rsid w:val="005B1B67"/>
    <w:rsid w:val="005B1DB3"/>
    <w:rsid w:val="005B1E33"/>
    <w:rsid w:val="005B22E1"/>
    <w:rsid w:val="005B2EA6"/>
    <w:rsid w:val="005B3224"/>
    <w:rsid w:val="005B387B"/>
    <w:rsid w:val="005B3985"/>
    <w:rsid w:val="005B39C3"/>
    <w:rsid w:val="005B3AFA"/>
    <w:rsid w:val="005B445B"/>
    <w:rsid w:val="005B4972"/>
    <w:rsid w:val="005B55B1"/>
    <w:rsid w:val="005B653A"/>
    <w:rsid w:val="005B6E48"/>
    <w:rsid w:val="005C12A9"/>
    <w:rsid w:val="005C13E5"/>
    <w:rsid w:val="005C1DD0"/>
    <w:rsid w:val="005C1FE7"/>
    <w:rsid w:val="005C2AF0"/>
    <w:rsid w:val="005C2F1C"/>
    <w:rsid w:val="005C3C69"/>
    <w:rsid w:val="005C4194"/>
    <w:rsid w:val="005C4205"/>
    <w:rsid w:val="005C43DF"/>
    <w:rsid w:val="005C4551"/>
    <w:rsid w:val="005C48D8"/>
    <w:rsid w:val="005C4B5D"/>
    <w:rsid w:val="005C545C"/>
    <w:rsid w:val="005C5470"/>
    <w:rsid w:val="005C54E4"/>
    <w:rsid w:val="005C5532"/>
    <w:rsid w:val="005C55AC"/>
    <w:rsid w:val="005C697A"/>
    <w:rsid w:val="005C73A1"/>
    <w:rsid w:val="005C7454"/>
    <w:rsid w:val="005C7846"/>
    <w:rsid w:val="005D034F"/>
    <w:rsid w:val="005D0A97"/>
    <w:rsid w:val="005D0D4B"/>
    <w:rsid w:val="005D12FA"/>
    <w:rsid w:val="005D1B5E"/>
    <w:rsid w:val="005D1D18"/>
    <w:rsid w:val="005D2454"/>
    <w:rsid w:val="005D26B6"/>
    <w:rsid w:val="005D2AC1"/>
    <w:rsid w:val="005D2E27"/>
    <w:rsid w:val="005D30F9"/>
    <w:rsid w:val="005D3539"/>
    <w:rsid w:val="005D3541"/>
    <w:rsid w:val="005D389D"/>
    <w:rsid w:val="005D3D54"/>
    <w:rsid w:val="005D44E4"/>
    <w:rsid w:val="005D516C"/>
    <w:rsid w:val="005D569F"/>
    <w:rsid w:val="005D57BF"/>
    <w:rsid w:val="005D6473"/>
    <w:rsid w:val="005D64B3"/>
    <w:rsid w:val="005D6FFF"/>
    <w:rsid w:val="005D7BBC"/>
    <w:rsid w:val="005E037C"/>
    <w:rsid w:val="005E0667"/>
    <w:rsid w:val="005E0A81"/>
    <w:rsid w:val="005E0C83"/>
    <w:rsid w:val="005E1D8D"/>
    <w:rsid w:val="005E1E95"/>
    <w:rsid w:val="005E2BC5"/>
    <w:rsid w:val="005E3911"/>
    <w:rsid w:val="005E3940"/>
    <w:rsid w:val="005E3E4E"/>
    <w:rsid w:val="005E3FA4"/>
    <w:rsid w:val="005E41B7"/>
    <w:rsid w:val="005E4B29"/>
    <w:rsid w:val="005E4BAF"/>
    <w:rsid w:val="005E4FCF"/>
    <w:rsid w:val="005E518B"/>
    <w:rsid w:val="005E5375"/>
    <w:rsid w:val="005E546D"/>
    <w:rsid w:val="005E54B6"/>
    <w:rsid w:val="005E5551"/>
    <w:rsid w:val="005E5DDB"/>
    <w:rsid w:val="005E5E48"/>
    <w:rsid w:val="005E6167"/>
    <w:rsid w:val="005E6222"/>
    <w:rsid w:val="005E6240"/>
    <w:rsid w:val="005E6CB1"/>
    <w:rsid w:val="005E742E"/>
    <w:rsid w:val="005E7610"/>
    <w:rsid w:val="005E7E22"/>
    <w:rsid w:val="005F0193"/>
    <w:rsid w:val="005F19D7"/>
    <w:rsid w:val="005F2217"/>
    <w:rsid w:val="005F31EF"/>
    <w:rsid w:val="005F39B6"/>
    <w:rsid w:val="005F48B9"/>
    <w:rsid w:val="005F4C2F"/>
    <w:rsid w:val="005F5590"/>
    <w:rsid w:val="005F5C39"/>
    <w:rsid w:val="005F64BB"/>
    <w:rsid w:val="005F656B"/>
    <w:rsid w:val="005F6843"/>
    <w:rsid w:val="005F6C71"/>
    <w:rsid w:val="005F71A7"/>
    <w:rsid w:val="005F7357"/>
    <w:rsid w:val="005F757D"/>
    <w:rsid w:val="005F7B1F"/>
    <w:rsid w:val="0060013A"/>
    <w:rsid w:val="00600211"/>
    <w:rsid w:val="00600346"/>
    <w:rsid w:val="00600F27"/>
    <w:rsid w:val="00601016"/>
    <w:rsid w:val="0060148F"/>
    <w:rsid w:val="00601CF1"/>
    <w:rsid w:val="00601DC2"/>
    <w:rsid w:val="00602160"/>
    <w:rsid w:val="00602197"/>
    <w:rsid w:val="006025C5"/>
    <w:rsid w:val="00603355"/>
    <w:rsid w:val="00603376"/>
    <w:rsid w:val="0060372F"/>
    <w:rsid w:val="00603AE0"/>
    <w:rsid w:val="00603CAC"/>
    <w:rsid w:val="006046C7"/>
    <w:rsid w:val="00604EF3"/>
    <w:rsid w:val="006057EA"/>
    <w:rsid w:val="00605A21"/>
    <w:rsid w:val="00606652"/>
    <w:rsid w:val="00606FD3"/>
    <w:rsid w:val="006071F4"/>
    <w:rsid w:val="00607EEA"/>
    <w:rsid w:val="00610229"/>
    <w:rsid w:val="00610C56"/>
    <w:rsid w:val="00611351"/>
    <w:rsid w:val="006113FD"/>
    <w:rsid w:val="006116FD"/>
    <w:rsid w:val="00611857"/>
    <w:rsid w:val="006118FF"/>
    <w:rsid w:val="00611C03"/>
    <w:rsid w:val="006128BE"/>
    <w:rsid w:val="006128CE"/>
    <w:rsid w:val="0061329A"/>
    <w:rsid w:val="0061371A"/>
    <w:rsid w:val="006142B8"/>
    <w:rsid w:val="006142EF"/>
    <w:rsid w:val="006145B5"/>
    <w:rsid w:val="006149EA"/>
    <w:rsid w:val="00614B86"/>
    <w:rsid w:val="006150EA"/>
    <w:rsid w:val="006159B9"/>
    <w:rsid w:val="00615D72"/>
    <w:rsid w:val="00616313"/>
    <w:rsid w:val="00616347"/>
    <w:rsid w:val="00616CCC"/>
    <w:rsid w:val="00616ECF"/>
    <w:rsid w:val="00617322"/>
    <w:rsid w:val="006177FB"/>
    <w:rsid w:val="00617C36"/>
    <w:rsid w:val="00617E5D"/>
    <w:rsid w:val="00620050"/>
    <w:rsid w:val="00620349"/>
    <w:rsid w:val="00620468"/>
    <w:rsid w:val="00620478"/>
    <w:rsid w:val="006216F4"/>
    <w:rsid w:val="00621C34"/>
    <w:rsid w:val="00622449"/>
    <w:rsid w:val="006229E5"/>
    <w:rsid w:val="00622A82"/>
    <w:rsid w:val="006230BB"/>
    <w:rsid w:val="006231A9"/>
    <w:rsid w:val="00623612"/>
    <w:rsid w:val="006237CF"/>
    <w:rsid w:val="00623DAF"/>
    <w:rsid w:val="0062443D"/>
    <w:rsid w:val="00624D99"/>
    <w:rsid w:val="00624EE0"/>
    <w:rsid w:val="00625A2A"/>
    <w:rsid w:val="00625BC1"/>
    <w:rsid w:val="00625E61"/>
    <w:rsid w:val="00625EAB"/>
    <w:rsid w:val="006262B6"/>
    <w:rsid w:val="006266CD"/>
    <w:rsid w:val="00626BCD"/>
    <w:rsid w:val="00626EE7"/>
    <w:rsid w:val="006271C5"/>
    <w:rsid w:val="00627581"/>
    <w:rsid w:val="00627664"/>
    <w:rsid w:val="00627C54"/>
    <w:rsid w:val="00627E09"/>
    <w:rsid w:val="00627E6D"/>
    <w:rsid w:val="00630027"/>
    <w:rsid w:val="00630BE7"/>
    <w:rsid w:val="00631111"/>
    <w:rsid w:val="00631447"/>
    <w:rsid w:val="00631778"/>
    <w:rsid w:val="0063232F"/>
    <w:rsid w:val="0063257E"/>
    <w:rsid w:val="0063258D"/>
    <w:rsid w:val="00632DD1"/>
    <w:rsid w:val="006333EC"/>
    <w:rsid w:val="00633597"/>
    <w:rsid w:val="00633829"/>
    <w:rsid w:val="0063470B"/>
    <w:rsid w:val="00634776"/>
    <w:rsid w:val="00634AF3"/>
    <w:rsid w:val="0063563B"/>
    <w:rsid w:val="00635659"/>
    <w:rsid w:val="00635CA8"/>
    <w:rsid w:val="00635CD5"/>
    <w:rsid w:val="00636425"/>
    <w:rsid w:val="006365E3"/>
    <w:rsid w:val="0063711C"/>
    <w:rsid w:val="006373FE"/>
    <w:rsid w:val="00637454"/>
    <w:rsid w:val="006377F9"/>
    <w:rsid w:val="0064007F"/>
    <w:rsid w:val="006403D6"/>
    <w:rsid w:val="00640905"/>
    <w:rsid w:val="00641122"/>
    <w:rsid w:val="006421C8"/>
    <w:rsid w:val="006422F0"/>
    <w:rsid w:val="0064278C"/>
    <w:rsid w:val="006428D8"/>
    <w:rsid w:val="00643304"/>
    <w:rsid w:val="00643340"/>
    <w:rsid w:val="00643951"/>
    <w:rsid w:val="00644576"/>
    <w:rsid w:val="006447CD"/>
    <w:rsid w:val="00645273"/>
    <w:rsid w:val="00645640"/>
    <w:rsid w:val="00645796"/>
    <w:rsid w:val="00645B2C"/>
    <w:rsid w:val="00646C49"/>
    <w:rsid w:val="006470B8"/>
    <w:rsid w:val="00647A38"/>
    <w:rsid w:val="00647EA7"/>
    <w:rsid w:val="006515AB"/>
    <w:rsid w:val="0065197F"/>
    <w:rsid w:val="00651ECA"/>
    <w:rsid w:val="006524CF"/>
    <w:rsid w:val="00653850"/>
    <w:rsid w:val="00653D7A"/>
    <w:rsid w:val="00653F1B"/>
    <w:rsid w:val="0065423A"/>
    <w:rsid w:val="00655389"/>
    <w:rsid w:val="00655AE4"/>
    <w:rsid w:val="00656036"/>
    <w:rsid w:val="00656259"/>
    <w:rsid w:val="006565BE"/>
    <w:rsid w:val="00656A67"/>
    <w:rsid w:val="00656C09"/>
    <w:rsid w:val="00656DB0"/>
    <w:rsid w:val="00657019"/>
    <w:rsid w:val="00657936"/>
    <w:rsid w:val="006579E6"/>
    <w:rsid w:val="00657E70"/>
    <w:rsid w:val="00660222"/>
    <w:rsid w:val="0066074F"/>
    <w:rsid w:val="00660A3D"/>
    <w:rsid w:val="0066105F"/>
    <w:rsid w:val="0066116A"/>
    <w:rsid w:val="00661187"/>
    <w:rsid w:val="00661507"/>
    <w:rsid w:val="00661902"/>
    <w:rsid w:val="00661B18"/>
    <w:rsid w:val="00661F46"/>
    <w:rsid w:val="00662890"/>
    <w:rsid w:val="00662CF0"/>
    <w:rsid w:val="006633DE"/>
    <w:rsid w:val="00663587"/>
    <w:rsid w:val="00663ED6"/>
    <w:rsid w:val="00664461"/>
    <w:rsid w:val="00664743"/>
    <w:rsid w:val="00664AD4"/>
    <w:rsid w:val="00664C0A"/>
    <w:rsid w:val="00664D51"/>
    <w:rsid w:val="0066523C"/>
    <w:rsid w:val="00665788"/>
    <w:rsid w:val="0066610D"/>
    <w:rsid w:val="0066728B"/>
    <w:rsid w:val="00667DEE"/>
    <w:rsid w:val="00670062"/>
    <w:rsid w:val="00670623"/>
    <w:rsid w:val="006711B0"/>
    <w:rsid w:val="00671226"/>
    <w:rsid w:val="0067122D"/>
    <w:rsid w:val="006715D9"/>
    <w:rsid w:val="006718D2"/>
    <w:rsid w:val="00671A15"/>
    <w:rsid w:val="00671C85"/>
    <w:rsid w:val="006722D3"/>
    <w:rsid w:val="0067241E"/>
    <w:rsid w:val="00673C98"/>
    <w:rsid w:val="00673F89"/>
    <w:rsid w:val="0067454F"/>
    <w:rsid w:val="0067484F"/>
    <w:rsid w:val="00675772"/>
    <w:rsid w:val="006759CA"/>
    <w:rsid w:val="00675B96"/>
    <w:rsid w:val="00675BE4"/>
    <w:rsid w:val="00675C36"/>
    <w:rsid w:val="00675D8C"/>
    <w:rsid w:val="006762E4"/>
    <w:rsid w:val="006762F9"/>
    <w:rsid w:val="006769E1"/>
    <w:rsid w:val="006771E2"/>
    <w:rsid w:val="00677719"/>
    <w:rsid w:val="00677F37"/>
    <w:rsid w:val="006808C4"/>
    <w:rsid w:val="00680ECA"/>
    <w:rsid w:val="0068112D"/>
    <w:rsid w:val="006814FB"/>
    <w:rsid w:val="00681E59"/>
    <w:rsid w:val="00682D49"/>
    <w:rsid w:val="00682E1D"/>
    <w:rsid w:val="00682F48"/>
    <w:rsid w:val="00683D4A"/>
    <w:rsid w:val="00684429"/>
    <w:rsid w:val="006852F8"/>
    <w:rsid w:val="00685456"/>
    <w:rsid w:val="00685947"/>
    <w:rsid w:val="00685ACF"/>
    <w:rsid w:val="00685C88"/>
    <w:rsid w:val="00685DAA"/>
    <w:rsid w:val="00685EA8"/>
    <w:rsid w:val="006863A7"/>
    <w:rsid w:val="00686BD5"/>
    <w:rsid w:val="006874A1"/>
    <w:rsid w:val="006900A0"/>
    <w:rsid w:val="0069022C"/>
    <w:rsid w:val="00690539"/>
    <w:rsid w:val="00690BF5"/>
    <w:rsid w:val="00691ADC"/>
    <w:rsid w:val="00691C2E"/>
    <w:rsid w:val="00691EE3"/>
    <w:rsid w:val="00692100"/>
    <w:rsid w:val="006922FE"/>
    <w:rsid w:val="00692574"/>
    <w:rsid w:val="006926FC"/>
    <w:rsid w:val="006927CB"/>
    <w:rsid w:val="00692A03"/>
    <w:rsid w:val="00693C20"/>
    <w:rsid w:val="00694490"/>
    <w:rsid w:val="00694B52"/>
    <w:rsid w:val="00694D6B"/>
    <w:rsid w:val="00695550"/>
    <w:rsid w:val="006956C7"/>
    <w:rsid w:val="00695988"/>
    <w:rsid w:val="006960D4"/>
    <w:rsid w:val="0069636E"/>
    <w:rsid w:val="006965ED"/>
    <w:rsid w:val="006968BF"/>
    <w:rsid w:val="00696AD5"/>
    <w:rsid w:val="00696D69"/>
    <w:rsid w:val="00696EA4"/>
    <w:rsid w:val="00696ED7"/>
    <w:rsid w:val="006971E9"/>
    <w:rsid w:val="00697559"/>
    <w:rsid w:val="00697C4B"/>
    <w:rsid w:val="006A0348"/>
    <w:rsid w:val="006A1060"/>
    <w:rsid w:val="006A110C"/>
    <w:rsid w:val="006A16CC"/>
    <w:rsid w:val="006A16E2"/>
    <w:rsid w:val="006A1D44"/>
    <w:rsid w:val="006A1F15"/>
    <w:rsid w:val="006A223B"/>
    <w:rsid w:val="006A24F4"/>
    <w:rsid w:val="006A2501"/>
    <w:rsid w:val="006A2F0D"/>
    <w:rsid w:val="006A37E1"/>
    <w:rsid w:val="006A3986"/>
    <w:rsid w:val="006A4009"/>
    <w:rsid w:val="006A422F"/>
    <w:rsid w:val="006A51A0"/>
    <w:rsid w:val="006A5DAB"/>
    <w:rsid w:val="006A5F8F"/>
    <w:rsid w:val="006A6328"/>
    <w:rsid w:val="006A7D1B"/>
    <w:rsid w:val="006B0995"/>
    <w:rsid w:val="006B0DA1"/>
    <w:rsid w:val="006B126E"/>
    <w:rsid w:val="006B1B36"/>
    <w:rsid w:val="006B24C7"/>
    <w:rsid w:val="006B34D1"/>
    <w:rsid w:val="006B34ED"/>
    <w:rsid w:val="006B3DF4"/>
    <w:rsid w:val="006B467F"/>
    <w:rsid w:val="006B4A03"/>
    <w:rsid w:val="006B4DCA"/>
    <w:rsid w:val="006B6127"/>
    <w:rsid w:val="006B648A"/>
    <w:rsid w:val="006B6753"/>
    <w:rsid w:val="006B6F3D"/>
    <w:rsid w:val="006B748B"/>
    <w:rsid w:val="006B786A"/>
    <w:rsid w:val="006B7DA5"/>
    <w:rsid w:val="006B7E2B"/>
    <w:rsid w:val="006C01A0"/>
    <w:rsid w:val="006C05CA"/>
    <w:rsid w:val="006C069E"/>
    <w:rsid w:val="006C075A"/>
    <w:rsid w:val="006C0829"/>
    <w:rsid w:val="006C0BC5"/>
    <w:rsid w:val="006C0CC3"/>
    <w:rsid w:val="006C10D5"/>
    <w:rsid w:val="006C17E8"/>
    <w:rsid w:val="006C4110"/>
    <w:rsid w:val="006C4EFA"/>
    <w:rsid w:val="006C5329"/>
    <w:rsid w:val="006C5C8A"/>
    <w:rsid w:val="006C5E65"/>
    <w:rsid w:val="006C71A3"/>
    <w:rsid w:val="006C7A2F"/>
    <w:rsid w:val="006D0BD6"/>
    <w:rsid w:val="006D0DD5"/>
    <w:rsid w:val="006D0F23"/>
    <w:rsid w:val="006D1B74"/>
    <w:rsid w:val="006D28E9"/>
    <w:rsid w:val="006D356D"/>
    <w:rsid w:val="006D3577"/>
    <w:rsid w:val="006D38D2"/>
    <w:rsid w:val="006D3BF5"/>
    <w:rsid w:val="006D3F2F"/>
    <w:rsid w:val="006D4C4C"/>
    <w:rsid w:val="006D4D4D"/>
    <w:rsid w:val="006D567F"/>
    <w:rsid w:val="006D5C9D"/>
    <w:rsid w:val="006D63B6"/>
    <w:rsid w:val="006D6574"/>
    <w:rsid w:val="006D6B76"/>
    <w:rsid w:val="006D6F1F"/>
    <w:rsid w:val="006E1421"/>
    <w:rsid w:val="006E1570"/>
    <w:rsid w:val="006E1D1F"/>
    <w:rsid w:val="006E1E95"/>
    <w:rsid w:val="006E3CF3"/>
    <w:rsid w:val="006E4556"/>
    <w:rsid w:val="006E50B2"/>
    <w:rsid w:val="006E5614"/>
    <w:rsid w:val="006E5A05"/>
    <w:rsid w:val="006E5AF1"/>
    <w:rsid w:val="006E6280"/>
    <w:rsid w:val="006E6896"/>
    <w:rsid w:val="006E6D8A"/>
    <w:rsid w:val="006E700F"/>
    <w:rsid w:val="006E703A"/>
    <w:rsid w:val="006E7530"/>
    <w:rsid w:val="006E78A6"/>
    <w:rsid w:val="006E78AB"/>
    <w:rsid w:val="006F09A5"/>
    <w:rsid w:val="006F1057"/>
    <w:rsid w:val="006F1254"/>
    <w:rsid w:val="006F15ED"/>
    <w:rsid w:val="006F179C"/>
    <w:rsid w:val="006F18DE"/>
    <w:rsid w:val="006F1981"/>
    <w:rsid w:val="006F1C39"/>
    <w:rsid w:val="006F22CF"/>
    <w:rsid w:val="006F4751"/>
    <w:rsid w:val="006F5644"/>
    <w:rsid w:val="006F5BDF"/>
    <w:rsid w:val="006F682E"/>
    <w:rsid w:val="006F6DFA"/>
    <w:rsid w:val="006F6E59"/>
    <w:rsid w:val="006F720C"/>
    <w:rsid w:val="006F7231"/>
    <w:rsid w:val="006F7767"/>
    <w:rsid w:val="006F784A"/>
    <w:rsid w:val="00700D99"/>
    <w:rsid w:val="007019F7"/>
    <w:rsid w:val="00702062"/>
    <w:rsid w:val="0070289E"/>
    <w:rsid w:val="007038FC"/>
    <w:rsid w:val="00703AC1"/>
    <w:rsid w:val="0070412C"/>
    <w:rsid w:val="007041AA"/>
    <w:rsid w:val="00705797"/>
    <w:rsid w:val="0070697A"/>
    <w:rsid w:val="00706CA3"/>
    <w:rsid w:val="00706F1C"/>
    <w:rsid w:val="00707591"/>
    <w:rsid w:val="007076A6"/>
    <w:rsid w:val="007079D1"/>
    <w:rsid w:val="00707F11"/>
    <w:rsid w:val="00710948"/>
    <w:rsid w:val="00710B44"/>
    <w:rsid w:val="007113A6"/>
    <w:rsid w:val="007116DF"/>
    <w:rsid w:val="00711A4B"/>
    <w:rsid w:val="00711A8A"/>
    <w:rsid w:val="00711C20"/>
    <w:rsid w:val="0071290B"/>
    <w:rsid w:val="00712B9A"/>
    <w:rsid w:val="00712CB2"/>
    <w:rsid w:val="00712F0C"/>
    <w:rsid w:val="00713301"/>
    <w:rsid w:val="00713425"/>
    <w:rsid w:val="0071402F"/>
    <w:rsid w:val="00714BE3"/>
    <w:rsid w:val="00714C28"/>
    <w:rsid w:val="00714D4B"/>
    <w:rsid w:val="00714DEF"/>
    <w:rsid w:val="00714E5D"/>
    <w:rsid w:val="00714EDD"/>
    <w:rsid w:val="0071510B"/>
    <w:rsid w:val="00715314"/>
    <w:rsid w:val="0071538C"/>
    <w:rsid w:val="0071578A"/>
    <w:rsid w:val="0071581E"/>
    <w:rsid w:val="00715CFF"/>
    <w:rsid w:val="0071686D"/>
    <w:rsid w:val="00717166"/>
    <w:rsid w:val="0071783C"/>
    <w:rsid w:val="00717BA8"/>
    <w:rsid w:val="00717C17"/>
    <w:rsid w:val="00717C4A"/>
    <w:rsid w:val="00717E3E"/>
    <w:rsid w:val="00717EFF"/>
    <w:rsid w:val="0072075C"/>
    <w:rsid w:val="00720843"/>
    <w:rsid w:val="00720EA4"/>
    <w:rsid w:val="007212D1"/>
    <w:rsid w:val="00722873"/>
    <w:rsid w:val="00723379"/>
    <w:rsid w:val="00723E16"/>
    <w:rsid w:val="007241DF"/>
    <w:rsid w:val="00724A67"/>
    <w:rsid w:val="00724C74"/>
    <w:rsid w:val="00724DEE"/>
    <w:rsid w:val="00725C5E"/>
    <w:rsid w:val="00726AB6"/>
    <w:rsid w:val="0072760E"/>
    <w:rsid w:val="00727757"/>
    <w:rsid w:val="00727762"/>
    <w:rsid w:val="00727F2F"/>
    <w:rsid w:val="0073024C"/>
    <w:rsid w:val="00730E21"/>
    <w:rsid w:val="00731028"/>
    <w:rsid w:val="007312B0"/>
    <w:rsid w:val="0073186D"/>
    <w:rsid w:val="00731BB5"/>
    <w:rsid w:val="00731F7E"/>
    <w:rsid w:val="007325E3"/>
    <w:rsid w:val="0073331D"/>
    <w:rsid w:val="00733552"/>
    <w:rsid w:val="00733FEC"/>
    <w:rsid w:val="007341D5"/>
    <w:rsid w:val="0073443F"/>
    <w:rsid w:val="007344DF"/>
    <w:rsid w:val="00734EE0"/>
    <w:rsid w:val="0073528B"/>
    <w:rsid w:val="007366F9"/>
    <w:rsid w:val="00736ADA"/>
    <w:rsid w:val="00740E13"/>
    <w:rsid w:val="00740E97"/>
    <w:rsid w:val="00740FEA"/>
    <w:rsid w:val="00741409"/>
    <w:rsid w:val="007414D4"/>
    <w:rsid w:val="007418B4"/>
    <w:rsid w:val="0074241C"/>
    <w:rsid w:val="00742994"/>
    <w:rsid w:val="00742DE6"/>
    <w:rsid w:val="00742EB2"/>
    <w:rsid w:val="00743B3A"/>
    <w:rsid w:val="00743B97"/>
    <w:rsid w:val="00743EE1"/>
    <w:rsid w:val="00743F73"/>
    <w:rsid w:val="00744ACC"/>
    <w:rsid w:val="00744F69"/>
    <w:rsid w:val="0074500D"/>
    <w:rsid w:val="0074527A"/>
    <w:rsid w:val="007453C5"/>
    <w:rsid w:val="0074569A"/>
    <w:rsid w:val="0074573A"/>
    <w:rsid w:val="00745BE5"/>
    <w:rsid w:val="00745FC3"/>
    <w:rsid w:val="0074676B"/>
    <w:rsid w:val="00746874"/>
    <w:rsid w:val="00747A50"/>
    <w:rsid w:val="00747B1E"/>
    <w:rsid w:val="00747BA8"/>
    <w:rsid w:val="00750175"/>
    <w:rsid w:val="00751455"/>
    <w:rsid w:val="0075147A"/>
    <w:rsid w:val="00751727"/>
    <w:rsid w:val="00751C59"/>
    <w:rsid w:val="00751CA4"/>
    <w:rsid w:val="00752379"/>
    <w:rsid w:val="0075239C"/>
    <w:rsid w:val="00752576"/>
    <w:rsid w:val="007527F0"/>
    <w:rsid w:val="00752997"/>
    <w:rsid w:val="00752F8F"/>
    <w:rsid w:val="00753095"/>
    <w:rsid w:val="007536F5"/>
    <w:rsid w:val="00754BD5"/>
    <w:rsid w:val="007556AF"/>
    <w:rsid w:val="00755CDB"/>
    <w:rsid w:val="00755F41"/>
    <w:rsid w:val="007561E9"/>
    <w:rsid w:val="00756601"/>
    <w:rsid w:val="007568AE"/>
    <w:rsid w:val="00756A1B"/>
    <w:rsid w:val="00756B34"/>
    <w:rsid w:val="007572D9"/>
    <w:rsid w:val="00757887"/>
    <w:rsid w:val="0075796C"/>
    <w:rsid w:val="00757C0F"/>
    <w:rsid w:val="00760821"/>
    <w:rsid w:val="00760A00"/>
    <w:rsid w:val="00760F9A"/>
    <w:rsid w:val="00761F30"/>
    <w:rsid w:val="00762266"/>
    <w:rsid w:val="007630B3"/>
    <w:rsid w:val="007633B1"/>
    <w:rsid w:val="007635F2"/>
    <w:rsid w:val="007637AC"/>
    <w:rsid w:val="00763C24"/>
    <w:rsid w:val="007643A5"/>
    <w:rsid w:val="007646A0"/>
    <w:rsid w:val="0076482A"/>
    <w:rsid w:val="00764EE6"/>
    <w:rsid w:val="00765757"/>
    <w:rsid w:val="00765F72"/>
    <w:rsid w:val="00766085"/>
    <w:rsid w:val="00766908"/>
    <w:rsid w:val="00766DBE"/>
    <w:rsid w:val="00771C05"/>
    <w:rsid w:val="00772399"/>
    <w:rsid w:val="00772B14"/>
    <w:rsid w:val="00772DDE"/>
    <w:rsid w:val="00772EA7"/>
    <w:rsid w:val="00773ADB"/>
    <w:rsid w:val="00774111"/>
    <w:rsid w:val="00774D51"/>
    <w:rsid w:val="00775129"/>
    <w:rsid w:val="00775335"/>
    <w:rsid w:val="007754DF"/>
    <w:rsid w:val="00775BA3"/>
    <w:rsid w:val="007761F4"/>
    <w:rsid w:val="00776452"/>
    <w:rsid w:val="0077699A"/>
    <w:rsid w:val="007769CA"/>
    <w:rsid w:val="00776D77"/>
    <w:rsid w:val="00777087"/>
    <w:rsid w:val="00777EFD"/>
    <w:rsid w:val="007803CD"/>
    <w:rsid w:val="007809DB"/>
    <w:rsid w:val="00780B1F"/>
    <w:rsid w:val="00781006"/>
    <w:rsid w:val="007815BF"/>
    <w:rsid w:val="00781B91"/>
    <w:rsid w:val="007824E6"/>
    <w:rsid w:val="007829A3"/>
    <w:rsid w:val="00782D1D"/>
    <w:rsid w:val="007833AB"/>
    <w:rsid w:val="00783404"/>
    <w:rsid w:val="0078340C"/>
    <w:rsid w:val="007841F6"/>
    <w:rsid w:val="0078451C"/>
    <w:rsid w:val="00784B37"/>
    <w:rsid w:val="00786737"/>
    <w:rsid w:val="00786E14"/>
    <w:rsid w:val="0078783B"/>
    <w:rsid w:val="007878D8"/>
    <w:rsid w:val="007878FA"/>
    <w:rsid w:val="00787902"/>
    <w:rsid w:val="007903F0"/>
    <w:rsid w:val="00790DE6"/>
    <w:rsid w:val="00790FEA"/>
    <w:rsid w:val="007910E8"/>
    <w:rsid w:val="007913C6"/>
    <w:rsid w:val="007913DA"/>
    <w:rsid w:val="0079182E"/>
    <w:rsid w:val="00791F60"/>
    <w:rsid w:val="00792459"/>
    <w:rsid w:val="00793919"/>
    <w:rsid w:val="00794473"/>
    <w:rsid w:val="0079487D"/>
    <w:rsid w:val="00794CF7"/>
    <w:rsid w:val="00794ED7"/>
    <w:rsid w:val="007951B4"/>
    <w:rsid w:val="0079569D"/>
    <w:rsid w:val="00795C43"/>
    <w:rsid w:val="00795F97"/>
    <w:rsid w:val="007966D6"/>
    <w:rsid w:val="00796FD8"/>
    <w:rsid w:val="007974B2"/>
    <w:rsid w:val="007976FD"/>
    <w:rsid w:val="007978DF"/>
    <w:rsid w:val="00797AFC"/>
    <w:rsid w:val="00797CD0"/>
    <w:rsid w:val="007A0D57"/>
    <w:rsid w:val="007A1EB5"/>
    <w:rsid w:val="007A24E1"/>
    <w:rsid w:val="007A2923"/>
    <w:rsid w:val="007A33A6"/>
    <w:rsid w:val="007A3DF1"/>
    <w:rsid w:val="007A5353"/>
    <w:rsid w:val="007A590B"/>
    <w:rsid w:val="007A59CA"/>
    <w:rsid w:val="007A7ACB"/>
    <w:rsid w:val="007B03AB"/>
    <w:rsid w:val="007B0873"/>
    <w:rsid w:val="007B11C9"/>
    <w:rsid w:val="007B14D6"/>
    <w:rsid w:val="007B1E28"/>
    <w:rsid w:val="007B1ECE"/>
    <w:rsid w:val="007B28BB"/>
    <w:rsid w:val="007B2AC7"/>
    <w:rsid w:val="007B2DE2"/>
    <w:rsid w:val="007B2F02"/>
    <w:rsid w:val="007B301C"/>
    <w:rsid w:val="007B312C"/>
    <w:rsid w:val="007B3A71"/>
    <w:rsid w:val="007B41A4"/>
    <w:rsid w:val="007B4AFB"/>
    <w:rsid w:val="007B5EE2"/>
    <w:rsid w:val="007B5FC6"/>
    <w:rsid w:val="007B60CC"/>
    <w:rsid w:val="007B6149"/>
    <w:rsid w:val="007B639B"/>
    <w:rsid w:val="007B6ED7"/>
    <w:rsid w:val="007B7030"/>
    <w:rsid w:val="007B7614"/>
    <w:rsid w:val="007C031C"/>
    <w:rsid w:val="007C0E54"/>
    <w:rsid w:val="007C133B"/>
    <w:rsid w:val="007C1374"/>
    <w:rsid w:val="007C19CC"/>
    <w:rsid w:val="007C2174"/>
    <w:rsid w:val="007C2730"/>
    <w:rsid w:val="007C2854"/>
    <w:rsid w:val="007C2AD4"/>
    <w:rsid w:val="007C2B24"/>
    <w:rsid w:val="007C2EBD"/>
    <w:rsid w:val="007C32BA"/>
    <w:rsid w:val="007C3564"/>
    <w:rsid w:val="007C3694"/>
    <w:rsid w:val="007C3D85"/>
    <w:rsid w:val="007C4276"/>
    <w:rsid w:val="007C43BF"/>
    <w:rsid w:val="007C61B4"/>
    <w:rsid w:val="007C6A14"/>
    <w:rsid w:val="007C6D6D"/>
    <w:rsid w:val="007C6E9C"/>
    <w:rsid w:val="007C6F07"/>
    <w:rsid w:val="007C6FB4"/>
    <w:rsid w:val="007C70BB"/>
    <w:rsid w:val="007C734F"/>
    <w:rsid w:val="007C7372"/>
    <w:rsid w:val="007C76B2"/>
    <w:rsid w:val="007C7939"/>
    <w:rsid w:val="007D0716"/>
    <w:rsid w:val="007D0DC3"/>
    <w:rsid w:val="007D23D0"/>
    <w:rsid w:val="007D2673"/>
    <w:rsid w:val="007D3311"/>
    <w:rsid w:val="007D3822"/>
    <w:rsid w:val="007D39F9"/>
    <w:rsid w:val="007D3C4B"/>
    <w:rsid w:val="007D42A9"/>
    <w:rsid w:val="007D4B9D"/>
    <w:rsid w:val="007D52C1"/>
    <w:rsid w:val="007D5CCB"/>
    <w:rsid w:val="007D6389"/>
    <w:rsid w:val="007D6D6F"/>
    <w:rsid w:val="007D6ECC"/>
    <w:rsid w:val="007D6FA3"/>
    <w:rsid w:val="007D7144"/>
    <w:rsid w:val="007E04A3"/>
    <w:rsid w:val="007E17ED"/>
    <w:rsid w:val="007E29E2"/>
    <w:rsid w:val="007E2C6A"/>
    <w:rsid w:val="007E2FD0"/>
    <w:rsid w:val="007E3456"/>
    <w:rsid w:val="007E379A"/>
    <w:rsid w:val="007E3CFD"/>
    <w:rsid w:val="007E4453"/>
    <w:rsid w:val="007E44EC"/>
    <w:rsid w:val="007E459E"/>
    <w:rsid w:val="007E46EE"/>
    <w:rsid w:val="007E4A85"/>
    <w:rsid w:val="007E4C34"/>
    <w:rsid w:val="007E5918"/>
    <w:rsid w:val="007E5A44"/>
    <w:rsid w:val="007E5B3B"/>
    <w:rsid w:val="007E63FA"/>
    <w:rsid w:val="007E6537"/>
    <w:rsid w:val="007E66EA"/>
    <w:rsid w:val="007E6973"/>
    <w:rsid w:val="007F1FEA"/>
    <w:rsid w:val="007F210D"/>
    <w:rsid w:val="007F2826"/>
    <w:rsid w:val="007F2E4A"/>
    <w:rsid w:val="007F40ED"/>
    <w:rsid w:val="007F4631"/>
    <w:rsid w:val="007F5325"/>
    <w:rsid w:val="007F63FD"/>
    <w:rsid w:val="007F6A22"/>
    <w:rsid w:val="007F6CDB"/>
    <w:rsid w:val="007F70A1"/>
    <w:rsid w:val="007F754A"/>
    <w:rsid w:val="007F7AF5"/>
    <w:rsid w:val="007F7E14"/>
    <w:rsid w:val="0080011C"/>
    <w:rsid w:val="0080045C"/>
    <w:rsid w:val="008006FC"/>
    <w:rsid w:val="008010CF"/>
    <w:rsid w:val="00801130"/>
    <w:rsid w:val="00802044"/>
    <w:rsid w:val="0080220F"/>
    <w:rsid w:val="008026CD"/>
    <w:rsid w:val="008027CD"/>
    <w:rsid w:val="00802A08"/>
    <w:rsid w:val="00803142"/>
    <w:rsid w:val="008031D6"/>
    <w:rsid w:val="008036C0"/>
    <w:rsid w:val="008038D5"/>
    <w:rsid w:val="0080426E"/>
    <w:rsid w:val="00804455"/>
    <w:rsid w:val="00804493"/>
    <w:rsid w:val="008045B3"/>
    <w:rsid w:val="00804627"/>
    <w:rsid w:val="0080484C"/>
    <w:rsid w:val="0080572D"/>
    <w:rsid w:val="008057D7"/>
    <w:rsid w:val="00805974"/>
    <w:rsid w:val="008066DA"/>
    <w:rsid w:val="00807CB5"/>
    <w:rsid w:val="00807F57"/>
    <w:rsid w:val="00810115"/>
    <w:rsid w:val="00810491"/>
    <w:rsid w:val="00810A9C"/>
    <w:rsid w:val="0081153A"/>
    <w:rsid w:val="00811599"/>
    <w:rsid w:val="00811860"/>
    <w:rsid w:val="00812348"/>
    <w:rsid w:val="00812A2D"/>
    <w:rsid w:val="00812A6E"/>
    <w:rsid w:val="00812D4E"/>
    <w:rsid w:val="00812F62"/>
    <w:rsid w:val="00813EE0"/>
    <w:rsid w:val="00813F6E"/>
    <w:rsid w:val="0081402E"/>
    <w:rsid w:val="008150A5"/>
    <w:rsid w:val="00815B76"/>
    <w:rsid w:val="0081620D"/>
    <w:rsid w:val="00816E46"/>
    <w:rsid w:val="008172DB"/>
    <w:rsid w:val="00817AD8"/>
    <w:rsid w:val="00820240"/>
    <w:rsid w:val="0082067F"/>
    <w:rsid w:val="0082085C"/>
    <w:rsid w:val="00821431"/>
    <w:rsid w:val="00822D96"/>
    <w:rsid w:val="00822F47"/>
    <w:rsid w:val="00823DB6"/>
    <w:rsid w:val="00823EE0"/>
    <w:rsid w:val="00824827"/>
    <w:rsid w:val="00824E03"/>
    <w:rsid w:val="00824E67"/>
    <w:rsid w:val="008250DA"/>
    <w:rsid w:val="00825B79"/>
    <w:rsid w:val="00825FF0"/>
    <w:rsid w:val="00826452"/>
    <w:rsid w:val="008264BD"/>
    <w:rsid w:val="008269EA"/>
    <w:rsid w:val="00826D2C"/>
    <w:rsid w:val="008276CA"/>
    <w:rsid w:val="0082796A"/>
    <w:rsid w:val="00827F02"/>
    <w:rsid w:val="00827FB8"/>
    <w:rsid w:val="00830BFD"/>
    <w:rsid w:val="00830C08"/>
    <w:rsid w:val="00830F56"/>
    <w:rsid w:val="00831446"/>
    <w:rsid w:val="00831737"/>
    <w:rsid w:val="00831AD2"/>
    <w:rsid w:val="0083282F"/>
    <w:rsid w:val="00832D59"/>
    <w:rsid w:val="00832E6F"/>
    <w:rsid w:val="008330B1"/>
    <w:rsid w:val="008330F0"/>
    <w:rsid w:val="0083346E"/>
    <w:rsid w:val="00833CD8"/>
    <w:rsid w:val="00834212"/>
    <w:rsid w:val="008349A4"/>
    <w:rsid w:val="00834C38"/>
    <w:rsid w:val="00835279"/>
    <w:rsid w:val="008357CB"/>
    <w:rsid w:val="00835B60"/>
    <w:rsid w:val="00836546"/>
    <w:rsid w:val="00836720"/>
    <w:rsid w:val="00836F80"/>
    <w:rsid w:val="00837A72"/>
    <w:rsid w:val="00837CB4"/>
    <w:rsid w:val="00837F20"/>
    <w:rsid w:val="0084059F"/>
    <w:rsid w:val="008405B0"/>
    <w:rsid w:val="00840AC7"/>
    <w:rsid w:val="00841251"/>
    <w:rsid w:val="00841D50"/>
    <w:rsid w:val="0084267A"/>
    <w:rsid w:val="0084298B"/>
    <w:rsid w:val="00842D32"/>
    <w:rsid w:val="00842FA6"/>
    <w:rsid w:val="0084342B"/>
    <w:rsid w:val="00843565"/>
    <w:rsid w:val="00843A21"/>
    <w:rsid w:val="008453D3"/>
    <w:rsid w:val="00845567"/>
    <w:rsid w:val="00845C82"/>
    <w:rsid w:val="00845D3B"/>
    <w:rsid w:val="00845E59"/>
    <w:rsid w:val="00846198"/>
    <w:rsid w:val="008466EE"/>
    <w:rsid w:val="00846D63"/>
    <w:rsid w:val="00846FB1"/>
    <w:rsid w:val="00847438"/>
    <w:rsid w:val="00847448"/>
    <w:rsid w:val="008474E7"/>
    <w:rsid w:val="00847E6E"/>
    <w:rsid w:val="00847F07"/>
    <w:rsid w:val="00850551"/>
    <w:rsid w:val="008509EE"/>
    <w:rsid w:val="008517B9"/>
    <w:rsid w:val="0085188B"/>
    <w:rsid w:val="00851CAF"/>
    <w:rsid w:val="008523BF"/>
    <w:rsid w:val="0085241A"/>
    <w:rsid w:val="008529E4"/>
    <w:rsid w:val="00852E00"/>
    <w:rsid w:val="00852ECD"/>
    <w:rsid w:val="00853162"/>
    <w:rsid w:val="00853508"/>
    <w:rsid w:val="00853819"/>
    <w:rsid w:val="00853CB1"/>
    <w:rsid w:val="008546D9"/>
    <w:rsid w:val="00854923"/>
    <w:rsid w:val="00854D01"/>
    <w:rsid w:val="008552E4"/>
    <w:rsid w:val="00855A94"/>
    <w:rsid w:val="008571F6"/>
    <w:rsid w:val="00857B6D"/>
    <w:rsid w:val="008603E8"/>
    <w:rsid w:val="00861285"/>
    <w:rsid w:val="00861A7F"/>
    <w:rsid w:val="00861BC8"/>
    <w:rsid w:val="00861C2A"/>
    <w:rsid w:val="0086237F"/>
    <w:rsid w:val="008626F9"/>
    <w:rsid w:val="00862A38"/>
    <w:rsid w:val="0086342A"/>
    <w:rsid w:val="008634F6"/>
    <w:rsid w:val="00863628"/>
    <w:rsid w:val="00864164"/>
    <w:rsid w:val="008646F2"/>
    <w:rsid w:val="00864742"/>
    <w:rsid w:val="00864AEF"/>
    <w:rsid w:val="00864CD8"/>
    <w:rsid w:val="0086568A"/>
    <w:rsid w:val="0086577F"/>
    <w:rsid w:val="008657E8"/>
    <w:rsid w:val="00865CCF"/>
    <w:rsid w:val="00865F28"/>
    <w:rsid w:val="00866083"/>
    <w:rsid w:val="008661D9"/>
    <w:rsid w:val="008664B0"/>
    <w:rsid w:val="00866849"/>
    <w:rsid w:val="0086698F"/>
    <w:rsid w:val="0086720C"/>
    <w:rsid w:val="008678A3"/>
    <w:rsid w:val="0086793E"/>
    <w:rsid w:val="008679DC"/>
    <w:rsid w:val="008705A1"/>
    <w:rsid w:val="0087063D"/>
    <w:rsid w:val="008711DD"/>
    <w:rsid w:val="008718CE"/>
    <w:rsid w:val="00872D52"/>
    <w:rsid w:val="00872F38"/>
    <w:rsid w:val="00873ED2"/>
    <w:rsid w:val="00873EE7"/>
    <w:rsid w:val="00874528"/>
    <w:rsid w:val="008745B6"/>
    <w:rsid w:val="00874D30"/>
    <w:rsid w:val="00875949"/>
    <w:rsid w:val="00875C4A"/>
    <w:rsid w:val="008760D3"/>
    <w:rsid w:val="008761EE"/>
    <w:rsid w:val="00876313"/>
    <w:rsid w:val="00876628"/>
    <w:rsid w:val="0087699D"/>
    <w:rsid w:val="00876D8F"/>
    <w:rsid w:val="00876DD9"/>
    <w:rsid w:val="00877BAE"/>
    <w:rsid w:val="008801FF"/>
    <w:rsid w:val="00881A46"/>
    <w:rsid w:val="00881BBB"/>
    <w:rsid w:val="00881FC5"/>
    <w:rsid w:val="00882576"/>
    <w:rsid w:val="00882B74"/>
    <w:rsid w:val="00882D7E"/>
    <w:rsid w:val="0088352A"/>
    <w:rsid w:val="008837A3"/>
    <w:rsid w:val="00883CFC"/>
    <w:rsid w:val="008844EF"/>
    <w:rsid w:val="00884911"/>
    <w:rsid w:val="00884935"/>
    <w:rsid w:val="0088499B"/>
    <w:rsid w:val="008849AD"/>
    <w:rsid w:val="00884DAC"/>
    <w:rsid w:val="0088575F"/>
    <w:rsid w:val="00885FF7"/>
    <w:rsid w:val="008861AE"/>
    <w:rsid w:val="008861F5"/>
    <w:rsid w:val="00886620"/>
    <w:rsid w:val="00886751"/>
    <w:rsid w:val="008870A6"/>
    <w:rsid w:val="00887280"/>
    <w:rsid w:val="00887760"/>
    <w:rsid w:val="008908CB"/>
    <w:rsid w:val="00890C2E"/>
    <w:rsid w:val="00890F1F"/>
    <w:rsid w:val="00890F3B"/>
    <w:rsid w:val="0089127A"/>
    <w:rsid w:val="00891AD0"/>
    <w:rsid w:val="0089215D"/>
    <w:rsid w:val="008924E8"/>
    <w:rsid w:val="0089297A"/>
    <w:rsid w:val="00893199"/>
    <w:rsid w:val="008939AC"/>
    <w:rsid w:val="00893C00"/>
    <w:rsid w:val="00894149"/>
    <w:rsid w:val="00895171"/>
    <w:rsid w:val="008955F6"/>
    <w:rsid w:val="0089576B"/>
    <w:rsid w:val="008957E1"/>
    <w:rsid w:val="00895B32"/>
    <w:rsid w:val="00895FC9"/>
    <w:rsid w:val="008961DD"/>
    <w:rsid w:val="00896917"/>
    <w:rsid w:val="0089728F"/>
    <w:rsid w:val="008972D8"/>
    <w:rsid w:val="00897446"/>
    <w:rsid w:val="008A022F"/>
    <w:rsid w:val="008A0396"/>
    <w:rsid w:val="008A06F9"/>
    <w:rsid w:val="008A0B47"/>
    <w:rsid w:val="008A0BDB"/>
    <w:rsid w:val="008A221D"/>
    <w:rsid w:val="008A23BA"/>
    <w:rsid w:val="008A2613"/>
    <w:rsid w:val="008A26F8"/>
    <w:rsid w:val="008A2708"/>
    <w:rsid w:val="008A2DB8"/>
    <w:rsid w:val="008A3BF0"/>
    <w:rsid w:val="008A40F2"/>
    <w:rsid w:val="008A4311"/>
    <w:rsid w:val="008A450A"/>
    <w:rsid w:val="008A4B18"/>
    <w:rsid w:val="008A5563"/>
    <w:rsid w:val="008A5E68"/>
    <w:rsid w:val="008A62F4"/>
    <w:rsid w:val="008A7017"/>
    <w:rsid w:val="008A701E"/>
    <w:rsid w:val="008A74EC"/>
    <w:rsid w:val="008A7B86"/>
    <w:rsid w:val="008B020A"/>
    <w:rsid w:val="008B041B"/>
    <w:rsid w:val="008B059E"/>
    <w:rsid w:val="008B0D01"/>
    <w:rsid w:val="008B1061"/>
    <w:rsid w:val="008B18AA"/>
    <w:rsid w:val="008B1A0F"/>
    <w:rsid w:val="008B1E3D"/>
    <w:rsid w:val="008B263D"/>
    <w:rsid w:val="008B2880"/>
    <w:rsid w:val="008B2F72"/>
    <w:rsid w:val="008B2FA9"/>
    <w:rsid w:val="008B416D"/>
    <w:rsid w:val="008B537A"/>
    <w:rsid w:val="008B5AC2"/>
    <w:rsid w:val="008B60EC"/>
    <w:rsid w:val="008B6A2D"/>
    <w:rsid w:val="008B6C8D"/>
    <w:rsid w:val="008B72DC"/>
    <w:rsid w:val="008B7D0F"/>
    <w:rsid w:val="008C0341"/>
    <w:rsid w:val="008C0A8A"/>
    <w:rsid w:val="008C0B77"/>
    <w:rsid w:val="008C141C"/>
    <w:rsid w:val="008C1528"/>
    <w:rsid w:val="008C1DF0"/>
    <w:rsid w:val="008C2A06"/>
    <w:rsid w:val="008C323A"/>
    <w:rsid w:val="008C3FC0"/>
    <w:rsid w:val="008C406B"/>
    <w:rsid w:val="008C4A18"/>
    <w:rsid w:val="008C5227"/>
    <w:rsid w:val="008C52FA"/>
    <w:rsid w:val="008C5B83"/>
    <w:rsid w:val="008C672E"/>
    <w:rsid w:val="008C692E"/>
    <w:rsid w:val="008C6CBC"/>
    <w:rsid w:val="008C6E0A"/>
    <w:rsid w:val="008C769C"/>
    <w:rsid w:val="008C7D41"/>
    <w:rsid w:val="008D0B6B"/>
    <w:rsid w:val="008D1370"/>
    <w:rsid w:val="008D138A"/>
    <w:rsid w:val="008D1395"/>
    <w:rsid w:val="008D148E"/>
    <w:rsid w:val="008D1740"/>
    <w:rsid w:val="008D19A2"/>
    <w:rsid w:val="008D340B"/>
    <w:rsid w:val="008D34A7"/>
    <w:rsid w:val="008D3E74"/>
    <w:rsid w:val="008D4393"/>
    <w:rsid w:val="008D4946"/>
    <w:rsid w:val="008D5902"/>
    <w:rsid w:val="008D5F30"/>
    <w:rsid w:val="008D6387"/>
    <w:rsid w:val="008D70F0"/>
    <w:rsid w:val="008D76B8"/>
    <w:rsid w:val="008D7CBC"/>
    <w:rsid w:val="008E04FA"/>
    <w:rsid w:val="008E08A1"/>
    <w:rsid w:val="008E11D3"/>
    <w:rsid w:val="008E1AA9"/>
    <w:rsid w:val="008E24B3"/>
    <w:rsid w:val="008E24C8"/>
    <w:rsid w:val="008E3D0E"/>
    <w:rsid w:val="008E4CE8"/>
    <w:rsid w:val="008E52D0"/>
    <w:rsid w:val="008E5452"/>
    <w:rsid w:val="008E5DF0"/>
    <w:rsid w:val="008E6593"/>
    <w:rsid w:val="008E6CF2"/>
    <w:rsid w:val="008E76C7"/>
    <w:rsid w:val="008E7D0B"/>
    <w:rsid w:val="008F0355"/>
    <w:rsid w:val="008F03F0"/>
    <w:rsid w:val="008F043D"/>
    <w:rsid w:val="008F0546"/>
    <w:rsid w:val="008F090C"/>
    <w:rsid w:val="008F0926"/>
    <w:rsid w:val="008F0BBE"/>
    <w:rsid w:val="008F0F16"/>
    <w:rsid w:val="008F0F97"/>
    <w:rsid w:val="008F1844"/>
    <w:rsid w:val="008F19EA"/>
    <w:rsid w:val="008F1C34"/>
    <w:rsid w:val="008F1F48"/>
    <w:rsid w:val="008F2B05"/>
    <w:rsid w:val="008F2FBF"/>
    <w:rsid w:val="008F31E9"/>
    <w:rsid w:val="008F3F57"/>
    <w:rsid w:val="008F4A44"/>
    <w:rsid w:val="008F4E5C"/>
    <w:rsid w:val="008F549E"/>
    <w:rsid w:val="008F5BFD"/>
    <w:rsid w:val="008F5F6D"/>
    <w:rsid w:val="008F682E"/>
    <w:rsid w:val="008F70DC"/>
    <w:rsid w:val="008F737C"/>
    <w:rsid w:val="008F784D"/>
    <w:rsid w:val="008F7AD7"/>
    <w:rsid w:val="009001E7"/>
    <w:rsid w:val="009018EF"/>
    <w:rsid w:val="00901C90"/>
    <w:rsid w:val="00901DB5"/>
    <w:rsid w:val="009027CD"/>
    <w:rsid w:val="009027F1"/>
    <w:rsid w:val="009035A4"/>
    <w:rsid w:val="00903CE0"/>
    <w:rsid w:val="00903F2C"/>
    <w:rsid w:val="0090414A"/>
    <w:rsid w:val="00904361"/>
    <w:rsid w:val="00904B64"/>
    <w:rsid w:val="0090560A"/>
    <w:rsid w:val="00905E1C"/>
    <w:rsid w:val="00905FD7"/>
    <w:rsid w:val="009063BD"/>
    <w:rsid w:val="009066BD"/>
    <w:rsid w:val="00906FB3"/>
    <w:rsid w:val="009077D6"/>
    <w:rsid w:val="009079B8"/>
    <w:rsid w:val="00907EAD"/>
    <w:rsid w:val="0091091E"/>
    <w:rsid w:val="0091123A"/>
    <w:rsid w:val="00911D32"/>
    <w:rsid w:val="009123A8"/>
    <w:rsid w:val="00912D2A"/>
    <w:rsid w:val="00912EA5"/>
    <w:rsid w:val="009131DD"/>
    <w:rsid w:val="009132A4"/>
    <w:rsid w:val="0091361A"/>
    <w:rsid w:val="00913750"/>
    <w:rsid w:val="00913A07"/>
    <w:rsid w:val="009143FD"/>
    <w:rsid w:val="00914AD8"/>
    <w:rsid w:val="00916508"/>
    <w:rsid w:val="0091717A"/>
    <w:rsid w:val="0091717D"/>
    <w:rsid w:val="009171C0"/>
    <w:rsid w:val="0091721B"/>
    <w:rsid w:val="00917B05"/>
    <w:rsid w:val="00917C5E"/>
    <w:rsid w:val="00917E7A"/>
    <w:rsid w:val="009200B9"/>
    <w:rsid w:val="00920730"/>
    <w:rsid w:val="00920F6B"/>
    <w:rsid w:val="00921563"/>
    <w:rsid w:val="00921786"/>
    <w:rsid w:val="00921A71"/>
    <w:rsid w:val="00922057"/>
    <w:rsid w:val="00922E3A"/>
    <w:rsid w:val="00923BA3"/>
    <w:rsid w:val="00923D69"/>
    <w:rsid w:val="00924050"/>
    <w:rsid w:val="00924281"/>
    <w:rsid w:val="00924CDB"/>
    <w:rsid w:val="00925102"/>
    <w:rsid w:val="0092543F"/>
    <w:rsid w:val="00925654"/>
    <w:rsid w:val="00925BF8"/>
    <w:rsid w:val="00927518"/>
    <w:rsid w:val="009275C7"/>
    <w:rsid w:val="00927B43"/>
    <w:rsid w:val="00927BDE"/>
    <w:rsid w:val="00927BF8"/>
    <w:rsid w:val="00927C2E"/>
    <w:rsid w:val="00927D7F"/>
    <w:rsid w:val="00930655"/>
    <w:rsid w:val="0093067B"/>
    <w:rsid w:val="00930906"/>
    <w:rsid w:val="00931153"/>
    <w:rsid w:val="009311D8"/>
    <w:rsid w:val="009312C6"/>
    <w:rsid w:val="009316C6"/>
    <w:rsid w:val="00931706"/>
    <w:rsid w:val="00931BDD"/>
    <w:rsid w:val="00933A36"/>
    <w:rsid w:val="00933EFF"/>
    <w:rsid w:val="00933F61"/>
    <w:rsid w:val="0093405C"/>
    <w:rsid w:val="00935273"/>
    <w:rsid w:val="00935A78"/>
    <w:rsid w:val="0093609B"/>
    <w:rsid w:val="00936139"/>
    <w:rsid w:val="009369A0"/>
    <w:rsid w:val="00936A41"/>
    <w:rsid w:val="0093772D"/>
    <w:rsid w:val="00937B60"/>
    <w:rsid w:val="00937D86"/>
    <w:rsid w:val="00940148"/>
    <w:rsid w:val="009403C2"/>
    <w:rsid w:val="009404C4"/>
    <w:rsid w:val="00940744"/>
    <w:rsid w:val="00940D21"/>
    <w:rsid w:val="00941029"/>
    <w:rsid w:val="009414EB"/>
    <w:rsid w:val="0094165D"/>
    <w:rsid w:val="00941BA6"/>
    <w:rsid w:val="00942696"/>
    <w:rsid w:val="00942821"/>
    <w:rsid w:val="00942893"/>
    <w:rsid w:val="00942E6E"/>
    <w:rsid w:val="00942F92"/>
    <w:rsid w:val="00943511"/>
    <w:rsid w:val="0094367E"/>
    <w:rsid w:val="00943DF8"/>
    <w:rsid w:val="00943F6D"/>
    <w:rsid w:val="00944E9F"/>
    <w:rsid w:val="009451D5"/>
    <w:rsid w:val="0094523E"/>
    <w:rsid w:val="009466B4"/>
    <w:rsid w:val="00946AEE"/>
    <w:rsid w:val="00946D7E"/>
    <w:rsid w:val="00947350"/>
    <w:rsid w:val="009474EE"/>
    <w:rsid w:val="00947D9C"/>
    <w:rsid w:val="00947DE1"/>
    <w:rsid w:val="0095129F"/>
    <w:rsid w:val="00952038"/>
    <w:rsid w:val="00952D34"/>
    <w:rsid w:val="0095375C"/>
    <w:rsid w:val="009537D9"/>
    <w:rsid w:val="00953DE3"/>
    <w:rsid w:val="0095408D"/>
    <w:rsid w:val="0095477C"/>
    <w:rsid w:val="00954F88"/>
    <w:rsid w:val="0095513C"/>
    <w:rsid w:val="00955198"/>
    <w:rsid w:val="00955D69"/>
    <w:rsid w:val="0095669F"/>
    <w:rsid w:val="009567DC"/>
    <w:rsid w:val="00956F43"/>
    <w:rsid w:val="009570EC"/>
    <w:rsid w:val="00957604"/>
    <w:rsid w:val="00957B5F"/>
    <w:rsid w:val="00960B97"/>
    <w:rsid w:val="00960F03"/>
    <w:rsid w:val="0096161F"/>
    <w:rsid w:val="009617B5"/>
    <w:rsid w:val="00961AEB"/>
    <w:rsid w:val="00961BB0"/>
    <w:rsid w:val="00961F83"/>
    <w:rsid w:val="0096290C"/>
    <w:rsid w:val="009629EF"/>
    <w:rsid w:val="00962AC7"/>
    <w:rsid w:val="00962E3B"/>
    <w:rsid w:val="0096337D"/>
    <w:rsid w:val="00963624"/>
    <w:rsid w:val="009643F3"/>
    <w:rsid w:val="0096448F"/>
    <w:rsid w:val="00964BB5"/>
    <w:rsid w:val="00964D99"/>
    <w:rsid w:val="0096509C"/>
    <w:rsid w:val="0096562D"/>
    <w:rsid w:val="00966711"/>
    <w:rsid w:val="00966B76"/>
    <w:rsid w:val="00966DFD"/>
    <w:rsid w:val="00967629"/>
    <w:rsid w:val="009678CA"/>
    <w:rsid w:val="00967B86"/>
    <w:rsid w:val="00967C50"/>
    <w:rsid w:val="00967F82"/>
    <w:rsid w:val="009702B1"/>
    <w:rsid w:val="00970416"/>
    <w:rsid w:val="0097066C"/>
    <w:rsid w:val="00970805"/>
    <w:rsid w:val="009709DC"/>
    <w:rsid w:val="00970E08"/>
    <w:rsid w:val="0097129C"/>
    <w:rsid w:val="0097170F"/>
    <w:rsid w:val="00971763"/>
    <w:rsid w:val="00972E7B"/>
    <w:rsid w:val="00973160"/>
    <w:rsid w:val="0097436B"/>
    <w:rsid w:val="00974897"/>
    <w:rsid w:val="0097502C"/>
    <w:rsid w:val="00975219"/>
    <w:rsid w:val="009755F5"/>
    <w:rsid w:val="009756AE"/>
    <w:rsid w:val="00975BCA"/>
    <w:rsid w:val="00976438"/>
    <w:rsid w:val="0097650C"/>
    <w:rsid w:val="00976B6F"/>
    <w:rsid w:val="0098026C"/>
    <w:rsid w:val="00980613"/>
    <w:rsid w:val="00980701"/>
    <w:rsid w:val="009811B6"/>
    <w:rsid w:val="0098124B"/>
    <w:rsid w:val="00981A13"/>
    <w:rsid w:val="00981A84"/>
    <w:rsid w:val="00982451"/>
    <w:rsid w:val="00983248"/>
    <w:rsid w:val="009832C7"/>
    <w:rsid w:val="00983914"/>
    <w:rsid w:val="00983E81"/>
    <w:rsid w:val="0098428B"/>
    <w:rsid w:val="009845E6"/>
    <w:rsid w:val="009848AB"/>
    <w:rsid w:val="00984945"/>
    <w:rsid w:val="009849E9"/>
    <w:rsid w:val="00984F04"/>
    <w:rsid w:val="0098552A"/>
    <w:rsid w:val="00985E47"/>
    <w:rsid w:val="00986536"/>
    <w:rsid w:val="00986A75"/>
    <w:rsid w:val="00987F4A"/>
    <w:rsid w:val="00990457"/>
    <w:rsid w:val="00990B73"/>
    <w:rsid w:val="009911C8"/>
    <w:rsid w:val="00991925"/>
    <w:rsid w:val="009921B2"/>
    <w:rsid w:val="009925D2"/>
    <w:rsid w:val="009938C2"/>
    <w:rsid w:val="00993CDD"/>
    <w:rsid w:val="00994524"/>
    <w:rsid w:val="009956D4"/>
    <w:rsid w:val="009961CD"/>
    <w:rsid w:val="009961D7"/>
    <w:rsid w:val="0099789F"/>
    <w:rsid w:val="00997BDE"/>
    <w:rsid w:val="009A002D"/>
    <w:rsid w:val="009A0602"/>
    <w:rsid w:val="009A09E3"/>
    <w:rsid w:val="009A0B78"/>
    <w:rsid w:val="009A0FBD"/>
    <w:rsid w:val="009A1FE4"/>
    <w:rsid w:val="009A20F4"/>
    <w:rsid w:val="009A2292"/>
    <w:rsid w:val="009A37F4"/>
    <w:rsid w:val="009A4732"/>
    <w:rsid w:val="009A4C79"/>
    <w:rsid w:val="009A4CD3"/>
    <w:rsid w:val="009A4FE2"/>
    <w:rsid w:val="009A531F"/>
    <w:rsid w:val="009A55C3"/>
    <w:rsid w:val="009A57DC"/>
    <w:rsid w:val="009A6383"/>
    <w:rsid w:val="009A68CE"/>
    <w:rsid w:val="009A6BB9"/>
    <w:rsid w:val="009A6D2F"/>
    <w:rsid w:val="009A6F9B"/>
    <w:rsid w:val="009A7047"/>
    <w:rsid w:val="009A7389"/>
    <w:rsid w:val="009A73BF"/>
    <w:rsid w:val="009A74E4"/>
    <w:rsid w:val="009B038F"/>
    <w:rsid w:val="009B046A"/>
    <w:rsid w:val="009B1579"/>
    <w:rsid w:val="009B20AB"/>
    <w:rsid w:val="009B2CB6"/>
    <w:rsid w:val="009B2E84"/>
    <w:rsid w:val="009B34D1"/>
    <w:rsid w:val="009B368A"/>
    <w:rsid w:val="009B41A2"/>
    <w:rsid w:val="009B478A"/>
    <w:rsid w:val="009B49CF"/>
    <w:rsid w:val="009B4AA7"/>
    <w:rsid w:val="009B537D"/>
    <w:rsid w:val="009B5441"/>
    <w:rsid w:val="009B55BA"/>
    <w:rsid w:val="009B56CA"/>
    <w:rsid w:val="009B57E8"/>
    <w:rsid w:val="009B5D65"/>
    <w:rsid w:val="009B6481"/>
    <w:rsid w:val="009B6E33"/>
    <w:rsid w:val="009B6FD1"/>
    <w:rsid w:val="009B7577"/>
    <w:rsid w:val="009B797F"/>
    <w:rsid w:val="009C08AC"/>
    <w:rsid w:val="009C103F"/>
    <w:rsid w:val="009C1468"/>
    <w:rsid w:val="009C148B"/>
    <w:rsid w:val="009C19E0"/>
    <w:rsid w:val="009C26BB"/>
    <w:rsid w:val="009C32FE"/>
    <w:rsid w:val="009C3341"/>
    <w:rsid w:val="009C33E0"/>
    <w:rsid w:val="009C3511"/>
    <w:rsid w:val="009C37F0"/>
    <w:rsid w:val="009C3DE4"/>
    <w:rsid w:val="009C3F75"/>
    <w:rsid w:val="009C43E0"/>
    <w:rsid w:val="009C4A19"/>
    <w:rsid w:val="009C4B0E"/>
    <w:rsid w:val="009C4C00"/>
    <w:rsid w:val="009C4FDD"/>
    <w:rsid w:val="009C53F7"/>
    <w:rsid w:val="009C578C"/>
    <w:rsid w:val="009C62C6"/>
    <w:rsid w:val="009C62FF"/>
    <w:rsid w:val="009C6429"/>
    <w:rsid w:val="009C64B0"/>
    <w:rsid w:val="009C675F"/>
    <w:rsid w:val="009C67BD"/>
    <w:rsid w:val="009C6F18"/>
    <w:rsid w:val="009C724E"/>
    <w:rsid w:val="009C7871"/>
    <w:rsid w:val="009C7D35"/>
    <w:rsid w:val="009D01A5"/>
    <w:rsid w:val="009D0899"/>
    <w:rsid w:val="009D0ED5"/>
    <w:rsid w:val="009D16B0"/>
    <w:rsid w:val="009D1B72"/>
    <w:rsid w:val="009D1CB4"/>
    <w:rsid w:val="009D25F9"/>
    <w:rsid w:val="009D2E41"/>
    <w:rsid w:val="009D2EF0"/>
    <w:rsid w:val="009D32E8"/>
    <w:rsid w:val="009D3888"/>
    <w:rsid w:val="009D3A89"/>
    <w:rsid w:val="009D410A"/>
    <w:rsid w:val="009D53BF"/>
    <w:rsid w:val="009D614F"/>
    <w:rsid w:val="009D6229"/>
    <w:rsid w:val="009D65C1"/>
    <w:rsid w:val="009D67A3"/>
    <w:rsid w:val="009D6B6C"/>
    <w:rsid w:val="009D6BA5"/>
    <w:rsid w:val="009D6D7D"/>
    <w:rsid w:val="009D70DB"/>
    <w:rsid w:val="009D7636"/>
    <w:rsid w:val="009D76C7"/>
    <w:rsid w:val="009D7D16"/>
    <w:rsid w:val="009E04ED"/>
    <w:rsid w:val="009E0755"/>
    <w:rsid w:val="009E0D69"/>
    <w:rsid w:val="009E150D"/>
    <w:rsid w:val="009E1915"/>
    <w:rsid w:val="009E1B1C"/>
    <w:rsid w:val="009E1F0B"/>
    <w:rsid w:val="009E2381"/>
    <w:rsid w:val="009E2505"/>
    <w:rsid w:val="009E2C91"/>
    <w:rsid w:val="009E3F07"/>
    <w:rsid w:val="009E4137"/>
    <w:rsid w:val="009E415D"/>
    <w:rsid w:val="009E528D"/>
    <w:rsid w:val="009E5916"/>
    <w:rsid w:val="009E5B4F"/>
    <w:rsid w:val="009E6625"/>
    <w:rsid w:val="009E6D3E"/>
    <w:rsid w:val="009E6D73"/>
    <w:rsid w:val="009E6D8D"/>
    <w:rsid w:val="009E72CA"/>
    <w:rsid w:val="009F0051"/>
    <w:rsid w:val="009F0335"/>
    <w:rsid w:val="009F03F0"/>
    <w:rsid w:val="009F04D2"/>
    <w:rsid w:val="009F0660"/>
    <w:rsid w:val="009F1160"/>
    <w:rsid w:val="009F11F3"/>
    <w:rsid w:val="009F164E"/>
    <w:rsid w:val="009F1D38"/>
    <w:rsid w:val="009F2107"/>
    <w:rsid w:val="009F2DA5"/>
    <w:rsid w:val="009F3373"/>
    <w:rsid w:val="009F3776"/>
    <w:rsid w:val="009F388D"/>
    <w:rsid w:val="009F3D20"/>
    <w:rsid w:val="009F3EB4"/>
    <w:rsid w:val="009F44D6"/>
    <w:rsid w:val="009F45AF"/>
    <w:rsid w:val="009F526A"/>
    <w:rsid w:val="009F5764"/>
    <w:rsid w:val="009F57A2"/>
    <w:rsid w:val="009F5E2C"/>
    <w:rsid w:val="009F603C"/>
    <w:rsid w:val="009F6A83"/>
    <w:rsid w:val="009F6BA1"/>
    <w:rsid w:val="009F6FB8"/>
    <w:rsid w:val="009F7056"/>
    <w:rsid w:val="009F714C"/>
    <w:rsid w:val="009F75CF"/>
    <w:rsid w:val="009F7687"/>
    <w:rsid w:val="009F791B"/>
    <w:rsid w:val="009F7CDF"/>
    <w:rsid w:val="00A00E87"/>
    <w:rsid w:val="00A01407"/>
    <w:rsid w:val="00A01D03"/>
    <w:rsid w:val="00A0233D"/>
    <w:rsid w:val="00A023E9"/>
    <w:rsid w:val="00A028D5"/>
    <w:rsid w:val="00A02941"/>
    <w:rsid w:val="00A02D15"/>
    <w:rsid w:val="00A03B29"/>
    <w:rsid w:val="00A03B5D"/>
    <w:rsid w:val="00A03CC4"/>
    <w:rsid w:val="00A03E10"/>
    <w:rsid w:val="00A0424A"/>
    <w:rsid w:val="00A043F8"/>
    <w:rsid w:val="00A04C5B"/>
    <w:rsid w:val="00A04CFD"/>
    <w:rsid w:val="00A053C9"/>
    <w:rsid w:val="00A05666"/>
    <w:rsid w:val="00A05AB5"/>
    <w:rsid w:val="00A05B70"/>
    <w:rsid w:val="00A05C47"/>
    <w:rsid w:val="00A0606F"/>
    <w:rsid w:val="00A067E0"/>
    <w:rsid w:val="00A06AFD"/>
    <w:rsid w:val="00A07263"/>
    <w:rsid w:val="00A07437"/>
    <w:rsid w:val="00A10306"/>
    <w:rsid w:val="00A10A5B"/>
    <w:rsid w:val="00A10C83"/>
    <w:rsid w:val="00A1155D"/>
    <w:rsid w:val="00A11A00"/>
    <w:rsid w:val="00A123D1"/>
    <w:rsid w:val="00A12574"/>
    <w:rsid w:val="00A126EC"/>
    <w:rsid w:val="00A12A66"/>
    <w:rsid w:val="00A12F15"/>
    <w:rsid w:val="00A135DA"/>
    <w:rsid w:val="00A13BA5"/>
    <w:rsid w:val="00A13C7A"/>
    <w:rsid w:val="00A13E34"/>
    <w:rsid w:val="00A14A7C"/>
    <w:rsid w:val="00A14B58"/>
    <w:rsid w:val="00A14C16"/>
    <w:rsid w:val="00A14D43"/>
    <w:rsid w:val="00A15179"/>
    <w:rsid w:val="00A15458"/>
    <w:rsid w:val="00A15BF9"/>
    <w:rsid w:val="00A15F67"/>
    <w:rsid w:val="00A16567"/>
    <w:rsid w:val="00A16687"/>
    <w:rsid w:val="00A16700"/>
    <w:rsid w:val="00A16ADD"/>
    <w:rsid w:val="00A16F5C"/>
    <w:rsid w:val="00A17224"/>
    <w:rsid w:val="00A20356"/>
    <w:rsid w:val="00A20359"/>
    <w:rsid w:val="00A2099B"/>
    <w:rsid w:val="00A20CEB"/>
    <w:rsid w:val="00A21025"/>
    <w:rsid w:val="00A2143B"/>
    <w:rsid w:val="00A21BAE"/>
    <w:rsid w:val="00A21D19"/>
    <w:rsid w:val="00A2221A"/>
    <w:rsid w:val="00A22359"/>
    <w:rsid w:val="00A225CD"/>
    <w:rsid w:val="00A2267C"/>
    <w:rsid w:val="00A228CA"/>
    <w:rsid w:val="00A22C4E"/>
    <w:rsid w:val="00A22E3C"/>
    <w:rsid w:val="00A238D9"/>
    <w:rsid w:val="00A2431A"/>
    <w:rsid w:val="00A24410"/>
    <w:rsid w:val="00A24DC4"/>
    <w:rsid w:val="00A24DC5"/>
    <w:rsid w:val="00A25057"/>
    <w:rsid w:val="00A25C2B"/>
    <w:rsid w:val="00A26D53"/>
    <w:rsid w:val="00A27109"/>
    <w:rsid w:val="00A27249"/>
    <w:rsid w:val="00A2754B"/>
    <w:rsid w:val="00A276D3"/>
    <w:rsid w:val="00A279F7"/>
    <w:rsid w:val="00A27A89"/>
    <w:rsid w:val="00A3052A"/>
    <w:rsid w:val="00A30582"/>
    <w:rsid w:val="00A30860"/>
    <w:rsid w:val="00A30D3E"/>
    <w:rsid w:val="00A30DD3"/>
    <w:rsid w:val="00A30FC3"/>
    <w:rsid w:val="00A31833"/>
    <w:rsid w:val="00A321FE"/>
    <w:rsid w:val="00A32C73"/>
    <w:rsid w:val="00A32EE4"/>
    <w:rsid w:val="00A330D9"/>
    <w:rsid w:val="00A3320A"/>
    <w:rsid w:val="00A3372A"/>
    <w:rsid w:val="00A33767"/>
    <w:rsid w:val="00A33892"/>
    <w:rsid w:val="00A33A64"/>
    <w:rsid w:val="00A33CC4"/>
    <w:rsid w:val="00A34D2A"/>
    <w:rsid w:val="00A3545F"/>
    <w:rsid w:val="00A358B3"/>
    <w:rsid w:val="00A359A8"/>
    <w:rsid w:val="00A35FA1"/>
    <w:rsid w:val="00A36412"/>
    <w:rsid w:val="00A365BF"/>
    <w:rsid w:val="00A36911"/>
    <w:rsid w:val="00A36944"/>
    <w:rsid w:val="00A3749C"/>
    <w:rsid w:val="00A374E4"/>
    <w:rsid w:val="00A377D3"/>
    <w:rsid w:val="00A40253"/>
    <w:rsid w:val="00A40572"/>
    <w:rsid w:val="00A407CB"/>
    <w:rsid w:val="00A408FE"/>
    <w:rsid w:val="00A409C5"/>
    <w:rsid w:val="00A40AEC"/>
    <w:rsid w:val="00A4173C"/>
    <w:rsid w:val="00A41839"/>
    <w:rsid w:val="00A41877"/>
    <w:rsid w:val="00A41DB4"/>
    <w:rsid w:val="00A42124"/>
    <w:rsid w:val="00A42310"/>
    <w:rsid w:val="00A42524"/>
    <w:rsid w:val="00A42BA6"/>
    <w:rsid w:val="00A42BDE"/>
    <w:rsid w:val="00A43630"/>
    <w:rsid w:val="00A43677"/>
    <w:rsid w:val="00A44144"/>
    <w:rsid w:val="00A4447B"/>
    <w:rsid w:val="00A44547"/>
    <w:rsid w:val="00A445A3"/>
    <w:rsid w:val="00A44B2D"/>
    <w:rsid w:val="00A44E42"/>
    <w:rsid w:val="00A45CDA"/>
    <w:rsid w:val="00A467AA"/>
    <w:rsid w:val="00A474E2"/>
    <w:rsid w:val="00A47612"/>
    <w:rsid w:val="00A47652"/>
    <w:rsid w:val="00A47FC1"/>
    <w:rsid w:val="00A513FE"/>
    <w:rsid w:val="00A5152F"/>
    <w:rsid w:val="00A51C3D"/>
    <w:rsid w:val="00A5218F"/>
    <w:rsid w:val="00A52579"/>
    <w:rsid w:val="00A53012"/>
    <w:rsid w:val="00A5388C"/>
    <w:rsid w:val="00A53B99"/>
    <w:rsid w:val="00A53E8B"/>
    <w:rsid w:val="00A5472E"/>
    <w:rsid w:val="00A54741"/>
    <w:rsid w:val="00A54BCE"/>
    <w:rsid w:val="00A54ED9"/>
    <w:rsid w:val="00A559DD"/>
    <w:rsid w:val="00A56C37"/>
    <w:rsid w:val="00A57B85"/>
    <w:rsid w:val="00A57CD5"/>
    <w:rsid w:val="00A57E77"/>
    <w:rsid w:val="00A6024E"/>
    <w:rsid w:val="00A602D4"/>
    <w:rsid w:val="00A6047D"/>
    <w:rsid w:val="00A605CF"/>
    <w:rsid w:val="00A60BCE"/>
    <w:rsid w:val="00A60FEA"/>
    <w:rsid w:val="00A61607"/>
    <w:rsid w:val="00A61608"/>
    <w:rsid w:val="00A618BE"/>
    <w:rsid w:val="00A61D21"/>
    <w:rsid w:val="00A61D54"/>
    <w:rsid w:val="00A625D7"/>
    <w:rsid w:val="00A62CE2"/>
    <w:rsid w:val="00A63369"/>
    <w:rsid w:val="00A637F0"/>
    <w:rsid w:val="00A64311"/>
    <w:rsid w:val="00A64601"/>
    <w:rsid w:val="00A64653"/>
    <w:rsid w:val="00A64E53"/>
    <w:rsid w:val="00A652E9"/>
    <w:rsid w:val="00A652FB"/>
    <w:rsid w:val="00A6633F"/>
    <w:rsid w:val="00A66DF2"/>
    <w:rsid w:val="00A6702D"/>
    <w:rsid w:val="00A6740E"/>
    <w:rsid w:val="00A6757E"/>
    <w:rsid w:val="00A677B8"/>
    <w:rsid w:val="00A67BEB"/>
    <w:rsid w:val="00A70DD8"/>
    <w:rsid w:val="00A713EF"/>
    <w:rsid w:val="00A715D1"/>
    <w:rsid w:val="00A716C5"/>
    <w:rsid w:val="00A71A34"/>
    <w:rsid w:val="00A723A2"/>
    <w:rsid w:val="00A72AE5"/>
    <w:rsid w:val="00A72BD3"/>
    <w:rsid w:val="00A73032"/>
    <w:rsid w:val="00A7307C"/>
    <w:rsid w:val="00A734CD"/>
    <w:rsid w:val="00A7352A"/>
    <w:rsid w:val="00A73AF0"/>
    <w:rsid w:val="00A73CF6"/>
    <w:rsid w:val="00A75599"/>
    <w:rsid w:val="00A75B98"/>
    <w:rsid w:val="00A75EA9"/>
    <w:rsid w:val="00A763FB"/>
    <w:rsid w:val="00A76F4F"/>
    <w:rsid w:val="00A7701D"/>
    <w:rsid w:val="00A771DA"/>
    <w:rsid w:val="00A77959"/>
    <w:rsid w:val="00A77A0F"/>
    <w:rsid w:val="00A800D0"/>
    <w:rsid w:val="00A8048B"/>
    <w:rsid w:val="00A804A8"/>
    <w:rsid w:val="00A80C3F"/>
    <w:rsid w:val="00A81223"/>
    <w:rsid w:val="00A81262"/>
    <w:rsid w:val="00A8130C"/>
    <w:rsid w:val="00A81347"/>
    <w:rsid w:val="00A81AA2"/>
    <w:rsid w:val="00A81AD3"/>
    <w:rsid w:val="00A839A8"/>
    <w:rsid w:val="00A83BE4"/>
    <w:rsid w:val="00A83C68"/>
    <w:rsid w:val="00A83E11"/>
    <w:rsid w:val="00A84117"/>
    <w:rsid w:val="00A84A9F"/>
    <w:rsid w:val="00A85FCB"/>
    <w:rsid w:val="00A85FD3"/>
    <w:rsid w:val="00A8622A"/>
    <w:rsid w:val="00A8637F"/>
    <w:rsid w:val="00A86D96"/>
    <w:rsid w:val="00A86F75"/>
    <w:rsid w:val="00A90891"/>
    <w:rsid w:val="00A916E1"/>
    <w:rsid w:val="00A91F4A"/>
    <w:rsid w:val="00A920A7"/>
    <w:rsid w:val="00A923F8"/>
    <w:rsid w:val="00A931E3"/>
    <w:rsid w:val="00A936A7"/>
    <w:rsid w:val="00A93FCD"/>
    <w:rsid w:val="00A94605"/>
    <w:rsid w:val="00A94D54"/>
    <w:rsid w:val="00A956B9"/>
    <w:rsid w:val="00A959F5"/>
    <w:rsid w:val="00A95AEF"/>
    <w:rsid w:val="00A9671F"/>
    <w:rsid w:val="00A972B8"/>
    <w:rsid w:val="00A9779E"/>
    <w:rsid w:val="00AA05C6"/>
    <w:rsid w:val="00AA0AF4"/>
    <w:rsid w:val="00AA0DCA"/>
    <w:rsid w:val="00AA11A4"/>
    <w:rsid w:val="00AA11BC"/>
    <w:rsid w:val="00AA1297"/>
    <w:rsid w:val="00AA216A"/>
    <w:rsid w:val="00AA228A"/>
    <w:rsid w:val="00AA2B85"/>
    <w:rsid w:val="00AA2BB8"/>
    <w:rsid w:val="00AA2D6C"/>
    <w:rsid w:val="00AA2E43"/>
    <w:rsid w:val="00AA3446"/>
    <w:rsid w:val="00AA3D5B"/>
    <w:rsid w:val="00AA3EDC"/>
    <w:rsid w:val="00AA4774"/>
    <w:rsid w:val="00AA4D65"/>
    <w:rsid w:val="00AA529E"/>
    <w:rsid w:val="00AA54F3"/>
    <w:rsid w:val="00AA596F"/>
    <w:rsid w:val="00AA6971"/>
    <w:rsid w:val="00AA6B9F"/>
    <w:rsid w:val="00AA6D38"/>
    <w:rsid w:val="00AA6D80"/>
    <w:rsid w:val="00AA6F53"/>
    <w:rsid w:val="00AA6F71"/>
    <w:rsid w:val="00AA75DA"/>
    <w:rsid w:val="00AA78CD"/>
    <w:rsid w:val="00AB062F"/>
    <w:rsid w:val="00AB0B42"/>
    <w:rsid w:val="00AB0B4E"/>
    <w:rsid w:val="00AB14B2"/>
    <w:rsid w:val="00AB1C83"/>
    <w:rsid w:val="00AB1E43"/>
    <w:rsid w:val="00AB2815"/>
    <w:rsid w:val="00AB3006"/>
    <w:rsid w:val="00AB31D3"/>
    <w:rsid w:val="00AB324B"/>
    <w:rsid w:val="00AB3432"/>
    <w:rsid w:val="00AB37F8"/>
    <w:rsid w:val="00AB4A24"/>
    <w:rsid w:val="00AB4A82"/>
    <w:rsid w:val="00AB5130"/>
    <w:rsid w:val="00AB55DF"/>
    <w:rsid w:val="00AB567D"/>
    <w:rsid w:val="00AB5B54"/>
    <w:rsid w:val="00AB5B7B"/>
    <w:rsid w:val="00AB5C61"/>
    <w:rsid w:val="00AB5F84"/>
    <w:rsid w:val="00AB62CE"/>
    <w:rsid w:val="00AB63BE"/>
    <w:rsid w:val="00AB6E85"/>
    <w:rsid w:val="00AB6F35"/>
    <w:rsid w:val="00AB72F5"/>
    <w:rsid w:val="00AB7556"/>
    <w:rsid w:val="00AB7FB9"/>
    <w:rsid w:val="00AC0142"/>
    <w:rsid w:val="00AC06B0"/>
    <w:rsid w:val="00AC095B"/>
    <w:rsid w:val="00AC0C64"/>
    <w:rsid w:val="00AC109F"/>
    <w:rsid w:val="00AC14C4"/>
    <w:rsid w:val="00AC20E0"/>
    <w:rsid w:val="00AC20F5"/>
    <w:rsid w:val="00AC22D9"/>
    <w:rsid w:val="00AC2347"/>
    <w:rsid w:val="00AC29AC"/>
    <w:rsid w:val="00AC36B4"/>
    <w:rsid w:val="00AC397A"/>
    <w:rsid w:val="00AC3C93"/>
    <w:rsid w:val="00AC3DE8"/>
    <w:rsid w:val="00AC43F7"/>
    <w:rsid w:val="00AC4E3C"/>
    <w:rsid w:val="00AC501A"/>
    <w:rsid w:val="00AC534C"/>
    <w:rsid w:val="00AC53AE"/>
    <w:rsid w:val="00AC5B3B"/>
    <w:rsid w:val="00AC62B1"/>
    <w:rsid w:val="00AC6AB8"/>
    <w:rsid w:val="00AC7262"/>
    <w:rsid w:val="00AC72D9"/>
    <w:rsid w:val="00AC746C"/>
    <w:rsid w:val="00AC7578"/>
    <w:rsid w:val="00AC7896"/>
    <w:rsid w:val="00AC794F"/>
    <w:rsid w:val="00AC7B08"/>
    <w:rsid w:val="00AD1106"/>
    <w:rsid w:val="00AD1227"/>
    <w:rsid w:val="00AD1637"/>
    <w:rsid w:val="00AD1C67"/>
    <w:rsid w:val="00AD1DA1"/>
    <w:rsid w:val="00AD1E09"/>
    <w:rsid w:val="00AD27E5"/>
    <w:rsid w:val="00AD309E"/>
    <w:rsid w:val="00AD32EA"/>
    <w:rsid w:val="00AD3D26"/>
    <w:rsid w:val="00AD4815"/>
    <w:rsid w:val="00AD5414"/>
    <w:rsid w:val="00AD56FE"/>
    <w:rsid w:val="00AD57C1"/>
    <w:rsid w:val="00AD5E73"/>
    <w:rsid w:val="00AD6CAC"/>
    <w:rsid w:val="00AD71D5"/>
    <w:rsid w:val="00AD72D7"/>
    <w:rsid w:val="00AD732D"/>
    <w:rsid w:val="00AD765D"/>
    <w:rsid w:val="00AE029C"/>
    <w:rsid w:val="00AE0917"/>
    <w:rsid w:val="00AE0B6B"/>
    <w:rsid w:val="00AE107D"/>
    <w:rsid w:val="00AE1EFC"/>
    <w:rsid w:val="00AE2309"/>
    <w:rsid w:val="00AE2480"/>
    <w:rsid w:val="00AE2E2A"/>
    <w:rsid w:val="00AE3751"/>
    <w:rsid w:val="00AE4024"/>
    <w:rsid w:val="00AE42EA"/>
    <w:rsid w:val="00AE47A4"/>
    <w:rsid w:val="00AE4F26"/>
    <w:rsid w:val="00AE5313"/>
    <w:rsid w:val="00AE5AD5"/>
    <w:rsid w:val="00AE5DA1"/>
    <w:rsid w:val="00AE6227"/>
    <w:rsid w:val="00AE7030"/>
    <w:rsid w:val="00AE7995"/>
    <w:rsid w:val="00AE7F3A"/>
    <w:rsid w:val="00AF0012"/>
    <w:rsid w:val="00AF032B"/>
    <w:rsid w:val="00AF0606"/>
    <w:rsid w:val="00AF12D5"/>
    <w:rsid w:val="00AF1F5C"/>
    <w:rsid w:val="00AF1FF8"/>
    <w:rsid w:val="00AF2DCF"/>
    <w:rsid w:val="00AF38E5"/>
    <w:rsid w:val="00AF3A5E"/>
    <w:rsid w:val="00AF3B29"/>
    <w:rsid w:val="00AF3DAB"/>
    <w:rsid w:val="00AF4ADD"/>
    <w:rsid w:val="00AF50C0"/>
    <w:rsid w:val="00AF5C0F"/>
    <w:rsid w:val="00AF62A8"/>
    <w:rsid w:val="00AF66C3"/>
    <w:rsid w:val="00AF6F8E"/>
    <w:rsid w:val="00AF73FF"/>
    <w:rsid w:val="00B002DB"/>
    <w:rsid w:val="00B002EF"/>
    <w:rsid w:val="00B0070B"/>
    <w:rsid w:val="00B008C5"/>
    <w:rsid w:val="00B013E9"/>
    <w:rsid w:val="00B01595"/>
    <w:rsid w:val="00B01DE2"/>
    <w:rsid w:val="00B02CB1"/>
    <w:rsid w:val="00B02F0A"/>
    <w:rsid w:val="00B03331"/>
    <w:rsid w:val="00B03A4D"/>
    <w:rsid w:val="00B05631"/>
    <w:rsid w:val="00B067E4"/>
    <w:rsid w:val="00B069C5"/>
    <w:rsid w:val="00B10266"/>
    <w:rsid w:val="00B11069"/>
    <w:rsid w:val="00B11832"/>
    <w:rsid w:val="00B11CA5"/>
    <w:rsid w:val="00B12185"/>
    <w:rsid w:val="00B126E5"/>
    <w:rsid w:val="00B12E32"/>
    <w:rsid w:val="00B1328D"/>
    <w:rsid w:val="00B139A4"/>
    <w:rsid w:val="00B13A61"/>
    <w:rsid w:val="00B13D51"/>
    <w:rsid w:val="00B142A8"/>
    <w:rsid w:val="00B14716"/>
    <w:rsid w:val="00B14C98"/>
    <w:rsid w:val="00B156C6"/>
    <w:rsid w:val="00B1681B"/>
    <w:rsid w:val="00B16AE0"/>
    <w:rsid w:val="00B176E9"/>
    <w:rsid w:val="00B179D0"/>
    <w:rsid w:val="00B20433"/>
    <w:rsid w:val="00B20A61"/>
    <w:rsid w:val="00B21345"/>
    <w:rsid w:val="00B21647"/>
    <w:rsid w:val="00B217F3"/>
    <w:rsid w:val="00B2232C"/>
    <w:rsid w:val="00B2236A"/>
    <w:rsid w:val="00B22449"/>
    <w:rsid w:val="00B228E2"/>
    <w:rsid w:val="00B22A32"/>
    <w:rsid w:val="00B22A62"/>
    <w:rsid w:val="00B22F5B"/>
    <w:rsid w:val="00B23195"/>
    <w:rsid w:val="00B23BEF"/>
    <w:rsid w:val="00B2412F"/>
    <w:rsid w:val="00B24747"/>
    <w:rsid w:val="00B24D55"/>
    <w:rsid w:val="00B25424"/>
    <w:rsid w:val="00B2566A"/>
    <w:rsid w:val="00B256CA"/>
    <w:rsid w:val="00B25E12"/>
    <w:rsid w:val="00B261A6"/>
    <w:rsid w:val="00B261CA"/>
    <w:rsid w:val="00B2705B"/>
    <w:rsid w:val="00B27084"/>
    <w:rsid w:val="00B2717A"/>
    <w:rsid w:val="00B275F6"/>
    <w:rsid w:val="00B27785"/>
    <w:rsid w:val="00B303DD"/>
    <w:rsid w:val="00B30575"/>
    <w:rsid w:val="00B305BF"/>
    <w:rsid w:val="00B30B7D"/>
    <w:rsid w:val="00B31597"/>
    <w:rsid w:val="00B3198C"/>
    <w:rsid w:val="00B31CF8"/>
    <w:rsid w:val="00B3261E"/>
    <w:rsid w:val="00B32870"/>
    <w:rsid w:val="00B32B90"/>
    <w:rsid w:val="00B33055"/>
    <w:rsid w:val="00B331AB"/>
    <w:rsid w:val="00B331E4"/>
    <w:rsid w:val="00B334E1"/>
    <w:rsid w:val="00B3362F"/>
    <w:rsid w:val="00B33744"/>
    <w:rsid w:val="00B33F4F"/>
    <w:rsid w:val="00B345EC"/>
    <w:rsid w:val="00B346A9"/>
    <w:rsid w:val="00B35028"/>
    <w:rsid w:val="00B35245"/>
    <w:rsid w:val="00B356F7"/>
    <w:rsid w:val="00B35BBB"/>
    <w:rsid w:val="00B36848"/>
    <w:rsid w:val="00B36FB3"/>
    <w:rsid w:val="00B3729E"/>
    <w:rsid w:val="00B375B2"/>
    <w:rsid w:val="00B377A5"/>
    <w:rsid w:val="00B40D48"/>
    <w:rsid w:val="00B426C8"/>
    <w:rsid w:val="00B42937"/>
    <w:rsid w:val="00B4322D"/>
    <w:rsid w:val="00B438A6"/>
    <w:rsid w:val="00B4478F"/>
    <w:rsid w:val="00B44D34"/>
    <w:rsid w:val="00B44E94"/>
    <w:rsid w:val="00B44E9D"/>
    <w:rsid w:val="00B45518"/>
    <w:rsid w:val="00B456B0"/>
    <w:rsid w:val="00B4574F"/>
    <w:rsid w:val="00B4667A"/>
    <w:rsid w:val="00B466A5"/>
    <w:rsid w:val="00B46B0C"/>
    <w:rsid w:val="00B50192"/>
    <w:rsid w:val="00B5025A"/>
    <w:rsid w:val="00B507AC"/>
    <w:rsid w:val="00B50A2C"/>
    <w:rsid w:val="00B50E37"/>
    <w:rsid w:val="00B50E4C"/>
    <w:rsid w:val="00B51199"/>
    <w:rsid w:val="00B5129C"/>
    <w:rsid w:val="00B517FD"/>
    <w:rsid w:val="00B51E48"/>
    <w:rsid w:val="00B5280B"/>
    <w:rsid w:val="00B52864"/>
    <w:rsid w:val="00B5292E"/>
    <w:rsid w:val="00B52CF6"/>
    <w:rsid w:val="00B53013"/>
    <w:rsid w:val="00B530FD"/>
    <w:rsid w:val="00B53465"/>
    <w:rsid w:val="00B537D0"/>
    <w:rsid w:val="00B5404B"/>
    <w:rsid w:val="00B541EF"/>
    <w:rsid w:val="00B55121"/>
    <w:rsid w:val="00B561EE"/>
    <w:rsid w:val="00B5719B"/>
    <w:rsid w:val="00B577B4"/>
    <w:rsid w:val="00B57A98"/>
    <w:rsid w:val="00B60D2C"/>
    <w:rsid w:val="00B60FA0"/>
    <w:rsid w:val="00B6119E"/>
    <w:rsid w:val="00B61CD6"/>
    <w:rsid w:val="00B61E5C"/>
    <w:rsid w:val="00B62085"/>
    <w:rsid w:val="00B62F7A"/>
    <w:rsid w:val="00B64235"/>
    <w:rsid w:val="00B64327"/>
    <w:rsid w:val="00B64397"/>
    <w:rsid w:val="00B653B6"/>
    <w:rsid w:val="00B65426"/>
    <w:rsid w:val="00B65461"/>
    <w:rsid w:val="00B65777"/>
    <w:rsid w:val="00B65A82"/>
    <w:rsid w:val="00B65CFC"/>
    <w:rsid w:val="00B65EF8"/>
    <w:rsid w:val="00B667E1"/>
    <w:rsid w:val="00B66855"/>
    <w:rsid w:val="00B66933"/>
    <w:rsid w:val="00B6732F"/>
    <w:rsid w:val="00B6760C"/>
    <w:rsid w:val="00B704A1"/>
    <w:rsid w:val="00B70D81"/>
    <w:rsid w:val="00B7104A"/>
    <w:rsid w:val="00B7165C"/>
    <w:rsid w:val="00B71FC9"/>
    <w:rsid w:val="00B72303"/>
    <w:rsid w:val="00B72757"/>
    <w:rsid w:val="00B7297D"/>
    <w:rsid w:val="00B72B87"/>
    <w:rsid w:val="00B72D9E"/>
    <w:rsid w:val="00B72F8F"/>
    <w:rsid w:val="00B7310E"/>
    <w:rsid w:val="00B73243"/>
    <w:rsid w:val="00B735B8"/>
    <w:rsid w:val="00B73B3A"/>
    <w:rsid w:val="00B73B55"/>
    <w:rsid w:val="00B73C49"/>
    <w:rsid w:val="00B74966"/>
    <w:rsid w:val="00B75623"/>
    <w:rsid w:val="00B76457"/>
    <w:rsid w:val="00B76C02"/>
    <w:rsid w:val="00B76D3E"/>
    <w:rsid w:val="00B77433"/>
    <w:rsid w:val="00B7760A"/>
    <w:rsid w:val="00B77C3A"/>
    <w:rsid w:val="00B80367"/>
    <w:rsid w:val="00B81351"/>
    <w:rsid w:val="00B81C69"/>
    <w:rsid w:val="00B81F99"/>
    <w:rsid w:val="00B8215E"/>
    <w:rsid w:val="00B82250"/>
    <w:rsid w:val="00B82261"/>
    <w:rsid w:val="00B822CA"/>
    <w:rsid w:val="00B82A21"/>
    <w:rsid w:val="00B82A70"/>
    <w:rsid w:val="00B83319"/>
    <w:rsid w:val="00B836AC"/>
    <w:rsid w:val="00B84287"/>
    <w:rsid w:val="00B8470E"/>
    <w:rsid w:val="00B850CC"/>
    <w:rsid w:val="00B851ED"/>
    <w:rsid w:val="00B85A28"/>
    <w:rsid w:val="00B8715F"/>
    <w:rsid w:val="00B874E8"/>
    <w:rsid w:val="00B87686"/>
    <w:rsid w:val="00B8786E"/>
    <w:rsid w:val="00B87F8F"/>
    <w:rsid w:val="00B900A1"/>
    <w:rsid w:val="00B90624"/>
    <w:rsid w:val="00B90A17"/>
    <w:rsid w:val="00B912E8"/>
    <w:rsid w:val="00B913BD"/>
    <w:rsid w:val="00B9157A"/>
    <w:rsid w:val="00B91711"/>
    <w:rsid w:val="00B917A9"/>
    <w:rsid w:val="00B91C39"/>
    <w:rsid w:val="00B91D60"/>
    <w:rsid w:val="00B92052"/>
    <w:rsid w:val="00B926D9"/>
    <w:rsid w:val="00B938F5"/>
    <w:rsid w:val="00B93F80"/>
    <w:rsid w:val="00B9462C"/>
    <w:rsid w:val="00B947CA"/>
    <w:rsid w:val="00B94AFD"/>
    <w:rsid w:val="00B94B2F"/>
    <w:rsid w:val="00B94D09"/>
    <w:rsid w:val="00B9563A"/>
    <w:rsid w:val="00B95B46"/>
    <w:rsid w:val="00B95CB4"/>
    <w:rsid w:val="00B96967"/>
    <w:rsid w:val="00B96F69"/>
    <w:rsid w:val="00B976F8"/>
    <w:rsid w:val="00B97913"/>
    <w:rsid w:val="00B97EB2"/>
    <w:rsid w:val="00BA16EE"/>
    <w:rsid w:val="00BA2D51"/>
    <w:rsid w:val="00BA3066"/>
    <w:rsid w:val="00BA3F2D"/>
    <w:rsid w:val="00BA4273"/>
    <w:rsid w:val="00BA5ECB"/>
    <w:rsid w:val="00BA6E65"/>
    <w:rsid w:val="00BA6E69"/>
    <w:rsid w:val="00BA6E7B"/>
    <w:rsid w:val="00BA6EC5"/>
    <w:rsid w:val="00BA6FD4"/>
    <w:rsid w:val="00BA7C93"/>
    <w:rsid w:val="00BB0832"/>
    <w:rsid w:val="00BB08C9"/>
    <w:rsid w:val="00BB0BEE"/>
    <w:rsid w:val="00BB135C"/>
    <w:rsid w:val="00BB2858"/>
    <w:rsid w:val="00BB2EA3"/>
    <w:rsid w:val="00BB3D4F"/>
    <w:rsid w:val="00BB43DC"/>
    <w:rsid w:val="00BB4530"/>
    <w:rsid w:val="00BB4862"/>
    <w:rsid w:val="00BB49C8"/>
    <w:rsid w:val="00BB588E"/>
    <w:rsid w:val="00BB5D03"/>
    <w:rsid w:val="00BB687E"/>
    <w:rsid w:val="00BB6B56"/>
    <w:rsid w:val="00BB6E47"/>
    <w:rsid w:val="00BB6F85"/>
    <w:rsid w:val="00BB70A9"/>
    <w:rsid w:val="00BB7743"/>
    <w:rsid w:val="00BB78E3"/>
    <w:rsid w:val="00BC092D"/>
    <w:rsid w:val="00BC0B56"/>
    <w:rsid w:val="00BC0EAE"/>
    <w:rsid w:val="00BC19DF"/>
    <w:rsid w:val="00BC277E"/>
    <w:rsid w:val="00BC2AC3"/>
    <w:rsid w:val="00BC2EEE"/>
    <w:rsid w:val="00BC305A"/>
    <w:rsid w:val="00BC341E"/>
    <w:rsid w:val="00BC37FC"/>
    <w:rsid w:val="00BC450F"/>
    <w:rsid w:val="00BC4D0B"/>
    <w:rsid w:val="00BC515F"/>
    <w:rsid w:val="00BC571F"/>
    <w:rsid w:val="00BC58D1"/>
    <w:rsid w:val="00BC5E34"/>
    <w:rsid w:val="00BC5EC3"/>
    <w:rsid w:val="00BC609B"/>
    <w:rsid w:val="00BC64DD"/>
    <w:rsid w:val="00BC74ED"/>
    <w:rsid w:val="00BC75E4"/>
    <w:rsid w:val="00BC7FFD"/>
    <w:rsid w:val="00BD026A"/>
    <w:rsid w:val="00BD04ED"/>
    <w:rsid w:val="00BD0FA9"/>
    <w:rsid w:val="00BD0FFD"/>
    <w:rsid w:val="00BD1355"/>
    <w:rsid w:val="00BD13B2"/>
    <w:rsid w:val="00BD16BF"/>
    <w:rsid w:val="00BD2124"/>
    <w:rsid w:val="00BD3201"/>
    <w:rsid w:val="00BD350E"/>
    <w:rsid w:val="00BD37E1"/>
    <w:rsid w:val="00BD393D"/>
    <w:rsid w:val="00BD5013"/>
    <w:rsid w:val="00BD5089"/>
    <w:rsid w:val="00BD557A"/>
    <w:rsid w:val="00BD590A"/>
    <w:rsid w:val="00BD5C8A"/>
    <w:rsid w:val="00BD5F1C"/>
    <w:rsid w:val="00BD6396"/>
    <w:rsid w:val="00BD6741"/>
    <w:rsid w:val="00BD77A7"/>
    <w:rsid w:val="00BD7B8D"/>
    <w:rsid w:val="00BD7E11"/>
    <w:rsid w:val="00BE0FD1"/>
    <w:rsid w:val="00BE13DB"/>
    <w:rsid w:val="00BE166F"/>
    <w:rsid w:val="00BE1723"/>
    <w:rsid w:val="00BE1976"/>
    <w:rsid w:val="00BE1C2F"/>
    <w:rsid w:val="00BE2AAE"/>
    <w:rsid w:val="00BE2FEA"/>
    <w:rsid w:val="00BE33DA"/>
    <w:rsid w:val="00BE34E6"/>
    <w:rsid w:val="00BE3673"/>
    <w:rsid w:val="00BE3FD8"/>
    <w:rsid w:val="00BE4CAE"/>
    <w:rsid w:val="00BE4E74"/>
    <w:rsid w:val="00BE54CF"/>
    <w:rsid w:val="00BE56EF"/>
    <w:rsid w:val="00BE58F2"/>
    <w:rsid w:val="00BE5975"/>
    <w:rsid w:val="00BE5DA8"/>
    <w:rsid w:val="00BE5DDE"/>
    <w:rsid w:val="00BE6CC4"/>
    <w:rsid w:val="00BE71D6"/>
    <w:rsid w:val="00BE7999"/>
    <w:rsid w:val="00BE7A8D"/>
    <w:rsid w:val="00BE7CB4"/>
    <w:rsid w:val="00BE7F87"/>
    <w:rsid w:val="00BF031D"/>
    <w:rsid w:val="00BF0509"/>
    <w:rsid w:val="00BF05D2"/>
    <w:rsid w:val="00BF0CD9"/>
    <w:rsid w:val="00BF12C5"/>
    <w:rsid w:val="00BF1332"/>
    <w:rsid w:val="00BF1415"/>
    <w:rsid w:val="00BF20BD"/>
    <w:rsid w:val="00BF23CA"/>
    <w:rsid w:val="00BF2AA9"/>
    <w:rsid w:val="00BF2B81"/>
    <w:rsid w:val="00BF2F89"/>
    <w:rsid w:val="00BF32F1"/>
    <w:rsid w:val="00BF3C37"/>
    <w:rsid w:val="00BF3C5B"/>
    <w:rsid w:val="00BF3EC8"/>
    <w:rsid w:val="00BF3EF7"/>
    <w:rsid w:val="00BF3FA8"/>
    <w:rsid w:val="00BF495A"/>
    <w:rsid w:val="00BF62BC"/>
    <w:rsid w:val="00BF659A"/>
    <w:rsid w:val="00BF677B"/>
    <w:rsid w:val="00BF6B0A"/>
    <w:rsid w:val="00BF6F0B"/>
    <w:rsid w:val="00BF6F6C"/>
    <w:rsid w:val="00BF74A1"/>
    <w:rsid w:val="00C000C1"/>
    <w:rsid w:val="00C00514"/>
    <w:rsid w:val="00C00B5A"/>
    <w:rsid w:val="00C01816"/>
    <w:rsid w:val="00C0195C"/>
    <w:rsid w:val="00C01BA8"/>
    <w:rsid w:val="00C01BE7"/>
    <w:rsid w:val="00C0248D"/>
    <w:rsid w:val="00C033E5"/>
    <w:rsid w:val="00C03792"/>
    <w:rsid w:val="00C03C5C"/>
    <w:rsid w:val="00C03E21"/>
    <w:rsid w:val="00C040EC"/>
    <w:rsid w:val="00C04618"/>
    <w:rsid w:val="00C04755"/>
    <w:rsid w:val="00C0517D"/>
    <w:rsid w:val="00C05700"/>
    <w:rsid w:val="00C05B8B"/>
    <w:rsid w:val="00C05C04"/>
    <w:rsid w:val="00C063C7"/>
    <w:rsid w:val="00C0662D"/>
    <w:rsid w:val="00C068EE"/>
    <w:rsid w:val="00C06B53"/>
    <w:rsid w:val="00C06B88"/>
    <w:rsid w:val="00C079B8"/>
    <w:rsid w:val="00C07E35"/>
    <w:rsid w:val="00C10102"/>
    <w:rsid w:val="00C10441"/>
    <w:rsid w:val="00C10603"/>
    <w:rsid w:val="00C106AA"/>
    <w:rsid w:val="00C1142C"/>
    <w:rsid w:val="00C115B7"/>
    <w:rsid w:val="00C115C9"/>
    <w:rsid w:val="00C119D8"/>
    <w:rsid w:val="00C11C75"/>
    <w:rsid w:val="00C11D08"/>
    <w:rsid w:val="00C11D75"/>
    <w:rsid w:val="00C128C0"/>
    <w:rsid w:val="00C129C4"/>
    <w:rsid w:val="00C129E9"/>
    <w:rsid w:val="00C13D48"/>
    <w:rsid w:val="00C13DC4"/>
    <w:rsid w:val="00C1428D"/>
    <w:rsid w:val="00C1437D"/>
    <w:rsid w:val="00C146BB"/>
    <w:rsid w:val="00C1482E"/>
    <w:rsid w:val="00C151B7"/>
    <w:rsid w:val="00C15225"/>
    <w:rsid w:val="00C15880"/>
    <w:rsid w:val="00C15F0F"/>
    <w:rsid w:val="00C1693D"/>
    <w:rsid w:val="00C169CB"/>
    <w:rsid w:val="00C16D19"/>
    <w:rsid w:val="00C1704F"/>
    <w:rsid w:val="00C17183"/>
    <w:rsid w:val="00C17F3E"/>
    <w:rsid w:val="00C20283"/>
    <w:rsid w:val="00C208DA"/>
    <w:rsid w:val="00C20909"/>
    <w:rsid w:val="00C21166"/>
    <w:rsid w:val="00C212CE"/>
    <w:rsid w:val="00C223DC"/>
    <w:rsid w:val="00C23758"/>
    <w:rsid w:val="00C250F2"/>
    <w:rsid w:val="00C2640D"/>
    <w:rsid w:val="00C2707C"/>
    <w:rsid w:val="00C270DA"/>
    <w:rsid w:val="00C307D0"/>
    <w:rsid w:val="00C30893"/>
    <w:rsid w:val="00C30E56"/>
    <w:rsid w:val="00C317EF"/>
    <w:rsid w:val="00C31F68"/>
    <w:rsid w:val="00C329B7"/>
    <w:rsid w:val="00C32AD4"/>
    <w:rsid w:val="00C3338B"/>
    <w:rsid w:val="00C339E4"/>
    <w:rsid w:val="00C33A40"/>
    <w:rsid w:val="00C33C63"/>
    <w:rsid w:val="00C34208"/>
    <w:rsid w:val="00C34D8B"/>
    <w:rsid w:val="00C34FD4"/>
    <w:rsid w:val="00C3566B"/>
    <w:rsid w:val="00C35BDE"/>
    <w:rsid w:val="00C361B5"/>
    <w:rsid w:val="00C3669F"/>
    <w:rsid w:val="00C36831"/>
    <w:rsid w:val="00C37383"/>
    <w:rsid w:val="00C40495"/>
    <w:rsid w:val="00C40583"/>
    <w:rsid w:val="00C406DA"/>
    <w:rsid w:val="00C409CD"/>
    <w:rsid w:val="00C40BC2"/>
    <w:rsid w:val="00C40D52"/>
    <w:rsid w:val="00C40F50"/>
    <w:rsid w:val="00C410F9"/>
    <w:rsid w:val="00C41A20"/>
    <w:rsid w:val="00C41B7D"/>
    <w:rsid w:val="00C41FC3"/>
    <w:rsid w:val="00C42054"/>
    <w:rsid w:val="00C421D7"/>
    <w:rsid w:val="00C425B1"/>
    <w:rsid w:val="00C44087"/>
    <w:rsid w:val="00C448EB"/>
    <w:rsid w:val="00C44D9A"/>
    <w:rsid w:val="00C44DCE"/>
    <w:rsid w:val="00C44E5C"/>
    <w:rsid w:val="00C45169"/>
    <w:rsid w:val="00C451F1"/>
    <w:rsid w:val="00C45296"/>
    <w:rsid w:val="00C45B44"/>
    <w:rsid w:val="00C46BE4"/>
    <w:rsid w:val="00C46C3E"/>
    <w:rsid w:val="00C46CEB"/>
    <w:rsid w:val="00C47579"/>
    <w:rsid w:val="00C47698"/>
    <w:rsid w:val="00C47CFA"/>
    <w:rsid w:val="00C47D53"/>
    <w:rsid w:val="00C47D8F"/>
    <w:rsid w:val="00C5040D"/>
    <w:rsid w:val="00C5117A"/>
    <w:rsid w:val="00C520F4"/>
    <w:rsid w:val="00C52498"/>
    <w:rsid w:val="00C52E52"/>
    <w:rsid w:val="00C53118"/>
    <w:rsid w:val="00C53A2A"/>
    <w:rsid w:val="00C53C05"/>
    <w:rsid w:val="00C53FB9"/>
    <w:rsid w:val="00C54172"/>
    <w:rsid w:val="00C54406"/>
    <w:rsid w:val="00C5455D"/>
    <w:rsid w:val="00C5479D"/>
    <w:rsid w:val="00C54B7B"/>
    <w:rsid w:val="00C5567A"/>
    <w:rsid w:val="00C55713"/>
    <w:rsid w:val="00C55DBF"/>
    <w:rsid w:val="00C55FA1"/>
    <w:rsid w:val="00C565D8"/>
    <w:rsid w:val="00C56911"/>
    <w:rsid w:val="00C56BE0"/>
    <w:rsid w:val="00C57535"/>
    <w:rsid w:val="00C57959"/>
    <w:rsid w:val="00C57B67"/>
    <w:rsid w:val="00C57BB4"/>
    <w:rsid w:val="00C57C44"/>
    <w:rsid w:val="00C57FEB"/>
    <w:rsid w:val="00C60555"/>
    <w:rsid w:val="00C609B2"/>
    <w:rsid w:val="00C60BAD"/>
    <w:rsid w:val="00C61107"/>
    <w:rsid w:val="00C61272"/>
    <w:rsid w:val="00C61578"/>
    <w:rsid w:val="00C616A8"/>
    <w:rsid w:val="00C617EF"/>
    <w:rsid w:val="00C61CE1"/>
    <w:rsid w:val="00C62194"/>
    <w:rsid w:val="00C6263E"/>
    <w:rsid w:val="00C6267E"/>
    <w:rsid w:val="00C627A0"/>
    <w:rsid w:val="00C62F84"/>
    <w:rsid w:val="00C63BF1"/>
    <w:rsid w:val="00C642DF"/>
    <w:rsid w:val="00C6439B"/>
    <w:rsid w:val="00C649D3"/>
    <w:rsid w:val="00C6520F"/>
    <w:rsid w:val="00C6610B"/>
    <w:rsid w:val="00C66606"/>
    <w:rsid w:val="00C673B3"/>
    <w:rsid w:val="00C6791D"/>
    <w:rsid w:val="00C67FD8"/>
    <w:rsid w:val="00C7015C"/>
    <w:rsid w:val="00C70B50"/>
    <w:rsid w:val="00C7162B"/>
    <w:rsid w:val="00C716AF"/>
    <w:rsid w:val="00C716CA"/>
    <w:rsid w:val="00C72864"/>
    <w:rsid w:val="00C72E81"/>
    <w:rsid w:val="00C732F7"/>
    <w:rsid w:val="00C74002"/>
    <w:rsid w:val="00C7403B"/>
    <w:rsid w:val="00C74348"/>
    <w:rsid w:val="00C74CB7"/>
    <w:rsid w:val="00C74D47"/>
    <w:rsid w:val="00C7510C"/>
    <w:rsid w:val="00C755F2"/>
    <w:rsid w:val="00C760F6"/>
    <w:rsid w:val="00C76325"/>
    <w:rsid w:val="00C763FA"/>
    <w:rsid w:val="00C76A76"/>
    <w:rsid w:val="00C76EF4"/>
    <w:rsid w:val="00C770DF"/>
    <w:rsid w:val="00C7739F"/>
    <w:rsid w:val="00C80EB6"/>
    <w:rsid w:val="00C81122"/>
    <w:rsid w:val="00C8176C"/>
    <w:rsid w:val="00C81778"/>
    <w:rsid w:val="00C81DE9"/>
    <w:rsid w:val="00C81FAD"/>
    <w:rsid w:val="00C82590"/>
    <w:rsid w:val="00C82847"/>
    <w:rsid w:val="00C82CBD"/>
    <w:rsid w:val="00C83519"/>
    <w:rsid w:val="00C83680"/>
    <w:rsid w:val="00C83E3B"/>
    <w:rsid w:val="00C84CA4"/>
    <w:rsid w:val="00C84D82"/>
    <w:rsid w:val="00C85243"/>
    <w:rsid w:val="00C85566"/>
    <w:rsid w:val="00C85E0E"/>
    <w:rsid w:val="00C85ED7"/>
    <w:rsid w:val="00C85F94"/>
    <w:rsid w:val="00C862D9"/>
    <w:rsid w:val="00C86DD6"/>
    <w:rsid w:val="00C87224"/>
    <w:rsid w:val="00C87F52"/>
    <w:rsid w:val="00C90458"/>
    <w:rsid w:val="00C913E6"/>
    <w:rsid w:val="00C91508"/>
    <w:rsid w:val="00C9177B"/>
    <w:rsid w:val="00C91A9D"/>
    <w:rsid w:val="00C91E00"/>
    <w:rsid w:val="00C927F5"/>
    <w:rsid w:val="00C92B2B"/>
    <w:rsid w:val="00C92CD7"/>
    <w:rsid w:val="00C9362A"/>
    <w:rsid w:val="00C94468"/>
    <w:rsid w:val="00C94C29"/>
    <w:rsid w:val="00C94E12"/>
    <w:rsid w:val="00C952A3"/>
    <w:rsid w:val="00C952F4"/>
    <w:rsid w:val="00C95384"/>
    <w:rsid w:val="00C959E2"/>
    <w:rsid w:val="00C95F4D"/>
    <w:rsid w:val="00C962F7"/>
    <w:rsid w:val="00C96C68"/>
    <w:rsid w:val="00C96D2E"/>
    <w:rsid w:val="00C97428"/>
    <w:rsid w:val="00C974F8"/>
    <w:rsid w:val="00C97997"/>
    <w:rsid w:val="00C97D2B"/>
    <w:rsid w:val="00CA0276"/>
    <w:rsid w:val="00CA0531"/>
    <w:rsid w:val="00CA0D64"/>
    <w:rsid w:val="00CA0E95"/>
    <w:rsid w:val="00CA0F8C"/>
    <w:rsid w:val="00CA1030"/>
    <w:rsid w:val="00CA15D1"/>
    <w:rsid w:val="00CA1BB1"/>
    <w:rsid w:val="00CA2B6F"/>
    <w:rsid w:val="00CA31B7"/>
    <w:rsid w:val="00CA335E"/>
    <w:rsid w:val="00CA3A41"/>
    <w:rsid w:val="00CA45A8"/>
    <w:rsid w:val="00CA5604"/>
    <w:rsid w:val="00CA64C6"/>
    <w:rsid w:val="00CA683E"/>
    <w:rsid w:val="00CA7680"/>
    <w:rsid w:val="00CA7CB5"/>
    <w:rsid w:val="00CA7D44"/>
    <w:rsid w:val="00CA7ED7"/>
    <w:rsid w:val="00CB07CD"/>
    <w:rsid w:val="00CB0C4B"/>
    <w:rsid w:val="00CB0CB1"/>
    <w:rsid w:val="00CB0CCC"/>
    <w:rsid w:val="00CB18B4"/>
    <w:rsid w:val="00CB2378"/>
    <w:rsid w:val="00CB2A49"/>
    <w:rsid w:val="00CB32DA"/>
    <w:rsid w:val="00CB369C"/>
    <w:rsid w:val="00CB3DE0"/>
    <w:rsid w:val="00CB3FF6"/>
    <w:rsid w:val="00CB4274"/>
    <w:rsid w:val="00CB4655"/>
    <w:rsid w:val="00CB4674"/>
    <w:rsid w:val="00CB4C2E"/>
    <w:rsid w:val="00CB58D7"/>
    <w:rsid w:val="00CB5BBF"/>
    <w:rsid w:val="00CB5FB5"/>
    <w:rsid w:val="00CB7820"/>
    <w:rsid w:val="00CB7FB5"/>
    <w:rsid w:val="00CC03B4"/>
    <w:rsid w:val="00CC0792"/>
    <w:rsid w:val="00CC1294"/>
    <w:rsid w:val="00CC1753"/>
    <w:rsid w:val="00CC2D3D"/>
    <w:rsid w:val="00CC3828"/>
    <w:rsid w:val="00CC4CE2"/>
    <w:rsid w:val="00CC5B72"/>
    <w:rsid w:val="00CC628F"/>
    <w:rsid w:val="00CC6321"/>
    <w:rsid w:val="00CC63F0"/>
    <w:rsid w:val="00CC6436"/>
    <w:rsid w:val="00CC6F15"/>
    <w:rsid w:val="00CC7DE5"/>
    <w:rsid w:val="00CD01DF"/>
    <w:rsid w:val="00CD02FB"/>
    <w:rsid w:val="00CD089F"/>
    <w:rsid w:val="00CD098F"/>
    <w:rsid w:val="00CD0A87"/>
    <w:rsid w:val="00CD0FCD"/>
    <w:rsid w:val="00CD10AA"/>
    <w:rsid w:val="00CD1C54"/>
    <w:rsid w:val="00CD2514"/>
    <w:rsid w:val="00CD269C"/>
    <w:rsid w:val="00CD290D"/>
    <w:rsid w:val="00CD297B"/>
    <w:rsid w:val="00CD2CD4"/>
    <w:rsid w:val="00CD2E58"/>
    <w:rsid w:val="00CD365B"/>
    <w:rsid w:val="00CD42D1"/>
    <w:rsid w:val="00CD4FE5"/>
    <w:rsid w:val="00CD51B8"/>
    <w:rsid w:val="00CD5383"/>
    <w:rsid w:val="00CD5A38"/>
    <w:rsid w:val="00CD5D01"/>
    <w:rsid w:val="00CD5E74"/>
    <w:rsid w:val="00CD6438"/>
    <w:rsid w:val="00CD6758"/>
    <w:rsid w:val="00CD68A0"/>
    <w:rsid w:val="00CD68DE"/>
    <w:rsid w:val="00CD69EA"/>
    <w:rsid w:val="00CD6D06"/>
    <w:rsid w:val="00CD7697"/>
    <w:rsid w:val="00CD798F"/>
    <w:rsid w:val="00CD7C37"/>
    <w:rsid w:val="00CD7CF9"/>
    <w:rsid w:val="00CE00C3"/>
    <w:rsid w:val="00CE01C8"/>
    <w:rsid w:val="00CE06F9"/>
    <w:rsid w:val="00CE09D8"/>
    <w:rsid w:val="00CE0BD9"/>
    <w:rsid w:val="00CE0C98"/>
    <w:rsid w:val="00CE2069"/>
    <w:rsid w:val="00CE398C"/>
    <w:rsid w:val="00CE3A8A"/>
    <w:rsid w:val="00CE3AEB"/>
    <w:rsid w:val="00CE456C"/>
    <w:rsid w:val="00CE50FE"/>
    <w:rsid w:val="00CE52DF"/>
    <w:rsid w:val="00CE5542"/>
    <w:rsid w:val="00CE5CE8"/>
    <w:rsid w:val="00CE62B7"/>
    <w:rsid w:val="00CE6860"/>
    <w:rsid w:val="00CE6A3C"/>
    <w:rsid w:val="00CE70DB"/>
    <w:rsid w:val="00CE76EC"/>
    <w:rsid w:val="00CE78F7"/>
    <w:rsid w:val="00CE7C41"/>
    <w:rsid w:val="00CE7E94"/>
    <w:rsid w:val="00CF0061"/>
    <w:rsid w:val="00CF0ED8"/>
    <w:rsid w:val="00CF1577"/>
    <w:rsid w:val="00CF1729"/>
    <w:rsid w:val="00CF19FD"/>
    <w:rsid w:val="00CF2511"/>
    <w:rsid w:val="00CF25FD"/>
    <w:rsid w:val="00CF2744"/>
    <w:rsid w:val="00CF2CAE"/>
    <w:rsid w:val="00CF328D"/>
    <w:rsid w:val="00CF32A5"/>
    <w:rsid w:val="00CF38ED"/>
    <w:rsid w:val="00CF3D0B"/>
    <w:rsid w:val="00CF3D84"/>
    <w:rsid w:val="00CF40FE"/>
    <w:rsid w:val="00CF41BC"/>
    <w:rsid w:val="00CF4268"/>
    <w:rsid w:val="00CF434B"/>
    <w:rsid w:val="00CF4547"/>
    <w:rsid w:val="00CF4A44"/>
    <w:rsid w:val="00CF4C87"/>
    <w:rsid w:val="00CF5383"/>
    <w:rsid w:val="00CF58CE"/>
    <w:rsid w:val="00CF5A3C"/>
    <w:rsid w:val="00CF5C93"/>
    <w:rsid w:val="00CF5DFC"/>
    <w:rsid w:val="00CF5F3A"/>
    <w:rsid w:val="00CF679E"/>
    <w:rsid w:val="00CF7273"/>
    <w:rsid w:val="00CF7573"/>
    <w:rsid w:val="00CF760D"/>
    <w:rsid w:val="00CF7DC0"/>
    <w:rsid w:val="00D0036F"/>
    <w:rsid w:val="00D007EE"/>
    <w:rsid w:val="00D00A92"/>
    <w:rsid w:val="00D01241"/>
    <w:rsid w:val="00D017CD"/>
    <w:rsid w:val="00D01ABD"/>
    <w:rsid w:val="00D01FE6"/>
    <w:rsid w:val="00D0290E"/>
    <w:rsid w:val="00D02E21"/>
    <w:rsid w:val="00D034E9"/>
    <w:rsid w:val="00D03717"/>
    <w:rsid w:val="00D0395F"/>
    <w:rsid w:val="00D03A0C"/>
    <w:rsid w:val="00D03BBD"/>
    <w:rsid w:val="00D03DB5"/>
    <w:rsid w:val="00D04083"/>
    <w:rsid w:val="00D04880"/>
    <w:rsid w:val="00D04D70"/>
    <w:rsid w:val="00D04F1B"/>
    <w:rsid w:val="00D05469"/>
    <w:rsid w:val="00D055AB"/>
    <w:rsid w:val="00D06C54"/>
    <w:rsid w:val="00D0741C"/>
    <w:rsid w:val="00D074B2"/>
    <w:rsid w:val="00D0768B"/>
    <w:rsid w:val="00D07732"/>
    <w:rsid w:val="00D07EAB"/>
    <w:rsid w:val="00D07FCC"/>
    <w:rsid w:val="00D100D4"/>
    <w:rsid w:val="00D10358"/>
    <w:rsid w:val="00D10620"/>
    <w:rsid w:val="00D11FF4"/>
    <w:rsid w:val="00D12569"/>
    <w:rsid w:val="00D12B60"/>
    <w:rsid w:val="00D13264"/>
    <w:rsid w:val="00D1328D"/>
    <w:rsid w:val="00D13A49"/>
    <w:rsid w:val="00D13FFE"/>
    <w:rsid w:val="00D141F9"/>
    <w:rsid w:val="00D14898"/>
    <w:rsid w:val="00D15246"/>
    <w:rsid w:val="00D158DB"/>
    <w:rsid w:val="00D161B9"/>
    <w:rsid w:val="00D162AD"/>
    <w:rsid w:val="00D16D67"/>
    <w:rsid w:val="00D16EFA"/>
    <w:rsid w:val="00D16FC1"/>
    <w:rsid w:val="00D1759F"/>
    <w:rsid w:val="00D20732"/>
    <w:rsid w:val="00D20B94"/>
    <w:rsid w:val="00D20F37"/>
    <w:rsid w:val="00D21399"/>
    <w:rsid w:val="00D2189C"/>
    <w:rsid w:val="00D2189E"/>
    <w:rsid w:val="00D218A4"/>
    <w:rsid w:val="00D21E1F"/>
    <w:rsid w:val="00D21FC3"/>
    <w:rsid w:val="00D22386"/>
    <w:rsid w:val="00D2254D"/>
    <w:rsid w:val="00D22D94"/>
    <w:rsid w:val="00D23472"/>
    <w:rsid w:val="00D2463B"/>
    <w:rsid w:val="00D24B46"/>
    <w:rsid w:val="00D25423"/>
    <w:rsid w:val="00D26CF3"/>
    <w:rsid w:val="00D270FD"/>
    <w:rsid w:val="00D275A6"/>
    <w:rsid w:val="00D276A3"/>
    <w:rsid w:val="00D27B65"/>
    <w:rsid w:val="00D3015B"/>
    <w:rsid w:val="00D306C2"/>
    <w:rsid w:val="00D30A57"/>
    <w:rsid w:val="00D32269"/>
    <w:rsid w:val="00D32A72"/>
    <w:rsid w:val="00D32C2B"/>
    <w:rsid w:val="00D3324B"/>
    <w:rsid w:val="00D3359C"/>
    <w:rsid w:val="00D336E4"/>
    <w:rsid w:val="00D344C8"/>
    <w:rsid w:val="00D3470F"/>
    <w:rsid w:val="00D348B1"/>
    <w:rsid w:val="00D35348"/>
    <w:rsid w:val="00D354C8"/>
    <w:rsid w:val="00D35A4D"/>
    <w:rsid w:val="00D35B7E"/>
    <w:rsid w:val="00D35FAE"/>
    <w:rsid w:val="00D365DE"/>
    <w:rsid w:val="00D37411"/>
    <w:rsid w:val="00D37880"/>
    <w:rsid w:val="00D37C41"/>
    <w:rsid w:val="00D37DE3"/>
    <w:rsid w:val="00D37EA7"/>
    <w:rsid w:val="00D4053B"/>
    <w:rsid w:val="00D41425"/>
    <w:rsid w:val="00D418E3"/>
    <w:rsid w:val="00D41AD0"/>
    <w:rsid w:val="00D41B34"/>
    <w:rsid w:val="00D4263C"/>
    <w:rsid w:val="00D42806"/>
    <w:rsid w:val="00D429D9"/>
    <w:rsid w:val="00D42C0D"/>
    <w:rsid w:val="00D43ED6"/>
    <w:rsid w:val="00D441FE"/>
    <w:rsid w:val="00D4524F"/>
    <w:rsid w:val="00D4599B"/>
    <w:rsid w:val="00D45D8E"/>
    <w:rsid w:val="00D461A5"/>
    <w:rsid w:val="00D462B1"/>
    <w:rsid w:val="00D4661F"/>
    <w:rsid w:val="00D46764"/>
    <w:rsid w:val="00D46AC4"/>
    <w:rsid w:val="00D46D88"/>
    <w:rsid w:val="00D47150"/>
    <w:rsid w:val="00D47E83"/>
    <w:rsid w:val="00D503B8"/>
    <w:rsid w:val="00D50C8A"/>
    <w:rsid w:val="00D50EDE"/>
    <w:rsid w:val="00D51570"/>
    <w:rsid w:val="00D520D2"/>
    <w:rsid w:val="00D5232F"/>
    <w:rsid w:val="00D5263C"/>
    <w:rsid w:val="00D52B42"/>
    <w:rsid w:val="00D53045"/>
    <w:rsid w:val="00D5366C"/>
    <w:rsid w:val="00D538A1"/>
    <w:rsid w:val="00D53EF0"/>
    <w:rsid w:val="00D54152"/>
    <w:rsid w:val="00D5467D"/>
    <w:rsid w:val="00D54834"/>
    <w:rsid w:val="00D556EF"/>
    <w:rsid w:val="00D55A33"/>
    <w:rsid w:val="00D55A55"/>
    <w:rsid w:val="00D55A85"/>
    <w:rsid w:val="00D55E16"/>
    <w:rsid w:val="00D55FCD"/>
    <w:rsid w:val="00D563AA"/>
    <w:rsid w:val="00D5669D"/>
    <w:rsid w:val="00D57071"/>
    <w:rsid w:val="00D573B9"/>
    <w:rsid w:val="00D5747A"/>
    <w:rsid w:val="00D57683"/>
    <w:rsid w:val="00D57AA6"/>
    <w:rsid w:val="00D61A7C"/>
    <w:rsid w:val="00D61CE2"/>
    <w:rsid w:val="00D61E5D"/>
    <w:rsid w:val="00D62189"/>
    <w:rsid w:val="00D62244"/>
    <w:rsid w:val="00D62C14"/>
    <w:rsid w:val="00D63119"/>
    <w:rsid w:val="00D63605"/>
    <w:rsid w:val="00D63C0A"/>
    <w:rsid w:val="00D641AE"/>
    <w:rsid w:val="00D64351"/>
    <w:rsid w:val="00D6442C"/>
    <w:rsid w:val="00D6487E"/>
    <w:rsid w:val="00D64A97"/>
    <w:rsid w:val="00D64D24"/>
    <w:rsid w:val="00D64E72"/>
    <w:rsid w:val="00D67295"/>
    <w:rsid w:val="00D675AC"/>
    <w:rsid w:val="00D6765C"/>
    <w:rsid w:val="00D676DA"/>
    <w:rsid w:val="00D70033"/>
    <w:rsid w:val="00D7042B"/>
    <w:rsid w:val="00D70452"/>
    <w:rsid w:val="00D72111"/>
    <w:rsid w:val="00D725DF"/>
    <w:rsid w:val="00D72786"/>
    <w:rsid w:val="00D730F3"/>
    <w:rsid w:val="00D733CD"/>
    <w:rsid w:val="00D73977"/>
    <w:rsid w:val="00D739D8"/>
    <w:rsid w:val="00D74C95"/>
    <w:rsid w:val="00D75190"/>
    <w:rsid w:val="00D753F4"/>
    <w:rsid w:val="00D754BC"/>
    <w:rsid w:val="00D755DF"/>
    <w:rsid w:val="00D75995"/>
    <w:rsid w:val="00D759FB"/>
    <w:rsid w:val="00D75CB0"/>
    <w:rsid w:val="00D7754F"/>
    <w:rsid w:val="00D77BD8"/>
    <w:rsid w:val="00D802CF"/>
    <w:rsid w:val="00D804B6"/>
    <w:rsid w:val="00D807CF"/>
    <w:rsid w:val="00D80844"/>
    <w:rsid w:val="00D8104C"/>
    <w:rsid w:val="00D81937"/>
    <w:rsid w:val="00D82402"/>
    <w:rsid w:val="00D82511"/>
    <w:rsid w:val="00D82A55"/>
    <w:rsid w:val="00D82A95"/>
    <w:rsid w:val="00D82D99"/>
    <w:rsid w:val="00D82DE6"/>
    <w:rsid w:val="00D8309F"/>
    <w:rsid w:val="00D84205"/>
    <w:rsid w:val="00D84A5C"/>
    <w:rsid w:val="00D853FC"/>
    <w:rsid w:val="00D85C16"/>
    <w:rsid w:val="00D85C5F"/>
    <w:rsid w:val="00D85EF6"/>
    <w:rsid w:val="00D8607C"/>
    <w:rsid w:val="00D86207"/>
    <w:rsid w:val="00D869B5"/>
    <w:rsid w:val="00D871C8"/>
    <w:rsid w:val="00D87786"/>
    <w:rsid w:val="00D87BF6"/>
    <w:rsid w:val="00D9060D"/>
    <w:rsid w:val="00D90D33"/>
    <w:rsid w:val="00D910BF"/>
    <w:rsid w:val="00D91CEA"/>
    <w:rsid w:val="00D92501"/>
    <w:rsid w:val="00D92CF2"/>
    <w:rsid w:val="00D92E38"/>
    <w:rsid w:val="00D934DB"/>
    <w:rsid w:val="00D93662"/>
    <w:rsid w:val="00D93FCB"/>
    <w:rsid w:val="00D941AF"/>
    <w:rsid w:val="00D945A0"/>
    <w:rsid w:val="00D94747"/>
    <w:rsid w:val="00D94D2D"/>
    <w:rsid w:val="00D95138"/>
    <w:rsid w:val="00D952C7"/>
    <w:rsid w:val="00D95CDE"/>
    <w:rsid w:val="00D96659"/>
    <w:rsid w:val="00D96693"/>
    <w:rsid w:val="00D967A2"/>
    <w:rsid w:val="00D968CC"/>
    <w:rsid w:val="00D968D3"/>
    <w:rsid w:val="00D96F1F"/>
    <w:rsid w:val="00D97390"/>
    <w:rsid w:val="00D97530"/>
    <w:rsid w:val="00D9792D"/>
    <w:rsid w:val="00D97E48"/>
    <w:rsid w:val="00D97F6A"/>
    <w:rsid w:val="00DA0537"/>
    <w:rsid w:val="00DA0904"/>
    <w:rsid w:val="00DA09F1"/>
    <w:rsid w:val="00DA1944"/>
    <w:rsid w:val="00DA1AF6"/>
    <w:rsid w:val="00DA1FA3"/>
    <w:rsid w:val="00DA1FF2"/>
    <w:rsid w:val="00DA22CA"/>
    <w:rsid w:val="00DA25B8"/>
    <w:rsid w:val="00DA2977"/>
    <w:rsid w:val="00DA358B"/>
    <w:rsid w:val="00DA3F33"/>
    <w:rsid w:val="00DA3F72"/>
    <w:rsid w:val="00DA42C9"/>
    <w:rsid w:val="00DA4D31"/>
    <w:rsid w:val="00DA4D56"/>
    <w:rsid w:val="00DA56C4"/>
    <w:rsid w:val="00DA5EFF"/>
    <w:rsid w:val="00DA6333"/>
    <w:rsid w:val="00DA6365"/>
    <w:rsid w:val="00DA6B83"/>
    <w:rsid w:val="00DA6D93"/>
    <w:rsid w:val="00DA6D98"/>
    <w:rsid w:val="00DA77E5"/>
    <w:rsid w:val="00DA78DC"/>
    <w:rsid w:val="00DA7908"/>
    <w:rsid w:val="00DA7ED2"/>
    <w:rsid w:val="00DB0AAD"/>
    <w:rsid w:val="00DB0FCD"/>
    <w:rsid w:val="00DB133B"/>
    <w:rsid w:val="00DB13A8"/>
    <w:rsid w:val="00DB18E0"/>
    <w:rsid w:val="00DB1975"/>
    <w:rsid w:val="00DB1A48"/>
    <w:rsid w:val="00DB21A2"/>
    <w:rsid w:val="00DB26C9"/>
    <w:rsid w:val="00DB292D"/>
    <w:rsid w:val="00DB29D8"/>
    <w:rsid w:val="00DB2A46"/>
    <w:rsid w:val="00DB2E4F"/>
    <w:rsid w:val="00DB2F60"/>
    <w:rsid w:val="00DB3B0B"/>
    <w:rsid w:val="00DB46E3"/>
    <w:rsid w:val="00DB4820"/>
    <w:rsid w:val="00DB4974"/>
    <w:rsid w:val="00DB4BB1"/>
    <w:rsid w:val="00DB4BDC"/>
    <w:rsid w:val="00DB5D1F"/>
    <w:rsid w:val="00DB5F62"/>
    <w:rsid w:val="00DB6073"/>
    <w:rsid w:val="00DB69AA"/>
    <w:rsid w:val="00DB7AF7"/>
    <w:rsid w:val="00DB7D2F"/>
    <w:rsid w:val="00DC0F93"/>
    <w:rsid w:val="00DC1375"/>
    <w:rsid w:val="00DC1E5D"/>
    <w:rsid w:val="00DC27DC"/>
    <w:rsid w:val="00DC2B32"/>
    <w:rsid w:val="00DC2B50"/>
    <w:rsid w:val="00DC30B8"/>
    <w:rsid w:val="00DC351D"/>
    <w:rsid w:val="00DC3835"/>
    <w:rsid w:val="00DC400E"/>
    <w:rsid w:val="00DC45B5"/>
    <w:rsid w:val="00DC466E"/>
    <w:rsid w:val="00DC4F51"/>
    <w:rsid w:val="00DC509C"/>
    <w:rsid w:val="00DC5C9F"/>
    <w:rsid w:val="00DC5FBA"/>
    <w:rsid w:val="00DC6469"/>
    <w:rsid w:val="00DC659B"/>
    <w:rsid w:val="00DC67E3"/>
    <w:rsid w:val="00DC697F"/>
    <w:rsid w:val="00DC6A28"/>
    <w:rsid w:val="00DC6FA7"/>
    <w:rsid w:val="00DC717C"/>
    <w:rsid w:val="00DC74D0"/>
    <w:rsid w:val="00DC7631"/>
    <w:rsid w:val="00DC77AC"/>
    <w:rsid w:val="00DC7B95"/>
    <w:rsid w:val="00DC7F3F"/>
    <w:rsid w:val="00DD0185"/>
    <w:rsid w:val="00DD03C2"/>
    <w:rsid w:val="00DD060E"/>
    <w:rsid w:val="00DD0687"/>
    <w:rsid w:val="00DD08D7"/>
    <w:rsid w:val="00DD08EB"/>
    <w:rsid w:val="00DD0BF9"/>
    <w:rsid w:val="00DD0F16"/>
    <w:rsid w:val="00DD1468"/>
    <w:rsid w:val="00DD153B"/>
    <w:rsid w:val="00DD19C8"/>
    <w:rsid w:val="00DD2AB9"/>
    <w:rsid w:val="00DD2F2D"/>
    <w:rsid w:val="00DD32DA"/>
    <w:rsid w:val="00DD3344"/>
    <w:rsid w:val="00DD43BA"/>
    <w:rsid w:val="00DD4D85"/>
    <w:rsid w:val="00DD506B"/>
    <w:rsid w:val="00DD50B5"/>
    <w:rsid w:val="00DD5A87"/>
    <w:rsid w:val="00DD661E"/>
    <w:rsid w:val="00DD6726"/>
    <w:rsid w:val="00DD69E9"/>
    <w:rsid w:val="00DD6B02"/>
    <w:rsid w:val="00DD6B33"/>
    <w:rsid w:val="00DD7092"/>
    <w:rsid w:val="00DD7E06"/>
    <w:rsid w:val="00DE011C"/>
    <w:rsid w:val="00DE08F0"/>
    <w:rsid w:val="00DE0998"/>
    <w:rsid w:val="00DE0BE1"/>
    <w:rsid w:val="00DE1124"/>
    <w:rsid w:val="00DE231E"/>
    <w:rsid w:val="00DE2AA8"/>
    <w:rsid w:val="00DE3CBF"/>
    <w:rsid w:val="00DE43F8"/>
    <w:rsid w:val="00DE458A"/>
    <w:rsid w:val="00DE59C2"/>
    <w:rsid w:val="00DE5E9C"/>
    <w:rsid w:val="00DE5ECE"/>
    <w:rsid w:val="00DE6057"/>
    <w:rsid w:val="00DE605D"/>
    <w:rsid w:val="00DE6222"/>
    <w:rsid w:val="00DE6BB4"/>
    <w:rsid w:val="00DE7349"/>
    <w:rsid w:val="00DE7642"/>
    <w:rsid w:val="00DE7896"/>
    <w:rsid w:val="00DE7C98"/>
    <w:rsid w:val="00DE7F1E"/>
    <w:rsid w:val="00DE7F56"/>
    <w:rsid w:val="00DF186A"/>
    <w:rsid w:val="00DF2346"/>
    <w:rsid w:val="00DF2435"/>
    <w:rsid w:val="00DF2744"/>
    <w:rsid w:val="00DF3317"/>
    <w:rsid w:val="00DF3843"/>
    <w:rsid w:val="00DF42FB"/>
    <w:rsid w:val="00DF46C2"/>
    <w:rsid w:val="00DF484D"/>
    <w:rsid w:val="00DF4A41"/>
    <w:rsid w:val="00DF4F66"/>
    <w:rsid w:val="00DF585F"/>
    <w:rsid w:val="00DF5CEB"/>
    <w:rsid w:val="00DF6455"/>
    <w:rsid w:val="00DF64ED"/>
    <w:rsid w:val="00DF6E8C"/>
    <w:rsid w:val="00DF74D6"/>
    <w:rsid w:val="00E0077A"/>
    <w:rsid w:val="00E00BA3"/>
    <w:rsid w:val="00E01A07"/>
    <w:rsid w:val="00E02408"/>
    <w:rsid w:val="00E02431"/>
    <w:rsid w:val="00E026F7"/>
    <w:rsid w:val="00E0301F"/>
    <w:rsid w:val="00E03321"/>
    <w:rsid w:val="00E03C0D"/>
    <w:rsid w:val="00E03F83"/>
    <w:rsid w:val="00E041C8"/>
    <w:rsid w:val="00E042B9"/>
    <w:rsid w:val="00E044ED"/>
    <w:rsid w:val="00E048C0"/>
    <w:rsid w:val="00E05512"/>
    <w:rsid w:val="00E06223"/>
    <w:rsid w:val="00E0647A"/>
    <w:rsid w:val="00E06D68"/>
    <w:rsid w:val="00E0707B"/>
    <w:rsid w:val="00E074BE"/>
    <w:rsid w:val="00E07763"/>
    <w:rsid w:val="00E0777E"/>
    <w:rsid w:val="00E07BD0"/>
    <w:rsid w:val="00E07D08"/>
    <w:rsid w:val="00E10114"/>
    <w:rsid w:val="00E10259"/>
    <w:rsid w:val="00E103E2"/>
    <w:rsid w:val="00E10E4D"/>
    <w:rsid w:val="00E110A7"/>
    <w:rsid w:val="00E1115D"/>
    <w:rsid w:val="00E114B5"/>
    <w:rsid w:val="00E11969"/>
    <w:rsid w:val="00E11C37"/>
    <w:rsid w:val="00E12082"/>
    <w:rsid w:val="00E122D1"/>
    <w:rsid w:val="00E125CA"/>
    <w:rsid w:val="00E12D26"/>
    <w:rsid w:val="00E12DA3"/>
    <w:rsid w:val="00E13338"/>
    <w:rsid w:val="00E13893"/>
    <w:rsid w:val="00E14136"/>
    <w:rsid w:val="00E14B98"/>
    <w:rsid w:val="00E14F8A"/>
    <w:rsid w:val="00E15547"/>
    <w:rsid w:val="00E15614"/>
    <w:rsid w:val="00E15E3E"/>
    <w:rsid w:val="00E167E9"/>
    <w:rsid w:val="00E16F81"/>
    <w:rsid w:val="00E17019"/>
    <w:rsid w:val="00E17068"/>
    <w:rsid w:val="00E1759B"/>
    <w:rsid w:val="00E17686"/>
    <w:rsid w:val="00E178C0"/>
    <w:rsid w:val="00E178E4"/>
    <w:rsid w:val="00E17A25"/>
    <w:rsid w:val="00E2023F"/>
    <w:rsid w:val="00E20851"/>
    <w:rsid w:val="00E208EA"/>
    <w:rsid w:val="00E210F8"/>
    <w:rsid w:val="00E2113B"/>
    <w:rsid w:val="00E211C6"/>
    <w:rsid w:val="00E2153F"/>
    <w:rsid w:val="00E21BD7"/>
    <w:rsid w:val="00E225F9"/>
    <w:rsid w:val="00E2263E"/>
    <w:rsid w:val="00E2299E"/>
    <w:rsid w:val="00E22A00"/>
    <w:rsid w:val="00E230FE"/>
    <w:rsid w:val="00E2315D"/>
    <w:rsid w:val="00E2396C"/>
    <w:rsid w:val="00E244C1"/>
    <w:rsid w:val="00E245F7"/>
    <w:rsid w:val="00E2479B"/>
    <w:rsid w:val="00E24DC1"/>
    <w:rsid w:val="00E25186"/>
    <w:rsid w:val="00E2578B"/>
    <w:rsid w:val="00E26161"/>
    <w:rsid w:val="00E2655E"/>
    <w:rsid w:val="00E26B54"/>
    <w:rsid w:val="00E26DD6"/>
    <w:rsid w:val="00E27342"/>
    <w:rsid w:val="00E2738E"/>
    <w:rsid w:val="00E2792E"/>
    <w:rsid w:val="00E27D82"/>
    <w:rsid w:val="00E27DEC"/>
    <w:rsid w:val="00E30C34"/>
    <w:rsid w:val="00E30FB8"/>
    <w:rsid w:val="00E310C3"/>
    <w:rsid w:val="00E311DD"/>
    <w:rsid w:val="00E312E8"/>
    <w:rsid w:val="00E3132D"/>
    <w:rsid w:val="00E316FC"/>
    <w:rsid w:val="00E32BF2"/>
    <w:rsid w:val="00E33995"/>
    <w:rsid w:val="00E339EB"/>
    <w:rsid w:val="00E34328"/>
    <w:rsid w:val="00E34613"/>
    <w:rsid w:val="00E34AE4"/>
    <w:rsid w:val="00E34C03"/>
    <w:rsid w:val="00E35498"/>
    <w:rsid w:val="00E36284"/>
    <w:rsid w:val="00E364F6"/>
    <w:rsid w:val="00E375D3"/>
    <w:rsid w:val="00E3767D"/>
    <w:rsid w:val="00E379DA"/>
    <w:rsid w:val="00E40140"/>
    <w:rsid w:val="00E40668"/>
    <w:rsid w:val="00E40D88"/>
    <w:rsid w:val="00E411E4"/>
    <w:rsid w:val="00E411F1"/>
    <w:rsid w:val="00E41404"/>
    <w:rsid w:val="00E418B1"/>
    <w:rsid w:val="00E41B99"/>
    <w:rsid w:val="00E41D2C"/>
    <w:rsid w:val="00E42009"/>
    <w:rsid w:val="00E4252C"/>
    <w:rsid w:val="00E42AB0"/>
    <w:rsid w:val="00E42F47"/>
    <w:rsid w:val="00E43954"/>
    <w:rsid w:val="00E43E91"/>
    <w:rsid w:val="00E44041"/>
    <w:rsid w:val="00E448E5"/>
    <w:rsid w:val="00E450DC"/>
    <w:rsid w:val="00E45AC6"/>
    <w:rsid w:val="00E45C9C"/>
    <w:rsid w:val="00E45D53"/>
    <w:rsid w:val="00E46229"/>
    <w:rsid w:val="00E4682F"/>
    <w:rsid w:val="00E4686D"/>
    <w:rsid w:val="00E47CE2"/>
    <w:rsid w:val="00E50312"/>
    <w:rsid w:val="00E510CE"/>
    <w:rsid w:val="00E511C5"/>
    <w:rsid w:val="00E52C33"/>
    <w:rsid w:val="00E53123"/>
    <w:rsid w:val="00E5313E"/>
    <w:rsid w:val="00E540F7"/>
    <w:rsid w:val="00E5453D"/>
    <w:rsid w:val="00E55DA0"/>
    <w:rsid w:val="00E56183"/>
    <w:rsid w:val="00E56B16"/>
    <w:rsid w:val="00E57332"/>
    <w:rsid w:val="00E57E7C"/>
    <w:rsid w:val="00E57F68"/>
    <w:rsid w:val="00E6022C"/>
    <w:rsid w:val="00E6052A"/>
    <w:rsid w:val="00E60A69"/>
    <w:rsid w:val="00E60B81"/>
    <w:rsid w:val="00E610C7"/>
    <w:rsid w:val="00E61BFB"/>
    <w:rsid w:val="00E62AFE"/>
    <w:rsid w:val="00E62C1C"/>
    <w:rsid w:val="00E62EF7"/>
    <w:rsid w:val="00E63048"/>
    <w:rsid w:val="00E6320E"/>
    <w:rsid w:val="00E632EB"/>
    <w:rsid w:val="00E6381B"/>
    <w:rsid w:val="00E6392B"/>
    <w:rsid w:val="00E63FC5"/>
    <w:rsid w:val="00E641EB"/>
    <w:rsid w:val="00E6476F"/>
    <w:rsid w:val="00E64AB2"/>
    <w:rsid w:val="00E6544E"/>
    <w:rsid w:val="00E654F3"/>
    <w:rsid w:val="00E65FD0"/>
    <w:rsid w:val="00E66364"/>
    <w:rsid w:val="00E66492"/>
    <w:rsid w:val="00E66695"/>
    <w:rsid w:val="00E675D0"/>
    <w:rsid w:val="00E67E7D"/>
    <w:rsid w:val="00E70508"/>
    <w:rsid w:val="00E708C8"/>
    <w:rsid w:val="00E72A88"/>
    <w:rsid w:val="00E72AEC"/>
    <w:rsid w:val="00E7313C"/>
    <w:rsid w:val="00E73609"/>
    <w:rsid w:val="00E73723"/>
    <w:rsid w:val="00E73D7D"/>
    <w:rsid w:val="00E73D9A"/>
    <w:rsid w:val="00E73F87"/>
    <w:rsid w:val="00E7400E"/>
    <w:rsid w:val="00E74F99"/>
    <w:rsid w:val="00E75512"/>
    <w:rsid w:val="00E76416"/>
    <w:rsid w:val="00E76574"/>
    <w:rsid w:val="00E77CFE"/>
    <w:rsid w:val="00E77ED2"/>
    <w:rsid w:val="00E77EE7"/>
    <w:rsid w:val="00E80FB0"/>
    <w:rsid w:val="00E81B22"/>
    <w:rsid w:val="00E81BDB"/>
    <w:rsid w:val="00E8269D"/>
    <w:rsid w:val="00E82D86"/>
    <w:rsid w:val="00E83208"/>
    <w:rsid w:val="00E83FD1"/>
    <w:rsid w:val="00E84005"/>
    <w:rsid w:val="00E848F8"/>
    <w:rsid w:val="00E84E98"/>
    <w:rsid w:val="00E84FEE"/>
    <w:rsid w:val="00E85138"/>
    <w:rsid w:val="00E8568B"/>
    <w:rsid w:val="00E856A5"/>
    <w:rsid w:val="00E85A4B"/>
    <w:rsid w:val="00E85B81"/>
    <w:rsid w:val="00E85FC2"/>
    <w:rsid w:val="00E8621E"/>
    <w:rsid w:val="00E8688D"/>
    <w:rsid w:val="00E870C9"/>
    <w:rsid w:val="00E8793D"/>
    <w:rsid w:val="00E906EE"/>
    <w:rsid w:val="00E9104C"/>
    <w:rsid w:val="00E915CB"/>
    <w:rsid w:val="00E91636"/>
    <w:rsid w:val="00E920A0"/>
    <w:rsid w:val="00E9211A"/>
    <w:rsid w:val="00E93BA3"/>
    <w:rsid w:val="00E93E1B"/>
    <w:rsid w:val="00E943B9"/>
    <w:rsid w:val="00E94A3F"/>
    <w:rsid w:val="00E94A69"/>
    <w:rsid w:val="00E94CF6"/>
    <w:rsid w:val="00E94F9D"/>
    <w:rsid w:val="00E952C6"/>
    <w:rsid w:val="00E9549C"/>
    <w:rsid w:val="00E9584F"/>
    <w:rsid w:val="00E95883"/>
    <w:rsid w:val="00E959E2"/>
    <w:rsid w:val="00E963F0"/>
    <w:rsid w:val="00E967CB"/>
    <w:rsid w:val="00E9715F"/>
    <w:rsid w:val="00E9719D"/>
    <w:rsid w:val="00E974A8"/>
    <w:rsid w:val="00E97A7F"/>
    <w:rsid w:val="00E97B1E"/>
    <w:rsid w:val="00EA001C"/>
    <w:rsid w:val="00EA0AD4"/>
    <w:rsid w:val="00EA1443"/>
    <w:rsid w:val="00EA1476"/>
    <w:rsid w:val="00EA14CD"/>
    <w:rsid w:val="00EA19CE"/>
    <w:rsid w:val="00EA25F2"/>
    <w:rsid w:val="00EA2BCC"/>
    <w:rsid w:val="00EA2EB7"/>
    <w:rsid w:val="00EA372D"/>
    <w:rsid w:val="00EA399A"/>
    <w:rsid w:val="00EA40A9"/>
    <w:rsid w:val="00EA4A4A"/>
    <w:rsid w:val="00EA4BF1"/>
    <w:rsid w:val="00EA55FD"/>
    <w:rsid w:val="00EA57E4"/>
    <w:rsid w:val="00EA5872"/>
    <w:rsid w:val="00EA5AF8"/>
    <w:rsid w:val="00EA5D9C"/>
    <w:rsid w:val="00EA5F29"/>
    <w:rsid w:val="00EA6078"/>
    <w:rsid w:val="00EA6751"/>
    <w:rsid w:val="00EA6F1E"/>
    <w:rsid w:val="00EA7166"/>
    <w:rsid w:val="00EA748C"/>
    <w:rsid w:val="00EB0A3A"/>
    <w:rsid w:val="00EB0EC6"/>
    <w:rsid w:val="00EB16F0"/>
    <w:rsid w:val="00EB18E1"/>
    <w:rsid w:val="00EB1C12"/>
    <w:rsid w:val="00EB1C16"/>
    <w:rsid w:val="00EB1F7F"/>
    <w:rsid w:val="00EB2160"/>
    <w:rsid w:val="00EB223B"/>
    <w:rsid w:val="00EB2279"/>
    <w:rsid w:val="00EB2455"/>
    <w:rsid w:val="00EB28A5"/>
    <w:rsid w:val="00EB3968"/>
    <w:rsid w:val="00EB39F4"/>
    <w:rsid w:val="00EB4ACF"/>
    <w:rsid w:val="00EB5076"/>
    <w:rsid w:val="00EB5223"/>
    <w:rsid w:val="00EB5CE1"/>
    <w:rsid w:val="00EB5EE8"/>
    <w:rsid w:val="00EB636D"/>
    <w:rsid w:val="00EB64F8"/>
    <w:rsid w:val="00EB6997"/>
    <w:rsid w:val="00EB7152"/>
    <w:rsid w:val="00EB72AC"/>
    <w:rsid w:val="00EB76D4"/>
    <w:rsid w:val="00EC0233"/>
    <w:rsid w:val="00EC05EB"/>
    <w:rsid w:val="00EC0A23"/>
    <w:rsid w:val="00EC0D08"/>
    <w:rsid w:val="00EC0DE7"/>
    <w:rsid w:val="00EC1759"/>
    <w:rsid w:val="00EC2115"/>
    <w:rsid w:val="00EC2155"/>
    <w:rsid w:val="00EC25DC"/>
    <w:rsid w:val="00EC2657"/>
    <w:rsid w:val="00EC29C2"/>
    <w:rsid w:val="00EC2D47"/>
    <w:rsid w:val="00EC32ED"/>
    <w:rsid w:val="00EC392B"/>
    <w:rsid w:val="00EC393E"/>
    <w:rsid w:val="00EC4575"/>
    <w:rsid w:val="00EC50DA"/>
    <w:rsid w:val="00EC5D36"/>
    <w:rsid w:val="00EC5DDE"/>
    <w:rsid w:val="00EC623E"/>
    <w:rsid w:val="00EC6344"/>
    <w:rsid w:val="00EC6CAC"/>
    <w:rsid w:val="00EC7D55"/>
    <w:rsid w:val="00ED05F8"/>
    <w:rsid w:val="00ED0F8E"/>
    <w:rsid w:val="00ED1867"/>
    <w:rsid w:val="00ED1D7E"/>
    <w:rsid w:val="00ED2468"/>
    <w:rsid w:val="00ED2A3A"/>
    <w:rsid w:val="00ED2AC1"/>
    <w:rsid w:val="00ED43B5"/>
    <w:rsid w:val="00ED489F"/>
    <w:rsid w:val="00ED4E1C"/>
    <w:rsid w:val="00ED5010"/>
    <w:rsid w:val="00ED523F"/>
    <w:rsid w:val="00ED58DE"/>
    <w:rsid w:val="00ED5B78"/>
    <w:rsid w:val="00ED6ADC"/>
    <w:rsid w:val="00ED797B"/>
    <w:rsid w:val="00ED7FB3"/>
    <w:rsid w:val="00EE07BF"/>
    <w:rsid w:val="00EE09B3"/>
    <w:rsid w:val="00EE0B82"/>
    <w:rsid w:val="00EE0C30"/>
    <w:rsid w:val="00EE0E80"/>
    <w:rsid w:val="00EE167B"/>
    <w:rsid w:val="00EE17DC"/>
    <w:rsid w:val="00EE1B6B"/>
    <w:rsid w:val="00EE1F5D"/>
    <w:rsid w:val="00EE21AD"/>
    <w:rsid w:val="00EE290D"/>
    <w:rsid w:val="00EE2A7B"/>
    <w:rsid w:val="00EE2BEB"/>
    <w:rsid w:val="00EE31DC"/>
    <w:rsid w:val="00EE3277"/>
    <w:rsid w:val="00EE3486"/>
    <w:rsid w:val="00EE42DC"/>
    <w:rsid w:val="00EE4629"/>
    <w:rsid w:val="00EE523E"/>
    <w:rsid w:val="00EE545A"/>
    <w:rsid w:val="00EE6148"/>
    <w:rsid w:val="00EE621B"/>
    <w:rsid w:val="00EE628A"/>
    <w:rsid w:val="00EE6B0A"/>
    <w:rsid w:val="00EE75F0"/>
    <w:rsid w:val="00EE787C"/>
    <w:rsid w:val="00EF04C3"/>
    <w:rsid w:val="00EF15DB"/>
    <w:rsid w:val="00EF189F"/>
    <w:rsid w:val="00EF2671"/>
    <w:rsid w:val="00EF2ACF"/>
    <w:rsid w:val="00EF32CD"/>
    <w:rsid w:val="00EF35B5"/>
    <w:rsid w:val="00EF3925"/>
    <w:rsid w:val="00EF3C05"/>
    <w:rsid w:val="00EF45B9"/>
    <w:rsid w:val="00EF485D"/>
    <w:rsid w:val="00EF4D99"/>
    <w:rsid w:val="00EF501A"/>
    <w:rsid w:val="00EF519F"/>
    <w:rsid w:val="00EF5C2F"/>
    <w:rsid w:val="00EF6739"/>
    <w:rsid w:val="00EF6C18"/>
    <w:rsid w:val="00EF6D15"/>
    <w:rsid w:val="00EF6F7E"/>
    <w:rsid w:val="00EF7E0D"/>
    <w:rsid w:val="00F01070"/>
    <w:rsid w:val="00F01503"/>
    <w:rsid w:val="00F0167E"/>
    <w:rsid w:val="00F016DF"/>
    <w:rsid w:val="00F01843"/>
    <w:rsid w:val="00F018EF"/>
    <w:rsid w:val="00F01EC3"/>
    <w:rsid w:val="00F020BF"/>
    <w:rsid w:val="00F022F5"/>
    <w:rsid w:val="00F0252C"/>
    <w:rsid w:val="00F02B1B"/>
    <w:rsid w:val="00F03809"/>
    <w:rsid w:val="00F038B1"/>
    <w:rsid w:val="00F03E91"/>
    <w:rsid w:val="00F047D8"/>
    <w:rsid w:val="00F049FA"/>
    <w:rsid w:val="00F05310"/>
    <w:rsid w:val="00F05EC8"/>
    <w:rsid w:val="00F06019"/>
    <w:rsid w:val="00F06399"/>
    <w:rsid w:val="00F068DB"/>
    <w:rsid w:val="00F071F1"/>
    <w:rsid w:val="00F075CF"/>
    <w:rsid w:val="00F076D2"/>
    <w:rsid w:val="00F07ED0"/>
    <w:rsid w:val="00F100D8"/>
    <w:rsid w:val="00F103A7"/>
    <w:rsid w:val="00F10914"/>
    <w:rsid w:val="00F10D00"/>
    <w:rsid w:val="00F10D19"/>
    <w:rsid w:val="00F11D04"/>
    <w:rsid w:val="00F11D32"/>
    <w:rsid w:val="00F1205D"/>
    <w:rsid w:val="00F1222E"/>
    <w:rsid w:val="00F12379"/>
    <w:rsid w:val="00F125BD"/>
    <w:rsid w:val="00F12FC1"/>
    <w:rsid w:val="00F13534"/>
    <w:rsid w:val="00F13AA5"/>
    <w:rsid w:val="00F13B7C"/>
    <w:rsid w:val="00F13DE2"/>
    <w:rsid w:val="00F1429C"/>
    <w:rsid w:val="00F148E3"/>
    <w:rsid w:val="00F1557E"/>
    <w:rsid w:val="00F15933"/>
    <w:rsid w:val="00F15BD2"/>
    <w:rsid w:val="00F15D5E"/>
    <w:rsid w:val="00F15F61"/>
    <w:rsid w:val="00F16AB9"/>
    <w:rsid w:val="00F17039"/>
    <w:rsid w:val="00F17247"/>
    <w:rsid w:val="00F17A7A"/>
    <w:rsid w:val="00F17AF5"/>
    <w:rsid w:val="00F17E37"/>
    <w:rsid w:val="00F20193"/>
    <w:rsid w:val="00F204EC"/>
    <w:rsid w:val="00F2054B"/>
    <w:rsid w:val="00F20B43"/>
    <w:rsid w:val="00F21E82"/>
    <w:rsid w:val="00F22238"/>
    <w:rsid w:val="00F22304"/>
    <w:rsid w:val="00F224BC"/>
    <w:rsid w:val="00F2271D"/>
    <w:rsid w:val="00F22B33"/>
    <w:rsid w:val="00F22CE6"/>
    <w:rsid w:val="00F23173"/>
    <w:rsid w:val="00F237E4"/>
    <w:rsid w:val="00F24263"/>
    <w:rsid w:val="00F2431A"/>
    <w:rsid w:val="00F245D6"/>
    <w:rsid w:val="00F246F1"/>
    <w:rsid w:val="00F24A1A"/>
    <w:rsid w:val="00F24B91"/>
    <w:rsid w:val="00F24FA8"/>
    <w:rsid w:val="00F25052"/>
    <w:rsid w:val="00F256E4"/>
    <w:rsid w:val="00F25EAE"/>
    <w:rsid w:val="00F261C8"/>
    <w:rsid w:val="00F26F10"/>
    <w:rsid w:val="00F27393"/>
    <w:rsid w:val="00F27A83"/>
    <w:rsid w:val="00F27E8A"/>
    <w:rsid w:val="00F3087D"/>
    <w:rsid w:val="00F31436"/>
    <w:rsid w:val="00F3179C"/>
    <w:rsid w:val="00F31D0A"/>
    <w:rsid w:val="00F3224C"/>
    <w:rsid w:val="00F32905"/>
    <w:rsid w:val="00F32FE7"/>
    <w:rsid w:val="00F33138"/>
    <w:rsid w:val="00F33BF2"/>
    <w:rsid w:val="00F33E61"/>
    <w:rsid w:val="00F344B7"/>
    <w:rsid w:val="00F345D1"/>
    <w:rsid w:val="00F34712"/>
    <w:rsid w:val="00F3482D"/>
    <w:rsid w:val="00F34B31"/>
    <w:rsid w:val="00F34EF5"/>
    <w:rsid w:val="00F3505E"/>
    <w:rsid w:val="00F356FE"/>
    <w:rsid w:val="00F35F09"/>
    <w:rsid w:val="00F3648E"/>
    <w:rsid w:val="00F36DF9"/>
    <w:rsid w:val="00F36FFF"/>
    <w:rsid w:val="00F372DE"/>
    <w:rsid w:val="00F37345"/>
    <w:rsid w:val="00F37B68"/>
    <w:rsid w:val="00F37EA2"/>
    <w:rsid w:val="00F407ED"/>
    <w:rsid w:val="00F415EB"/>
    <w:rsid w:val="00F41646"/>
    <w:rsid w:val="00F416E0"/>
    <w:rsid w:val="00F417F9"/>
    <w:rsid w:val="00F422A5"/>
    <w:rsid w:val="00F429C9"/>
    <w:rsid w:val="00F43019"/>
    <w:rsid w:val="00F433A6"/>
    <w:rsid w:val="00F43478"/>
    <w:rsid w:val="00F43524"/>
    <w:rsid w:val="00F435BC"/>
    <w:rsid w:val="00F43B42"/>
    <w:rsid w:val="00F44E20"/>
    <w:rsid w:val="00F451CA"/>
    <w:rsid w:val="00F4531F"/>
    <w:rsid w:val="00F453C0"/>
    <w:rsid w:val="00F45A98"/>
    <w:rsid w:val="00F464A3"/>
    <w:rsid w:val="00F46E24"/>
    <w:rsid w:val="00F47127"/>
    <w:rsid w:val="00F4723C"/>
    <w:rsid w:val="00F473BD"/>
    <w:rsid w:val="00F47491"/>
    <w:rsid w:val="00F47543"/>
    <w:rsid w:val="00F509A3"/>
    <w:rsid w:val="00F51C19"/>
    <w:rsid w:val="00F528DC"/>
    <w:rsid w:val="00F52A22"/>
    <w:rsid w:val="00F53013"/>
    <w:rsid w:val="00F53D4E"/>
    <w:rsid w:val="00F53E21"/>
    <w:rsid w:val="00F54289"/>
    <w:rsid w:val="00F55091"/>
    <w:rsid w:val="00F553AA"/>
    <w:rsid w:val="00F55738"/>
    <w:rsid w:val="00F55CC4"/>
    <w:rsid w:val="00F560D3"/>
    <w:rsid w:val="00F5615C"/>
    <w:rsid w:val="00F56820"/>
    <w:rsid w:val="00F56971"/>
    <w:rsid w:val="00F56E40"/>
    <w:rsid w:val="00F56FE9"/>
    <w:rsid w:val="00F57146"/>
    <w:rsid w:val="00F5725E"/>
    <w:rsid w:val="00F57267"/>
    <w:rsid w:val="00F57676"/>
    <w:rsid w:val="00F60A35"/>
    <w:rsid w:val="00F60CC3"/>
    <w:rsid w:val="00F6113C"/>
    <w:rsid w:val="00F61263"/>
    <w:rsid w:val="00F61782"/>
    <w:rsid w:val="00F6217D"/>
    <w:rsid w:val="00F625B0"/>
    <w:rsid w:val="00F62BDF"/>
    <w:rsid w:val="00F62CCD"/>
    <w:rsid w:val="00F633C2"/>
    <w:rsid w:val="00F63952"/>
    <w:rsid w:val="00F6411A"/>
    <w:rsid w:val="00F641D5"/>
    <w:rsid w:val="00F64825"/>
    <w:rsid w:val="00F6502F"/>
    <w:rsid w:val="00F6535C"/>
    <w:rsid w:val="00F6593B"/>
    <w:rsid w:val="00F65C1E"/>
    <w:rsid w:val="00F66012"/>
    <w:rsid w:val="00F6613C"/>
    <w:rsid w:val="00F6615A"/>
    <w:rsid w:val="00F66E4B"/>
    <w:rsid w:val="00F6705B"/>
    <w:rsid w:val="00F677DA"/>
    <w:rsid w:val="00F67C31"/>
    <w:rsid w:val="00F7043A"/>
    <w:rsid w:val="00F70618"/>
    <w:rsid w:val="00F71204"/>
    <w:rsid w:val="00F71832"/>
    <w:rsid w:val="00F720F2"/>
    <w:rsid w:val="00F722D6"/>
    <w:rsid w:val="00F72338"/>
    <w:rsid w:val="00F72957"/>
    <w:rsid w:val="00F73036"/>
    <w:rsid w:val="00F730B2"/>
    <w:rsid w:val="00F73378"/>
    <w:rsid w:val="00F735F3"/>
    <w:rsid w:val="00F73E5D"/>
    <w:rsid w:val="00F747D8"/>
    <w:rsid w:val="00F754FD"/>
    <w:rsid w:val="00F75C89"/>
    <w:rsid w:val="00F7622C"/>
    <w:rsid w:val="00F768EF"/>
    <w:rsid w:val="00F76AA2"/>
    <w:rsid w:val="00F76D31"/>
    <w:rsid w:val="00F76DC8"/>
    <w:rsid w:val="00F76E7E"/>
    <w:rsid w:val="00F77306"/>
    <w:rsid w:val="00F773ED"/>
    <w:rsid w:val="00F77731"/>
    <w:rsid w:val="00F77A30"/>
    <w:rsid w:val="00F77C8B"/>
    <w:rsid w:val="00F80A0A"/>
    <w:rsid w:val="00F80B59"/>
    <w:rsid w:val="00F81049"/>
    <w:rsid w:val="00F8183A"/>
    <w:rsid w:val="00F822AC"/>
    <w:rsid w:val="00F827CA"/>
    <w:rsid w:val="00F82D12"/>
    <w:rsid w:val="00F82DCA"/>
    <w:rsid w:val="00F839E5"/>
    <w:rsid w:val="00F83D77"/>
    <w:rsid w:val="00F83D84"/>
    <w:rsid w:val="00F83F58"/>
    <w:rsid w:val="00F83F85"/>
    <w:rsid w:val="00F84665"/>
    <w:rsid w:val="00F846CB"/>
    <w:rsid w:val="00F84780"/>
    <w:rsid w:val="00F84895"/>
    <w:rsid w:val="00F849B3"/>
    <w:rsid w:val="00F87636"/>
    <w:rsid w:val="00F8782B"/>
    <w:rsid w:val="00F87976"/>
    <w:rsid w:val="00F87EDE"/>
    <w:rsid w:val="00F87F49"/>
    <w:rsid w:val="00F87FCB"/>
    <w:rsid w:val="00F90386"/>
    <w:rsid w:val="00F90526"/>
    <w:rsid w:val="00F908E4"/>
    <w:rsid w:val="00F909F4"/>
    <w:rsid w:val="00F919FA"/>
    <w:rsid w:val="00F91CCB"/>
    <w:rsid w:val="00F91E64"/>
    <w:rsid w:val="00F91E8B"/>
    <w:rsid w:val="00F9236D"/>
    <w:rsid w:val="00F92EF6"/>
    <w:rsid w:val="00F9310D"/>
    <w:rsid w:val="00F93168"/>
    <w:rsid w:val="00F93B4E"/>
    <w:rsid w:val="00F93B50"/>
    <w:rsid w:val="00F93D55"/>
    <w:rsid w:val="00F93E6F"/>
    <w:rsid w:val="00F94311"/>
    <w:rsid w:val="00F9557E"/>
    <w:rsid w:val="00F95D59"/>
    <w:rsid w:val="00F96045"/>
    <w:rsid w:val="00F962C9"/>
    <w:rsid w:val="00F967E2"/>
    <w:rsid w:val="00F96AB3"/>
    <w:rsid w:val="00F97455"/>
    <w:rsid w:val="00F9751B"/>
    <w:rsid w:val="00F97FDB"/>
    <w:rsid w:val="00FA0522"/>
    <w:rsid w:val="00FA0FB2"/>
    <w:rsid w:val="00FA1BF8"/>
    <w:rsid w:val="00FA26F1"/>
    <w:rsid w:val="00FA2707"/>
    <w:rsid w:val="00FA2947"/>
    <w:rsid w:val="00FA2F62"/>
    <w:rsid w:val="00FA3313"/>
    <w:rsid w:val="00FA3386"/>
    <w:rsid w:val="00FA34E9"/>
    <w:rsid w:val="00FA39CF"/>
    <w:rsid w:val="00FA3BEE"/>
    <w:rsid w:val="00FA3EDE"/>
    <w:rsid w:val="00FA4735"/>
    <w:rsid w:val="00FA5006"/>
    <w:rsid w:val="00FA528C"/>
    <w:rsid w:val="00FA5404"/>
    <w:rsid w:val="00FA5CD9"/>
    <w:rsid w:val="00FA649C"/>
    <w:rsid w:val="00FA67A0"/>
    <w:rsid w:val="00FA6FD1"/>
    <w:rsid w:val="00FA6FF2"/>
    <w:rsid w:val="00FA71C9"/>
    <w:rsid w:val="00FA76D3"/>
    <w:rsid w:val="00FA77F9"/>
    <w:rsid w:val="00FA7845"/>
    <w:rsid w:val="00FA7BDB"/>
    <w:rsid w:val="00FA7EE7"/>
    <w:rsid w:val="00FB07FD"/>
    <w:rsid w:val="00FB0802"/>
    <w:rsid w:val="00FB0E3C"/>
    <w:rsid w:val="00FB12D2"/>
    <w:rsid w:val="00FB2540"/>
    <w:rsid w:val="00FB2C52"/>
    <w:rsid w:val="00FB2FD1"/>
    <w:rsid w:val="00FB3338"/>
    <w:rsid w:val="00FB33B2"/>
    <w:rsid w:val="00FB3771"/>
    <w:rsid w:val="00FB3891"/>
    <w:rsid w:val="00FB4782"/>
    <w:rsid w:val="00FB500B"/>
    <w:rsid w:val="00FB5554"/>
    <w:rsid w:val="00FB55E0"/>
    <w:rsid w:val="00FB5F74"/>
    <w:rsid w:val="00FB6029"/>
    <w:rsid w:val="00FB653A"/>
    <w:rsid w:val="00FB6557"/>
    <w:rsid w:val="00FB670A"/>
    <w:rsid w:val="00FB694E"/>
    <w:rsid w:val="00FB6DFF"/>
    <w:rsid w:val="00FB6F59"/>
    <w:rsid w:val="00FB7383"/>
    <w:rsid w:val="00FB7811"/>
    <w:rsid w:val="00FC0D7F"/>
    <w:rsid w:val="00FC1242"/>
    <w:rsid w:val="00FC199C"/>
    <w:rsid w:val="00FC204C"/>
    <w:rsid w:val="00FC33C7"/>
    <w:rsid w:val="00FC34B1"/>
    <w:rsid w:val="00FC3B80"/>
    <w:rsid w:val="00FC3BBB"/>
    <w:rsid w:val="00FC47F0"/>
    <w:rsid w:val="00FC48F0"/>
    <w:rsid w:val="00FC4BDE"/>
    <w:rsid w:val="00FC5AA8"/>
    <w:rsid w:val="00FC5CEF"/>
    <w:rsid w:val="00FC63CA"/>
    <w:rsid w:val="00FC70D8"/>
    <w:rsid w:val="00FC71B7"/>
    <w:rsid w:val="00FC7650"/>
    <w:rsid w:val="00FC7AC2"/>
    <w:rsid w:val="00FD01AA"/>
    <w:rsid w:val="00FD0FD9"/>
    <w:rsid w:val="00FD1A89"/>
    <w:rsid w:val="00FD1EA6"/>
    <w:rsid w:val="00FD2A02"/>
    <w:rsid w:val="00FD33B9"/>
    <w:rsid w:val="00FD3D11"/>
    <w:rsid w:val="00FD3EED"/>
    <w:rsid w:val="00FD3F65"/>
    <w:rsid w:val="00FD426D"/>
    <w:rsid w:val="00FD4362"/>
    <w:rsid w:val="00FD476C"/>
    <w:rsid w:val="00FD48A8"/>
    <w:rsid w:val="00FD48CD"/>
    <w:rsid w:val="00FD58B2"/>
    <w:rsid w:val="00FD5BF5"/>
    <w:rsid w:val="00FD5CBB"/>
    <w:rsid w:val="00FD5DFA"/>
    <w:rsid w:val="00FD5F0B"/>
    <w:rsid w:val="00FD7160"/>
    <w:rsid w:val="00FD7572"/>
    <w:rsid w:val="00FD779A"/>
    <w:rsid w:val="00FD7EBF"/>
    <w:rsid w:val="00FE017A"/>
    <w:rsid w:val="00FE2505"/>
    <w:rsid w:val="00FE2786"/>
    <w:rsid w:val="00FE2A90"/>
    <w:rsid w:val="00FE2BB6"/>
    <w:rsid w:val="00FE2D9D"/>
    <w:rsid w:val="00FE37C7"/>
    <w:rsid w:val="00FE3831"/>
    <w:rsid w:val="00FE3C9A"/>
    <w:rsid w:val="00FE3FEB"/>
    <w:rsid w:val="00FE45BD"/>
    <w:rsid w:val="00FE467D"/>
    <w:rsid w:val="00FE480B"/>
    <w:rsid w:val="00FE4C73"/>
    <w:rsid w:val="00FE5284"/>
    <w:rsid w:val="00FE57CE"/>
    <w:rsid w:val="00FE62C6"/>
    <w:rsid w:val="00FE635F"/>
    <w:rsid w:val="00FE6851"/>
    <w:rsid w:val="00FE6A17"/>
    <w:rsid w:val="00FE792C"/>
    <w:rsid w:val="00FF0004"/>
    <w:rsid w:val="00FF0948"/>
    <w:rsid w:val="00FF0CAF"/>
    <w:rsid w:val="00FF0F97"/>
    <w:rsid w:val="00FF10CD"/>
    <w:rsid w:val="00FF14DB"/>
    <w:rsid w:val="00FF18C6"/>
    <w:rsid w:val="00FF2113"/>
    <w:rsid w:val="00FF32B0"/>
    <w:rsid w:val="00FF44A2"/>
    <w:rsid w:val="00FF4640"/>
    <w:rsid w:val="00FF4DB6"/>
    <w:rsid w:val="00FF56C7"/>
    <w:rsid w:val="00FF573A"/>
    <w:rsid w:val="00FF5A59"/>
    <w:rsid w:val="00FF63B6"/>
    <w:rsid w:val="00FF6477"/>
    <w:rsid w:val="00FF67F8"/>
    <w:rsid w:val="00FF6B51"/>
    <w:rsid w:val="00FF6DF1"/>
    <w:rsid w:val="00FF6E34"/>
    <w:rsid w:val="00FF7C33"/>
    <w:rsid w:val="00F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F6F073-7859-4525-B026-93F2F37A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107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070DC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70D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8B2FA9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5C7846"/>
    <w:pPr>
      <w:spacing w:after="160" w:line="240" w:lineRule="exact"/>
    </w:pPr>
    <w:rPr>
      <w:rFonts w:ascii="Arial" w:hAnsi="Arial" w:cs="Arial"/>
      <w:lang w:val="fr-FR" w:eastAsia="en-US"/>
    </w:rPr>
  </w:style>
  <w:style w:type="paragraph" w:styleId="a4">
    <w:name w:val="Plain Text"/>
    <w:basedOn w:val="a"/>
    <w:link w:val="a5"/>
    <w:rPr>
      <w:rFonts w:ascii="Courier New" w:hAnsi="Courier New" w:cs="Courier New"/>
    </w:rPr>
  </w:style>
  <w:style w:type="character" w:styleId="a6">
    <w:name w:val="Hyperlink"/>
    <w:rPr>
      <w:color w:val="0000FF"/>
      <w:u w:val="single"/>
    </w:rPr>
  </w:style>
  <w:style w:type="paragraph" w:styleId="a7">
    <w:name w:val="head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rsid w:val="00DC4F51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c"/>
    <w:semiHidden/>
    <w:rsid w:val="00420CDA"/>
    <w:rPr>
      <w:rFonts w:ascii="Tahoma" w:hAnsi="Tahoma" w:cs="Tahoma"/>
      <w:sz w:val="16"/>
      <w:szCs w:val="16"/>
    </w:rPr>
  </w:style>
  <w:style w:type="table" w:styleId="ad">
    <w:name w:val="Table Grid"/>
    <w:basedOn w:val="a1"/>
    <w:rsid w:val="008B2F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page number"/>
    <w:basedOn w:val="a0"/>
    <w:rsid w:val="008D138A"/>
  </w:style>
  <w:style w:type="paragraph" w:styleId="af">
    <w:name w:val="Normal (Web)"/>
    <w:basedOn w:val="a"/>
    <w:uiPriority w:val="99"/>
    <w:rsid w:val="00070DC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f0">
    <w:name w:val="Strong"/>
    <w:uiPriority w:val="22"/>
    <w:qFormat/>
    <w:rsid w:val="00F17247"/>
    <w:rPr>
      <w:b/>
      <w:bCs/>
    </w:rPr>
  </w:style>
  <w:style w:type="paragraph" w:customStyle="1" w:styleId="ConsPlusNonformat">
    <w:name w:val="ConsPlusNonformat"/>
    <w:rsid w:val="00392437"/>
    <w:pPr>
      <w:widowControl w:val="0"/>
    </w:pPr>
    <w:rPr>
      <w:rFonts w:ascii="Courier New" w:hAnsi="Courier New"/>
      <w:snapToGrid w:val="0"/>
    </w:rPr>
  </w:style>
  <w:style w:type="paragraph" w:styleId="af1">
    <w:name w:val="Body Text Indent"/>
    <w:basedOn w:val="a"/>
    <w:link w:val="af2"/>
    <w:rsid w:val="00BC609B"/>
    <w:pPr>
      <w:ind w:firstLine="709"/>
      <w:jc w:val="both"/>
    </w:pPr>
    <w:rPr>
      <w:rFonts w:ascii="Times New Roman" w:hAnsi="Times New Roman"/>
      <w:sz w:val="24"/>
      <w:szCs w:val="24"/>
    </w:rPr>
  </w:style>
  <w:style w:type="paragraph" w:styleId="31">
    <w:name w:val="Body Text Indent 3"/>
    <w:basedOn w:val="a"/>
    <w:link w:val="32"/>
    <w:rsid w:val="00BC609B"/>
    <w:pPr>
      <w:ind w:firstLine="720"/>
      <w:jc w:val="both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357F31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mw-headline">
    <w:name w:val="mw-headline"/>
    <w:rsid w:val="00727757"/>
  </w:style>
  <w:style w:type="character" w:customStyle="1" w:styleId="af3">
    <w:name w:val="Основной текст_"/>
    <w:link w:val="11"/>
    <w:rsid w:val="00832D59"/>
    <w:rPr>
      <w:sz w:val="22"/>
      <w:szCs w:val="22"/>
      <w:shd w:val="clear" w:color="auto" w:fill="FFFFFF"/>
    </w:rPr>
  </w:style>
  <w:style w:type="paragraph" w:customStyle="1" w:styleId="11">
    <w:name w:val="Основной текст1"/>
    <w:basedOn w:val="a"/>
    <w:link w:val="af3"/>
    <w:rsid w:val="00832D59"/>
    <w:pPr>
      <w:shd w:val="clear" w:color="auto" w:fill="FFFFFF"/>
      <w:spacing w:line="278" w:lineRule="exact"/>
      <w:jc w:val="both"/>
    </w:pPr>
    <w:rPr>
      <w:rFonts w:ascii="Times New Roman" w:hAnsi="Times New Roman"/>
      <w:sz w:val="22"/>
      <w:szCs w:val="22"/>
    </w:rPr>
  </w:style>
  <w:style w:type="character" w:customStyle="1" w:styleId="21">
    <w:name w:val="Основной текст (2)_"/>
    <w:link w:val="22"/>
    <w:rsid w:val="00065542"/>
    <w:rPr>
      <w:sz w:val="18"/>
      <w:szCs w:val="18"/>
      <w:shd w:val="clear" w:color="auto" w:fill="FFFFFF"/>
    </w:rPr>
  </w:style>
  <w:style w:type="character" w:customStyle="1" w:styleId="1pt">
    <w:name w:val="Основной текст + Курсив;Интервал 1 pt"/>
    <w:rsid w:val="000655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30"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65542"/>
    <w:pPr>
      <w:shd w:val="clear" w:color="auto" w:fill="FFFFFF"/>
      <w:spacing w:line="0" w:lineRule="atLeast"/>
    </w:pPr>
    <w:rPr>
      <w:rFonts w:ascii="Times New Roman" w:hAnsi="Times New Roman"/>
      <w:sz w:val="18"/>
      <w:szCs w:val="18"/>
    </w:rPr>
  </w:style>
  <w:style w:type="paragraph" w:styleId="af4">
    <w:name w:val="List Paragraph"/>
    <w:basedOn w:val="a"/>
    <w:uiPriority w:val="34"/>
    <w:qFormat/>
    <w:rsid w:val="00C05700"/>
    <w:pPr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link w:val="1"/>
    <w:rsid w:val="00B05631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sid w:val="00B05631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B05631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B05631"/>
    <w:rPr>
      <w:rFonts w:ascii="Times New Roman CYR" w:hAnsi="Times New Roman CYR"/>
      <w:sz w:val="24"/>
    </w:rPr>
  </w:style>
  <w:style w:type="character" w:customStyle="1" w:styleId="50">
    <w:name w:val="Заголовок 5 Знак"/>
    <w:link w:val="5"/>
    <w:rsid w:val="00B05631"/>
    <w:rPr>
      <w:b/>
      <w:bCs/>
      <w:i/>
      <w:iCs/>
      <w:sz w:val="26"/>
      <w:szCs w:val="26"/>
    </w:rPr>
  </w:style>
  <w:style w:type="paragraph" w:customStyle="1" w:styleId="af5">
    <w:name w:val="Знак Знак Знак Знак"/>
    <w:basedOn w:val="a"/>
    <w:rsid w:val="00B05631"/>
    <w:pPr>
      <w:spacing w:after="160" w:line="240" w:lineRule="exact"/>
    </w:pPr>
    <w:rPr>
      <w:rFonts w:ascii="Arial" w:hAnsi="Arial" w:cs="Arial"/>
      <w:lang w:val="fr-FR" w:eastAsia="en-US"/>
    </w:rPr>
  </w:style>
  <w:style w:type="character" w:customStyle="1" w:styleId="a5">
    <w:name w:val="Текст Знак"/>
    <w:link w:val="a4"/>
    <w:rsid w:val="00B05631"/>
    <w:rPr>
      <w:rFonts w:ascii="Courier New" w:hAnsi="Courier New" w:cs="Courier New"/>
    </w:rPr>
  </w:style>
  <w:style w:type="character" w:customStyle="1" w:styleId="a8">
    <w:name w:val="Верхний колонтитул Знак"/>
    <w:link w:val="a7"/>
    <w:rsid w:val="00B05631"/>
    <w:rPr>
      <w:rFonts w:ascii="Times New Roman CYR" w:hAnsi="Times New Roman CYR"/>
    </w:rPr>
  </w:style>
  <w:style w:type="character" w:customStyle="1" w:styleId="aa">
    <w:name w:val="Нижний колонтитул Знак"/>
    <w:link w:val="a9"/>
    <w:rsid w:val="00B05631"/>
    <w:rPr>
      <w:rFonts w:ascii="Times New Roman CYR" w:hAnsi="Times New Roman CYR"/>
    </w:rPr>
  </w:style>
  <w:style w:type="character" w:customStyle="1" w:styleId="ac">
    <w:name w:val="Текст выноски Знак"/>
    <w:link w:val="ab"/>
    <w:semiHidden/>
    <w:rsid w:val="00B05631"/>
    <w:rPr>
      <w:rFonts w:ascii="Tahoma" w:hAnsi="Tahoma" w:cs="Tahoma"/>
      <w:sz w:val="16"/>
      <w:szCs w:val="16"/>
    </w:rPr>
  </w:style>
  <w:style w:type="character" w:customStyle="1" w:styleId="af2">
    <w:name w:val="Основной текст с отступом Знак"/>
    <w:link w:val="af1"/>
    <w:rsid w:val="00B05631"/>
    <w:rPr>
      <w:sz w:val="24"/>
      <w:szCs w:val="24"/>
    </w:rPr>
  </w:style>
  <w:style w:type="character" w:customStyle="1" w:styleId="32">
    <w:name w:val="Основной текст с отступом 3 Знак"/>
    <w:link w:val="31"/>
    <w:rsid w:val="00B05631"/>
    <w:rPr>
      <w:sz w:val="24"/>
      <w:szCs w:val="24"/>
    </w:rPr>
  </w:style>
  <w:style w:type="character" w:customStyle="1" w:styleId="23">
    <w:name w:val="Заголовок №2_"/>
    <w:link w:val="24"/>
    <w:rsid w:val="00CE398C"/>
    <w:rPr>
      <w:sz w:val="23"/>
      <w:szCs w:val="23"/>
      <w:shd w:val="clear" w:color="auto" w:fill="FFFFFF"/>
    </w:rPr>
  </w:style>
  <w:style w:type="character" w:customStyle="1" w:styleId="af6">
    <w:name w:val="Основной текст + Полужирный"/>
    <w:rsid w:val="00CE39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4">
    <w:name w:val="Заголовок №2"/>
    <w:basedOn w:val="a"/>
    <w:link w:val="23"/>
    <w:rsid w:val="00CE398C"/>
    <w:pPr>
      <w:shd w:val="clear" w:color="auto" w:fill="FFFFFF"/>
      <w:spacing w:before="240" w:line="274" w:lineRule="exact"/>
      <w:ind w:firstLine="720"/>
      <w:jc w:val="both"/>
      <w:outlineLvl w:val="1"/>
    </w:pPr>
    <w:rPr>
      <w:rFonts w:ascii="Times New Roman" w:hAnsi="Times New Roman"/>
      <w:sz w:val="23"/>
      <w:szCs w:val="23"/>
    </w:rPr>
  </w:style>
  <w:style w:type="paragraph" w:customStyle="1" w:styleId="ConsPlusTitle">
    <w:name w:val="ConsPlusTitle"/>
    <w:uiPriority w:val="99"/>
    <w:rsid w:val="0047053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7">
    <w:name w:val="Колонтитул_"/>
    <w:link w:val="af8"/>
    <w:rsid w:val="00CF41BC"/>
    <w:rPr>
      <w:shd w:val="clear" w:color="auto" w:fill="FFFFFF"/>
    </w:rPr>
  </w:style>
  <w:style w:type="paragraph" w:customStyle="1" w:styleId="25">
    <w:name w:val="Основной текст2"/>
    <w:basedOn w:val="a"/>
    <w:rsid w:val="00CF41BC"/>
    <w:pPr>
      <w:shd w:val="clear" w:color="auto" w:fill="FFFFFF"/>
      <w:spacing w:line="0" w:lineRule="atLeast"/>
      <w:jc w:val="center"/>
    </w:pPr>
    <w:rPr>
      <w:rFonts w:ascii="Times New Roman" w:hAnsi="Times New Roman"/>
      <w:color w:val="000000"/>
      <w:sz w:val="26"/>
      <w:szCs w:val="26"/>
      <w:lang w:val="ru"/>
    </w:rPr>
  </w:style>
  <w:style w:type="paragraph" w:customStyle="1" w:styleId="af8">
    <w:name w:val="Колонтитул"/>
    <w:basedOn w:val="a"/>
    <w:link w:val="af7"/>
    <w:rsid w:val="00CF41BC"/>
    <w:pPr>
      <w:shd w:val="clear" w:color="auto" w:fill="FFFFFF"/>
    </w:pPr>
    <w:rPr>
      <w:rFonts w:ascii="Times New Roman" w:hAnsi="Times New Roman"/>
    </w:rPr>
  </w:style>
  <w:style w:type="character" w:customStyle="1" w:styleId="12">
    <w:name w:val="Заголовок №1_"/>
    <w:link w:val="13"/>
    <w:rsid w:val="00374C67"/>
    <w:rPr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374C67"/>
    <w:pPr>
      <w:shd w:val="clear" w:color="auto" w:fill="FFFFFF"/>
      <w:spacing w:after="240" w:line="0" w:lineRule="atLeast"/>
      <w:jc w:val="both"/>
      <w:outlineLvl w:val="0"/>
    </w:pPr>
    <w:rPr>
      <w:rFonts w:ascii="Times New Roman" w:hAnsi="Times New Roman"/>
      <w:sz w:val="27"/>
      <w:szCs w:val="27"/>
    </w:rPr>
  </w:style>
  <w:style w:type="character" w:customStyle="1" w:styleId="211pt">
    <w:name w:val="Основной текст (2) + 11 pt"/>
    <w:rsid w:val="00E62C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af9">
    <w:name w:val="Оглавление_"/>
    <w:link w:val="afa"/>
    <w:rsid w:val="00E62C1C"/>
    <w:rPr>
      <w:sz w:val="22"/>
      <w:szCs w:val="22"/>
      <w:shd w:val="clear" w:color="auto" w:fill="FFFFFF"/>
    </w:rPr>
  </w:style>
  <w:style w:type="character" w:customStyle="1" w:styleId="26">
    <w:name w:val="Оглавление (2)_"/>
    <w:link w:val="27"/>
    <w:rsid w:val="00E62C1C"/>
    <w:rPr>
      <w:w w:val="40"/>
      <w:sz w:val="12"/>
      <w:szCs w:val="12"/>
      <w:shd w:val="clear" w:color="auto" w:fill="FFFFFF"/>
    </w:rPr>
  </w:style>
  <w:style w:type="paragraph" w:customStyle="1" w:styleId="afa">
    <w:name w:val="Оглавление"/>
    <w:basedOn w:val="a"/>
    <w:link w:val="af9"/>
    <w:rsid w:val="00E62C1C"/>
    <w:pPr>
      <w:shd w:val="clear" w:color="auto" w:fill="FFFFFF"/>
      <w:spacing w:line="307" w:lineRule="exact"/>
    </w:pPr>
    <w:rPr>
      <w:rFonts w:ascii="Times New Roman" w:hAnsi="Times New Roman"/>
      <w:sz w:val="22"/>
      <w:szCs w:val="22"/>
    </w:rPr>
  </w:style>
  <w:style w:type="paragraph" w:customStyle="1" w:styleId="27">
    <w:name w:val="Оглавление (2)"/>
    <w:basedOn w:val="a"/>
    <w:link w:val="26"/>
    <w:rsid w:val="00E62C1C"/>
    <w:pPr>
      <w:shd w:val="clear" w:color="auto" w:fill="FFFFFF"/>
      <w:spacing w:line="0" w:lineRule="atLeast"/>
      <w:jc w:val="both"/>
    </w:pPr>
    <w:rPr>
      <w:rFonts w:ascii="Times New Roman" w:hAnsi="Times New Roman"/>
      <w:w w:val="40"/>
      <w:sz w:val="12"/>
      <w:szCs w:val="12"/>
    </w:rPr>
  </w:style>
  <w:style w:type="character" w:customStyle="1" w:styleId="markedcontent">
    <w:name w:val="markedcontent"/>
    <w:rsid w:val="00AE5DA1"/>
  </w:style>
  <w:style w:type="paragraph" w:styleId="afb">
    <w:name w:val="Title"/>
    <w:basedOn w:val="a"/>
    <w:link w:val="afc"/>
    <w:qFormat/>
    <w:rsid w:val="00303AA7"/>
    <w:pPr>
      <w:jc w:val="center"/>
    </w:pPr>
    <w:rPr>
      <w:rFonts w:ascii="Times New Roman" w:hAnsi="Times New Roman"/>
      <w:sz w:val="28"/>
    </w:rPr>
  </w:style>
  <w:style w:type="character" w:customStyle="1" w:styleId="afc">
    <w:name w:val="Название Знак"/>
    <w:link w:val="afb"/>
    <w:rsid w:val="00303AA7"/>
    <w:rPr>
      <w:sz w:val="28"/>
    </w:rPr>
  </w:style>
  <w:style w:type="character" w:customStyle="1" w:styleId="41">
    <w:name w:val="Основной текст (4)"/>
    <w:basedOn w:val="a0"/>
    <w:rsid w:val="007561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afd">
    <w:name w:val="Знак Знак Знак Знак"/>
    <w:basedOn w:val="a"/>
    <w:rsid w:val="00B73B3A"/>
    <w:pPr>
      <w:spacing w:after="160" w:line="240" w:lineRule="exact"/>
    </w:pPr>
    <w:rPr>
      <w:rFonts w:ascii="Arial" w:hAnsi="Arial" w:cs="Arial"/>
      <w:lang w:val="fr-FR" w:eastAsia="en-US"/>
    </w:rPr>
  </w:style>
  <w:style w:type="paragraph" w:customStyle="1" w:styleId="afe">
    <w:name w:val="Знак Знак Знак Знак"/>
    <w:basedOn w:val="a"/>
    <w:rsid w:val="004D3656"/>
    <w:pPr>
      <w:spacing w:after="160" w:line="240" w:lineRule="exact"/>
    </w:pPr>
    <w:rPr>
      <w:rFonts w:ascii="Arial" w:hAnsi="Arial" w:cs="Arial"/>
      <w:lang w:val="fr-FR" w:eastAsia="en-US"/>
    </w:rPr>
  </w:style>
  <w:style w:type="paragraph" w:customStyle="1" w:styleId="table-caption">
    <w:name w:val="table-caption"/>
    <w:basedOn w:val="a"/>
    <w:rsid w:val="004D365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ff">
    <w:name w:val="Знак Знак Знак Знак"/>
    <w:basedOn w:val="a"/>
    <w:rsid w:val="00F27393"/>
    <w:pPr>
      <w:spacing w:after="160" w:line="240" w:lineRule="exact"/>
    </w:pPr>
    <w:rPr>
      <w:rFonts w:ascii="Arial" w:hAnsi="Arial" w:cs="Arial"/>
      <w:lang w:val="fr-FR" w:eastAsia="en-US"/>
    </w:rPr>
  </w:style>
  <w:style w:type="character" w:customStyle="1" w:styleId="TrebuchetMS12pt">
    <w:name w:val="Основной текст + Trebuchet MS;12 pt"/>
    <w:basedOn w:val="af3"/>
    <w:rsid w:val="00CD6D0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24"/>
      <w:szCs w:val="24"/>
      <w:shd w:val="clear" w:color="auto" w:fill="FFFFFF"/>
    </w:rPr>
  </w:style>
  <w:style w:type="paragraph" w:customStyle="1" w:styleId="aff0">
    <w:name w:val="Знак Знак Знак Знак"/>
    <w:basedOn w:val="a"/>
    <w:rsid w:val="007B6149"/>
    <w:pPr>
      <w:spacing w:after="160" w:line="240" w:lineRule="exact"/>
    </w:pPr>
    <w:rPr>
      <w:rFonts w:ascii="Arial" w:hAnsi="Arial" w:cs="Arial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9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5;&#1056;&#1054;&#1058;&#1054;&#1050;&#1054;&#105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2390-C677-476A-805A-465EE81B0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Адм_ПРОТОКОЛ</Template>
  <TotalTime>138</TotalTime>
  <Pages>16</Pages>
  <Words>3334</Words>
  <Characters>19010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22300</CharactersWithSpaces>
  <SharedDoc>false</SharedDoc>
  <HLinks>
    <vt:vector size="24" baseType="variant">
      <vt:variant>
        <vt:i4>5701712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consultantplus://offline/ref=DB967B0DEF5D406E40B72F4F45DC342F698088AEB7D6216D8566E22C1EU676E</vt:lpwstr>
      </vt:variant>
      <vt:variant>
        <vt:lpwstr/>
      </vt:variant>
      <vt:variant>
        <vt:i4>4194395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consultantplus://offline/ref=3E07E10C853AF32D6ECA3C6FF4B4574991EDEA0BABC8FDFC2AC5D2996D8505358F7802A6614131D58BDA14CC75k8O4D</vt:lpwstr>
      </vt:variant>
      <vt:variant>
        <vt:lpwstr/>
      </vt:variant>
      <vt:variant>
        <vt:i4>7798835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consultantplus://offline/ref=3E07E10C853AF32D6ECA3C6FF4B4574993EFEC0FA5C2FDFC2AC5D2996D8505359D785AAA63462FD58FCF429D33D038841C9B8AE65EA71114k3OAD</vt:lpwstr>
      </vt:variant>
      <vt:variant>
        <vt:lpwstr/>
      </vt:variant>
      <vt:variant>
        <vt:i4>6553651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consultantplus://offline/ref=245EC11FFE13F09BFFCC6C20C09E1E4DC300EFC66C59B9F7F7BE3B5BA970E3CAE3D4D386670F2394r8I0H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Kuzmenko_gs</dc:creator>
  <cp:keywords/>
  <dc:description/>
  <cp:lastModifiedBy>Kuzmenko_gs</cp:lastModifiedBy>
  <cp:revision>47</cp:revision>
  <cp:lastPrinted>2024-04-11T09:36:00Z</cp:lastPrinted>
  <dcterms:created xsi:type="dcterms:W3CDTF">2024-04-11T08:00:00Z</dcterms:created>
  <dcterms:modified xsi:type="dcterms:W3CDTF">2024-04-12T05:00:00Z</dcterms:modified>
</cp:coreProperties>
</file>