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364" w:rsidRPr="000E2708" w:rsidRDefault="002A3364" w:rsidP="00B067E4">
      <w:pPr>
        <w:widowControl w:val="0"/>
        <w:jc w:val="center"/>
        <w:rPr>
          <w:rFonts w:ascii="Times New Roman" w:hAnsi="Times New Roman"/>
          <w:sz w:val="16"/>
          <w:szCs w:val="16"/>
        </w:rPr>
      </w:pPr>
    </w:p>
    <w:p w:rsidR="005D1B5E" w:rsidRPr="00CB5BBF" w:rsidRDefault="00CE7C41" w:rsidP="00B067E4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CB5BBF">
        <w:rPr>
          <w:rFonts w:ascii="Times New Roman" w:hAnsi="Times New Roman"/>
          <w:sz w:val="24"/>
          <w:szCs w:val="24"/>
        </w:rPr>
        <w:t>з</w:t>
      </w:r>
      <w:r w:rsidR="005D1B5E" w:rsidRPr="00CB5BBF">
        <w:rPr>
          <w:rFonts w:ascii="Times New Roman" w:hAnsi="Times New Roman"/>
          <w:sz w:val="24"/>
          <w:szCs w:val="24"/>
        </w:rPr>
        <w:t xml:space="preserve">аседания комиссии по соблюдению требований к служебному поведению муниципальных служащих </w:t>
      </w:r>
      <w:r w:rsidR="005D1B5E" w:rsidRPr="00CB5BBF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:rsidR="005D1B5E" w:rsidRPr="00CB5BBF" w:rsidRDefault="005D1B5E" w:rsidP="00B067E4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CB5BBF">
        <w:rPr>
          <w:rFonts w:ascii="Times New Roman" w:hAnsi="Times New Roman"/>
          <w:spacing w:val="-1"/>
          <w:sz w:val="24"/>
          <w:szCs w:val="24"/>
        </w:rPr>
        <w:t xml:space="preserve">в </w:t>
      </w:r>
      <w:proofErr w:type="gramStart"/>
      <w:r w:rsidRPr="00CB5BBF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Pr="00CB5BBF">
        <w:rPr>
          <w:rFonts w:ascii="Times New Roman" w:hAnsi="Times New Roman"/>
          <w:spacing w:val="-1"/>
          <w:sz w:val="24"/>
          <w:szCs w:val="24"/>
        </w:rPr>
        <w:t xml:space="preserve"> ЗАТО Северск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BA6E7B" w:rsidRPr="00CB5BBF" w:rsidTr="00B067E4">
        <w:tc>
          <w:tcPr>
            <w:tcW w:w="4874" w:type="dxa"/>
            <w:shd w:val="clear" w:color="auto" w:fill="auto"/>
          </w:tcPr>
          <w:p w:rsidR="00B067E4" w:rsidRPr="000E2708" w:rsidRDefault="00B067E4" w:rsidP="00B067E4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BA6E7B" w:rsidRPr="00CB5BBF" w:rsidRDefault="007D7144" w:rsidP="0014530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01 февраля</w:t>
            </w:r>
            <w:r w:rsidR="0021577B" w:rsidRPr="00CB5BBF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145304" w:rsidRPr="00CB5BBF">
              <w:rPr>
                <w:rFonts w:ascii="Times New Roman" w:hAnsi="Times New Roman"/>
                <w:sz w:val="24"/>
                <w:szCs w:val="24"/>
              </w:rPr>
              <w:t>2</w:t>
            </w:r>
            <w:r w:rsidR="00DA22CA" w:rsidRPr="00CB5BBF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765" w:type="dxa"/>
            <w:shd w:val="clear" w:color="auto" w:fill="auto"/>
          </w:tcPr>
          <w:p w:rsidR="00BA6E7B" w:rsidRPr="00CB5BBF" w:rsidRDefault="00BA6E7B" w:rsidP="00145304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№ 0</w:t>
            </w:r>
            <w:r w:rsidR="00145304" w:rsidRPr="00CB5BB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1D1793" w:rsidRPr="000E2708" w:rsidRDefault="001D1793" w:rsidP="00B067E4">
      <w:pPr>
        <w:widowControl w:val="0"/>
        <w:jc w:val="both"/>
        <w:rPr>
          <w:rFonts w:ascii="Times New Roman" w:hAnsi="Times New Roman"/>
          <w:sz w:val="16"/>
          <w:szCs w:val="16"/>
        </w:rPr>
      </w:pPr>
    </w:p>
    <w:tbl>
      <w:tblPr>
        <w:tblW w:w="9714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1848"/>
        <w:gridCol w:w="142"/>
        <w:gridCol w:w="99"/>
        <w:gridCol w:w="137"/>
        <w:gridCol w:w="7064"/>
        <w:gridCol w:w="354"/>
        <w:gridCol w:w="70"/>
      </w:tblGrid>
      <w:tr w:rsidR="00145304" w:rsidRPr="00CB5BBF" w:rsidTr="00CB5BBF">
        <w:trPr>
          <w:gridAfter w:val="2"/>
          <w:wAfter w:w="424" w:type="dxa"/>
        </w:trPr>
        <w:tc>
          <w:tcPr>
            <w:tcW w:w="9290" w:type="dxa"/>
            <w:gridSpan w:val="5"/>
          </w:tcPr>
          <w:p w:rsidR="00145304" w:rsidRPr="00CB5BBF" w:rsidRDefault="007D7144" w:rsidP="007D714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Председательствующий, з</w:t>
            </w:r>
            <w:r w:rsidR="00145304" w:rsidRPr="00CB5BBF">
              <w:rPr>
                <w:rFonts w:ascii="Times New Roman" w:hAnsi="Times New Roman"/>
                <w:sz w:val="24"/>
                <w:szCs w:val="24"/>
              </w:rPr>
              <w:t>аместитель председателя комиссии:</w:t>
            </w:r>
          </w:p>
        </w:tc>
      </w:tr>
      <w:tr w:rsidR="00145304" w:rsidRPr="00CB5BBF" w:rsidTr="00CB5BBF">
        <w:tc>
          <w:tcPr>
            <w:tcW w:w="1990" w:type="dxa"/>
            <w:gridSpan w:val="2"/>
          </w:tcPr>
          <w:p w:rsidR="00145304" w:rsidRPr="00CB5BBF" w:rsidRDefault="00145304" w:rsidP="00492899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Бобров В.В.</w:t>
            </w:r>
          </w:p>
        </w:tc>
        <w:tc>
          <w:tcPr>
            <w:tcW w:w="236" w:type="dxa"/>
            <w:gridSpan w:val="2"/>
          </w:tcPr>
          <w:p w:rsidR="00145304" w:rsidRPr="00CB5BBF" w:rsidRDefault="00145304" w:rsidP="00492899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88" w:type="dxa"/>
            <w:gridSpan w:val="3"/>
          </w:tcPr>
          <w:p w:rsidR="00145304" w:rsidRPr="00CB5BBF" w:rsidRDefault="00145304" w:rsidP="00492899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 xml:space="preserve">заместитель Управляющего делами </w:t>
            </w:r>
            <w:proofErr w:type="gramStart"/>
            <w:r w:rsidRPr="00CB5BB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CB5BBF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21577B" w:rsidRPr="00CB5BBF" w:rsidTr="00CB5BBF">
        <w:trPr>
          <w:gridAfter w:val="1"/>
          <w:wAfter w:w="70" w:type="dxa"/>
        </w:trPr>
        <w:tc>
          <w:tcPr>
            <w:tcW w:w="9644" w:type="dxa"/>
            <w:gridSpan w:val="6"/>
          </w:tcPr>
          <w:p w:rsidR="0021577B" w:rsidRPr="00CB5BBF" w:rsidRDefault="0021577B" w:rsidP="00B067E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21577B" w:rsidRPr="00CB5BBF" w:rsidTr="00CB5BBF">
        <w:trPr>
          <w:gridAfter w:val="1"/>
          <w:wAfter w:w="70" w:type="dxa"/>
        </w:trPr>
        <w:tc>
          <w:tcPr>
            <w:tcW w:w="1848" w:type="dxa"/>
          </w:tcPr>
          <w:p w:rsidR="0021577B" w:rsidRPr="00CB5BBF" w:rsidRDefault="0021577B" w:rsidP="00B067E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41" w:type="dxa"/>
            <w:gridSpan w:val="2"/>
          </w:tcPr>
          <w:p w:rsidR="0021577B" w:rsidRPr="00CB5BBF" w:rsidRDefault="0021577B" w:rsidP="00B067E4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  <w:gridSpan w:val="3"/>
          </w:tcPr>
          <w:p w:rsidR="0021577B" w:rsidRPr="00CB5BBF" w:rsidRDefault="0021577B" w:rsidP="00B067E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Комитета по кадрам и муниципальной службе </w:t>
            </w:r>
            <w:proofErr w:type="gramStart"/>
            <w:r w:rsidRPr="00CB5BB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CB5BBF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21577B" w:rsidRPr="00CB5BBF" w:rsidTr="00CB5BBF">
        <w:trPr>
          <w:gridAfter w:val="1"/>
          <w:wAfter w:w="70" w:type="dxa"/>
        </w:trPr>
        <w:tc>
          <w:tcPr>
            <w:tcW w:w="9644" w:type="dxa"/>
            <w:gridSpan w:val="6"/>
          </w:tcPr>
          <w:p w:rsidR="0021577B" w:rsidRPr="00CB5BBF" w:rsidRDefault="0021577B" w:rsidP="00B067E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DC509C" w:rsidRPr="00CB5BBF" w:rsidTr="00CB5BBF">
        <w:trPr>
          <w:gridAfter w:val="1"/>
          <w:wAfter w:w="70" w:type="dxa"/>
        </w:trPr>
        <w:tc>
          <w:tcPr>
            <w:tcW w:w="1848" w:type="dxa"/>
          </w:tcPr>
          <w:p w:rsidR="00DC509C" w:rsidRPr="00CB5BBF" w:rsidRDefault="00DC509C" w:rsidP="00B067E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41" w:type="dxa"/>
            <w:gridSpan w:val="2"/>
          </w:tcPr>
          <w:p w:rsidR="00DC509C" w:rsidRPr="00CB5BBF" w:rsidRDefault="00DC509C" w:rsidP="00B067E4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  <w:gridSpan w:val="3"/>
          </w:tcPr>
          <w:p w:rsidR="00DC509C" w:rsidRPr="00CB5BBF" w:rsidRDefault="00DC509C" w:rsidP="00B067E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CB5BBF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CB5BBF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CB5BB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C97428" w:rsidRPr="00CB5BBF" w:rsidTr="00CB5BBF">
        <w:trPr>
          <w:gridAfter w:val="1"/>
          <w:wAfter w:w="70" w:type="dxa"/>
        </w:trPr>
        <w:tc>
          <w:tcPr>
            <w:tcW w:w="1848" w:type="dxa"/>
          </w:tcPr>
          <w:p w:rsidR="00C97428" w:rsidRPr="00CB5BBF" w:rsidRDefault="00C97428" w:rsidP="00B067E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  <w:tc>
          <w:tcPr>
            <w:tcW w:w="241" w:type="dxa"/>
            <w:gridSpan w:val="2"/>
          </w:tcPr>
          <w:p w:rsidR="00C97428" w:rsidRPr="00CB5BBF" w:rsidRDefault="00C97428" w:rsidP="00B067E4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  <w:gridSpan w:val="3"/>
          </w:tcPr>
          <w:p w:rsidR="00C97428" w:rsidRPr="00CB5BBF" w:rsidRDefault="00C97428" w:rsidP="00B067E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 xml:space="preserve">председатель Комитета по кадрам и муниципальной службе </w:t>
            </w:r>
            <w:proofErr w:type="gramStart"/>
            <w:r w:rsidRPr="00CB5BB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CB5BBF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DC509C" w:rsidRPr="00CB5BBF" w:rsidTr="00CB5BBF">
        <w:trPr>
          <w:gridAfter w:val="1"/>
          <w:wAfter w:w="70" w:type="dxa"/>
        </w:trPr>
        <w:tc>
          <w:tcPr>
            <w:tcW w:w="1848" w:type="dxa"/>
          </w:tcPr>
          <w:p w:rsidR="00DC509C" w:rsidRPr="00CB5BBF" w:rsidRDefault="00DC509C" w:rsidP="00B067E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BBF">
              <w:rPr>
                <w:rFonts w:ascii="Times New Roman" w:hAnsi="Times New Roman"/>
                <w:sz w:val="24"/>
                <w:szCs w:val="24"/>
              </w:rPr>
              <w:t>Прозорова</w:t>
            </w:r>
            <w:proofErr w:type="spellEnd"/>
            <w:r w:rsidRPr="00CB5BBF">
              <w:rPr>
                <w:rFonts w:ascii="Times New Roman" w:hAnsi="Times New Roman"/>
                <w:sz w:val="24"/>
                <w:szCs w:val="24"/>
              </w:rPr>
              <w:t xml:space="preserve"> Н.И.</w:t>
            </w:r>
          </w:p>
        </w:tc>
        <w:tc>
          <w:tcPr>
            <w:tcW w:w="241" w:type="dxa"/>
            <w:gridSpan w:val="2"/>
          </w:tcPr>
          <w:p w:rsidR="00DC509C" w:rsidRPr="00CB5BBF" w:rsidRDefault="00DC509C" w:rsidP="00B067E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  <w:gridSpan w:val="3"/>
          </w:tcPr>
          <w:p w:rsidR="00DC509C" w:rsidRPr="00CB5BBF" w:rsidRDefault="00DC509C" w:rsidP="00B067E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 xml:space="preserve">главный специалист-эксперт отдела общего обеспечения </w:t>
            </w:r>
            <w:r w:rsidRPr="00CB5B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Инспекции Федеральной налоговой службы </w:t>
            </w:r>
            <w:proofErr w:type="gramStart"/>
            <w:r w:rsidRPr="00CB5BBF">
              <w:rPr>
                <w:rFonts w:ascii="Times New Roman" w:hAnsi="Times New Roman"/>
                <w:color w:val="000000"/>
                <w:sz w:val="24"/>
                <w:szCs w:val="24"/>
              </w:rPr>
              <w:t>по</w:t>
            </w:r>
            <w:proofErr w:type="gramEnd"/>
            <w:r w:rsidRPr="00CB5B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ЗАТО Северск Томской области</w:t>
            </w:r>
          </w:p>
        </w:tc>
      </w:tr>
      <w:tr w:rsidR="00DC509C" w:rsidRPr="00CB5BBF" w:rsidTr="00CB5BBF">
        <w:trPr>
          <w:gridAfter w:val="1"/>
          <w:wAfter w:w="70" w:type="dxa"/>
        </w:trPr>
        <w:tc>
          <w:tcPr>
            <w:tcW w:w="1848" w:type="dxa"/>
          </w:tcPr>
          <w:p w:rsidR="00DC509C" w:rsidRPr="00CB5BBF" w:rsidRDefault="00DC509C" w:rsidP="00B067E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41" w:type="dxa"/>
            <w:gridSpan w:val="2"/>
          </w:tcPr>
          <w:p w:rsidR="00DC509C" w:rsidRPr="00CB5BBF" w:rsidRDefault="00DC509C" w:rsidP="00B067E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  <w:gridSpan w:val="3"/>
          </w:tcPr>
          <w:p w:rsidR="00DC509C" w:rsidRPr="00CB5BBF" w:rsidRDefault="00DC509C" w:rsidP="00B067E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бюджетного </w:t>
            </w:r>
            <w:proofErr w:type="gramStart"/>
            <w:r w:rsidRPr="00CB5BBF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proofErr w:type="gramEnd"/>
            <w:r w:rsidRPr="00CB5BBF">
              <w:rPr>
                <w:rFonts w:ascii="Times New Roman" w:hAnsi="Times New Roman"/>
                <w:sz w:val="24"/>
                <w:szCs w:val="24"/>
              </w:rPr>
              <w:t xml:space="preserve"> ЗАТО Северск дополнительного образования «Детско-юношеская спортивная школа «Смена»</w:t>
            </w:r>
          </w:p>
        </w:tc>
      </w:tr>
      <w:tr w:rsidR="0021577B" w:rsidRPr="00CB5BBF" w:rsidTr="00CB5BBF">
        <w:trPr>
          <w:gridAfter w:val="1"/>
          <w:wAfter w:w="70" w:type="dxa"/>
        </w:trPr>
        <w:tc>
          <w:tcPr>
            <w:tcW w:w="1848" w:type="dxa"/>
          </w:tcPr>
          <w:p w:rsidR="0021577B" w:rsidRPr="00CB5BBF" w:rsidRDefault="0021577B" w:rsidP="00B067E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41" w:type="dxa"/>
            <w:gridSpan w:val="2"/>
          </w:tcPr>
          <w:p w:rsidR="0021577B" w:rsidRPr="00CB5BBF" w:rsidRDefault="0021577B" w:rsidP="00B067E4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  <w:gridSpan w:val="3"/>
          </w:tcPr>
          <w:p w:rsidR="0021577B" w:rsidRPr="00CB5BBF" w:rsidRDefault="0021577B" w:rsidP="00B067E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 xml:space="preserve">председатель Правового Комитета </w:t>
            </w:r>
            <w:proofErr w:type="gramStart"/>
            <w:r w:rsidRPr="00CB5BB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CB5BBF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696ED7" w:rsidRPr="00CB5BBF" w:rsidTr="00492899">
        <w:trPr>
          <w:gridAfter w:val="1"/>
          <w:wAfter w:w="70" w:type="dxa"/>
        </w:trPr>
        <w:tc>
          <w:tcPr>
            <w:tcW w:w="9644" w:type="dxa"/>
            <w:gridSpan w:val="6"/>
          </w:tcPr>
          <w:p w:rsidR="00696ED7" w:rsidRPr="00CB5BBF" w:rsidRDefault="00696ED7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Приглашенные</w:t>
            </w:r>
            <w:r w:rsidRPr="00CB5BB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696ED7" w:rsidRPr="00CB5BBF" w:rsidTr="00492899">
        <w:trPr>
          <w:gridAfter w:val="1"/>
          <w:wAfter w:w="70" w:type="dxa"/>
        </w:trPr>
        <w:tc>
          <w:tcPr>
            <w:tcW w:w="1848" w:type="dxa"/>
          </w:tcPr>
          <w:p w:rsidR="00696ED7" w:rsidRPr="00CB5BBF" w:rsidRDefault="00696ED7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" w:type="dxa"/>
            <w:gridSpan w:val="2"/>
          </w:tcPr>
          <w:p w:rsidR="00696ED7" w:rsidRPr="00CB5BBF" w:rsidRDefault="00696ED7" w:rsidP="00492899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  <w:gridSpan w:val="3"/>
          </w:tcPr>
          <w:p w:rsidR="00696ED7" w:rsidRPr="00CB5BBF" w:rsidRDefault="00696ED7" w:rsidP="00BE2152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бывший муниципальный служащий, замещавший </w:t>
            </w:r>
            <w:r w:rsidRPr="00CB5BBF">
              <w:rPr>
                <w:sz w:val="24"/>
                <w:szCs w:val="24"/>
              </w:rPr>
              <w:t xml:space="preserve">должность муниципальной службы </w:t>
            </w:r>
            <w:proofErr w:type="gramStart"/>
            <w:r w:rsidRPr="00CB5BB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CB5BBF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696ED7" w:rsidRPr="000E2708" w:rsidRDefault="00696ED7" w:rsidP="00B067E4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16"/>
          <w:szCs w:val="16"/>
        </w:rPr>
      </w:pPr>
    </w:p>
    <w:p w:rsidR="006D356D" w:rsidRPr="00CB5BBF" w:rsidRDefault="006D356D" w:rsidP="00B067E4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CB5BBF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:rsidR="006D356D" w:rsidRPr="000E2708" w:rsidRDefault="006D356D" w:rsidP="00B067E4">
      <w:pPr>
        <w:widowControl w:val="0"/>
        <w:rPr>
          <w:rFonts w:ascii="Times New Roman" w:hAnsi="Times New Roman"/>
          <w:sz w:val="16"/>
          <w:szCs w:val="16"/>
        </w:rPr>
      </w:pP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371"/>
        <w:gridCol w:w="1843"/>
      </w:tblGrid>
      <w:tr w:rsidR="006D356D" w:rsidRPr="00CB5BBF" w:rsidTr="003730B1">
        <w:tc>
          <w:tcPr>
            <w:tcW w:w="534" w:type="dxa"/>
            <w:shd w:val="clear" w:color="auto" w:fill="auto"/>
          </w:tcPr>
          <w:p w:rsidR="006D356D" w:rsidRPr="00CB5BBF" w:rsidRDefault="006D356D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371" w:type="dxa"/>
            <w:shd w:val="clear" w:color="auto" w:fill="auto"/>
          </w:tcPr>
          <w:p w:rsidR="006D356D" w:rsidRPr="00CB5BBF" w:rsidRDefault="006D356D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:rsidR="006D356D" w:rsidRPr="00CB5BBF" w:rsidRDefault="006D356D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6D356D" w:rsidRPr="00CB5BBF" w:rsidTr="003730B1">
        <w:tc>
          <w:tcPr>
            <w:tcW w:w="534" w:type="dxa"/>
            <w:shd w:val="clear" w:color="auto" w:fill="auto"/>
          </w:tcPr>
          <w:p w:rsidR="006D356D" w:rsidRPr="00CB5BBF" w:rsidRDefault="006D356D" w:rsidP="00B067E4">
            <w:pPr>
              <w:pStyle w:val="af4"/>
              <w:widowControl w:val="0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371" w:type="dxa"/>
            <w:shd w:val="clear" w:color="auto" w:fill="auto"/>
          </w:tcPr>
          <w:p w:rsidR="006D356D" w:rsidRPr="00CB5BBF" w:rsidRDefault="006D356D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:rsidR="006D356D" w:rsidRPr="00CB5BBF" w:rsidRDefault="00696ED7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</w:t>
            </w:r>
            <w:r w:rsidR="006D356D" w:rsidRPr="00CB5BBF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</w:tr>
      <w:tr w:rsidR="00931706" w:rsidRPr="00CB5BBF" w:rsidTr="003730B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706" w:rsidRPr="00CB5BBF" w:rsidRDefault="00931706" w:rsidP="00B067E4">
            <w:pPr>
              <w:pStyle w:val="af4"/>
              <w:widowControl w:val="0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706" w:rsidRPr="00CB5BBF" w:rsidRDefault="00145304" w:rsidP="00BE2152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 xml:space="preserve">Рассмотрение обращения </w:t>
            </w:r>
            <w:r w:rsidR="00BE2152">
              <w:rPr>
                <w:sz w:val="24"/>
                <w:szCs w:val="24"/>
              </w:rPr>
              <w:t>гражданина</w:t>
            </w:r>
            <w:r w:rsidR="00460875">
              <w:rPr>
                <w:sz w:val="24"/>
                <w:szCs w:val="24"/>
              </w:rPr>
              <w:t>,</w:t>
            </w:r>
            <w:r w:rsidRPr="00CB5BBF">
              <w:rPr>
                <w:sz w:val="24"/>
                <w:szCs w:val="24"/>
              </w:rPr>
              <w:t xml:space="preserve"> замеща</w:t>
            </w:r>
            <w:r w:rsidR="00895FC9">
              <w:rPr>
                <w:sz w:val="24"/>
                <w:szCs w:val="24"/>
              </w:rPr>
              <w:t>вш</w:t>
            </w:r>
            <w:r w:rsidRPr="00CB5BBF">
              <w:rPr>
                <w:sz w:val="24"/>
                <w:szCs w:val="24"/>
              </w:rPr>
              <w:t xml:space="preserve">его должность муниципальной службы </w:t>
            </w:r>
            <w:proofErr w:type="gramStart"/>
            <w:r w:rsidRPr="00CB5BB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CB5BBF">
              <w:rPr>
                <w:rFonts w:ascii="Times New Roman" w:hAnsi="Times New Roman"/>
                <w:sz w:val="24"/>
                <w:szCs w:val="24"/>
              </w:rPr>
              <w:t xml:space="preserve"> ЗАТО Северск о даче согласия на замещение должности </w:t>
            </w:r>
            <w:r w:rsidR="00BE2152">
              <w:rPr>
                <w:rFonts w:ascii="Times New Roman" w:hAnsi="Times New Roman"/>
                <w:sz w:val="24"/>
                <w:szCs w:val="24"/>
              </w:rPr>
              <w:t>в коммерческой организации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706" w:rsidRPr="00CB5BBF" w:rsidRDefault="00696ED7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</w:t>
            </w:r>
            <w:r w:rsidR="00931706" w:rsidRPr="00CB5BBF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  <w:p w:rsidR="00931706" w:rsidRPr="00CB5BBF" w:rsidRDefault="00696ED7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Кузьменко Г.С</w:t>
            </w:r>
            <w:r w:rsidR="00931706" w:rsidRPr="00CB5BB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6D356D" w:rsidRPr="000E2708" w:rsidRDefault="006D356D" w:rsidP="00B067E4">
      <w:pPr>
        <w:widowControl w:val="0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9B55BA" w:rsidRPr="000E2708" w:rsidRDefault="009B55BA" w:rsidP="00B067E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pacing w:val="-2"/>
          <w:sz w:val="16"/>
          <w:szCs w:val="16"/>
        </w:rPr>
      </w:pPr>
    </w:p>
    <w:p w:rsidR="00373A42" w:rsidRPr="00CB5BBF" w:rsidRDefault="00373A42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B5BBF">
        <w:rPr>
          <w:rFonts w:ascii="Times New Roman" w:hAnsi="Times New Roman"/>
          <w:b/>
          <w:sz w:val="24"/>
          <w:szCs w:val="24"/>
        </w:rPr>
        <w:t>Решение комиссии:</w:t>
      </w:r>
    </w:p>
    <w:p w:rsidR="00373A42" w:rsidRPr="00CB5BBF" w:rsidRDefault="00373A42" w:rsidP="00A73AF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B5BBF">
        <w:rPr>
          <w:spacing w:val="-1"/>
          <w:sz w:val="24"/>
          <w:szCs w:val="24"/>
        </w:rPr>
        <w:t xml:space="preserve">По вопросам повестки </w:t>
      </w:r>
      <w:r w:rsidRPr="00CB5BBF">
        <w:rPr>
          <w:rFonts w:ascii="Times New Roman" w:hAnsi="Times New Roman"/>
          <w:sz w:val="24"/>
          <w:szCs w:val="24"/>
        </w:rPr>
        <w:t>заседания комиссии</w:t>
      </w:r>
      <w:r w:rsidRPr="00CB5BBF">
        <w:rPr>
          <w:rFonts w:ascii="Times New Roman" w:hAnsi="Times New Roman"/>
          <w:b/>
          <w:sz w:val="24"/>
          <w:szCs w:val="24"/>
        </w:rPr>
        <w:t xml:space="preserve"> </w:t>
      </w:r>
      <w:r w:rsidRPr="00CB5BBF">
        <w:rPr>
          <w:spacing w:val="-1"/>
          <w:sz w:val="24"/>
          <w:szCs w:val="24"/>
        </w:rPr>
        <w:t>голосовать открытым способом путем поднятия руки.</w:t>
      </w:r>
      <w:r w:rsidRPr="00CB5BBF">
        <w:rPr>
          <w:rFonts w:ascii="Times New Roman" w:hAnsi="Times New Roman"/>
          <w:spacing w:val="-2"/>
          <w:sz w:val="24"/>
          <w:szCs w:val="24"/>
        </w:rPr>
        <w:t xml:space="preserve"> </w:t>
      </w:r>
    </w:p>
    <w:p w:rsidR="007561E9" w:rsidRPr="009F5764" w:rsidRDefault="009F5764" w:rsidP="009F5764">
      <w:pPr>
        <w:widowControl w:val="0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>
        <w:rPr>
          <w:sz w:val="24"/>
          <w:szCs w:val="24"/>
        </w:rPr>
        <w:t xml:space="preserve">Отказать </w:t>
      </w:r>
      <w:r w:rsidR="009A1462">
        <w:rPr>
          <w:rFonts w:ascii="Times New Roman" w:hAnsi="Times New Roman"/>
          <w:sz w:val="24"/>
          <w:szCs w:val="24"/>
        </w:rPr>
        <w:t>гражданин</w:t>
      </w:r>
      <w:r w:rsidR="009A1462">
        <w:rPr>
          <w:sz w:val="24"/>
          <w:szCs w:val="24"/>
        </w:rPr>
        <w:t>у</w:t>
      </w:r>
      <w:r w:rsidR="009A1462">
        <w:rPr>
          <w:rFonts w:ascii="Times New Roman" w:hAnsi="Times New Roman"/>
          <w:sz w:val="24"/>
          <w:szCs w:val="24"/>
        </w:rPr>
        <w:t>, замещавше</w:t>
      </w:r>
      <w:r w:rsidR="009A1462">
        <w:rPr>
          <w:sz w:val="24"/>
          <w:szCs w:val="24"/>
        </w:rPr>
        <w:t>му</w:t>
      </w:r>
      <w:r w:rsidR="009A1462">
        <w:rPr>
          <w:rFonts w:ascii="Times New Roman" w:hAnsi="Times New Roman"/>
          <w:sz w:val="24"/>
          <w:szCs w:val="24"/>
        </w:rPr>
        <w:t xml:space="preserve"> должность муниципальной службы</w:t>
      </w:r>
      <w:r w:rsidR="009A1462">
        <w:rPr>
          <w:sz w:val="24"/>
          <w:szCs w:val="24"/>
        </w:rPr>
        <w:t xml:space="preserve"> </w:t>
      </w:r>
      <w:proofErr w:type="gramStart"/>
      <w:r w:rsidR="009A1462">
        <w:rPr>
          <w:sz w:val="24"/>
          <w:szCs w:val="24"/>
        </w:rPr>
        <w:t>Администрации</w:t>
      </w:r>
      <w:proofErr w:type="gramEnd"/>
      <w:r w:rsidR="009A1462">
        <w:rPr>
          <w:sz w:val="24"/>
          <w:szCs w:val="24"/>
        </w:rPr>
        <w:t xml:space="preserve"> ЗАТО Северск</w:t>
      </w:r>
      <w:r w:rsidR="00E30530">
        <w:rPr>
          <w:sz w:val="24"/>
          <w:szCs w:val="24"/>
        </w:rPr>
        <w:t>,</w:t>
      </w:r>
      <w:r w:rsidR="009A1462" w:rsidRPr="00CB5BBF">
        <w:rPr>
          <w:sz w:val="24"/>
          <w:szCs w:val="24"/>
        </w:rPr>
        <w:t xml:space="preserve"> на замещение должности </w:t>
      </w:r>
      <w:r w:rsidR="009A1462">
        <w:rPr>
          <w:sz w:val="24"/>
          <w:szCs w:val="24"/>
        </w:rPr>
        <w:t>в коммерческой организации</w:t>
      </w:r>
      <w:r w:rsidR="007561E9" w:rsidRPr="00CB5BBF">
        <w:rPr>
          <w:rFonts w:ascii="Times New Roman" w:hAnsi="Times New Roman"/>
          <w:sz w:val="24"/>
          <w:szCs w:val="24"/>
        </w:rPr>
        <w:t>.</w:t>
      </w:r>
    </w:p>
    <w:p w:rsidR="009F5764" w:rsidRPr="009F5764" w:rsidRDefault="009F5764" w:rsidP="009F5764">
      <w:pPr>
        <w:pStyle w:val="af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pacing w:val="-1"/>
        </w:rPr>
      </w:pPr>
      <w:r w:rsidRPr="009F5764">
        <w:t xml:space="preserve">Уведомить </w:t>
      </w:r>
      <w:r w:rsidR="009A1462">
        <w:t xml:space="preserve">гражданина, замещавшего должность муниципальной службы </w:t>
      </w:r>
      <w:proofErr w:type="gramStart"/>
      <w:r w:rsidR="009A1462">
        <w:t>Администрации</w:t>
      </w:r>
      <w:proofErr w:type="gramEnd"/>
      <w:r w:rsidR="009A1462">
        <w:t xml:space="preserve"> ЗАТО Северск</w:t>
      </w:r>
      <w:r w:rsidR="009A1462" w:rsidRPr="00CB5BBF">
        <w:t xml:space="preserve"> на </w:t>
      </w:r>
      <w:r w:rsidRPr="009F5764">
        <w:t xml:space="preserve">о принятом решении </w:t>
      </w:r>
      <w:r w:rsidRPr="009F5764">
        <w:rPr>
          <w:bCs/>
        </w:rPr>
        <w:t>позднее одного рабочего дня, следующего за днем проведения соответствующего заседания комиссии.</w:t>
      </w:r>
    </w:p>
    <w:p w:rsidR="00373A42" w:rsidRPr="00CB5BBF" w:rsidRDefault="00373A42" w:rsidP="009F5764">
      <w:pPr>
        <w:widowControl w:val="0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 w:rsidRPr="00CB5BBF">
        <w:rPr>
          <w:rFonts w:ascii="Times New Roman" w:hAnsi="Times New Roman"/>
          <w:spacing w:val="-8"/>
          <w:sz w:val="24"/>
          <w:szCs w:val="24"/>
        </w:rPr>
        <w:t xml:space="preserve">Информацию о заседании комиссии разместить </w:t>
      </w:r>
      <w:r w:rsidRPr="00CB5BBF">
        <w:rPr>
          <w:sz w:val="24"/>
          <w:szCs w:val="24"/>
        </w:rPr>
        <w:t xml:space="preserve">на официальном сайте </w:t>
      </w:r>
      <w:proofErr w:type="gramStart"/>
      <w:r w:rsidRPr="00CB5BBF">
        <w:rPr>
          <w:sz w:val="24"/>
          <w:szCs w:val="24"/>
        </w:rPr>
        <w:t>Администрации</w:t>
      </w:r>
      <w:proofErr w:type="gramEnd"/>
      <w:r w:rsidRPr="00CB5BBF">
        <w:rPr>
          <w:sz w:val="24"/>
          <w:szCs w:val="24"/>
        </w:rPr>
        <w:t xml:space="preserve"> ЗАТО Северск в информационно-телекоммуникационной сети «Интернет» (</w:t>
      </w:r>
      <w:hyperlink w:history="1">
        <w:r w:rsidRPr="00CB5BBF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CB5BBF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CB5BBF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://</w:t>
        </w:r>
      </w:hyperlink>
      <w:r w:rsidRPr="00CB5BBF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зато-</w:t>
      </w:r>
      <w:proofErr w:type="spellStart"/>
      <w:r w:rsidRPr="00CB5BBF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северск.рф</w:t>
      </w:r>
      <w:proofErr w:type="spellEnd"/>
      <w:r w:rsidRPr="00CB5BBF">
        <w:rPr>
          <w:sz w:val="24"/>
          <w:szCs w:val="24"/>
        </w:rPr>
        <w:t xml:space="preserve">) с учетом законодательства Российской Федерации о защите персональных </w:t>
      </w:r>
      <w:r w:rsidRPr="00CB5BBF">
        <w:rPr>
          <w:sz w:val="24"/>
          <w:szCs w:val="24"/>
        </w:rPr>
        <w:lastRenderedPageBreak/>
        <w:t>данных.</w:t>
      </w:r>
      <w:r w:rsidRPr="00CB5BBF">
        <w:rPr>
          <w:rFonts w:ascii="Times New Roman" w:hAnsi="Times New Roman"/>
          <w:spacing w:val="-8"/>
          <w:sz w:val="24"/>
          <w:szCs w:val="24"/>
        </w:rPr>
        <w:t xml:space="preserve">  </w:t>
      </w:r>
    </w:p>
    <w:p w:rsidR="006C5E65" w:rsidRPr="00CB5BBF" w:rsidRDefault="006C5E65" w:rsidP="00B067E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627E6D" w:rsidRPr="00CB5BBF" w:rsidRDefault="00627E6D" w:rsidP="00B067E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tbl>
      <w:tblPr>
        <w:tblW w:w="8755" w:type="dxa"/>
        <w:tblInd w:w="15" w:type="dxa"/>
        <w:tblLook w:val="01E0" w:firstRow="1" w:lastRow="1" w:firstColumn="1" w:lastColumn="1" w:noHBand="0" w:noVBand="0"/>
      </w:tblPr>
      <w:tblGrid>
        <w:gridCol w:w="3227"/>
        <w:gridCol w:w="3285"/>
        <w:gridCol w:w="2243"/>
      </w:tblGrid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6D3577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Председател</w:t>
            </w:r>
            <w:r w:rsidR="0057196B">
              <w:rPr>
                <w:sz w:val="24"/>
                <w:szCs w:val="24"/>
              </w:rPr>
              <w:t>ь</w:t>
            </w:r>
            <w:r w:rsidR="006D3577">
              <w:rPr>
                <w:sz w:val="24"/>
                <w:szCs w:val="24"/>
              </w:rPr>
              <w:t>ствующий</w:t>
            </w:r>
            <w:r w:rsidRPr="00CB5BBF">
              <w:rPr>
                <w:sz w:val="24"/>
                <w:szCs w:val="24"/>
              </w:rPr>
              <w:t>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CB5BBF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В.В.</w:t>
            </w:r>
            <w:r w:rsidR="00CB5BBF">
              <w:rPr>
                <w:i/>
                <w:sz w:val="24"/>
                <w:szCs w:val="24"/>
              </w:rPr>
              <w:t>Бобров</w:t>
            </w:r>
            <w:proofErr w:type="spellEnd"/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7561E9" w:rsidRPr="000E2708" w:rsidRDefault="007561E9" w:rsidP="007561E9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7561E9" w:rsidRPr="000E2708" w:rsidRDefault="007561E9" w:rsidP="007561E9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7561E9" w:rsidRPr="000E2708" w:rsidRDefault="007561E9" w:rsidP="007561E9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7561E9" w:rsidRPr="000E2708" w:rsidRDefault="007561E9" w:rsidP="007561E9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7561E9" w:rsidRPr="00CB5BBF" w:rsidRDefault="00CB5BBF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7561E9" w:rsidRPr="000E2708" w:rsidRDefault="007561E9" w:rsidP="007561E9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7561E9" w:rsidRPr="000E2708" w:rsidRDefault="007561E9" w:rsidP="007561E9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Л.В.Королева</w:t>
            </w:r>
            <w:proofErr w:type="spellEnd"/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7561E9" w:rsidRPr="000E2708" w:rsidRDefault="007561E9" w:rsidP="007561E9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7561E9" w:rsidRPr="000E2708" w:rsidRDefault="007561E9" w:rsidP="007561E9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Н.И.Прозорова</w:t>
            </w:r>
            <w:proofErr w:type="spellEnd"/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7561E9" w:rsidRPr="000E2708" w:rsidRDefault="007561E9" w:rsidP="007561E9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7561E9" w:rsidRPr="000E2708" w:rsidRDefault="007561E9" w:rsidP="007561E9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7561E9" w:rsidRPr="000E2708" w:rsidRDefault="007561E9" w:rsidP="007561E9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7561E9" w:rsidRPr="000E2708" w:rsidRDefault="007561E9" w:rsidP="007561E9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7561E9" w:rsidRPr="00CB5BBF" w:rsidTr="007561E9">
        <w:tc>
          <w:tcPr>
            <w:tcW w:w="3227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7561E9" w:rsidRPr="000E2708" w:rsidRDefault="007561E9" w:rsidP="007561E9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7561E9" w:rsidRPr="00CB5BBF" w:rsidRDefault="007561E9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2205E7" w:rsidRDefault="002205E7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547530" w:rsidRDefault="00547530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9A1462" w:rsidRDefault="009A1462" w:rsidP="00B067E4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320D3A" w:rsidRPr="00627E6D" w:rsidRDefault="00066B8E" w:rsidP="00B067E4">
      <w:pPr>
        <w:widowControl w:val="0"/>
        <w:jc w:val="both"/>
        <w:rPr>
          <w:rFonts w:ascii="Times New Roman" w:hAnsi="Times New Roman"/>
          <w:sz w:val="28"/>
          <w:szCs w:val="28"/>
        </w:rPr>
      </w:pPr>
      <w:r w:rsidRPr="00627E6D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2740660</wp:posOffset>
            </wp:positionH>
            <wp:positionV relativeFrom="paragraph">
              <wp:posOffset>-222250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39" name="Рисунок 39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0D3A" w:rsidRPr="00627E6D" w:rsidRDefault="00320D3A" w:rsidP="00B067E4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:rsidR="00320D3A" w:rsidRPr="00627E6D" w:rsidRDefault="00320D3A" w:rsidP="00B067E4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:rsidR="00320D3A" w:rsidRPr="00627E6D" w:rsidRDefault="00320D3A" w:rsidP="00B067E4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  <w:r w:rsidRPr="00627E6D">
        <w:rPr>
          <w:rFonts w:ascii="Times New Roman" w:hAnsi="Times New Roman"/>
          <w:b w:val="0"/>
          <w:szCs w:val="28"/>
        </w:rPr>
        <w:t>Томская область</w:t>
      </w:r>
    </w:p>
    <w:p w:rsidR="00320D3A" w:rsidRPr="00627E6D" w:rsidRDefault="00320D3A" w:rsidP="00B067E4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  <w:r w:rsidRPr="00627E6D">
        <w:rPr>
          <w:rFonts w:ascii="Times New Roman" w:hAnsi="Times New Roman"/>
          <w:b w:val="0"/>
          <w:szCs w:val="28"/>
        </w:rPr>
        <w:t>городской округ</w:t>
      </w:r>
    </w:p>
    <w:p w:rsidR="00320D3A" w:rsidRPr="00627E6D" w:rsidRDefault="00320D3A" w:rsidP="00B067E4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  <w:r w:rsidRPr="00627E6D">
        <w:rPr>
          <w:rFonts w:ascii="Times New Roman" w:hAnsi="Times New Roman"/>
          <w:b w:val="0"/>
          <w:szCs w:val="28"/>
        </w:rPr>
        <w:t>закрытое административно-территориальное образование Северск</w:t>
      </w:r>
    </w:p>
    <w:p w:rsidR="00320D3A" w:rsidRPr="00627E6D" w:rsidRDefault="00320D3A" w:rsidP="00B067E4">
      <w:pPr>
        <w:pStyle w:val="1"/>
        <w:keepNext w:val="0"/>
        <w:widowControl w:val="0"/>
        <w:rPr>
          <w:rFonts w:ascii="Times New Roman" w:hAnsi="Times New Roman"/>
          <w:szCs w:val="28"/>
        </w:rPr>
      </w:pPr>
      <w:r w:rsidRPr="00627E6D">
        <w:rPr>
          <w:rFonts w:ascii="Times New Roman" w:hAnsi="Times New Roman"/>
          <w:szCs w:val="28"/>
        </w:rPr>
        <w:t xml:space="preserve"> </w:t>
      </w:r>
      <w:proofErr w:type="gramStart"/>
      <w:r w:rsidRPr="00627E6D">
        <w:rPr>
          <w:rFonts w:ascii="Times New Roman" w:hAnsi="Times New Roman"/>
          <w:szCs w:val="28"/>
        </w:rPr>
        <w:t>АДМИНИСТРАЦИЯ</w:t>
      </w:r>
      <w:proofErr w:type="gramEnd"/>
      <w:r w:rsidRPr="00627E6D">
        <w:rPr>
          <w:rFonts w:ascii="Times New Roman" w:hAnsi="Times New Roman"/>
          <w:szCs w:val="28"/>
        </w:rPr>
        <w:t xml:space="preserve"> ЗАТО СЕВЕРСК </w:t>
      </w:r>
    </w:p>
    <w:p w:rsidR="00320D3A" w:rsidRPr="00627E6D" w:rsidRDefault="00320D3A" w:rsidP="00B067E4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627E6D">
        <w:rPr>
          <w:rFonts w:ascii="Times New Roman" w:hAnsi="Times New Roman"/>
          <w:b/>
          <w:sz w:val="28"/>
          <w:szCs w:val="28"/>
        </w:rPr>
        <w:t>ПРОТОКОЛ</w:t>
      </w:r>
    </w:p>
    <w:p w:rsidR="00320D3A" w:rsidRPr="00627E6D" w:rsidRDefault="00320D3A" w:rsidP="00B067E4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20D3A" w:rsidRPr="009A1462" w:rsidRDefault="00320D3A" w:rsidP="00B067E4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9A1462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9A1462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:rsidR="00320D3A" w:rsidRPr="009A1462" w:rsidRDefault="00320D3A" w:rsidP="00B067E4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9A1462">
        <w:rPr>
          <w:rFonts w:ascii="Times New Roman" w:hAnsi="Times New Roman"/>
          <w:spacing w:val="-1"/>
          <w:sz w:val="24"/>
          <w:szCs w:val="24"/>
        </w:rPr>
        <w:t xml:space="preserve">в </w:t>
      </w:r>
      <w:proofErr w:type="gramStart"/>
      <w:r w:rsidRPr="009A1462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Pr="009A1462">
        <w:rPr>
          <w:rFonts w:ascii="Times New Roman" w:hAnsi="Times New Roman"/>
          <w:spacing w:val="-1"/>
          <w:sz w:val="24"/>
          <w:szCs w:val="24"/>
        </w:rPr>
        <w:t xml:space="preserve"> ЗАТО Северск</w:t>
      </w:r>
    </w:p>
    <w:p w:rsidR="00320D3A" w:rsidRPr="009A1462" w:rsidRDefault="00320D3A" w:rsidP="00B067E4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75"/>
        <w:gridCol w:w="4764"/>
      </w:tblGrid>
      <w:tr w:rsidR="00320D3A" w:rsidRPr="009A1462" w:rsidTr="00912EA5">
        <w:tc>
          <w:tcPr>
            <w:tcW w:w="4927" w:type="dxa"/>
            <w:shd w:val="clear" w:color="auto" w:fill="auto"/>
          </w:tcPr>
          <w:p w:rsidR="00320D3A" w:rsidRPr="009A1462" w:rsidRDefault="004926F5" w:rsidP="00A75B9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2</w:t>
            </w:r>
            <w:r w:rsidR="00A75B98" w:rsidRPr="009A1462">
              <w:rPr>
                <w:rFonts w:ascii="Times New Roman" w:hAnsi="Times New Roman"/>
                <w:sz w:val="24"/>
                <w:szCs w:val="24"/>
              </w:rPr>
              <w:t>5</w:t>
            </w:r>
            <w:r w:rsidR="00CB07CD" w:rsidRPr="009A1462">
              <w:rPr>
                <w:rFonts w:ascii="Times New Roman" w:hAnsi="Times New Roman"/>
                <w:sz w:val="24"/>
                <w:szCs w:val="24"/>
              </w:rPr>
              <w:t xml:space="preserve"> апреля</w:t>
            </w:r>
            <w:r w:rsidR="00320D3A" w:rsidRPr="009A1462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CB07CD" w:rsidRPr="009A1462">
              <w:rPr>
                <w:rFonts w:ascii="Times New Roman" w:hAnsi="Times New Roman"/>
                <w:sz w:val="24"/>
                <w:szCs w:val="24"/>
              </w:rPr>
              <w:t>2</w:t>
            </w:r>
            <w:r w:rsidR="00320D3A" w:rsidRPr="009A1462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  <w:shd w:val="clear" w:color="auto" w:fill="auto"/>
          </w:tcPr>
          <w:p w:rsidR="00320D3A" w:rsidRPr="009A1462" w:rsidRDefault="00320D3A" w:rsidP="00CB07CD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№ 0</w:t>
            </w:r>
            <w:r w:rsidR="00CB07CD" w:rsidRPr="009A146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320D3A" w:rsidRPr="009A1462" w:rsidRDefault="00320D3A" w:rsidP="00B067E4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975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2098"/>
        <w:gridCol w:w="236"/>
        <w:gridCol w:w="7064"/>
        <w:gridCol w:w="141"/>
        <w:gridCol w:w="213"/>
      </w:tblGrid>
      <w:tr w:rsidR="00320D3A" w:rsidRPr="009A1462" w:rsidTr="008D1370">
        <w:trPr>
          <w:gridAfter w:val="2"/>
          <w:wAfter w:w="354" w:type="dxa"/>
        </w:trPr>
        <w:tc>
          <w:tcPr>
            <w:tcW w:w="9398" w:type="dxa"/>
            <w:gridSpan w:val="3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320D3A" w:rsidRPr="009A1462" w:rsidTr="008D1370">
        <w:tc>
          <w:tcPr>
            <w:tcW w:w="2098" w:type="dxa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:rsidR="00320D3A" w:rsidRPr="009A1462" w:rsidRDefault="00320D3A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9A1462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Pr="009A1462">
              <w:rPr>
                <w:rFonts w:ascii="Times New Roman" w:hAnsi="Times New Roman"/>
                <w:sz w:val="24"/>
                <w:szCs w:val="24"/>
              </w:rPr>
              <w:t xml:space="preserve"> ЗАТО Северск – Управляющий делами Администрации ЗАТО Северск</w:t>
            </w:r>
          </w:p>
        </w:tc>
      </w:tr>
      <w:tr w:rsidR="00320D3A" w:rsidRPr="009A1462" w:rsidTr="008D1370">
        <w:trPr>
          <w:gridAfter w:val="2"/>
          <w:wAfter w:w="354" w:type="dxa"/>
        </w:trPr>
        <w:tc>
          <w:tcPr>
            <w:tcW w:w="9398" w:type="dxa"/>
            <w:gridSpan w:val="3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Заместитель председателя комиссии:</w:t>
            </w:r>
          </w:p>
        </w:tc>
      </w:tr>
      <w:tr w:rsidR="00320D3A" w:rsidRPr="009A1462" w:rsidTr="008D1370">
        <w:trPr>
          <w:gridAfter w:val="1"/>
          <w:wAfter w:w="213" w:type="dxa"/>
        </w:trPr>
        <w:tc>
          <w:tcPr>
            <w:tcW w:w="2098" w:type="dxa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Бобров В.В.</w:t>
            </w:r>
          </w:p>
        </w:tc>
        <w:tc>
          <w:tcPr>
            <w:tcW w:w="236" w:type="dxa"/>
          </w:tcPr>
          <w:p w:rsidR="00320D3A" w:rsidRPr="009A1462" w:rsidRDefault="00320D3A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205" w:type="dxa"/>
            <w:gridSpan w:val="2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 xml:space="preserve">заместитель Управляющего делами </w:t>
            </w:r>
            <w:proofErr w:type="gramStart"/>
            <w:r w:rsidRPr="009A146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A146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320D3A" w:rsidRPr="009A1462" w:rsidTr="008D1370">
        <w:trPr>
          <w:gridAfter w:val="2"/>
          <w:wAfter w:w="354" w:type="dxa"/>
        </w:trPr>
        <w:tc>
          <w:tcPr>
            <w:tcW w:w="9398" w:type="dxa"/>
            <w:gridSpan w:val="3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320D3A" w:rsidRPr="009A1462" w:rsidTr="008D1370">
        <w:tc>
          <w:tcPr>
            <w:tcW w:w="2098" w:type="dxa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:rsidR="00320D3A" w:rsidRPr="009A1462" w:rsidRDefault="00320D3A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Комитета по кадрам и муниципальной службе </w:t>
            </w:r>
            <w:proofErr w:type="gramStart"/>
            <w:r w:rsidRPr="009A146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A146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320D3A" w:rsidRPr="009A1462" w:rsidTr="008D1370">
        <w:trPr>
          <w:gridAfter w:val="2"/>
          <w:wAfter w:w="354" w:type="dxa"/>
        </w:trPr>
        <w:tc>
          <w:tcPr>
            <w:tcW w:w="9398" w:type="dxa"/>
            <w:gridSpan w:val="3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320D3A" w:rsidRPr="009A1462" w:rsidTr="008D1370">
        <w:tc>
          <w:tcPr>
            <w:tcW w:w="2098" w:type="dxa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  <w:tc>
          <w:tcPr>
            <w:tcW w:w="236" w:type="dxa"/>
          </w:tcPr>
          <w:p w:rsidR="00320D3A" w:rsidRPr="009A1462" w:rsidRDefault="00320D3A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 xml:space="preserve">председатель Комитета по кадрам и муниципальной службе </w:t>
            </w:r>
            <w:proofErr w:type="gramStart"/>
            <w:r w:rsidRPr="009A146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A146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320D3A" w:rsidRPr="009A1462" w:rsidTr="008D1370">
        <w:tc>
          <w:tcPr>
            <w:tcW w:w="2098" w:type="dxa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Донец Е.В</w:t>
            </w:r>
            <w:r w:rsidR="008D1370" w:rsidRPr="009A146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320D3A" w:rsidRPr="009A1462" w:rsidRDefault="00320D3A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8D1370" w:rsidRPr="009A1462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="008D1370" w:rsidRPr="009A1462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="008D1370" w:rsidRPr="009A1462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320D3A" w:rsidRPr="009A1462" w:rsidTr="008D1370">
        <w:tc>
          <w:tcPr>
            <w:tcW w:w="2098" w:type="dxa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:rsidR="00320D3A" w:rsidRPr="009A1462" w:rsidRDefault="00320D3A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418" w:type="dxa"/>
            <w:gridSpan w:val="3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 w:rsidRPr="009A146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A146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9811B6" w:rsidRPr="009A1462" w:rsidTr="008D1370">
        <w:tc>
          <w:tcPr>
            <w:tcW w:w="2098" w:type="dxa"/>
          </w:tcPr>
          <w:p w:rsidR="009811B6" w:rsidRPr="009A1462" w:rsidRDefault="009811B6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1462">
              <w:rPr>
                <w:rFonts w:ascii="Times New Roman" w:hAnsi="Times New Roman"/>
                <w:sz w:val="24"/>
                <w:szCs w:val="24"/>
              </w:rPr>
              <w:t>Прозорова</w:t>
            </w:r>
            <w:proofErr w:type="spellEnd"/>
            <w:r w:rsidRPr="009A1462">
              <w:rPr>
                <w:rFonts w:ascii="Times New Roman" w:hAnsi="Times New Roman"/>
                <w:sz w:val="24"/>
                <w:szCs w:val="24"/>
              </w:rPr>
              <w:t xml:space="preserve"> Н.И.</w:t>
            </w:r>
          </w:p>
        </w:tc>
        <w:tc>
          <w:tcPr>
            <w:tcW w:w="236" w:type="dxa"/>
          </w:tcPr>
          <w:p w:rsidR="009811B6" w:rsidRPr="009A1462" w:rsidRDefault="009811B6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9811B6" w:rsidRPr="009A1462" w:rsidRDefault="009811B6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 xml:space="preserve">главный специалист-эксперт отдела общего обеспечения </w:t>
            </w:r>
            <w:r w:rsidRPr="009A146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Инспекции Федеральной налоговой службы </w:t>
            </w:r>
            <w:proofErr w:type="gramStart"/>
            <w:r w:rsidRPr="009A1462">
              <w:rPr>
                <w:rFonts w:ascii="Times New Roman" w:hAnsi="Times New Roman"/>
                <w:color w:val="000000"/>
                <w:sz w:val="24"/>
                <w:szCs w:val="24"/>
              </w:rPr>
              <w:t>по</w:t>
            </w:r>
            <w:proofErr w:type="gramEnd"/>
            <w:r w:rsidRPr="009A146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ЗАТО Северск Томской области</w:t>
            </w:r>
          </w:p>
        </w:tc>
      </w:tr>
      <w:tr w:rsidR="00320D3A" w:rsidRPr="009A1462" w:rsidTr="008D1370">
        <w:tc>
          <w:tcPr>
            <w:tcW w:w="2098" w:type="dxa"/>
          </w:tcPr>
          <w:p w:rsidR="00320D3A" w:rsidRPr="009A1462" w:rsidRDefault="00320D3A" w:rsidP="00B067E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36" w:type="dxa"/>
          </w:tcPr>
          <w:p w:rsidR="00320D3A" w:rsidRPr="009A1462" w:rsidRDefault="00320D3A" w:rsidP="00B067E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320D3A" w:rsidRPr="009A1462" w:rsidRDefault="00320D3A" w:rsidP="00B067E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бюджетного </w:t>
            </w:r>
            <w:proofErr w:type="gramStart"/>
            <w:r w:rsidRPr="009A1462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proofErr w:type="gramEnd"/>
            <w:r w:rsidRPr="009A1462">
              <w:rPr>
                <w:rFonts w:ascii="Times New Roman" w:hAnsi="Times New Roman"/>
                <w:sz w:val="24"/>
                <w:szCs w:val="24"/>
              </w:rPr>
              <w:t xml:space="preserve"> ЗАТО Северск дополнительного образования «Детско-юношеская спортивная школа «Смена»</w:t>
            </w:r>
          </w:p>
        </w:tc>
      </w:tr>
      <w:tr w:rsidR="00320D3A" w:rsidRPr="009A1462" w:rsidTr="008D1370">
        <w:tc>
          <w:tcPr>
            <w:tcW w:w="2098" w:type="dxa"/>
          </w:tcPr>
          <w:p w:rsidR="00320D3A" w:rsidRPr="009A1462" w:rsidRDefault="00320D3A" w:rsidP="00B067E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:rsidR="00320D3A" w:rsidRPr="009A1462" w:rsidRDefault="00320D3A" w:rsidP="00B067E4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320D3A" w:rsidRPr="009A1462" w:rsidRDefault="00320D3A" w:rsidP="00B067E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 xml:space="preserve">председатель Правового Комитета </w:t>
            </w:r>
            <w:proofErr w:type="gramStart"/>
            <w:r w:rsidRPr="009A146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A146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320D3A" w:rsidRPr="009A1462" w:rsidRDefault="00320D3A" w:rsidP="00B067E4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p w:rsidR="00320D3A" w:rsidRPr="009A1462" w:rsidRDefault="00320D3A" w:rsidP="00B067E4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9A1462">
        <w:rPr>
          <w:rFonts w:ascii="Times New Roman" w:hAnsi="Times New Roman"/>
          <w:color w:val="000000"/>
          <w:spacing w:val="-2"/>
          <w:sz w:val="24"/>
          <w:szCs w:val="24"/>
        </w:rPr>
        <w:t>ПОВЕСТКА ЗАСЕДАНИЯ КОМИССИИ:</w:t>
      </w:r>
    </w:p>
    <w:p w:rsidR="00320D3A" w:rsidRPr="009A1462" w:rsidRDefault="00320D3A" w:rsidP="00B067E4">
      <w:pPr>
        <w:widowControl w:val="0"/>
        <w:rPr>
          <w:rFonts w:ascii="Times New Roman" w:hAnsi="Times New Roman"/>
          <w:sz w:val="24"/>
          <w:szCs w:val="24"/>
        </w:rPr>
      </w:pPr>
      <w:r w:rsidRPr="009A1462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9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059"/>
        <w:gridCol w:w="2126"/>
      </w:tblGrid>
      <w:tr w:rsidR="00320D3A" w:rsidRPr="009A1462" w:rsidTr="008D1370">
        <w:tc>
          <w:tcPr>
            <w:tcW w:w="534" w:type="dxa"/>
            <w:shd w:val="clear" w:color="auto" w:fill="auto"/>
          </w:tcPr>
          <w:p w:rsidR="00320D3A" w:rsidRPr="009A1462" w:rsidRDefault="00320D3A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059" w:type="dxa"/>
            <w:shd w:val="clear" w:color="auto" w:fill="auto"/>
          </w:tcPr>
          <w:p w:rsidR="00320D3A" w:rsidRPr="009A1462" w:rsidRDefault="00320D3A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2126" w:type="dxa"/>
            <w:shd w:val="clear" w:color="auto" w:fill="auto"/>
          </w:tcPr>
          <w:p w:rsidR="00320D3A" w:rsidRPr="009A1462" w:rsidRDefault="00320D3A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320D3A" w:rsidRPr="009A1462" w:rsidTr="008D1370">
        <w:tc>
          <w:tcPr>
            <w:tcW w:w="534" w:type="dxa"/>
            <w:shd w:val="clear" w:color="auto" w:fill="auto"/>
          </w:tcPr>
          <w:p w:rsidR="00320D3A" w:rsidRPr="009A1462" w:rsidRDefault="00320D3A" w:rsidP="00A73AF0">
            <w:pPr>
              <w:pStyle w:val="af4"/>
              <w:widowControl w:val="0"/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7059" w:type="dxa"/>
            <w:shd w:val="clear" w:color="auto" w:fill="auto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2126" w:type="dxa"/>
            <w:shd w:val="clear" w:color="auto" w:fill="auto"/>
          </w:tcPr>
          <w:p w:rsidR="00320D3A" w:rsidRPr="009A1462" w:rsidRDefault="00320D3A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320D3A" w:rsidRPr="009A1462" w:rsidTr="008D1370">
        <w:tc>
          <w:tcPr>
            <w:tcW w:w="534" w:type="dxa"/>
            <w:shd w:val="clear" w:color="auto" w:fill="auto"/>
          </w:tcPr>
          <w:p w:rsidR="00320D3A" w:rsidRPr="009A1462" w:rsidRDefault="00320D3A" w:rsidP="00A73AF0">
            <w:pPr>
              <w:pStyle w:val="af4"/>
              <w:widowControl w:val="0"/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7059" w:type="dxa"/>
            <w:shd w:val="clear" w:color="auto" w:fill="auto"/>
          </w:tcPr>
          <w:p w:rsidR="00320D3A" w:rsidRPr="009A1462" w:rsidRDefault="00320D3A" w:rsidP="00A75B98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 xml:space="preserve">Рассмотрение результатов анализа сведений, содержащихся в анкетах лиц, представляемых при назначении на должности муниципальной службы в </w:t>
            </w:r>
            <w:proofErr w:type="gramStart"/>
            <w:r w:rsidRPr="009A146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A1462">
              <w:rPr>
                <w:rFonts w:ascii="Times New Roman" w:hAnsi="Times New Roman"/>
                <w:sz w:val="24"/>
                <w:szCs w:val="24"/>
              </w:rPr>
              <w:t xml:space="preserve"> ЗАТО Северск об их родственниках и свойственниках, в целях выявления возможного конфликта интересов за период с </w:t>
            </w:r>
            <w:r w:rsidR="00CB07CD" w:rsidRPr="009A1462">
              <w:rPr>
                <w:rFonts w:ascii="Times New Roman" w:hAnsi="Times New Roman"/>
                <w:sz w:val="24"/>
                <w:szCs w:val="24"/>
              </w:rPr>
              <w:t>01.01</w:t>
            </w:r>
            <w:r w:rsidR="008D1370" w:rsidRPr="009A1462">
              <w:rPr>
                <w:rFonts w:ascii="Times New Roman" w:hAnsi="Times New Roman"/>
                <w:sz w:val="24"/>
                <w:szCs w:val="24"/>
              </w:rPr>
              <w:t>.2</w:t>
            </w:r>
            <w:r w:rsidRPr="009A1462">
              <w:rPr>
                <w:rFonts w:ascii="Times New Roman" w:hAnsi="Times New Roman"/>
                <w:sz w:val="24"/>
                <w:szCs w:val="24"/>
              </w:rPr>
              <w:t>02</w:t>
            </w:r>
            <w:r w:rsidR="00CB07CD" w:rsidRPr="009A1462">
              <w:rPr>
                <w:rFonts w:ascii="Times New Roman" w:hAnsi="Times New Roman"/>
                <w:sz w:val="24"/>
                <w:szCs w:val="24"/>
              </w:rPr>
              <w:t>2</w:t>
            </w:r>
            <w:r w:rsidRPr="009A1462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4926F5" w:rsidRPr="009A1462">
              <w:rPr>
                <w:rFonts w:ascii="Times New Roman" w:hAnsi="Times New Roman"/>
                <w:sz w:val="24"/>
                <w:szCs w:val="24"/>
              </w:rPr>
              <w:t>2</w:t>
            </w:r>
            <w:r w:rsidR="00A75B98" w:rsidRPr="009A1462">
              <w:rPr>
                <w:rFonts w:ascii="Times New Roman" w:hAnsi="Times New Roman"/>
                <w:sz w:val="24"/>
                <w:szCs w:val="24"/>
              </w:rPr>
              <w:t>5</w:t>
            </w:r>
            <w:r w:rsidR="00CB07CD" w:rsidRPr="009A1462">
              <w:rPr>
                <w:rFonts w:ascii="Times New Roman" w:hAnsi="Times New Roman"/>
                <w:sz w:val="24"/>
                <w:szCs w:val="24"/>
              </w:rPr>
              <w:t>.04.2022</w:t>
            </w:r>
          </w:p>
        </w:tc>
        <w:tc>
          <w:tcPr>
            <w:tcW w:w="2126" w:type="dxa"/>
            <w:shd w:val="clear" w:color="auto" w:fill="auto"/>
          </w:tcPr>
          <w:p w:rsidR="00320D3A" w:rsidRPr="009A1462" w:rsidRDefault="00320D3A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</w:tr>
      <w:tr w:rsidR="00B73B3A" w:rsidRPr="009A1462" w:rsidTr="008D1370">
        <w:tc>
          <w:tcPr>
            <w:tcW w:w="534" w:type="dxa"/>
            <w:shd w:val="clear" w:color="auto" w:fill="auto"/>
          </w:tcPr>
          <w:p w:rsidR="00B73B3A" w:rsidRPr="009A1462" w:rsidRDefault="00B73B3A" w:rsidP="00B73B3A">
            <w:pPr>
              <w:pStyle w:val="af4"/>
              <w:widowControl w:val="0"/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7059" w:type="dxa"/>
            <w:shd w:val="clear" w:color="auto" w:fill="auto"/>
          </w:tcPr>
          <w:p w:rsidR="00B73B3A" w:rsidRPr="009A1462" w:rsidRDefault="00B73B3A" w:rsidP="00B73B3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Рассмотрение уведомлений муниципальных служащих</w:t>
            </w:r>
            <w:r w:rsidRPr="009A1462">
              <w:rPr>
                <w:rFonts w:ascii="Times New Roman" w:hAnsi="Times New Roman"/>
                <w:sz w:val="24"/>
                <w:szCs w:val="24"/>
              </w:rPr>
              <w:br/>
              <w:t xml:space="preserve"> </w:t>
            </w:r>
            <w:proofErr w:type="gramStart"/>
            <w:r w:rsidRPr="009A146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A1462">
              <w:rPr>
                <w:rFonts w:ascii="Times New Roman" w:hAnsi="Times New Roman"/>
                <w:sz w:val="24"/>
                <w:szCs w:val="24"/>
              </w:rPr>
              <w:t xml:space="preserve"> ЗАТО Северск о выполнении иной оплачиваемой работы</w:t>
            </w:r>
          </w:p>
        </w:tc>
        <w:tc>
          <w:tcPr>
            <w:tcW w:w="2126" w:type="dxa"/>
            <w:shd w:val="clear" w:color="auto" w:fill="auto"/>
          </w:tcPr>
          <w:p w:rsidR="00B73B3A" w:rsidRPr="009A1462" w:rsidRDefault="00B73B3A" w:rsidP="00B73B3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:rsidR="00B73B3A" w:rsidRPr="009A1462" w:rsidRDefault="00B73B3A" w:rsidP="00B73B3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03B2" w:rsidRPr="009A1462" w:rsidTr="008D1370">
        <w:tc>
          <w:tcPr>
            <w:tcW w:w="534" w:type="dxa"/>
            <w:shd w:val="clear" w:color="auto" w:fill="auto"/>
          </w:tcPr>
          <w:p w:rsidR="005603B2" w:rsidRPr="009A1462" w:rsidRDefault="005603B2" w:rsidP="00B73B3A">
            <w:pPr>
              <w:pStyle w:val="af4"/>
              <w:widowControl w:val="0"/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7059" w:type="dxa"/>
            <w:shd w:val="clear" w:color="auto" w:fill="auto"/>
          </w:tcPr>
          <w:p w:rsidR="005603B2" w:rsidRPr="009A1462" w:rsidRDefault="005603B2" w:rsidP="009A146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Рассмотрение заявление муниципального служащего</w:t>
            </w:r>
            <w:r w:rsidR="002172CC" w:rsidRPr="009A14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9A146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9A1462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 w:rsidRPr="009A1462">
              <w:rPr>
                <w:rFonts w:ascii="Times New Roman" w:hAnsi="Times New Roman"/>
                <w:sz w:val="24"/>
                <w:szCs w:val="24"/>
              </w:rPr>
              <w:t xml:space="preserve">о невозможности представить </w:t>
            </w:r>
            <w:r w:rsidRPr="009A14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сведения </w:t>
            </w:r>
            <w:r w:rsidR="002172CC" w:rsidRPr="009A1462">
              <w:rPr>
                <w:rFonts w:ascii="Times New Roman" w:hAnsi="Times New Roman"/>
                <w:sz w:val="24"/>
                <w:szCs w:val="24"/>
              </w:rPr>
              <w:t>о доходах, расходах, об и</w:t>
            </w:r>
            <w:r w:rsidRPr="009A1462">
              <w:rPr>
                <w:rFonts w:ascii="Times New Roman" w:hAnsi="Times New Roman"/>
                <w:sz w:val="24"/>
                <w:szCs w:val="24"/>
              </w:rPr>
              <w:t xml:space="preserve">муществе </w:t>
            </w:r>
            <w:r w:rsidR="002172CC" w:rsidRPr="009A1462">
              <w:rPr>
                <w:rFonts w:ascii="Times New Roman" w:hAnsi="Times New Roman"/>
                <w:sz w:val="24"/>
                <w:szCs w:val="24"/>
              </w:rPr>
              <w:t xml:space="preserve">и обязательствах имущественного характера </w:t>
            </w:r>
            <w:r w:rsidRPr="009A1462">
              <w:rPr>
                <w:rFonts w:ascii="Times New Roman" w:hAnsi="Times New Roman"/>
                <w:sz w:val="24"/>
                <w:szCs w:val="24"/>
              </w:rPr>
              <w:t>сво</w:t>
            </w:r>
            <w:r w:rsidR="002172CC" w:rsidRPr="009A1462">
              <w:rPr>
                <w:rFonts w:ascii="Times New Roman" w:hAnsi="Times New Roman"/>
                <w:sz w:val="24"/>
                <w:szCs w:val="24"/>
              </w:rPr>
              <w:t>его</w:t>
            </w:r>
            <w:r w:rsidRPr="009A1462">
              <w:rPr>
                <w:rFonts w:ascii="Times New Roman" w:hAnsi="Times New Roman"/>
                <w:sz w:val="24"/>
                <w:szCs w:val="24"/>
              </w:rPr>
              <w:t xml:space="preserve"> супруга</w:t>
            </w:r>
            <w:r w:rsidR="002172CC" w:rsidRPr="009A14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6944" w:rsidRPr="009A1462">
              <w:rPr>
                <w:rFonts w:ascii="Times New Roman" w:hAnsi="Times New Roman"/>
                <w:bCs/>
                <w:sz w:val="24"/>
                <w:szCs w:val="24"/>
              </w:rPr>
              <w:t>за 2021 год</w:t>
            </w:r>
          </w:p>
        </w:tc>
        <w:tc>
          <w:tcPr>
            <w:tcW w:w="2126" w:type="dxa"/>
            <w:shd w:val="clear" w:color="auto" w:fill="auto"/>
          </w:tcPr>
          <w:p w:rsidR="005603B2" w:rsidRPr="009A1462" w:rsidRDefault="006057EA" w:rsidP="00B73B3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lastRenderedPageBreak/>
              <w:t>Коваленко В.В.</w:t>
            </w:r>
          </w:p>
        </w:tc>
      </w:tr>
    </w:tbl>
    <w:p w:rsidR="00320D3A" w:rsidRPr="009A1462" w:rsidRDefault="00320D3A" w:rsidP="00B067E4">
      <w:pPr>
        <w:pStyle w:val="af4"/>
        <w:widowControl w:val="0"/>
        <w:tabs>
          <w:tab w:val="left" w:pos="993"/>
        </w:tabs>
        <w:ind w:left="0" w:firstLine="709"/>
        <w:jc w:val="both"/>
        <w:rPr>
          <w:b/>
        </w:rPr>
      </w:pPr>
    </w:p>
    <w:p w:rsidR="00320D3A" w:rsidRPr="009A1462" w:rsidRDefault="00320D3A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A1462">
        <w:rPr>
          <w:rFonts w:ascii="Times New Roman" w:hAnsi="Times New Roman"/>
          <w:b/>
          <w:sz w:val="24"/>
          <w:szCs w:val="24"/>
        </w:rPr>
        <w:t>Решение комиссии:</w:t>
      </w:r>
    </w:p>
    <w:p w:rsidR="00320D3A" w:rsidRPr="009A1462" w:rsidRDefault="00320D3A" w:rsidP="00A73AF0">
      <w:pPr>
        <w:pStyle w:val="af4"/>
        <w:widowControl w:val="0"/>
        <w:numPr>
          <w:ilvl w:val="0"/>
          <w:numId w:val="7"/>
        </w:numPr>
        <w:tabs>
          <w:tab w:val="left" w:pos="993"/>
        </w:tabs>
        <w:ind w:left="0" w:firstLine="709"/>
        <w:jc w:val="both"/>
      </w:pPr>
      <w:r w:rsidRPr="009A1462">
        <w:rPr>
          <w:spacing w:val="-1"/>
        </w:rPr>
        <w:t>По вопросам повестки голосовать открытым способом путем поднятия руки.</w:t>
      </w:r>
    </w:p>
    <w:p w:rsidR="00320D3A" w:rsidRPr="009A1462" w:rsidRDefault="00320D3A" w:rsidP="00A73AF0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9A1462">
        <w:rPr>
          <w:rFonts w:ascii="Times New Roman" w:hAnsi="Times New Roman"/>
          <w:spacing w:val="-1"/>
          <w:sz w:val="24"/>
          <w:szCs w:val="24"/>
        </w:rPr>
        <w:t xml:space="preserve">Принять к сведению информацию Комитета по кадрам и муниципальной службе </w:t>
      </w:r>
      <w:proofErr w:type="gramStart"/>
      <w:r w:rsidRPr="009A1462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Pr="009A1462">
        <w:rPr>
          <w:rFonts w:ascii="Times New Roman" w:hAnsi="Times New Roman"/>
          <w:spacing w:val="-1"/>
          <w:sz w:val="24"/>
          <w:szCs w:val="24"/>
        </w:rPr>
        <w:t xml:space="preserve"> ЗАТО Северск об анализе </w:t>
      </w:r>
      <w:r w:rsidRPr="009A1462">
        <w:rPr>
          <w:rFonts w:ascii="Times New Roman" w:hAnsi="Times New Roman"/>
          <w:bCs/>
          <w:sz w:val="24"/>
          <w:szCs w:val="24"/>
        </w:rPr>
        <w:t xml:space="preserve">сведений, содержащихся в анкетах лиц, представляемых при назначении на должности муниципальной службы Администрации ЗАТО Северск, об их родственниках </w:t>
      </w:r>
      <w:r w:rsidR="008D1370" w:rsidRPr="009A1462">
        <w:rPr>
          <w:rFonts w:ascii="Times New Roman" w:hAnsi="Times New Roman"/>
          <w:bCs/>
          <w:sz w:val="24"/>
          <w:szCs w:val="24"/>
        </w:rPr>
        <w:t>и</w:t>
      </w:r>
      <w:r w:rsidRPr="009A1462">
        <w:rPr>
          <w:rFonts w:ascii="Times New Roman" w:hAnsi="Times New Roman"/>
          <w:bCs/>
          <w:sz w:val="24"/>
          <w:szCs w:val="24"/>
        </w:rPr>
        <w:t xml:space="preserve"> свойственниках за период с </w:t>
      </w:r>
      <w:r w:rsidR="00B73B3A" w:rsidRPr="009A1462">
        <w:rPr>
          <w:rFonts w:ascii="Times New Roman" w:hAnsi="Times New Roman"/>
          <w:bCs/>
          <w:sz w:val="24"/>
          <w:szCs w:val="24"/>
        </w:rPr>
        <w:t xml:space="preserve">01.01.2022 по </w:t>
      </w:r>
      <w:r w:rsidR="000B2B9A" w:rsidRPr="009A1462">
        <w:rPr>
          <w:rFonts w:ascii="Times New Roman" w:hAnsi="Times New Roman"/>
          <w:bCs/>
          <w:sz w:val="24"/>
          <w:szCs w:val="24"/>
        </w:rPr>
        <w:t>25</w:t>
      </w:r>
      <w:r w:rsidR="00B73B3A" w:rsidRPr="009A1462">
        <w:rPr>
          <w:rFonts w:ascii="Times New Roman" w:hAnsi="Times New Roman"/>
          <w:bCs/>
          <w:sz w:val="24"/>
          <w:szCs w:val="24"/>
        </w:rPr>
        <w:t>.04.2022</w:t>
      </w:r>
      <w:r w:rsidRPr="009A1462">
        <w:rPr>
          <w:rFonts w:ascii="Times New Roman" w:hAnsi="Times New Roman"/>
          <w:bCs/>
          <w:sz w:val="24"/>
          <w:szCs w:val="24"/>
        </w:rPr>
        <w:t>.</w:t>
      </w:r>
    </w:p>
    <w:p w:rsidR="0078451C" w:rsidRPr="009A1462" w:rsidRDefault="0078451C" w:rsidP="00A73AF0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9A1462">
        <w:rPr>
          <w:rFonts w:ascii="Times New Roman" w:hAnsi="Times New Roman"/>
          <w:spacing w:val="-2"/>
          <w:sz w:val="24"/>
          <w:szCs w:val="24"/>
        </w:rPr>
        <w:t xml:space="preserve">Выполнение </w:t>
      </w:r>
      <w:r w:rsidR="009A1462">
        <w:rPr>
          <w:rFonts w:ascii="Times New Roman" w:hAnsi="Times New Roman"/>
          <w:spacing w:val="-2"/>
          <w:sz w:val="24"/>
          <w:szCs w:val="24"/>
        </w:rPr>
        <w:t xml:space="preserve">муниципальными служащими </w:t>
      </w:r>
      <w:proofErr w:type="gramStart"/>
      <w:r w:rsidR="009A1462">
        <w:rPr>
          <w:rFonts w:ascii="Times New Roman" w:hAnsi="Times New Roman"/>
          <w:spacing w:val="-2"/>
          <w:sz w:val="24"/>
          <w:szCs w:val="24"/>
        </w:rPr>
        <w:t>Администрации</w:t>
      </w:r>
      <w:proofErr w:type="gramEnd"/>
      <w:r w:rsidR="009A1462">
        <w:rPr>
          <w:rFonts w:ascii="Times New Roman" w:hAnsi="Times New Roman"/>
          <w:spacing w:val="-2"/>
          <w:sz w:val="24"/>
          <w:szCs w:val="24"/>
        </w:rPr>
        <w:t xml:space="preserve"> ЗАТО Северск</w:t>
      </w:r>
      <w:r w:rsidRPr="009A1462">
        <w:rPr>
          <w:b/>
          <w:sz w:val="24"/>
          <w:szCs w:val="24"/>
        </w:rPr>
        <w:t xml:space="preserve"> </w:t>
      </w:r>
      <w:r w:rsidRPr="009A1462">
        <w:rPr>
          <w:rFonts w:ascii="Times New Roman" w:hAnsi="Times New Roman"/>
          <w:spacing w:val="-2"/>
          <w:sz w:val="24"/>
          <w:szCs w:val="24"/>
        </w:rPr>
        <w:t>иной оплачиваемой работы не повлечет конфликта интересов.</w:t>
      </w:r>
    </w:p>
    <w:p w:rsidR="00685DAA" w:rsidRPr="009A1462" w:rsidRDefault="00685DAA" w:rsidP="00A73AF0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9A1462">
        <w:rPr>
          <w:rFonts w:ascii="Times New Roman" w:hAnsi="Times New Roman"/>
          <w:bCs/>
          <w:sz w:val="24"/>
          <w:szCs w:val="24"/>
        </w:rPr>
        <w:t xml:space="preserve">Признать, что причина непредставления муниципальным служащим </w:t>
      </w:r>
      <w:proofErr w:type="gramStart"/>
      <w:r w:rsidR="009A1462">
        <w:rPr>
          <w:rFonts w:ascii="Times New Roman" w:hAnsi="Times New Roman"/>
          <w:bCs/>
          <w:sz w:val="24"/>
          <w:szCs w:val="24"/>
        </w:rPr>
        <w:t>Администрации</w:t>
      </w:r>
      <w:proofErr w:type="gramEnd"/>
      <w:r w:rsidR="009A1462">
        <w:rPr>
          <w:rFonts w:ascii="Times New Roman" w:hAnsi="Times New Roman"/>
          <w:bCs/>
          <w:sz w:val="24"/>
          <w:szCs w:val="24"/>
        </w:rPr>
        <w:t xml:space="preserve"> ЗАТО Северск </w:t>
      </w:r>
      <w:r w:rsidRPr="009A1462">
        <w:rPr>
          <w:rFonts w:ascii="Times New Roman" w:hAnsi="Times New Roman"/>
          <w:bCs/>
          <w:sz w:val="24"/>
          <w:szCs w:val="24"/>
        </w:rPr>
        <w:t>сведений о</w:t>
      </w:r>
      <w:r w:rsidR="00B305BF" w:rsidRPr="009A1462">
        <w:rPr>
          <w:rFonts w:ascii="Times New Roman" w:hAnsi="Times New Roman"/>
          <w:bCs/>
          <w:sz w:val="24"/>
          <w:szCs w:val="24"/>
        </w:rPr>
        <w:t xml:space="preserve"> </w:t>
      </w:r>
      <w:r w:rsidR="00B305BF" w:rsidRPr="009A1462">
        <w:rPr>
          <w:rFonts w:ascii="Times New Roman" w:hAnsi="Times New Roman"/>
          <w:sz w:val="24"/>
          <w:szCs w:val="24"/>
        </w:rPr>
        <w:t xml:space="preserve">доходах, расходах, об имуществе и обязательствах имущественного характера </w:t>
      </w:r>
      <w:r w:rsidRPr="009A1462">
        <w:rPr>
          <w:rFonts w:ascii="Times New Roman" w:hAnsi="Times New Roman"/>
          <w:bCs/>
          <w:sz w:val="24"/>
          <w:szCs w:val="24"/>
        </w:rPr>
        <w:t xml:space="preserve">своего супруга </w:t>
      </w:r>
      <w:r w:rsidR="00106944" w:rsidRPr="009A1462">
        <w:rPr>
          <w:rFonts w:ascii="Times New Roman" w:hAnsi="Times New Roman"/>
          <w:bCs/>
          <w:sz w:val="24"/>
          <w:szCs w:val="24"/>
        </w:rPr>
        <w:t xml:space="preserve">за 2021 год </w:t>
      </w:r>
      <w:r w:rsidRPr="009A1462">
        <w:rPr>
          <w:rFonts w:ascii="Times New Roman" w:hAnsi="Times New Roman"/>
          <w:bCs/>
          <w:sz w:val="24"/>
          <w:szCs w:val="24"/>
        </w:rPr>
        <w:t>является уважительной и объективной.</w:t>
      </w:r>
    </w:p>
    <w:p w:rsidR="00320D3A" w:rsidRPr="009A1462" w:rsidRDefault="00320D3A" w:rsidP="00A73AF0">
      <w:pPr>
        <w:widowControl w:val="0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 w:rsidRPr="009A1462">
        <w:rPr>
          <w:rFonts w:ascii="Times New Roman" w:hAnsi="Times New Roman"/>
          <w:spacing w:val="-8"/>
          <w:sz w:val="24"/>
          <w:szCs w:val="24"/>
        </w:rPr>
        <w:t xml:space="preserve">Информацию о заседании комиссии разместить </w:t>
      </w:r>
      <w:r w:rsidRPr="009A1462">
        <w:rPr>
          <w:rFonts w:ascii="Times New Roman" w:hAnsi="Times New Roman"/>
          <w:sz w:val="24"/>
          <w:szCs w:val="24"/>
        </w:rPr>
        <w:t xml:space="preserve">на официальном сайте </w:t>
      </w:r>
      <w:proofErr w:type="gramStart"/>
      <w:r w:rsidRPr="009A146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9A1462"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(</w:t>
      </w:r>
      <w:hyperlink w:history="1">
        <w:r w:rsidRPr="009A1462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9A1462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9A1462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://</w:t>
        </w:r>
      </w:hyperlink>
      <w:r w:rsidRPr="009A1462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зато-</w:t>
      </w:r>
      <w:proofErr w:type="spellStart"/>
      <w:r w:rsidRPr="009A1462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северск.рф</w:t>
      </w:r>
      <w:proofErr w:type="spellEnd"/>
      <w:r w:rsidRPr="009A1462">
        <w:rPr>
          <w:rFonts w:ascii="Times New Roman" w:hAnsi="Times New Roman"/>
          <w:sz w:val="24"/>
          <w:szCs w:val="24"/>
        </w:rPr>
        <w:t>) с учетом законодательства Российской Федерации о защите персональных данных.</w:t>
      </w:r>
      <w:r w:rsidRPr="009A1462">
        <w:rPr>
          <w:rFonts w:ascii="Times New Roman" w:hAnsi="Times New Roman"/>
          <w:spacing w:val="-8"/>
          <w:sz w:val="24"/>
          <w:szCs w:val="24"/>
        </w:rPr>
        <w:t xml:space="preserve">  </w:t>
      </w:r>
    </w:p>
    <w:p w:rsidR="00320D3A" w:rsidRDefault="00320D3A" w:rsidP="00B067E4">
      <w:pPr>
        <w:pStyle w:val="af4"/>
        <w:widowControl w:val="0"/>
        <w:tabs>
          <w:tab w:val="left" w:pos="993"/>
          <w:tab w:val="left" w:pos="1134"/>
        </w:tabs>
        <w:jc w:val="both"/>
        <w:rPr>
          <w:bCs/>
          <w:sz w:val="28"/>
          <w:szCs w:val="28"/>
        </w:rPr>
      </w:pPr>
    </w:p>
    <w:p w:rsidR="00547530" w:rsidRDefault="00547530" w:rsidP="00B067E4">
      <w:pPr>
        <w:pStyle w:val="af4"/>
        <w:widowControl w:val="0"/>
        <w:tabs>
          <w:tab w:val="left" w:pos="993"/>
          <w:tab w:val="left" w:pos="1134"/>
        </w:tabs>
        <w:jc w:val="both"/>
        <w:rPr>
          <w:bCs/>
          <w:sz w:val="28"/>
          <w:szCs w:val="28"/>
        </w:rPr>
      </w:pPr>
    </w:p>
    <w:p w:rsidR="00547530" w:rsidRPr="00627E6D" w:rsidRDefault="00547530" w:rsidP="00B067E4">
      <w:pPr>
        <w:pStyle w:val="af4"/>
        <w:widowControl w:val="0"/>
        <w:tabs>
          <w:tab w:val="left" w:pos="993"/>
          <w:tab w:val="left" w:pos="1134"/>
        </w:tabs>
        <w:jc w:val="both"/>
        <w:rPr>
          <w:bCs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22"/>
        <w:gridCol w:w="3187"/>
        <w:gridCol w:w="3230"/>
      </w:tblGrid>
      <w:tr w:rsidR="00320D3A" w:rsidRPr="009A1462" w:rsidTr="00685DAA">
        <w:tc>
          <w:tcPr>
            <w:tcW w:w="3222" w:type="dxa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  <w:tc>
          <w:tcPr>
            <w:tcW w:w="3187" w:type="dxa"/>
            <w:tcBorders>
              <w:bottom w:val="single" w:sz="4" w:space="0" w:color="auto"/>
            </w:tcBorders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0" w:type="dxa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9A1462">
              <w:rPr>
                <w:rFonts w:ascii="Times New Roman" w:hAnsi="Times New Roman"/>
                <w:i/>
                <w:sz w:val="24"/>
                <w:szCs w:val="24"/>
              </w:rPr>
              <w:t>В.В.Коваленко</w:t>
            </w:r>
            <w:proofErr w:type="spellEnd"/>
          </w:p>
        </w:tc>
      </w:tr>
      <w:tr w:rsidR="00320D3A" w:rsidRPr="00627E6D" w:rsidTr="00685DAA">
        <w:tc>
          <w:tcPr>
            <w:tcW w:w="3222" w:type="dxa"/>
          </w:tcPr>
          <w:p w:rsidR="00320D3A" w:rsidRPr="00627E6D" w:rsidRDefault="00320D3A" w:rsidP="00B067E4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187" w:type="dxa"/>
            <w:tcBorders>
              <w:top w:val="single" w:sz="4" w:space="0" w:color="auto"/>
            </w:tcBorders>
          </w:tcPr>
          <w:p w:rsidR="00320D3A" w:rsidRPr="00627E6D" w:rsidRDefault="00320D3A" w:rsidP="00B067E4">
            <w:pPr>
              <w:widowControl w:val="0"/>
              <w:jc w:val="center"/>
              <w:rPr>
                <w:rFonts w:ascii="Times New Roman" w:hAnsi="Times New Roman"/>
              </w:rPr>
            </w:pPr>
            <w:r w:rsidRPr="00627E6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0" w:type="dxa"/>
          </w:tcPr>
          <w:p w:rsidR="00320D3A" w:rsidRPr="00627E6D" w:rsidRDefault="00320D3A" w:rsidP="00B067E4">
            <w:pPr>
              <w:widowControl w:val="0"/>
              <w:jc w:val="both"/>
              <w:rPr>
                <w:rFonts w:ascii="Times New Roman" w:hAnsi="Times New Roman"/>
                <w:i/>
              </w:rPr>
            </w:pPr>
          </w:p>
        </w:tc>
      </w:tr>
      <w:tr w:rsidR="00320D3A" w:rsidRPr="009A1462" w:rsidTr="00685DAA">
        <w:tc>
          <w:tcPr>
            <w:tcW w:w="3222" w:type="dxa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  <w:tc>
          <w:tcPr>
            <w:tcW w:w="3187" w:type="dxa"/>
            <w:tcBorders>
              <w:bottom w:val="single" w:sz="4" w:space="0" w:color="auto"/>
            </w:tcBorders>
          </w:tcPr>
          <w:p w:rsidR="00320D3A" w:rsidRPr="009A1462" w:rsidRDefault="00320D3A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0" w:type="dxa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9A1462">
              <w:rPr>
                <w:rFonts w:ascii="Times New Roman" w:hAnsi="Times New Roman"/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320D3A" w:rsidRPr="00627E6D" w:rsidTr="00685DAA">
        <w:tc>
          <w:tcPr>
            <w:tcW w:w="3222" w:type="dxa"/>
          </w:tcPr>
          <w:p w:rsidR="00320D3A" w:rsidRPr="00627E6D" w:rsidRDefault="00320D3A" w:rsidP="00B067E4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187" w:type="dxa"/>
            <w:tcBorders>
              <w:top w:val="single" w:sz="4" w:space="0" w:color="auto"/>
            </w:tcBorders>
          </w:tcPr>
          <w:p w:rsidR="00320D3A" w:rsidRPr="00627E6D" w:rsidRDefault="00320D3A" w:rsidP="00B067E4">
            <w:pPr>
              <w:widowControl w:val="0"/>
              <w:jc w:val="center"/>
              <w:rPr>
                <w:rFonts w:ascii="Times New Roman" w:hAnsi="Times New Roman"/>
              </w:rPr>
            </w:pPr>
            <w:r w:rsidRPr="00627E6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0" w:type="dxa"/>
          </w:tcPr>
          <w:p w:rsidR="00320D3A" w:rsidRPr="00627E6D" w:rsidRDefault="00320D3A" w:rsidP="00B067E4">
            <w:pPr>
              <w:widowControl w:val="0"/>
              <w:jc w:val="both"/>
              <w:rPr>
                <w:rFonts w:ascii="Times New Roman" w:hAnsi="Times New Roman"/>
                <w:i/>
              </w:rPr>
            </w:pPr>
          </w:p>
        </w:tc>
      </w:tr>
      <w:tr w:rsidR="00320D3A" w:rsidRPr="009A1462" w:rsidTr="00685DAA">
        <w:tc>
          <w:tcPr>
            <w:tcW w:w="3222" w:type="dxa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3187" w:type="dxa"/>
            <w:tcBorders>
              <w:bottom w:val="single" w:sz="4" w:space="0" w:color="auto"/>
            </w:tcBorders>
          </w:tcPr>
          <w:p w:rsidR="00320D3A" w:rsidRPr="009A1462" w:rsidRDefault="00320D3A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0" w:type="dxa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9A1462">
              <w:rPr>
                <w:rFonts w:ascii="Times New Roman" w:hAnsi="Times New Roman"/>
                <w:i/>
                <w:sz w:val="24"/>
                <w:szCs w:val="24"/>
              </w:rPr>
              <w:t>В.В.Бобров</w:t>
            </w:r>
            <w:proofErr w:type="spellEnd"/>
          </w:p>
        </w:tc>
      </w:tr>
      <w:tr w:rsidR="00320D3A" w:rsidRPr="00627E6D" w:rsidTr="00685DAA">
        <w:tc>
          <w:tcPr>
            <w:tcW w:w="3222" w:type="dxa"/>
          </w:tcPr>
          <w:p w:rsidR="00320D3A" w:rsidRPr="00627E6D" w:rsidRDefault="00320D3A" w:rsidP="00B067E4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187" w:type="dxa"/>
            <w:tcBorders>
              <w:top w:val="single" w:sz="4" w:space="0" w:color="auto"/>
            </w:tcBorders>
          </w:tcPr>
          <w:p w:rsidR="00320D3A" w:rsidRPr="00627E6D" w:rsidRDefault="00320D3A" w:rsidP="00B067E4">
            <w:pPr>
              <w:widowControl w:val="0"/>
              <w:jc w:val="center"/>
              <w:rPr>
                <w:rFonts w:ascii="Times New Roman" w:hAnsi="Times New Roman"/>
              </w:rPr>
            </w:pPr>
            <w:r w:rsidRPr="00627E6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0" w:type="dxa"/>
          </w:tcPr>
          <w:p w:rsidR="00320D3A" w:rsidRPr="00627E6D" w:rsidRDefault="00320D3A" w:rsidP="00B067E4">
            <w:pPr>
              <w:widowControl w:val="0"/>
              <w:jc w:val="both"/>
              <w:rPr>
                <w:rFonts w:ascii="Times New Roman" w:hAnsi="Times New Roman"/>
                <w:i/>
              </w:rPr>
            </w:pPr>
          </w:p>
        </w:tc>
      </w:tr>
      <w:tr w:rsidR="00320D3A" w:rsidRPr="009A1462" w:rsidTr="00685DAA">
        <w:tc>
          <w:tcPr>
            <w:tcW w:w="3222" w:type="dxa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7" w:type="dxa"/>
            <w:tcBorders>
              <w:bottom w:val="single" w:sz="4" w:space="0" w:color="auto"/>
            </w:tcBorders>
          </w:tcPr>
          <w:p w:rsidR="00320D3A" w:rsidRPr="009A1462" w:rsidRDefault="00320D3A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0" w:type="dxa"/>
          </w:tcPr>
          <w:p w:rsidR="00320D3A" w:rsidRPr="009A1462" w:rsidRDefault="008D1370" w:rsidP="00B067E4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9A1462">
              <w:rPr>
                <w:rFonts w:ascii="Times New Roman" w:hAnsi="Times New Roman"/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320D3A" w:rsidRPr="00627E6D" w:rsidTr="00685DAA">
        <w:tc>
          <w:tcPr>
            <w:tcW w:w="3222" w:type="dxa"/>
          </w:tcPr>
          <w:p w:rsidR="00320D3A" w:rsidRPr="00627E6D" w:rsidRDefault="00320D3A" w:rsidP="00B067E4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187" w:type="dxa"/>
            <w:tcBorders>
              <w:top w:val="single" w:sz="4" w:space="0" w:color="auto"/>
            </w:tcBorders>
          </w:tcPr>
          <w:p w:rsidR="00320D3A" w:rsidRPr="00627E6D" w:rsidRDefault="00320D3A" w:rsidP="00B067E4">
            <w:pPr>
              <w:widowControl w:val="0"/>
              <w:jc w:val="center"/>
              <w:rPr>
                <w:rFonts w:ascii="Times New Roman" w:hAnsi="Times New Roman"/>
              </w:rPr>
            </w:pPr>
            <w:r w:rsidRPr="00627E6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0" w:type="dxa"/>
          </w:tcPr>
          <w:p w:rsidR="00320D3A" w:rsidRPr="00627E6D" w:rsidRDefault="00320D3A" w:rsidP="00B067E4">
            <w:pPr>
              <w:widowControl w:val="0"/>
              <w:jc w:val="both"/>
              <w:rPr>
                <w:rFonts w:ascii="Times New Roman" w:hAnsi="Times New Roman"/>
                <w:i/>
              </w:rPr>
            </w:pPr>
          </w:p>
        </w:tc>
      </w:tr>
      <w:tr w:rsidR="00320D3A" w:rsidRPr="009A1462" w:rsidTr="00685DAA">
        <w:tc>
          <w:tcPr>
            <w:tcW w:w="3222" w:type="dxa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7" w:type="dxa"/>
            <w:tcBorders>
              <w:bottom w:val="single" w:sz="4" w:space="0" w:color="auto"/>
            </w:tcBorders>
          </w:tcPr>
          <w:p w:rsidR="00320D3A" w:rsidRPr="009A1462" w:rsidRDefault="00320D3A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0" w:type="dxa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9A1462">
              <w:rPr>
                <w:rFonts w:ascii="Times New Roman" w:hAnsi="Times New Roman"/>
                <w:i/>
                <w:sz w:val="24"/>
                <w:szCs w:val="24"/>
              </w:rPr>
              <w:t>Л.В.Королева</w:t>
            </w:r>
            <w:proofErr w:type="spellEnd"/>
          </w:p>
        </w:tc>
      </w:tr>
      <w:tr w:rsidR="00320D3A" w:rsidRPr="00627E6D" w:rsidTr="00685DAA">
        <w:tc>
          <w:tcPr>
            <w:tcW w:w="3222" w:type="dxa"/>
          </w:tcPr>
          <w:p w:rsidR="00320D3A" w:rsidRPr="00627E6D" w:rsidRDefault="00320D3A" w:rsidP="00B067E4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187" w:type="dxa"/>
            <w:tcBorders>
              <w:top w:val="single" w:sz="4" w:space="0" w:color="auto"/>
            </w:tcBorders>
          </w:tcPr>
          <w:p w:rsidR="00320D3A" w:rsidRPr="00627E6D" w:rsidRDefault="00320D3A" w:rsidP="00B067E4">
            <w:pPr>
              <w:widowControl w:val="0"/>
              <w:jc w:val="center"/>
              <w:rPr>
                <w:rFonts w:ascii="Times New Roman" w:hAnsi="Times New Roman"/>
              </w:rPr>
            </w:pPr>
            <w:r w:rsidRPr="00627E6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0" w:type="dxa"/>
          </w:tcPr>
          <w:p w:rsidR="00320D3A" w:rsidRPr="00627E6D" w:rsidRDefault="00320D3A" w:rsidP="00B067E4">
            <w:pPr>
              <w:widowControl w:val="0"/>
              <w:jc w:val="both"/>
              <w:rPr>
                <w:rFonts w:ascii="Times New Roman" w:hAnsi="Times New Roman"/>
                <w:i/>
              </w:rPr>
            </w:pPr>
          </w:p>
        </w:tc>
      </w:tr>
      <w:tr w:rsidR="00320D3A" w:rsidRPr="009A1462" w:rsidTr="00685DAA">
        <w:tc>
          <w:tcPr>
            <w:tcW w:w="3222" w:type="dxa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7" w:type="dxa"/>
            <w:tcBorders>
              <w:bottom w:val="single" w:sz="4" w:space="0" w:color="auto"/>
            </w:tcBorders>
          </w:tcPr>
          <w:p w:rsidR="00320D3A" w:rsidRPr="009A1462" w:rsidRDefault="00320D3A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0" w:type="dxa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9A1462">
              <w:rPr>
                <w:rFonts w:ascii="Times New Roman" w:hAnsi="Times New Roman"/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320D3A" w:rsidRPr="00627E6D" w:rsidTr="00685DAA">
        <w:tc>
          <w:tcPr>
            <w:tcW w:w="3222" w:type="dxa"/>
          </w:tcPr>
          <w:p w:rsidR="00320D3A" w:rsidRPr="00627E6D" w:rsidRDefault="00320D3A" w:rsidP="00B067E4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187" w:type="dxa"/>
            <w:tcBorders>
              <w:top w:val="single" w:sz="4" w:space="0" w:color="auto"/>
            </w:tcBorders>
          </w:tcPr>
          <w:p w:rsidR="00320D3A" w:rsidRPr="00627E6D" w:rsidRDefault="00320D3A" w:rsidP="00B067E4">
            <w:pPr>
              <w:widowControl w:val="0"/>
              <w:jc w:val="center"/>
              <w:rPr>
                <w:rFonts w:ascii="Times New Roman" w:hAnsi="Times New Roman"/>
              </w:rPr>
            </w:pPr>
            <w:r w:rsidRPr="00627E6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0" w:type="dxa"/>
          </w:tcPr>
          <w:p w:rsidR="00320D3A" w:rsidRPr="00627E6D" w:rsidRDefault="00320D3A" w:rsidP="00B067E4">
            <w:pPr>
              <w:widowControl w:val="0"/>
              <w:jc w:val="both"/>
              <w:rPr>
                <w:rFonts w:ascii="Times New Roman" w:hAnsi="Times New Roman"/>
                <w:i/>
              </w:rPr>
            </w:pPr>
          </w:p>
        </w:tc>
      </w:tr>
      <w:tr w:rsidR="00685DAA" w:rsidRPr="009A1462" w:rsidTr="00685DAA">
        <w:tc>
          <w:tcPr>
            <w:tcW w:w="3222" w:type="dxa"/>
          </w:tcPr>
          <w:p w:rsidR="00685DAA" w:rsidRPr="009A1462" w:rsidRDefault="00685DAA" w:rsidP="00492899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7" w:type="dxa"/>
            <w:tcBorders>
              <w:bottom w:val="single" w:sz="4" w:space="0" w:color="auto"/>
            </w:tcBorders>
          </w:tcPr>
          <w:p w:rsidR="00685DAA" w:rsidRPr="009A1462" w:rsidRDefault="00685DAA" w:rsidP="00492899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0" w:type="dxa"/>
          </w:tcPr>
          <w:p w:rsidR="00685DAA" w:rsidRPr="009A1462" w:rsidRDefault="00685DAA" w:rsidP="00492899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A1462">
              <w:rPr>
                <w:rFonts w:ascii="Times New Roman" w:hAnsi="Times New Roman"/>
                <w:i/>
                <w:sz w:val="24"/>
                <w:szCs w:val="24"/>
              </w:rPr>
              <w:t>Н.И.Прозорова</w:t>
            </w:r>
          </w:p>
        </w:tc>
      </w:tr>
      <w:tr w:rsidR="00685DAA" w:rsidRPr="00627E6D" w:rsidTr="00685DAA">
        <w:trPr>
          <w:trHeight w:val="88"/>
        </w:trPr>
        <w:tc>
          <w:tcPr>
            <w:tcW w:w="3222" w:type="dxa"/>
          </w:tcPr>
          <w:p w:rsidR="00685DAA" w:rsidRPr="00627E6D" w:rsidRDefault="00685DAA" w:rsidP="00492899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187" w:type="dxa"/>
            <w:tcBorders>
              <w:top w:val="single" w:sz="4" w:space="0" w:color="auto"/>
            </w:tcBorders>
          </w:tcPr>
          <w:p w:rsidR="00685DAA" w:rsidRPr="00627E6D" w:rsidRDefault="00685DAA" w:rsidP="00492899">
            <w:pPr>
              <w:widowControl w:val="0"/>
              <w:jc w:val="center"/>
              <w:rPr>
                <w:rFonts w:ascii="Times New Roman" w:hAnsi="Times New Roman"/>
              </w:rPr>
            </w:pPr>
            <w:r w:rsidRPr="00627E6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0" w:type="dxa"/>
          </w:tcPr>
          <w:p w:rsidR="00685DAA" w:rsidRPr="00627E6D" w:rsidRDefault="00685DAA" w:rsidP="00492899">
            <w:pPr>
              <w:widowControl w:val="0"/>
              <w:jc w:val="both"/>
              <w:rPr>
                <w:rFonts w:ascii="Times New Roman" w:hAnsi="Times New Roman"/>
                <w:i/>
              </w:rPr>
            </w:pPr>
          </w:p>
        </w:tc>
      </w:tr>
      <w:tr w:rsidR="00320D3A" w:rsidRPr="009A1462" w:rsidTr="00685DAA">
        <w:tc>
          <w:tcPr>
            <w:tcW w:w="3222" w:type="dxa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7" w:type="dxa"/>
            <w:tcBorders>
              <w:bottom w:val="single" w:sz="4" w:space="0" w:color="auto"/>
            </w:tcBorders>
          </w:tcPr>
          <w:p w:rsidR="00320D3A" w:rsidRPr="009A1462" w:rsidRDefault="00320D3A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0" w:type="dxa"/>
          </w:tcPr>
          <w:p w:rsidR="00320D3A" w:rsidRPr="009A1462" w:rsidRDefault="008D1370" w:rsidP="00B067E4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9A1462">
              <w:rPr>
                <w:rFonts w:ascii="Times New Roman" w:hAnsi="Times New Roman"/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320D3A" w:rsidRPr="00627E6D" w:rsidTr="00685DAA">
        <w:trPr>
          <w:trHeight w:val="88"/>
        </w:trPr>
        <w:tc>
          <w:tcPr>
            <w:tcW w:w="3222" w:type="dxa"/>
          </w:tcPr>
          <w:p w:rsidR="00320D3A" w:rsidRPr="00627E6D" w:rsidRDefault="00320D3A" w:rsidP="00B067E4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187" w:type="dxa"/>
            <w:tcBorders>
              <w:top w:val="single" w:sz="4" w:space="0" w:color="auto"/>
            </w:tcBorders>
          </w:tcPr>
          <w:p w:rsidR="00320D3A" w:rsidRPr="00627E6D" w:rsidRDefault="00320D3A" w:rsidP="00B067E4">
            <w:pPr>
              <w:widowControl w:val="0"/>
              <w:jc w:val="center"/>
              <w:rPr>
                <w:rFonts w:ascii="Times New Roman" w:hAnsi="Times New Roman"/>
              </w:rPr>
            </w:pPr>
            <w:r w:rsidRPr="00627E6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0" w:type="dxa"/>
          </w:tcPr>
          <w:p w:rsidR="00320D3A" w:rsidRPr="00627E6D" w:rsidRDefault="00320D3A" w:rsidP="00B067E4">
            <w:pPr>
              <w:widowControl w:val="0"/>
              <w:jc w:val="both"/>
              <w:rPr>
                <w:rFonts w:ascii="Times New Roman" w:hAnsi="Times New Roman"/>
                <w:i/>
              </w:rPr>
            </w:pPr>
          </w:p>
        </w:tc>
      </w:tr>
      <w:tr w:rsidR="00320D3A" w:rsidRPr="009A1462" w:rsidTr="00685DAA">
        <w:tc>
          <w:tcPr>
            <w:tcW w:w="3222" w:type="dxa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7" w:type="dxa"/>
            <w:tcBorders>
              <w:bottom w:val="single" w:sz="4" w:space="0" w:color="auto"/>
            </w:tcBorders>
          </w:tcPr>
          <w:p w:rsidR="00320D3A" w:rsidRPr="009A1462" w:rsidRDefault="00320D3A" w:rsidP="00B067E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0" w:type="dxa"/>
          </w:tcPr>
          <w:p w:rsidR="00320D3A" w:rsidRPr="009A1462" w:rsidRDefault="00320D3A" w:rsidP="00B067E4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9A1462">
              <w:rPr>
                <w:rFonts w:ascii="Times New Roman" w:hAnsi="Times New Roman"/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320D3A" w:rsidRPr="00627E6D" w:rsidTr="00685DAA">
        <w:tc>
          <w:tcPr>
            <w:tcW w:w="3222" w:type="dxa"/>
          </w:tcPr>
          <w:p w:rsidR="00320D3A" w:rsidRPr="00627E6D" w:rsidRDefault="00320D3A" w:rsidP="00B067E4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187" w:type="dxa"/>
            <w:tcBorders>
              <w:top w:val="single" w:sz="4" w:space="0" w:color="auto"/>
            </w:tcBorders>
          </w:tcPr>
          <w:p w:rsidR="00320D3A" w:rsidRPr="00627E6D" w:rsidRDefault="00320D3A" w:rsidP="00B067E4">
            <w:pPr>
              <w:widowControl w:val="0"/>
              <w:jc w:val="center"/>
              <w:rPr>
                <w:rFonts w:ascii="Times New Roman" w:hAnsi="Times New Roman"/>
              </w:rPr>
            </w:pPr>
            <w:r w:rsidRPr="00627E6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0" w:type="dxa"/>
          </w:tcPr>
          <w:p w:rsidR="00320D3A" w:rsidRPr="00627E6D" w:rsidRDefault="00320D3A" w:rsidP="00B067E4">
            <w:pPr>
              <w:widowControl w:val="0"/>
              <w:jc w:val="both"/>
              <w:rPr>
                <w:rFonts w:ascii="Times New Roman" w:hAnsi="Times New Roman"/>
                <w:i/>
              </w:rPr>
            </w:pPr>
          </w:p>
        </w:tc>
      </w:tr>
    </w:tbl>
    <w:p w:rsidR="00320D3A" w:rsidRPr="00EE523E" w:rsidRDefault="00320D3A" w:rsidP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B067E4" w:rsidRDefault="00B067E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4D3656" w:rsidRDefault="004D3656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061F27" w:rsidRDefault="00061F2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061F27" w:rsidRDefault="00061F2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061F27" w:rsidRDefault="00061F2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061F27" w:rsidRDefault="00061F2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061F27" w:rsidRDefault="00061F2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061F27" w:rsidRDefault="00061F2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061F27" w:rsidRDefault="00061F2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4D3656" w:rsidRDefault="004D3656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4D3656" w:rsidRDefault="004D3656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4D3656" w:rsidRDefault="004D3656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4D3656" w:rsidRPr="00627E6D" w:rsidRDefault="004D3656" w:rsidP="004D3656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627E6D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3656" w:rsidRPr="00627E6D" w:rsidRDefault="004D3656" w:rsidP="004D3656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:rsidR="004D3656" w:rsidRPr="00627E6D" w:rsidRDefault="004D3656" w:rsidP="004D3656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:rsidR="004D3656" w:rsidRDefault="004D3656" w:rsidP="004D3656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:rsidR="004D3656" w:rsidRPr="00627E6D" w:rsidRDefault="004D3656" w:rsidP="004D3656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  <w:r w:rsidRPr="00627E6D">
        <w:rPr>
          <w:rFonts w:ascii="Times New Roman" w:hAnsi="Times New Roman"/>
          <w:b w:val="0"/>
          <w:szCs w:val="28"/>
        </w:rPr>
        <w:t>Томская область</w:t>
      </w:r>
    </w:p>
    <w:p w:rsidR="004D3656" w:rsidRPr="00627E6D" w:rsidRDefault="004D3656" w:rsidP="004D3656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  <w:r w:rsidRPr="00627E6D">
        <w:rPr>
          <w:rFonts w:ascii="Times New Roman" w:hAnsi="Times New Roman"/>
          <w:b w:val="0"/>
          <w:szCs w:val="28"/>
        </w:rPr>
        <w:t>городской округ</w:t>
      </w:r>
    </w:p>
    <w:p w:rsidR="004D3656" w:rsidRPr="00627E6D" w:rsidRDefault="004D3656" w:rsidP="004D3656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  <w:r w:rsidRPr="00627E6D">
        <w:rPr>
          <w:rFonts w:ascii="Times New Roman" w:hAnsi="Times New Roman"/>
          <w:b w:val="0"/>
          <w:szCs w:val="28"/>
        </w:rPr>
        <w:t>закрытое административно-территориальное образование Северск</w:t>
      </w:r>
    </w:p>
    <w:p w:rsidR="004D3656" w:rsidRPr="00627E6D" w:rsidRDefault="004D3656" w:rsidP="004D3656">
      <w:pPr>
        <w:pStyle w:val="1"/>
        <w:keepNext w:val="0"/>
        <w:widowControl w:val="0"/>
        <w:rPr>
          <w:rFonts w:ascii="Times New Roman" w:hAnsi="Times New Roman"/>
          <w:szCs w:val="28"/>
        </w:rPr>
      </w:pPr>
      <w:r w:rsidRPr="00627E6D">
        <w:rPr>
          <w:rFonts w:ascii="Times New Roman" w:hAnsi="Times New Roman"/>
          <w:szCs w:val="28"/>
        </w:rPr>
        <w:t xml:space="preserve"> </w:t>
      </w:r>
      <w:proofErr w:type="gramStart"/>
      <w:r w:rsidRPr="00627E6D">
        <w:rPr>
          <w:rFonts w:ascii="Times New Roman" w:hAnsi="Times New Roman"/>
          <w:szCs w:val="28"/>
        </w:rPr>
        <w:t>АДМИНИСТРАЦИЯ</w:t>
      </w:r>
      <w:proofErr w:type="gramEnd"/>
      <w:r w:rsidRPr="00627E6D">
        <w:rPr>
          <w:rFonts w:ascii="Times New Roman" w:hAnsi="Times New Roman"/>
          <w:szCs w:val="28"/>
        </w:rPr>
        <w:t xml:space="preserve"> ЗАТО СЕВЕРСК </w:t>
      </w:r>
    </w:p>
    <w:p w:rsidR="004D3656" w:rsidRPr="00627E6D" w:rsidRDefault="004D3656" w:rsidP="004D3656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627E6D">
        <w:rPr>
          <w:rFonts w:ascii="Times New Roman" w:hAnsi="Times New Roman"/>
          <w:b/>
          <w:sz w:val="28"/>
          <w:szCs w:val="28"/>
        </w:rPr>
        <w:t>ПРОТОКОЛ</w:t>
      </w:r>
    </w:p>
    <w:p w:rsidR="004D3656" w:rsidRPr="00627E6D" w:rsidRDefault="004D3656" w:rsidP="004D3656">
      <w:pPr>
        <w:widowControl w:val="0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4D3656" w:rsidRPr="00627E6D" w:rsidRDefault="004D3656" w:rsidP="004D3656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627E6D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627E6D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:rsidR="004D3656" w:rsidRPr="00627E6D" w:rsidRDefault="004D3656" w:rsidP="004D3656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627E6D">
        <w:rPr>
          <w:rFonts w:ascii="Times New Roman" w:hAnsi="Times New Roman"/>
          <w:spacing w:val="-1"/>
          <w:sz w:val="24"/>
          <w:szCs w:val="24"/>
        </w:rPr>
        <w:t xml:space="preserve">в </w:t>
      </w:r>
      <w:proofErr w:type="gramStart"/>
      <w:r w:rsidRPr="00627E6D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Pr="00627E6D">
        <w:rPr>
          <w:rFonts w:ascii="Times New Roman" w:hAnsi="Times New Roman"/>
          <w:spacing w:val="-1"/>
          <w:sz w:val="24"/>
          <w:szCs w:val="24"/>
        </w:rPr>
        <w:t xml:space="preserve"> ЗАТО Северск</w:t>
      </w:r>
    </w:p>
    <w:p w:rsidR="004D3656" w:rsidRPr="00627E6D" w:rsidRDefault="004D3656" w:rsidP="004D3656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4D3656" w:rsidRPr="00627E6D" w:rsidTr="00492899">
        <w:tc>
          <w:tcPr>
            <w:tcW w:w="4927" w:type="dxa"/>
            <w:shd w:val="clear" w:color="auto" w:fill="auto"/>
          </w:tcPr>
          <w:p w:rsidR="004D3656" w:rsidRPr="00627E6D" w:rsidRDefault="004D3656" w:rsidP="004D365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июля 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820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№ 03</w:t>
            </w:r>
          </w:p>
        </w:tc>
      </w:tr>
    </w:tbl>
    <w:p w:rsidR="004D3656" w:rsidRPr="00627E6D" w:rsidRDefault="004D3656" w:rsidP="004D3656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975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1956"/>
        <w:gridCol w:w="241"/>
        <w:gridCol w:w="7555"/>
      </w:tblGrid>
      <w:tr w:rsidR="004D3656" w:rsidRPr="00627E6D" w:rsidTr="00492899">
        <w:tc>
          <w:tcPr>
            <w:tcW w:w="9752" w:type="dxa"/>
            <w:gridSpan w:val="3"/>
          </w:tcPr>
          <w:p w:rsidR="004D3656" w:rsidRPr="00627E6D" w:rsidRDefault="004D3656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4D3656" w:rsidRPr="00627E6D" w:rsidTr="00492899">
        <w:tc>
          <w:tcPr>
            <w:tcW w:w="1956" w:type="dxa"/>
          </w:tcPr>
          <w:p w:rsidR="004D3656" w:rsidRPr="00627E6D" w:rsidRDefault="004D3656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41" w:type="dxa"/>
          </w:tcPr>
          <w:p w:rsidR="004D3656" w:rsidRPr="00627E6D" w:rsidRDefault="004D3656" w:rsidP="00492899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4D3656" w:rsidRPr="00627E6D" w:rsidRDefault="004D3656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 – Управляющий делами Администрации ЗАТО Северск</w:t>
            </w:r>
          </w:p>
        </w:tc>
      </w:tr>
      <w:tr w:rsidR="004D3656" w:rsidRPr="00627E6D" w:rsidTr="00492899">
        <w:tc>
          <w:tcPr>
            <w:tcW w:w="9752" w:type="dxa"/>
            <w:gridSpan w:val="3"/>
          </w:tcPr>
          <w:p w:rsidR="004D3656" w:rsidRPr="00627E6D" w:rsidRDefault="004D3656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4D3656" w:rsidRPr="00627E6D" w:rsidTr="00492899">
        <w:tc>
          <w:tcPr>
            <w:tcW w:w="1956" w:type="dxa"/>
          </w:tcPr>
          <w:p w:rsidR="004D3656" w:rsidRPr="00627E6D" w:rsidRDefault="004D3656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41" w:type="dxa"/>
          </w:tcPr>
          <w:p w:rsidR="004D3656" w:rsidRPr="00627E6D" w:rsidRDefault="004D3656" w:rsidP="00492899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4D3656" w:rsidRPr="00627E6D" w:rsidRDefault="004D3656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Комитета по кадрам и муниципальной службе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4D3656" w:rsidRPr="00627E6D" w:rsidTr="00492899">
        <w:tc>
          <w:tcPr>
            <w:tcW w:w="9752" w:type="dxa"/>
            <w:gridSpan w:val="3"/>
          </w:tcPr>
          <w:p w:rsidR="004D3656" w:rsidRPr="00627E6D" w:rsidRDefault="004D3656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4D3656" w:rsidRPr="00627E6D" w:rsidTr="00492899">
        <w:tc>
          <w:tcPr>
            <w:tcW w:w="1956" w:type="dxa"/>
          </w:tcPr>
          <w:p w:rsidR="004D3656" w:rsidRPr="00627E6D" w:rsidRDefault="004D3656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41" w:type="dxa"/>
          </w:tcPr>
          <w:p w:rsidR="004D3656" w:rsidRPr="00627E6D" w:rsidRDefault="004D3656" w:rsidP="00492899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4D3656" w:rsidRPr="00627E6D" w:rsidRDefault="004D3656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627E6D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627E6D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627E6D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4D3656" w:rsidRPr="00627E6D" w:rsidTr="00492899">
        <w:tc>
          <w:tcPr>
            <w:tcW w:w="1956" w:type="dxa"/>
          </w:tcPr>
          <w:p w:rsidR="004D3656" w:rsidRPr="00627E6D" w:rsidRDefault="004D3656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  <w:tc>
          <w:tcPr>
            <w:tcW w:w="241" w:type="dxa"/>
          </w:tcPr>
          <w:p w:rsidR="004D3656" w:rsidRPr="00627E6D" w:rsidRDefault="004D3656" w:rsidP="00492899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4D3656" w:rsidRPr="00627E6D" w:rsidRDefault="004D3656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председатель Комитета по кадрам и муниципальной службе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4D3656" w:rsidRPr="00627E6D" w:rsidTr="00492899">
        <w:tc>
          <w:tcPr>
            <w:tcW w:w="1956" w:type="dxa"/>
          </w:tcPr>
          <w:p w:rsidR="004D3656" w:rsidRPr="00627E6D" w:rsidRDefault="004D3656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41" w:type="dxa"/>
          </w:tcPr>
          <w:p w:rsidR="004D3656" w:rsidRPr="00627E6D" w:rsidRDefault="004D3656" w:rsidP="00492899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555" w:type="dxa"/>
          </w:tcPr>
          <w:p w:rsidR="004D3656" w:rsidRPr="00627E6D" w:rsidRDefault="004D3656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4D3656" w:rsidRPr="00627E6D" w:rsidTr="00492899">
        <w:tc>
          <w:tcPr>
            <w:tcW w:w="1956" w:type="dxa"/>
          </w:tcPr>
          <w:p w:rsidR="004D3656" w:rsidRPr="00627E6D" w:rsidRDefault="004D3656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27E6D">
              <w:rPr>
                <w:rFonts w:ascii="Times New Roman" w:hAnsi="Times New Roman"/>
                <w:sz w:val="24"/>
                <w:szCs w:val="24"/>
              </w:rPr>
              <w:t>Прозорова</w:t>
            </w:r>
            <w:proofErr w:type="spell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Н.И.</w:t>
            </w:r>
          </w:p>
        </w:tc>
        <w:tc>
          <w:tcPr>
            <w:tcW w:w="241" w:type="dxa"/>
          </w:tcPr>
          <w:p w:rsidR="004D3656" w:rsidRPr="00627E6D" w:rsidRDefault="004D3656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4D3656" w:rsidRPr="00627E6D" w:rsidRDefault="004D3656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главный специалист-эксперт отдела общего обеспечения </w:t>
            </w:r>
            <w:r w:rsidRPr="00627E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Инспекции Федеральной налоговой службы </w:t>
            </w:r>
            <w:proofErr w:type="gramStart"/>
            <w:r w:rsidRPr="00627E6D">
              <w:rPr>
                <w:rFonts w:ascii="Times New Roman" w:hAnsi="Times New Roman"/>
                <w:color w:val="000000"/>
                <w:sz w:val="24"/>
                <w:szCs w:val="24"/>
              </w:rPr>
              <w:t>по</w:t>
            </w:r>
            <w:proofErr w:type="gramEnd"/>
            <w:r w:rsidRPr="00627E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ЗАТО Северск Томской области</w:t>
            </w:r>
          </w:p>
        </w:tc>
      </w:tr>
      <w:tr w:rsidR="004D3656" w:rsidRPr="00627E6D" w:rsidTr="00492899">
        <w:tc>
          <w:tcPr>
            <w:tcW w:w="1956" w:type="dxa"/>
          </w:tcPr>
          <w:p w:rsidR="004D3656" w:rsidRPr="00627E6D" w:rsidRDefault="004D3656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41" w:type="dxa"/>
          </w:tcPr>
          <w:p w:rsidR="004D3656" w:rsidRPr="00627E6D" w:rsidRDefault="004D3656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4D3656" w:rsidRPr="00627E6D" w:rsidRDefault="004D3656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бюджетного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 дополнительного образования «Детско-юношеская спортивная школа «Смена»</w:t>
            </w:r>
          </w:p>
        </w:tc>
      </w:tr>
      <w:tr w:rsidR="004D3656" w:rsidRPr="00627E6D" w:rsidTr="00492899">
        <w:tc>
          <w:tcPr>
            <w:tcW w:w="1956" w:type="dxa"/>
          </w:tcPr>
          <w:p w:rsidR="004D3656" w:rsidRPr="00627E6D" w:rsidRDefault="004D3656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41" w:type="dxa"/>
          </w:tcPr>
          <w:p w:rsidR="004D3656" w:rsidRPr="00627E6D" w:rsidRDefault="004D3656" w:rsidP="00492899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4D3656" w:rsidRPr="00627E6D" w:rsidRDefault="004D3656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 xml:space="preserve">председатель Правового Комитета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64573B" w:rsidRPr="00627E6D" w:rsidTr="00492899">
        <w:tc>
          <w:tcPr>
            <w:tcW w:w="1956" w:type="dxa"/>
          </w:tcPr>
          <w:p w:rsidR="0064573B" w:rsidRPr="00627E6D" w:rsidRDefault="0064573B" w:rsidP="0049289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Приглашенные:</w:t>
            </w:r>
          </w:p>
        </w:tc>
        <w:tc>
          <w:tcPr>
            <w:tcW w:w="241" w:type="dxa"/>
          </w:tcPr>
          <w:p w:rsidR="0064573B" w:rsidRPr="00627E6D" w:rsidRDefault="0064573B" w:rsidP="00492899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555" w:type="dxa"/>
          </w:tcPr>
          <w:p w:rsidR="0064573B" w:rsidRPr="00627E6D" w:rsidRDefault="0064573B" w:rsidP="0064573B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муниципальные служащие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A7DCC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proofErr w:type="gramEnd"/>
            <w:r w:rsidRPr="007A7DCC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 отношении которых были проведены проверки 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>достоверности сведений о доходах, расходах, об имуществе и обязательствах имущественного характера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>за 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</w:tbl>
    <w:p w:rsidR="004D3656" w:rsidRPr="00627E6D" w:rsidRDefault="004D3656" w:rsidP="004D3656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p w:rsidR="004D3656" w:rsidRPr="00627E6D" w:rsidRDefault="004D3656" w:rsidP="004D3656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627E6D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:rsidR="004D3656" w:rsidRPr="00627E6D" w:rsidRDefault="004D3656" w:rsidP="004D3656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7371"/>
        <w:gridCol w:w="1843"/>
      </w:tblGrid>
      <w:tr w:rsidR="004D3656" w:rsidRPr="00627E6D" w:rsidTr="000477A4">
        <w:tc>
          <w:tcPr>
            <w:tcW w:w="562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371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4D3656" w:rsidRPr="00627E6D" w:rsidTr="000477A4">
        <w:tc>
          <w:tcPr>
            <w:tcW w:w="562" w:type="dxa"/>
            <w:shd w:val="clear" w:color="auto" w:fill="auto"/>
          </w:tcPr>
          <w:p w:rsidR="004D3656" w:rsidRPr="00627E6D" w:rsidRDefault="004D3656" w:rsidP="000477A4">
            <w:pPr>
              <w:pStyle w:val="af4"/>
              <w:widowControl w:val="0"/>
              <w:numPr>
                <w:ilvl w:val="0"/>
                <w:numId w:val="20"/>
              </w:numPr>
              <w:ind w:left="29" w:hanging="77"/>
              <w:jc w:val="center"/>
            </w:pPr>
          </w:p>
        </w:tc>
        <w:tc>
          <w:tcPr>
            <w:tcW w:w="7371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4D3656" w:rsidRPr="00627E6D" w:rsidTr="000477A4">
        <w:tc>
          <w:tcPr>
            <w:tcW w:w="562" w:type="dxa"/>
            <w:shd w:val="clear" w:color="auto" w:fill="auto"/>
          </w:tcPr>
          <w:p w:rsidR="004D3656" w:rsidRPr="00627E6D" w:rsidRDefault="004D3656" w:rsidP="000477A4">
            <w:pPr>
              <w:pStyle w:val="af4"/>
              <w:widowControl w:val="0"/>
              <w:numPr>
                <w:ilvl w:val="0"/>
                <w:numId w:val="20"/>
              </w:numPr>
              <w:ind w:left="29" w:hanging="77"/>
              <w:jc w:val="center"/>
            </w:pPr>
          </w:p>
        </w:tc>
        <w:tc>
          <w:tcPr>
            <w:tcW w:w="7371" w:type="dxa"/>
            <w:shd w:val="clear" w:color="auto" w:fill="auto"/>
          </w:tcPr>
          <w:p w:rsidR="004D3656" w:rsidRPr="00627E6D" w:rsidRDefault="004D3656" w:rsidP="0064573B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О результатах проверки достоверности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супруги (супруга) и несовершеннолетних детей за 202</w:t>
            </w:r>
            <w:r w:rsidR="00492899" w:rsidRPr="00492899">
              <w:rPr>
                <w:rFonts w:ascii="Times New Roman" w:hAnsi="Times New Roman"/>
                <w:sz w:val="24"/>
                <w:szCs w:val="24"/>
              </w:rPr>
              <w:t>1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год, проведенной Комитетом по кадрам и муниципальной службе </w:t>
            </w:r>
            <w:proofErr w:type="gramStart"/>
            <w:r w:rsidRPr="00627E6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ЗАТО Северск в отношении </w:t>
            </w:r>
            <w:r w:rsidR="00061F27">
              <w:rPr>
                <w:rFonts w:ascii="Times New Roman" w:hAnsi="Times New Roman"/>
                <w:sz w:val="24"/>
                <w:szCs w:val="24"/>
              </w:rPr>
              <w:t xml:space="preserve">33 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 w:rsidR="00061F27">
              <w:rPr>
                <w:rFonts w:ascii="Times New Roman" w:hAnsi="Times New Roman"/>
                <w:sz w:val="24"/>
                <w:szCs w:val="24"/>
              </w:rPr>
              <w:t>ых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 xml:space="preserve"> служащ</w:t>
            </w:r>
            <w:r w:rsidR="00061F27">
              <w:rPr>
                <w:rFonts w:ascii="Times New Roman" w:hAnsi="Times New Roman"/>
                <w:sz w:val="24"/>
                <w:szCs w:val="24"/>
              </w:rPr>
              <w:t>их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31704" w:rsidRPr="007A7DCC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843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:rsidR="004D3656" w:rsidRPr="00627E6D" w:rsidRDefault="004D3656" w:rsidP="00492899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</w:tr>
      <w:tr w:rsidR="004D3656" w:rsidRPr="00627E6D" w:rsidTr="000477A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656" w:rsidRPr="00627E6D" w:rsidRDefault="004D3656" w:rsidP="000477A4">
            <w:pPr>
              <w:pStyle w:val="af4"/>
              <w:widowControl w:val="0"/>
              <w:numPr>
                <w:ilvl w:val="0"/>
                <w:numId w:val="20"/>
              </w:numPr>
              <w:ind w:left="29" w:hanging="77"/>
              <w:jc w:val="center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27E6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уведомлений муниципальных служащих </w:t>
            </w:r>
            <w:proofErr w:type="gramStart"/>
            <w:r w:rsidRPr="00627E6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Администрации</w:t>
            </w:r>
            <w:proofErr w:type="gramEnd"/>
            <w:r w:rsidRPr="00627E6D">
              <w:rPr>
                <w:rFonts w:ascii="Times New Roman" w:hAnsi="Times New Roman"/>
                <w:bCs/>
                <w:sz w:val="24"/>
                <w:szCs w:val="24"/>
              </w:rPr>
              <w:t xml:space="preserve"> ЗАТО Северск о выполнении иной оплачиваемой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656" w:rsidRPr="00627E6D" w:rsidRDefault="004D3656" w:rsidP="00492899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lastRenderedPageBreak/>
              <w:t>Коваленко В.В.</w:t>
            </w:r>
          </w:p>
          <w:p w:rsidR="004D3656" w:rsidRPr="00627E6D" w:rsidRDefault="004D3656" w:rsidP="00492899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E6D">
              <w:rPr>
                <w:rFonts w:ascii="Times New Roman" w:hAnsi="Times New Roman"/>
                <w:sz w:val="24"/>
                <w:szCs w:val="24"/>
              </w:rPr>
              <w:lastRenderedPageBreak/>
              <w:t>Королева Л.В.</w:t>
            </w:r>
          </w:p>
        </w:tc>
      </w:tr>
    </w:tbl>
    <w:p w:rsidR="004D3656" w:rsidRPr="00627E6D" w:rsidRDefault="004D3656" w:rsidP="004D3656">
      <w:pPr>
        <w:widowControl w:val="0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4D3656" w:rsidRPr="00627E6D" w:rsidRDefault="004D3656" w:rsidP="004D3656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27E6D">
        <w:rPr>
          <w:rFonts w:ascii="Times New Roman" w:hAnsi="Times New Roman"/>
          <w:b/>
          <w:sz w:val="24"/>
          <w:szCs w:val="24"/>
        </w:rPr>
        <w:t>Решение комиссии:</w:t>
      </w:r>
    </w:p>
    <w:p w:rsidR="004D3656" w:rsidRPr="00C335D6" w:rsidRDefault="004D3656" w:rsidP="004D3656">
      <w:pPr>
        <w:pStyle w:val="af4"/>
        <w:widowControl w:val="0"/>
        <w:numPr>
          <w:ilvl w:val="0"/>
          <w:numId w:val="16"/>
        </w:numPr>
        <w:tabs>
          <w:tab w:val="left" w:pos="993"/>
        </w:tabs>
        <w:ind w:left="0" w:firstLine="709"/>
        <w:jc w:val="both"/>
      </w:pPr>
      <w:r w:rsidRPr="00C335D6">
        <w:rPr>
          <w:spacing w:val="-1"/>
        </w:rPr>
        <w:t xml:space="preserve">По вопросам повестки голосовать открытым способом путем поднятия руки. </w:t>
      </w:r>
    </w:p>
    <w:p w:rsidR="00C0662D" w:rsidRPr="00C335D6" w:rsidRDefault="00C0662D" w:rsidP="00D43ED6">
      <w:pPr>
        <w:pStyle w:val="af4"/>
        <w:widowControl w:val="0"/>
        <w:numPr>
          <w:ilvl w:val="0"/>
          <w:numId w:val="16"/>
        </w:numPr>
        <w:tabs>
          <w:tab w:val="left" w:pos="993"/>
        </w:tabs>
        <w:ind w:left="0" w:firstLine="709"/>
        <w:jc w:val="both"/>
      </w:pPr>
      <w:r w:rsidRPr="00C335D6">
        <w:t>Не установлены факты</w:t>
      </w:r>
      <w:r w:rsidR="008A4B18" w:rsidRPr="00C335D6">
        <w:t xml:space="preserve"> представления недостоверных сведений в отношении</w:t>
      </w:r>
      <w:r w:rsidR="00061F27" w:rsidRPr="00C335D6">
        <w:t xml:space="preserve"> 10 муниципальных служащих </w:t>
      </w:r>
      <w:proofErr w:type="gramStart"/>
      <w:r w:rsidR="00061F27" w:rsidRPr="00C335D6">
        <w:t>Администрации</w:t>
      </w:r>
      <w:proofErr w:type="gramEnd"/>
      <w:r w:rsidR="00061F27" w:rsidRPr="00C335D6">
        <w:t xml:space="preserve"> ЗАТО Северск.</w:t>
      </w:r>
    </w:p>
    <w:p w:rsidR="004D3656" w:rsidRPr="00C335D6" w:rsidRDefault="004D3656" w:rsidP="00665788">
      <w:pPr>
        <w:pStyle w:val="af4"/>
        <w:widowControl w:val="0"/>
        <w:numPr>
          <w:ilvl w:val="0"/>
          <w:numId w:val="16"/>
        </w:numPr>
        <w:tabs>
          <w:tab w:val="left" w:pos="993"/>
          <w:tab w:val="left" w:pos="1134"/>
        </w:tabs>
        <w:ind w:left="0" w:firstLine="709"/>
        <w:jc w:val="both"/>
      </w:pPr>
      <w:r w:rsidRPr="00C335D6">
        <w:t xml:space="preserve">Рекомендовать </w:t>
      </w:r>
      <w:r w:rsidR="00027A4F" w:rsidRPr="00C335D6">
        <w:t>представителю нанимателя (работодателю)</w:t>
      </w:r>
      <w:r w:rsidRPr="00C335D6">
        <w:t>:</w:t>
      </w:r>
    </w:p>
    <w:p w:rsidR="00665788" w:rsidRPr="00C335D6" w:rsidRDefault="00027A4F" w:rsidP="00665788">
      <w:pPr>
        <w:pStyle w:val="af4"/>
        <w:widowControl w:val="0"/>
        <w:numPr>
          <w:ilvl w:val="0"/>
          <w:numId w:val="27"/>
        </w:numPr>
        <w:tabs>
          <w:tab w:val="left" w:pos="993"/>
          <w:tab w:val="left" w:pos="1134"/>
        </w:tabs>
        <w:ind w:left="0" w:firstLine="709"/>
        <w:jc w:val="both"/>
      </w:pPr>
      <w:r w:rsidRPr="00C335D6">
        <w:t xml:space="preserve">не привлекать к дисциплинарной ответственности 5 муниципальных служащих </w:t>
      </w:r>
      <w:proofErr w:type="gramStart"/>
      <w:r w:rsidRPr="00C335D6">
        <w:t>Администрации</w:t>
      </w:r>
      <w:proofErr w:type="gramEnd"/>
      <w:r w:rsidRPr="00C335D6">
        <w:t xml:space="preserve"> ЗАТО Северск</w:t>
      </w:r>
      <w:r w:rsidR="00665788" w:rsidRPr="00C335D6">
        <w:t>;</w:t>
      </w:r>
    </w:p>
    <w:p w:rsidR="00665788" w:rsidRPr="00C335D6" w:rsidRDefault="00D4586B" w:rsidP="00665788">
      <w:pPr>
        <w:pStyle w:val="af4"/>
        <w:widowControl w:val="0"/>
        <w:numPr>
          <w:ilvl w:val="0"/>
          <w:numId w:val="27"/>
        </w:numPr>
        <w:tabs>
          <w:tab w:val="left" w:pos="993"/>
        </w:tabs>
        <w:ind w:left="0" w:firstLine="709"/>
        <w:jc w:val="both"/>
      </w:pPr>
      <w:r w:rsidRPr="00C335D6">
        <w:t xml:space="preserve">объявить выговор </w:t>
      </w:r>
      <w:r w:rsidR="00027A4F" w:rsidRPr="00C335D6">
        <w:t xml:space="preserve">2 муниципальным служащим </w:t>
      </w:r>
      <w:proofErr w:type="gramStart"/>
      <w:r w:rsidR="00027A4F" w:rsidRPr="00C335D6">
        <w:t>Администрации</w:t>
      </w:r>
      <w:proofErr w:type="gramEnd"/>
      <w:r w:rsidR="00027A4F" w:rsidRPr="00C335D6">
        <w:t xml:space="preserve"> ЗАТО Северск</w:t>
      </w:r>
      <w:r w:rsidR="00665788" w:rsidRPr="00C335D6">
        <w:t>;</w:t>
      </w:r>
    </w:p>
    <w:p w:rsidR="00665788" w:rsidRPr="00C335D6" w:rsidRDefault="00D4586B" w:rsidP="00665788">
      <w:pPr>
        <w:pStyle w:val="af4"/>
        <w:widowControl w:val="0"/>
        <w:numPr>
          <w:ilvl w:val="0"/>
          <w:numId w:val="27"/>
        </w:numPr>
        <w:tabs>
          <w:tab w:val="left" w:pos="993"/>
        </w:tabs>
        <w:ind w:left="0" w:firstLine="709"/>
        <w:jc w:val="both"/>
      </w:pPr>
      <w:r w:rsidRPr="00C335D6">
        <w:t xml:space="preserve">объявить замечание </w:t>
      </w:r>
      <w:r w:rsidR="00C335D6" w:rsidRPr="00C335D6">
        <w:t xml:space="preserve">16 муниципальных служащих </w:t>
      </w:r>
      <w:proofErr w:type="gramStart"/>
      <w:r w:rsidR="00C335D6" w:rsidRPr="00C335D6">
        <w:t>Администрации</w:t>
      </w:r>
      <w:proofErr w:type="gramEnd"/>
      <w:r w:rsidR="00C335D6" w:rsidRPr="00C335D6">
        <w:t xml:space="preserve"> ЗАТО Северск</w:t>
      </w:r>
      <w:r w:rsidR="00665788" w:rsidRPr="00C335D6">
        <w:t>;</w:t>
      </w:r>
    </w:p>
    <w:p w:rsidR="004D3656" w:rsidRPr="00C335D6" w:rsidRDefault="004D3656" w:rsidP="008D148E">
      <w:pPr>
        <w:widowControl w:val="0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 w:rsidRPr="00C335D6">
        <w:rPr>
          <w:rFonts w:ascii="Times New Roman" w:hAnsi="Times New Roman"/>
          <w:spacing w:val="-2"/>
          <w:sz w:val="24"/>
          <w:szCs w:val="24"/>
        </w:rPr>
        <w:t xml:space="preserve">Выполнение </w:t>
      </w:r>
      <w:r w:rsidR="00C335D6" w:rsidRPr="00C335D6">
        <w:rPr>
          <w:sz w:val="24"/>
          <w:szCs w:val="24"/>
        </w:rPr>
        <w:t xml:space="preserve">муниципальными служащими </w:t>
      </w:r>
      <w:proofErr w:type="gramStart"/>
      <w:r w:rsidR="00C335D6" w:rsidRPr="00C335D6">
        <w:rPr>
          <w:sz w:val="24"/>
          <w:szCs w:val="24"/>
        </w:rPr>
        <w:t>Администрации</w:t>
      </w:r>
      <w:proofErr w:type="gramEnd"/>
      <w:r w:rsidR="00C335D6" w:rsidRPr="00C335D6">
        <w:rPr>
          <w:sz w:val="24"/>
          <w:szCs w:val="24"/>
        </w:rPr>
        <w:t xml:space="preserve"> ЗАТО Северск</w:t>
      </w:r>
      <w:r w:rsidR="00727F2F" w:rsidRPr="00C335D6">
        <w:rPr>
          <w:sz w:val="24"/>
          <w:szCs w:val="24"/>
        </w:rPr>
        <w:t xml:space="preserve"> </w:t>
      </w:r>
      <w:r w:rsidRPr="00C335D6">
        <w:rPr>
          <w:rFonts w:ascii="Times New Roman" w:hAnsi="Times New Roman"/>
          <w:spacing w:val="-2"/>
          <w:sz w:val="24"/>
          <w:szCs w:val="24"/>
        </w:rPr>
        <w:t>иной оплачиваемой работы не повлечет конфликта интересов.</w:t>
      </w:r>
    </w:p>
    <w:p w:rsidR="004D3656" w:rsidRPr="00C335D6" w:rsidRDefault="004D3656" w:rsidP="008D148E">
      <w:pPr>
        <w:widowControl w:val="0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 w:rsidRPr="00C335D6">
        <w:rPr>
          <w:rFonts w:ascii="Times New Roman" w:hAnsi="Times New Roman"/>
          <w:spacing w:val="-8"/>
          <w:sz w:val="24"/>
          <w:szCs w:val="24"/>
        </w:rPr>
        <w:t xml:space="preserve">Информацию о заседании комиссии разместить </w:t>
      </w:r>
      <w:r w:rsidRPr="00C335D6">
        <w:rPr>
          <w:sz w:val="24"/>
          <w:szCs w:val="24"/>
        </w:rPr>
        <w:t xml:space="preserve">на официальном сайте </w:t>
      </w:r>
      <w:proofErr w:type="gramStart"/>
      <w:r w:rsidRPr="00C335D6">
        <w:rPr>
          <w:sz w:val="24"/>
          <w:szCs w:val="24"/>
        </w:rPr>
        <w:t>Администрации</w:t>
      </w:r>
      <w:proofErr w:type="gramEnd"/>
      <w:r w:rsidRPr="00C335D6">
        <w:rPr>
          <w:sz w:val="24"/>
          <w:szCs w:val="24"/>
        </w:rPr>
        <w:t xml:space="preserve"> ЗАТО Северск в информационно-телекоммуникационной сети «Интернет» (</w:t>
      </w:r>
      <w:hyperlink w:history="1">
        <w:r w:rsidRPr="00C335D6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C335D6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C335D6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://</w:t>
        </w:r>
      </w:hyperlink>
      <w:r w:rsidRPr="00C335D6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зато-</w:t>
      </w:r>
      <w:proofErr w:type="spellStart"/>
      <w:r w:rsidRPr="00C335D6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северск.рф</w:t>
      </w:r>
      <w:proofErr w:type="spellEnd"/>
      <w:r w:rsidRPr="00C335D6">
        <w:rPr>
          <w:sz w:val="24"/>
          <w:szCs w:val="24"/>
        </w:rPr>
        <w:t>) с учетом законодательства Российской Федерации о защите персональных данных.</w:t>
      </w:r>
      <w:r w:rsidRPr="00C335D6">
        <w:rPr>
          <w:rFonts w:ascii="Times New Roman" w:hAnsi="Times New Roman"/>
          <w:spacing w:val="-8"/>
          <w:sz w:val="24"/>
          <w:szCs w:val="24"/>
        </w:rPr>
        <w:t xml:space="preserve">  </w:t>
      </w:r>
    </w:p>
    <w:p w:rsidR="004D3656" w:rsidRPr="00627E6D" w:rsidRDefault="004D3656" w:rsidP="004D3656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tbl>
      <w:tblPr>
        <w:tblW w:w="8755" w:type="dxa"/>
        <w:tblLook w:val="01E0" w:firstRow="1" w:lastRow="1" w:firstColumn="1" w:lastColumn="1" w:noHBand="0" w:noVBand="0"/>
      </w:tblPr>
      <w:tblGrid>
        <w:gridCol w:w="3227"/>
        <w:gridCol w:w="3285"/>
        <w:gridCol w:w="2243"/>
      </w:tblGrid>
      <w:tr w:rsidR="004D3656" w:rsidRPr="00627E6D" w:rsidTr="00492899">
        <w:tc>
          <w:tcPr>
            <w:tcW w:w="3227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sz w:val="24"/>
                <w:szCs w:val="24"/>
              </w:rPr>
            </w:pPr>
            <w:r w:rsidRPr="00627E6D">
              <w:rPr>
                <w:sz w:val="24"/>
                <w:szCs w:val="24"/>
              </w:rPr>
              <w:t>Председатель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В.В.Коваленко</w:t>
            </w:r>
            <w:proofErr w:type="spellEnd"/>
          </w:p>
        </w:tc>
      </w:tr>
      <w:tr w:rsidR="004D3656" w:rsidRPr="00627E6D" w:rsidTr="00492899">
        <w:tc>
          <w:tcPr>
            <w:tcW w:w="3227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4D3656" w:rsidRPr="00627E6D" w:rsidRDefault="004D3656" w:rsidP="00492899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4D3656" w:rsidRPr="00627E6D" w:rsidTr="00492899">
        <w:tc>
          <w:tcPr>
            <w:tcW w:w="3227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sz w:val="24"/>
                <w:szCs w:val="24"/>
              </w:rPr>
            </w:pPr>
            <w:r w:rsidRPr="00627E6D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4D3656" w:rsidRPr="00627E6D" w:rsidTr="00492899">
        <w:tc>
          <w:tcPr>
            <w:tcW w:w="3227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4D3656" w:rsidRPr="00627E6D" w:rsidRDefault="004D3656" w:rsidP="00492899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4D3656" w:rsidRPr="00627E6D" w:rsidTr="00492899">
        <w:tc>
          <w:tcPr>
            <w:tcW w:w="3227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sz w:val="24"/>
                <w:szCs w:val="24"/>
              </w:rPr>
            </w:pPr>
            <w:r w:rsidRPr="00627E6D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4D3656" w:rsidRPr="00627E6D" w:rsidRDefault="004D3656" w:rsidP="00492899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4D3656" w:rsidRPr="00627E6D" w:rsidTr="00492899">
        <w:tc>
          <w:tcPr>
            <w:tcW w:w="3227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4D3656" w:rsidRPr="00627E6D" w:rsidRDefault="004D3656" w:rsidP="00492899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4D3656" w:rsidRPr="00627E6D" w:rsidTr="00492899">
        <w:tc>
          <w:tcPr>
            <w:tcW w:w="3227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4D3656" w:rsidRPr="00627E6D" w:rsidRDefault="004D3656" w:rsidP="00492899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Л.В.Королева</w:t>
            </w:r>
            <w:proofErr w:type="spellEnd"/>
          </w:p>
        </w:tc>
      </w:tr>
      <w:tr w:rsidR="004D3656" w:rsidRPr="00627E6D" w:rsidTr="00492899">
        <w:tc>
          <w:tcPr>
            <w:tcW w:w="3227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4D3656" w:rsidRPr="00627E6D" w:rsidRDefault="004D3656" w:rsidP="00492899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4D3656" w:rsidRPr="00627E6D" w:rsidTr="00492899">
        <w:tc>
          <w:tcPr>
            <w:tcW w:w="3227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4D3656" w:rsidRPr="00627E6D" w:rsidRDefault="004D3656" w:rsidP="00492899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4D3656" w:rsidRPr="00627E6D" w:rsidTr="00492899">
        <w:tc>
          <w:tcPr>
            <w:tcW w:w="3227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4D3656" w:rsidRPr="00627E6D" w:rsidRDefault="004D3656" w:rsidP="00492899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4D3656" w:rsidRPr="00627E6D" w:rsidTr="00492899">
        <w:tc>
          <w:tcPr>
            <w:tcW w:w="3227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4D3656" w:rsidRPr="00627E6D" w:rsidRDefault="004D3656" w:rsidP="00492899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Н.И.Прозорова</w:t>
            </w:r>
            <w:proofErr w:type="spellEnd"/>
          </w:p>
        </w:tc>
      </w:tr>
      <w:tr w:rsidR="004D3656" w:rsidRPr="00627E6D" w:rsidTr="00492899">
        <w:tc>
          <w:tcPr>
            <w:tcW w:w="3227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4D3656" w:rsidRPr="00627E6D" w:rsidRDefault="004D3656" w:rsidP="00492899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4D3656" w:rsidRPr="00627E6D" w:rsidTr="00492899">
        <w:tc>
          <w:tcPr>
            <w:tcW w:w="3227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4D3656" w:rsidRPr="00627E6D" w:rsidRDefault="004D3656" w:rsidP="00492899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4D3656" w:rsidRPr="00627E6D" w:rsidTr="00492899">
        <w:tc>
          <w:tcPr>
            <w:tcW w:w="3227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4D3656" w:rsidRPr="00627E6D" w:rsidRDefault="004D3656" w:rsidP="00492899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4D3656" w:rsidRPr="00627E6D" w:rsidTr="00492899">
        <w:tc>
          <w:tcPr>
            <w:tcW w:w="3227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:rsidR="004D3656" w:rsidRPr="00627E6D" w:rsidRDefault="004D3656" w:rsidP="00492899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627E6D">
              <w:rPr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4D3656" w:rsidRPr="00627E6D" w:rsidTr="00492899">
        <w:tc>
          <w:tcPr>
            <w:tcW w:w="3227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:rsidR="004D3656" w:rsidRPr="00627E6D" w:rsidRDefault="004D3656" w:rsidP="00492899">
            <w:pPr>
              <w:widowControl w:val="0"/>
              <w:jc w:val="center"/>
            </w:pPr>
            <w:r w:rsidRPr="00627E6D">
              <w:t>(Подпись)</w:t>
            </w:r>
          </w:p>
        </w:tc>
        <w:tc>
          <w:tcPr>
            <w:tcW w:w="2243" w:type="dxa"/>
            <w:shd w:val="clear" w:color="auto" w:fill="auto"/>
          </w:tcPr>
          <w:p w:rsidR="004D3656" w:rsidRPr="00627E6D" w:rsidRDefault="004D3656" w:rsidP="00492899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4D3656" w:rsidRPr="00627E6D" w:rsidRDefault="004D3656" w:rsidP="004D365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B27084" w:rsidRDefault="00B27084" w:rsidP="004D3656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p w:rsidR="00B27084" w:rsidRDefault="00B27084" w:rsidP="00B27084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p w:rsidR="004D3656" w:rsidRPr="00627E6D" w:rsidRDefault="004D3656" w:rsidP="004D365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4D3656" w:rsidRPr="00627E6D" w:rsidRDefault="004D3656" w:rsidP="004D365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4D3656" w:rsidRPr="00627E6D" w:rsidRDefault="004D3656" w:rsidP="004D365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4D3656" w:rsidRPr="00627E6D" w:rsidRDefault="004D3656" w:rsidP="004D365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4D3656" w:rsidRPr="00627E6D" w:rsidRDefault="004D3656" w:rsidP="004D365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4D3656" w:rsidRPr="00627E6D" w:rsidRDefault="004D3656" w:rsidP="004D365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4D3656" w:rsidRDefault="004D3656" w:rsidP="004D365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F27393" w:rsidRDefault="00F27393" w:rsidP="004D365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F27393" w:rsidRDefault="00F27393" w:rsidP="004D365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F27393" w:rsidRDefault="00F27393" w:rsidP="004D365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F27393" w:rsidRDefault="00F27393" w:rsidP="004D365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F27393" w:rsidRDefault="00F27393" w:rsidP="004D365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F27393" w:rsidRDefault="00F27393" w:rsidP="004D365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D4586B" w:rsidRDefault="00D4586B" w:rsidP="00F27393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F27393" w:rsidRPr="00627E6D" w:rsidRDefault="00F27393" w:rsidP="00F27393">
      <w:pPr>
        <w:widowControl w:val="0"/>
        <w:jc w:val="both"/>
        <w:rPr>
          <w:rFonts w:ascii="Times New Roman" w:hAnsi="Times New Roman"/>
          <w:sz w:val="28"/>
          <w:szCs w:val="28"/>
        </w:rPr>
      </w:pPr>
      <w:r w:rsidRPr="00627E6D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7E09B9CF" wp14:editId="562A3934">
            <wp:simplePos x="0" y="0"/>
            <wp:positionH relativeFrom="column">
              <wp:posOffset>2740660</wp:posOffset>
            </wp:positionH>
            <wp:positionV relativeFrom="paragraph">
              <wp:posOffset>-222250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2" name="Рисунок 2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7393" w:rsidRPr="00627E6D" w:rsidRDefault="00F27393" w:rsidP="00F27393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:rsidR="00F27393" w:rsidRPr="00627E6D" w:rsidRDefault="00F27393" w:rsidP="00F27393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:rsidR="00F27393" w:rsidRPr="00627E6D" w:rsidRDefault="00F27393" w:rsidP="00F27393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  <w:r w:rsidRPr="00627E6D">
        <w:rPr>
          <w:rFonts w:ascii="Times New Roman" w:hAnsi="Times New Roman"/>
          <w:b w:val="0"/>
          <w:szCs w:val="28"/>
        </w:rPr>
        <w:t>Томская область</w:t>
      </w:r>
    </w:p>
    <w:p w:rsidR="00F27393" w:rsidRPr="00627E6D" w:rsidRDefault="00F27393" w:rsidP="00F27393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  <w:r w:rsidRPr="00627E6D">
        <w:rPr>
          <w:rFonts w:ascii="Times New Roman" w:hAnsi="Times New Roman"/>
          <w:b w:val="0"/>
          <w:szCs w:val="28"/>
        </w:rPr>
        <w:t>городской округ</w:t>
      </w:r>
    </w:p>
    <w:p w:rsidR="00F27393" w:rsidRPr="00627E6D" w:rsidRDefault="00F27393" w:rsidP="00F27393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  <w:r w:rsidRPr="00627E6D">
        <w:rPr>
          <w:rFonts w:ascii="Times New Roman" w:hAnsi="Times New Roman"/>
          <w:b w:val="0"/>
          <w:szCs w:val="28"/>
        </w:rPr>
        <w:t>закрытое административно-территориальное образование Северск</w:t>
      </w:r>
    </w:p>
    <w:p w:rsidR="00F27393" w:rsidRPr="00627E6D" w:rsidRDefault="00F27393" w:rsidP="00F27393">
      <w:pPr>
        <w:pStyle w:val="1"/>
        <w:keepNext w:val="0"/>
        <w:widowControl w:val="0"/>
        <w:rPr>
          <w:rFonts w:ascii="Times New Roman" w:hAnsi="Times New Roman"/>
          <w:szCs w:val="28"/>
        </w:rPr>
      </w:pPr>
      <w:r w:rsidRPr="00627E6D">
        <w:rPr>
          <w:rFonts w:ascii="Times New Roman" w:hAnsi="Times New Roman"/>
          <w:szCs w:val="28"/>
        </w:rPr>
        <w:t xml:space="preserve"> </w:t>
      </w:r>
      <w:proofErr w:type="gramStart"/>
      <w:r w:rsidRPr="00627E6D">
        <w:rPr>
          <w:rFonts w:ascii="Times New Roman" w:hAnsi="Times New Roman"/>
          <w:szCs w:val="28"/>
        </w:rPr>
        <w:t>АДМИНИСТРАЦИЯ</w:t>
      </w:r>
      <w:proofErr w:type="gramEnd"/>
      <w:r w:rsidRPr="00627E6D">
        <w:rPr>
          <w:rFonts w:ascii="Times New Roman" w:hAnsi="Times New Roman"/>
          <w:szCs w:val="28"/>
        </w:rPr>
        <w:t xml:space="preserve"> ЗАТО СЕВЕРСК </w:t>
      </w:r>
    </w:p>
    <w:p w:rsidR="00F27393" w:rsidRPr="00627E6D" w:rsidRDefault="00F27393" w:rsidP="00F27393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627E6D">
        <w:rPr>
          <w:rFonts w:ascii="Times New Roman" w:hAnsi="Times New Roman"/>
          <w:b/>
          <w:sz w:val="28"/>
          <w:szCs w:val="28"/>
        </w:rPr>
        <w:t>ПРОТОКОЛ</w:t>
      </w:r>
    </w:p>
    <w:p w:rsidR="00F27393" w:rsidRPr="00627E6D" w:rsidRDefault="00F27393" w:rsidP="00F27393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F27393" w:rsidRPr="00904E6D" w:rsidRDefault="00F27393" w:rsidP="00F27393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904E6D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904E6D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:rsidR="00F27393" w:rsidRPr="00904E6D" w:rsidRDefault="00F27393" w:rsidP="00F27393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904E6D">
        <w:rPr>
          <w:rFonts w:ascii="Times New Roman" w:hAnsi="Times New Roman"/>
          <w:spacing w:val="-1"/>
          <w:sz w:val="24"/>
          <w:szCs w:val="24"/>
        </w:rPr>
        <w:t xml:space="preserve">в </w:t>
      </w:r>
      <w:proofErr w:type="gramStart"/>
      <w:r w:rsidRPr="00904E6D">
        <w:rPr>
          <w:rFonts w:ascii="Times New Roman" w:hAnsi="Times New Roman"/>
          <w:spacing w:val="-1"/>
          <w:sz w:val="24"/>
          <w:szCs w:val="24"/>
        </w:rPr>
        <w:t>Администрации</w:t>
      </w:r>
      <w:proofErr w:type="gramEnd"/>
      <w:r w:rsidRPr="00904E6D">
        <w:rPr>
          <w:rFonts w:ascii="Times New Roman" w:hAnsi="Times New Roman"/>
          <w:spacing w:val="-1"/>
          <w:sz w:val="24"/>
          <w:szCs w:val="24"/>
        </w:rPr>
        <w:t xml:space="preserve"> ЗАТО Северск</w:t>
      </w:r>
    </w:p>
    <w:p w:rsidR="00F27393" w:rsidRPr="00904E6D" w:rsidRDefault="00F27393" w:rsidP="00F27393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76"/>
        <w:gridCol w:w="4763"/>
      </w:tblGrid>
      <w:tr w:rsidR="00F27393" w:rsidRPr="00904E6D" w:rsidTr="00F27393">
        <w:tc>
          <w:tcPr>
            <w:tcW w:w="4927" w:type="dxa"/>
            <w:shd w:val="clear" w:color="auto" w:fill="auto"/>
          </w:tcPr>
          <w:p w:rsidR="00F27393" w:rsidRPr="00904E6D" w:rsidRDefault="00044051" w:rsidP="00044051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14 декабря</w:t>
            </w:r>
            <w:r w:rsidR="00F27393" w:rsidRPr="00904E6D">
              <w:rPr>
                <w:rFonts w:ascii="Times New Roman" w:hAnsi="Times New Roman"/>
                <w:sz w:val="24"/>
                <w:szCs w:val="24"/>
              </w:rPr>
              <w:t xml:space="preserve"> 2022 г.</w:t>
            </w:r>
          </w:p>
        </w:tc>
        <w:tc>
          <w:tcPr>
            <w:tcW w:w="4820" w:type="dxa"/>
            <w:shd w:val="clear" w:color="auto" w:fill="auto"/>
          </w:tcPr>
          <w:p w:rsidR="00F27393" w:rsidRPr="00904E6D" w:rsidRDefault="00F27393" w:rsidP="00F27393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№ 04</w:t>
            </w:r>
          </w:p>
        </w:tc>
      </w:tr>
    </w:tbl>
    <w:p w:rsidR="00F27393" w:rsidRPr="00904E6D" w:rsidRDefault="00F27393" w:rsidP="00F27393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975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2098"/>
        <w:gridCol w:w="236"/>
        <w:gridCol w:w="7064"/>
        <w:gridCol w:w="141"/>
        <w:gridCol w:w="213"/>
      </w:tblGrid>
      <w:tr w:rsidR="00F27393" w:rsidRPr="00904E6D" w:rsidTr="00F27393">
        <w:trPr>
          <w:gridAfter w:val="2"/>
          <w:wAfter w:w="354" w:type="dxa"/>
        </w:trPr>
        <w:tc>
          <w:tcPr>
            <w:tcW w:w="9398" w:type="dxa"/>
            <w:gridSpan w:val="3"/>
          </w:tcPr>
          <w:p w:rsidR="00F27393" w:rsidRPr="00904E6D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F27393" w:rsidRPr="00904E6D" w:rsidTr="00F27393">
        <w:tc>
          <w:tcPr>
            <w:tcW w:w="2098" w:type="dxa"/>
          </w:tcPr>
          <w:p w:rsidR="00F27393" w:rsidRPr="00904E6D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:rsidR="00F27393" w:rsidRPr="00904E6D" w:rsidRDefault="00F27393" w:rsidP="00F2739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F27393" w:rsidRPr="00904E6D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904E6D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Pr="00904E6D">
              <w:rPr>
                <w:rFonts w:ascii="Times New Roman" w:hAnsi="Times New Roman"/>
                <w:sz w:val="24"/>
                <w:szCs w:val="24"/>
              </w:rPr>
              <w:t xml:space="preserve"> ЗАТО Северск – Управляющий делами Администрации ЗАТО Северск</w:t>
            </w:r>
          </w:p>
        </w:tc>
      </w:tr>
      <w:tr w:rsidR="00F27393" w:rsidRPr="00904E6D" w:rsidTr="00F27393">
        <w:trPr>
          <w:gridAfter w:val="2"/>
          <w:wAfter w:w="354" w:type="dxa"/>
        </w:trPr>
        <w:tc>
          <w:tcPr>
            <w:tcW w:w="9398" w:type="dxa"/>
            <w:gridSpan w:val="3"/>
          </w:tcPr>
          <w:p w:rsidR="00F27393" w:rsidRPr="00904E6D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Заместитель председателя комиссии:</w:t>
            </w:r>
          </w:p>
        </w:tc>
      </w:tr>
      <w:tr w:rsidR="00F27393" w:rsidRPr="00904E6D" w:rsidTr="00F27393">
        <w:trPr>
          <w:gridAfter w:val="1"/>
          <w:wAfter w:w="213" w:type="dxa"/>
        </w:trPr>
        <w:tc>
          <w:tcPr>
            <w:tcW w:w="2098" w:type="dxa"/>
          </w:tcPr>
          <w:p w:rsidR="00F27393" w:rsidRPr="00904E6D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Бобров В.В.</w:t>
            </w:r>
          </w:p>
        </w:tc>
        <w:tc>
          <w:tcPr>
            <w:tcW w:w="236" w:type="dxa"/>
          </w:tcPr>
          <w:p w:rsidR="00F27393" w:rsidRPr="00904E6D" w:rsidRDefault="00F27393" w:rsidP="00F2739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205" w:type="dxa"/>
            <w:gridSpan w:val="2"/>
          </w:tcPr>
          <w:p w:rsidR="00F27393" w:rsidRPr="00904E6D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 xml:space="preserve">заместитель Управляющего делами </w:t>
            </w:r>
            <w:proofErr w:type="gramStart"/>
            <w:r w:rsidRPr="00904E6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04E6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F27393" w:rsidRPr="00904E6D" w:rsidTr="00F27393">
        <w:trPr>
          <w:gridAfter w:val="2"/>
          <w:wAfter w:w="354" w:type="dxa"/>
        </w:trPr>
        <w:tc>
          <w:tcPr>
            <w:tcW w:w="9398" w:type="dxa"/>
            <w:gridSpan w:val="3"/>
          </w:tcPr>
          <w:p w:rsidR="00F27393" w:rsidRPr="00904E6D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F27393" w:rsidRPr="00904E6D" w:rsidTr="00F27393">
        <w:tc>
          <w:tcPr>
            <w:tcW w:w="2098" w:type="dxa"/>
          </w:tcPr>
          <w:p w:rsidR="00F27393" w:rsidRPr="00904E6D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:rsidR="00F27393" w:rsidRPr="00904E6D" w:rsidRDefault="00F27393" w:rsidP="00F2739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F27393" w:rsidRPr="00904E6D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Комитета по кадрам и муниципальной службе </w:t>
            </w:r>
            <w:proofErr w:type="gramStart"/>
            <w:r w:rsidRPr="00904E6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04E6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F27393" w:rsidRPr="00904E6D" w:rsidTr="00F27393">
        <w:trPr>
          <w:gridAfter w:val="2"/>
          <w:wAfter w:w="354" w:type="dxa"/>
        </w:trPr>
        <w:tc>
          <w:tcPr>
            <w:tcW w:w="9398" w:type="dxa"/>
            <w:gridSpan w:val="3"/>
          </w:tcPr>
          <w:p w:rsidR="00F27393" w:rsidRPr="00904E6D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F27393" w:rsidRPr="00904E6D" w:rsidTr="00F27393">
        <w:tc>
          <w:tcPr>
            <w:tcW w:w="2098" w:type="dxa"/>
          </w:tcPr>
          <w:p w:rsidR="00F27393" w:rsidRPr="00904E6D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  <w:tc>
          <w:tcPr>
            <w:tcW w:w="236" w:type="dxa"/>
          </w:tcPr>
          <w:p w:rsidR="00F27393" w:rsidRPr="00904E6D" w:rsidRDefault="00F27393" w:rsidP="00F2739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F27393" w:rsidRPr="00904E6D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 xml:space="preserve">председатель Комитета по кадрам и муниципальной службе </w:t>
            </w:r>
            <w:proofErr w:type="gramStart"/>
            <w:r w:rsidRPr="00904E6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04E6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F27393" w:rsidRPr="00904E6D" w:rsidTr="00F27393">
        <w:tc>
          <w:tcPr>
            <w:tcW w:w="2098" w:type="dxa"/>
          </w:tcPr>
          <w:p w:rsidR="00F27393" w:rsidRPr="00904E6D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36" w:type="dxa"/>
          </w:tcPr>
          <w:p w:rsidR="00F27393" w:rsidRPr="00904E6D" w:rsidRDefault="00F27393" w:rsidP="00F2739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F27393" w:rsidRPr="00904E6D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904E6D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904E6D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904E6D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F27393" w:rsidRPr="00904E6D" w:rsidTr="00F27393">
        <w:tc>
          <w:tcPr>
            <w:tcW w:w="2098" w:type="dxa"/>
          </w:tcPr>
          <w:p w:rsidR="00F27393" w:rsidRPr="00904E6D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:rsidR="00F27393" w:rsidRPr="00904E6D" w:rsidRDefault="00F27393" w:rsidP="00F2739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418" w:type="dxa"/>
            <w:gridSpan w:val="3"/>
          </w:tcPr>
          <w:p w:rsidR="00F27393" w:rsidRPr="00904E6D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 w:rsidRPr="00904E6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04E6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F27393" w:rsidRPr="00904E6D" w:rsidTr="00F27393">
        <w:tc>
          <w:tcPr>
            <w:tcW w:w="2098" w:type="dxa"/>
          </w:tcPr>
          <w:p w:rsidR="00F27393" w:rsidRPr="00904E6D" w:rsidRDefault="00F27393" w:rsidP="00F27393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36" w:type="dxa"/>
          </w:tcPr>
          <w:p w:rsidR="00F27393" w:rsidRPr="00904E6D" w:rsidRDefault="00F27393" w:rsidP="00F27393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F27393" w:rsidRPr="00904E6D" w:rsidRDefault="00F27393" w:rsidP="00F27393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бюджетного </w:t>
            </w:r>
            <w:proofErr w:type="gramStart"/>
            <w:r w:rsidRPr="00904E6D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proofErr w:type="gramEnd"/>
            <w:r w:rsidRPr="00904E6D">
              <w:rPr>
                <w:rFonts w:ascii="Times New Roman" w:hAnsi="Times New Roman"/>
                <w:sz w:val="24"/>
                <w:szCs w:val="24"/>
              </w:rPr>
              <w:t xml:space="preserve"> ЗАТО Северск дополнительного образования «Детско-юношеская спортивная школа «Смена»</w:t>
            </w:r>
          </w:p>
        </w:tc>
      </w:tr>
      <w:tr w:rsidR="00F27393" w:rsidRPr="00904E6D" w:rsidTr="00F27393">
        <w:tc>
          <w:tcPr>
            <w:tcW w:w="2098" w:type="dxa"/>
          </w:tcPr>
          <w:p w:rsidR="00F27393" w:rsidRPr="00904E6D" w:rsidRDefault="00F27393" w:rsidP="00F27393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:rsidR="00F27393" w:rsidRPr="00904E6D" w:rsidRDefault="00F27393" w:rsidP="00F27393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  <w:gridSpan w:val="3"/>
          </w:tcPr>
          <w:p w:rsidR="00F27393" w:rsidRPr="00904E6D" w:rsidRDefault="00F27393" w:rsidP="00F27393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 xml:space="preserve">председатель Правового Комитета </w:t>
            </w:r>
            <w:proofErr w:type="gramStart"/>
            <w:r w:rsidRPr="00904E6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04E6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F27393" w:rsidRPr="00904E6D" w:rsidRDefault="00F27393" w:rsidP="00F27393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p w:rsidR="00F27393" w:rsidRPr="00904E6D" w:rsidRDefault="00F27393" w:rsidP="00F27393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904E6D">
        <w:rPr>
          <w:rFonts w:ascii="Times New Roman" w:hAnsi="Times New Roman"/>
          <w:color w:val="000000"/>
          <w:spacing w:val="-2"/>
          <w:sz w:val="24"/>
          <w:szCs w:val="24"/>
        </w:rPr>
        <w:t>ПОВЕСТКА ЗАСЕДАНИЯ КОМИССИИ:</w:t>
      </w:r>
    </w:p>
    <w:p w:rsidR="00F27393" w:rsidRPr="00904E6D" w:rsidRDefault="00F27393" w:rsidP="00F27393">
      <w:pPr>
        <w:widowControl w:val="0"/>
        <w:rPr>
          <w:rFonts w:ascii="Times New Roman" w:hAnsi="Times New Roman"/>
          <w:sz w:val="24"/>
          <w:szCs w:val="24"/>
        </w:rPr>
      </w:pPr>
      <w:r w:rsidRPr="00904E6D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7059"/>
        <w:gridCol w:w="2126"/>
      </w:tblGrid>
      <w:tr w:rsidR="00F27393" w:rsidRPr="00904E6D" w:rsidTr="00F27393">
        <w:tc>
          <w:tcPr>
            <w:tcW w:w="562" w:type="dxa"/>
            <w:shd w:val="clear" w:color="auto" w:fill="auto"/>
          </w:tcPr>
          <w:p w:rsidR="00F27393" w:rsidRPr="00904E6D" w:rsidRDefault="00F27393" w:rsidP="00F2739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059" w:type="dxa"/>
            <w:shd w:val="clear" w:color="auto" w:fill="auto"/>
          </w:tcPr>
          <w:p w:rsidR="00F27393" w:rsidRPr="00904E6D" w:rsidRDefault="00F27393" w:rsidP="00F2739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2126" w:type="dxa"/>
            <w:shd w:val="clear" w:color="auto" w:fill="auto"/>
          </w:tcPr>
          <w:p w:rsidR="00F27393" w:rsidRPr="00904E6D" w:rsidRDefault="00F27393" w:rsidP="00F2739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F27393" w:rsidRPr="00904E6D" w:rsidTr="00F27393">
        <w:tc>
          <w:tcPr>
            <w:tcW w:w="562" w:type="dxa"/>
            <w:shd w:val="clear" w:color="auto" w:fill="auto"/>
          </w:tcPr>
          <w:p w:rsidR="00F27393" w:rsidRPr="00904E6D" w:rsidRDefault="00F27393" w:rsidP="00F27393">
            <w:pPr>
              <w:pStyle w:val="af4"/>
              <w:widowControl w:val="0"/>
              <w:numPr>
                <w:ilvl w:val="0"/>
                <w:numId w:val="28"/>
              </w:numPr>
              <w:ind w:left="0" w:firstLine="29"/>
              <w:jc w:val="center"/>
            </w:pPr>
          </w:p>
        </w:tc>
        <w:tc>
          <w:tcPr>
            <w:tcW w:w="7059" w:type="dxa"/>
            <w:shd w:val="clear" w:color="auto" w:fill="auto"/>
          </w:tcPr>
          <w:p w:rsidR="00F27393" w:rsidRPr="00904E6D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2126" w:type="dxa"/>
            <w:shd w:val="clear" w:color="auto" w:fill="auto"/>
          </w:tcPr>
          <w:p w:rsidR="00F27393" w:rsidRPr="00904E6D" w:rsidRDefault="00F27393" w:rsidP="00F2739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F27393" w:rsidRPr="00904E6D" w:rsidTr="00F27393">
        <w:tc>
          <w:tcPr>
            <w:tcW w:w="562" w:type="dxa"/>
            <w:shd w:val="clear" w:color="auto" w:fill="auto"/>
          </w:tcPr>
          <w:p w:rsidR="00F27393" w:rsidRPr="00904E6D" w:rsidRDefault="00F27393" w:rsidP="00F27393">
            <w:pPr>
              <w:pStyle w:val="af4"/>
              <w:widowControl w:val="0"/>
              <w:numPr>
                <w:ilvl w:val="0"/>
                <w:numId w:val="28"/>
              </w:numPr>
              <w:ind w:left="0" w:firstLine="29"/>
              <w:jc w:val="center"/>
            </w:pPr>
          </w:p>
        </w:tc>
        <w:tc>
          <w:tcPr>
            <w:tcW w:w="7059" w:type="dxa"/>
            <w:shd w:val="clear" w:color="auto" w:fill="auto"/>
          </w:tcPr>
          <w:p w:rsidR="00F27393" w:rsidRPr="00904E6D" w:rsidRDefault="00F27393" w:rsidP="00044051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 xml:space="preserve">Рассмотрение результатов анализа сведений, содержащихся в анкетах лиц, представляемых при назначении на должности муниципальной службы в </w:t>
            </w:r>
            <w:proofErr w:type="gramStart"/>
            <w:r w:rsidRPr="00904E6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904E6D">
              <w:rPr>
                <w:rFonts w:ascii="Times New Roman" w:hAnsi="Times New Roman"/>
                <w:sz w:val="24"/>
                <w:szCs w:val="24"/>
              </w:rPr>
              <w:t xml:space="preserve"> ЗАТО Северск об их родственниках и свойственниках, в целях выявления возможного конфликта интересов за период с </w:t>
            </w:r>
            <w:r w:rsidR="00510E4F" w:rsidRPr="00904E6D">
              <w:rPr>
                <w:rFonts w:ascii="Times New Roman" w:hAnsi="Times New Roman"/>
                <w:sz w:val="24"/>
                <w:szCs w:val="24"/>
              </w:rPr>
              <w:t>26.04</w:t>
            </w:r>
            <w:r w:rsidRPr="00904E6D">
              <w:rPr>
                <w:rFonts w:ascii="Times New Roman" w:hAnsi="Times New Roman"/>
                <w:sz w:val="24"/>
                <w:szCs w:val="24"/>
              </w:rPr>
              <w:t xml:space="preserve">.2022 по </w:t>
            </w:r>
            <w:r w:rsidR="00044051" w:rsidRPr="00904E6D">
              <w:rPr>
                <w:rFonts w:ascii="Times New Roman" w:hAnsi="Times New Roman"/>
                <w:sz w:val="24"/>
                <w:szCs w:val="24"/>
              </w:rPr>
              <w:t>14.12</w:t>
            </w:r>
            <w:r w:rsidRPr="00904E6D">
              <w:rPr>
                <w:rFonts w:ascii="Times New Roman" w:hAnsi="Times New Roman"/>
                <w:sz w:val="24"/>
                <w:szCs w:val="24"/>
              </w:rPr>
              <w:t>.2022</w:t>
            </w:r>
          </w:p>
        </w:tc>
        <w:tc>
          <w:tcPr>
            <w:tcW w:w="2126" w:type="dxa"/>
            <w:shd w:val="clear" w:color="auto" w:fill="auto"/>
          </w:tcPr>
          <w:p w:rsidR="00F27393" w:rsidRPr="00904E6D" w:rsidRDefault="00F27393" w:rsidP="00F2739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Королева Л.В.</w:t>
            </w:r>
          </w:p>
        </w:tc>
      </w:tr>
      <w:tr w:rsidR="00F27393" w:rsidRPr="00904E6D" w:rsidTr="00F27393">
        <w:tc>
          <w:tcPr>
            <w:tcW w:w="562" w:type="dxa"/>
            <w:shd w:val="clear" w:color="auto" w:fill="auto"/>
          </w:tcPr>
          <w:p w:rsidR="00F27393" w:rsidRPr="00904E6D" w:rsidRDefault="00F27393" w:rsidP="00F27393">
            <w:pPr>
              <w:pStyle w:val="af4"/>
              <w:widowControl w:val="0"/>
              <w:numPr>
                <w:ilvl w:val="0"/>
                <w:numId w:val="28"/>
              </w:numPr>
              <w:ind w:left="0" w:firstLine="29"/>
              <w:jc w:val="center"/>
            </w:pPr>
          </w:p>
        </w:tc>
        <w:tc>
          <w:tcPr>
            <w:tcW w:w="7059" w:type="dxa"/>
            <w:shd w:val="clear" w:color="auto" w:fill="auto"/>
          </w:tcPr>
          <w:p w:rsidR="00F27393" w:rsidRPr="00904E6D" w:rsidRDefault="00F27393" w:rsidP="00CB117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bCs/>
                <w:sz w:val="24"/>
                <w:szCs w:val="24"/>
              </w:rPr>
              <w:t>Рассмотрение уведомления муниципального служащего</w:t>
            </w:r>
            <w:r w:rsidR="00CB117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904E6D">
              <w:rPr>
                <w:rFonts w:ascii="Times New Roman" w:hAnsi="Times New Roman"/>
                <w:sz w:val="24"/>
                <w:szCs w:val="24"/>
              </w:rPr>
              <w:t xml:space="preserve">Управления образования </w:t>
            </w:r>
            <w:proofErr w:type="gramStart"/>
            <w:r w:rsidRPr="00904E6D">
              <w:rPr>
                <w:rFonts w:ascii="Times New Roman" w:hAnsi="Times New Roman"/>
                <w:bCs/>
                <w:sz w:val="24"/>
                <w:szCs w:val="24"/>
              </w:rPr>
              <w:t>Администрации</w:t>
            </w:r>
            <w:proofErr w:type="gramEnd"/>
            <w:r w:rsidRPr="00904E6D">
              <w:rPr>
                <w:rFonts w:ascii="Times New Roman" w:hAnsi="Times New Roman"/>
                <w:bCs/>
                <w:sz w:val="24"/>
                <w:szCs w:val="24"/>
              </w:rPr>
              <w:t xml:space="preserve"> ЗАТО Северск</w:t>
            </w:r>
            <w:r w:rsidR="00CB117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904E6D">
              <w:rPr>
                <w:rFonts w:ascii="Times New Roman" w:hAnsi="Times New Roman"/>
                <w:bCs/>
                <w:sz w:val="24"/>
                <w:szCs w:val="24"/>
              </w:rPr>
              <w:t>о возможности возникновения конфликта интересов</w:t>
            </w:r>
          </w:p>
        </w:tc>
        <w:tc>
          <w:tcPr>
            <w:tcW w:w="2126" w:type="dxa"/>
            <w:shd w:val="clear" w:color="auto" w:fill="auto"/>
          </w:tcPr>
          <w:p w:rsidR="00F27393" w:rsidRPr="00904E6D" w:rsidRDefault="00F27393" w:rsidP="00F2739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</w:tbl>
    <w:p w:rsidR="00F27393" w:rsidRPr="00904E6D" w:rsidRDefault="00F27393" w:rsidP="00F27393">
      <w:pPr>
        <w:pStyle w:val="af4"/>
        <w:widowControl w:val="0"/>
        <w:tabs>
          <w:tab w:val="left" w:pos="993"/>
        </w:tabs>
        <w:ind w:left="0" w:firstLine="709"/>
        <w:jc w:val="both"/>
        <w:rPr>
          <w:b/>
        </w:rPr>
      </w:pPr>
    </w:p>
    <w:p w:rsidR="00510E4F" w:rsidRPr="00904E6D" w:rsidRDefault="00510E4F" w:rsidP="00510E4F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04E6D">
        <w:rPr>
          <w:rFonts w:ascii="Times New Roman" w:hAnsi="Times New Roman"/>
          <w:b/>
          <w:sz w:val="24"/>
          <w:szCs w:val="24"/>
        </w:rPr>
        <w:t>Решение комиссии:</w:t>
      </w:r>
    </w:p>
    <w:p w:rsidR="00510E4F" w:rsidRPr="00904E6D" w:rsidRDefault="00510E4F" w:rsidP="00052DFE">
      <w:pPr>
        <w:pStyle w:val="af4"/>
        <w:widowControl w:val="0"/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904E6D">
        <w:rPr>
          <w:spacing w:val="-1"/>
        </w:rPr>
        <w:t xml:space="preserve">По вопросам повестки голосовать открытым способом путем поднятия руки. </w:t>
      </w:r>
    </w:p>
    <w:p w:rsidR="00510E4F" w:rsidRPr="0064573B" w:rsidRDefault="00300460" w:rsidP="0064573B">
      <w:pPr>
        <w:pStyle w:val="11"/>
        <w:widowControl w:val="0"/>
        <w:numPr>
          <w:ilvl w:val="0"/>
          <w:numId w:val="12"/>
        </w:numPr>
        <w:shd w:val="clear" w:color="auto" w:fill="auto"/>
        <w:tabs>
          <w:tab w:val="left" w:pos="993"/>
        </w:tabs>
        <w:spacing w:line="240" w:lineRule="auto"/>
        <w:ind w:left="0" w:firstLine="709"/>
        <w:rPr>
          <w:sz w:val="24"/>
          <w:szCs w:val="24"/>
        </w:rPr>
      </w:pPr>
      <w:r w:rsidRPr="00904E6D">
        <w:rPr>
          <w:spacing w:val="-1"/>
          <w:sz w:val="24"/>
          <w:szCs w:val="24"/>
        </w:rPr>
        <w:t xml:space="preserve">Принять к сведению информацию Комитета по кадрам и муниципальной службе </w:t>
      </w:r>
      <w:proofErr w:type="gramStart"/>
      <w:r w:rsidRPr="00904E6D">
        <w:rPr>
          <w:spacing w:val="-1"/>
          <w:sz w:val="24"/>
          <w:szCs w:val="24"/>
        </w:rPr>
        <w:lastRenderedPageBreak/>
        <w:t>Администрации</w:t>
      </w:r>
      <w:proofErr w:type="gramEnd"/>
      <w:r w:rsidRPr="00904E6D">
        <w:rPr>
          <w:spacing w:val="-1"/>
          <w:sz w:val="24"/>
          <w:szCs w:val="24"/>
        </w:rPr>
        <w:t xml:space="preserve"> ЗАТО Северск о результатах </w:t>
      </w:r>
      <w:r w:rsidRPr="00904E6D">
        <w:rPr>
          <w:bCs/>
          <w:sz w:val="24"/>
          <w:szCs w:val="24"/>
        </w:rPr>
        <w:t xml:space="preserve">анализа сведений, содержащихся в анкетах лиц, </w:t>
      </w:r>
      <w:r w:rsidRPr="0064573B">
        <w:rPr>
          <w:bCs/>
          <w:sz w:val="24"/>
          <w:szCs w:val="24"/>
        </w:rPr>
        <w:t>представляемых при назначении на должности муниципальной службы</w:t>
      </w:r>
      <w:r w:rsidR="00510E4F" w:rsidRPr="0064573B">
        <w:rPr>
          <w:sz w:val="24"/>
          <w:szCs w:val="24"/>
        </w:rPr>
        <w:t>.</w:t>
      </w:r>
    </w:p>
    <w:p w:rsidR="00052DFE" w:rsidRPr="0064573B" w:rsidRDefault="0064573B" w:rsidP="0064573B">
      <w:pPr>
        <w:pStyle w:val="af4"/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lang w:eastAsia="en-US"/>
        </w:rPr>
      </w:pPr>
      <w:r w:rsidRPr="0064573B">
        <w:rPr>
          <w:rFonts w:eastAsiaTheme="minorHAnsi"/>
          <w:lang w:eastAsia="en-US"/>
        </w:rPr>
        <w:t xml:space="preserve">Даны рекомендации муниципальному служащему </w:t>
      </w:r>
      <w:proofErr w:type="gramStart"/>
      <w:r w:rsidRPr="0064573B">
        <w:rPr>
          <w:spacing w:val="-8"/>
        </w:rPr>
        <w:t>Администрации</w:t>
      </w:r>
      <w:proofErr w:type="gramEnd"/>
      <w:r w:rsidRPr="0064573B">
        <w:rPr>
          <w:spacing w:val="-8"/>
        </w:rPr>
        <w:t xml:space="preserve"> ЗАТО Северск</w:t>
      </w:r>
      <w:r w:rsidRPr="0064573B">
        <w:rPr>
          <w:spacing w:val="-1"/>
        </w:rPr>
        <w:t xml:space="preserve"> </w:t>
      </w:r>
      <w:r w:rsidRPr="0064573B">
        <w:rPr>
          <w:rFonts w:eastAsiaTheme="minorHAnsi"/>
          <w:lang w:eastAsia="en-US"/>
        </w:rPr>
        <w:t xml:space="preserve">о </w:t>
      </w:r>
      <w:r w:rsidRPr="0064573B">
        <w:rPr>
          <w:spacing w:val="-1"/>
        </w:rPr>
        <w:t>прин</w:t>
      </w:r>
      <w:r w:rsidRPr="0064573B">
        <w:rPr>
          <w:spacing w:val="-1"/>
        </w:rPr>
        <w:t>ятии</w:t>
      </w:r>
      <w:r w:rsidRPr="0064573B">
        <w:rPr>
          <w:spacing w:val="-1"/>
        </w:rPr>
        <w:t xml:space="preserve"> мер по предотвращению и урегулированию конфликта интересов</w:t>
      </w:r>
      <w:r w:rsidRPr="0064573B">
        <w:rPr>
          <w:spacing w:val="-1"/>
        </w:rPr>
        <w:t>.</w:t>
      </w:r>
    </w:p>
    <w:p w:rsidR="00052DFE" w:rsidRPr="0064573B" w:rsidRDefault="0064573B" w:rsidP="0064573B">
      <w:pPr>
        <w:pStyle w:val="11"/>
        <w:widowControl w:val="0"/>
        <w:numPr>
          <w:ilvl w:val="0"/>
          <w:numId w:val="12"/>
        </w:numPr>
        <w:shd w:val="clear" w:color="auto" w:fill="auto"/>
        <w:tabs>
          <w:tab w:val="left" w:pos="993"/>
          <w:tab w:val="left" w:pos="1080"/>
        </w:tabs>
        <w:spacing w:line="240" w:lineRule="auto"/>
        <w:ind w:left="0" w:firstLine="709"/>
        <w:rPr>
          <w:sz w:val="24"/>
          <w:szCs w:val="24"/>
        </w:rPr>
      </w:pPr>
      <w:r w:rsidRPr="0064573B">
        <w:rPr>
          <w:rFonts w:eastAsiaTheme="minorHAnsi"/>
          <w:sz w:val="24"/>
          <w:szCs w:val="24"/>
          <w:lang w:eastAsia="en-US"/>
        </w:rPr>
        <w:t xml:space="preserve">Даны рекомендации </w:t>
      </w:r>
      <w:r>
        <w:rPr>
          <w:rFonts w:eastAsiaTheme="minorHAnsi"/>
          <w:sz w:val="24"/>
          <w:szCs w:val="24"/>
          <w:lang w:eastAsia="en-US"/>
        </w:rPr>
        <w:t xml:space="preserve">непосредственному руководителю </w:t>
      </w:r>
      <w:r w:rsidRPr="0064573B">
        <w:rPr>
          <w:rFonts w:eastAsiaTheme="minorHAnsi"/>
          <w:sz w:val="24"/>
          <w:szCs w:val="24"/>
          <w:lang w:eastAsia="en-US"/>
        </w:rPr>
        <w:t>муниципально</w:t>
      </w:r>
      <w:r>
        <w:rPr>
          <w:rFonts w:eastAsiaTheme="minorHAnsi"/>
          <w:sz w:val="24"/>
          <w:szCs w:val="24"/>
          <w:lang w:eastAsia="en-US"/>
        </w:rPr>
        <w:t>го</w:t>
      </w:r>
      <w:r w:rsidRPr="0064573B">
        <w:rPr>
          <w:rFonts w:eastAsiaTheme="minorHAnsi"/>
          <w:sz w:val="24"/>
          <w:szCs w:val="24"/>
          <w:lang w:eastAsia="en-US"/>
        </w:rPr>
        <w:t xml:space="preserve"> служаще</w:t>
      </w:r>
      <w:r>
        <w:rPr>
          <w:rFonts w:eastAsiaTheme="minorHAnsi"/>
          <w:sz w:val="24"/>
          <w:szCs w:val="24"/>
          <w:lang w:eastAsia="en-US"/>
        </w:rPr>
        <w:t>го</w:t>
      </w:r>
      <w:r w:rsidRPr="0064573B">
        <w:rPr>
          <w:rFonts w:eastAsiaTheme="minorHAnsi"/>
          <w:sz w:val="24"/>
          <w:szCs w:val="24"/>
          <w:lang w:eastAsia="en-US"/>
        </w:rPr>
        <w:t xml:space="preserve"> </w:t>
      </w:r>
      <w:proofErr w:type="gramStart"/>
      <w:r w:rsidRPr="0064573B">
        <w:rPr>
          <w:spacing w:val="-8"/>
          <w:sz w:val="24"/>
          <w:szCs w:val="24"/>
        </w:rPr>
        <w:t>Администрации</w:t>
      </w:r>
      <w:proofErr w:type="gramEnd"/>
      <w:r w:rsidRPr="0064573B">
        <w:rPr>
          <w:spacing w:val="-8"/>
          <w:sz w:val="24"/>
          <w:szCs w:val="24"/>
        </w:rPr>
        <w:t xml:space="preserve"> ЗАТО Северск</w:t>
      </w:r>
      <w:r w:rsidRPr="0064573B">
        <w:rPr>
          <w:spacing w:val="-1"/>
          <w:sz w:val="24"/>
          <w:szCs w:val="24"/>
        </w:rPr>
        <w:t xml:space="preserve"> </w:t>
      </w:r>
      <w:r w:rsidRPr="0064573B">
        <w:rPr>
          <w:rFonts w:eastAsiaTheme="minorHAnsi"/>
          <w:sz w:val="24"/>
          <w:szCs w:val="24"/>
          <w:lang w:eastAsia="en-US"/>
        </w:rPr>
        <w:t xml:space="preserve">о </w:t>
      </w:r>
      <w:r w:rsidRPr="0064573B">
        <w:rPr>
          <w:spacing w:val="-1"/>
          <w:sz w:val="24"/>
          <w:szCs w:val="24"/>
        </w:rPr>
        <w:t>принятии мер по предотвращению и урегулированию конфликта интересов</w:t>
      </w:r>
      <w:r w:rsidR="00052DFE" w:rsidRPr="0064573B">
        <w:rPr>
          <w:sz w:val="24"/>
          <w:szCs w:val="24"/>
        </w:rPr>
        <w:t>.</w:t>
      </w:r>
    </w:p>
    <w:p w:rsidR="00052DFE" w:rsidRPr="0064573B" w:rsidRDefault="0064573B" w:rsidP="0064573B">
      <w:pPr>
        <w:pStyle w:val="af4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Направить выписку из протокола муниципальному служащему </w:t>
      </w:r>
      <w:proofErr w:type="gramStart"/>
      <w:r>
        <w:t>Администрации</w:t>
      </w:r>
      <w:proofErr w:type="gramEnd"/>
      <w:r>
        <w:t xml:space="preserve"> ЗАТО Северск и </w:t>
      </w:r>
      <w:proofErr w:type="spellStart"/>
      <w:r>
        <w:t>и</w:t>
      </w:r>
      <w:proofErr w:type="spellEnd"/>
      <w:r>
        <w:t xml:space="preserve"> его непосредственному руководителю</w:t>
      </w:r>
      <w:bookmarkStart w:id="0" w:name="_GoBack"/>
      <w:bookmarkEnd w:id="0"/>
      <w:r w:rsidR="00052DFE" w:rsidRPr="0064573B">
        <w:t>.</w:t>
      </w:r>
    </w:p>
    <w:p w:rsidR="00F27393" w:rsidRPr="00904E6D" w:rsidRDefault="00F27393" w:rsidP="0064573B">
      <w:pPr>
        <w:pStyle w:val="af4"/>
        <w:widowControl w:val="0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b/>
          <w:spacing w:val="-1"/>
        </w:rPr>
      </w:pPr>
      <w:r w:rsidRPr="0064573B">
        <w:rPr>
          <w:spacing w:val="-8"/>
        </w:rPr>
        <w:t xml:space="preserve">Информацию о заседании комиссии разместить </w:t>
      </w:r>
      <w:r w:rsidRPr="0064573B">
        <w:t xml:space="preserve">на официальном сайте </w:t>
      </w:r>
      <w:proofErr w:type="gramStart"/>
      <w:r w:rsidRPr="0064573B">
        <w:t>Администрации</w:t>
      </w:r>
      <w:proofErr w:type="gramEnd"/>
      <w:r w:rsidRPr="0064573B">
        <w:t xml:space="preserve"> ЗАТО Северск в информационно-телекоммуникационной сети «Интернет» (</w:t>
      </w:r>
      <w:hyperlink w:history="1">
        <w:r w:rsidRPr="0064573B">
          <w:rPr>
            <w:rStyle w:val="a6"/>
            <w:color w:val="auto"/>
            <w:u w:val="none"/>
          </w:rPr>
          <w:t>http</w:t>
        </w:r>
        <w:r w:rsidRPr="0064573B">
          <w:rPr>
            <w:rStyle w:val="a6"/>
            <w:color w:val="auto"/>
            <w:u w:val="none"/>
            <w:lang w:val="en-US"/>
          </w:rPr>
          <w:t>s</w:t>
        </w:r>
        <w:r w:rsidRPr="0064573B">
          <w:rPr>
            <w:rStyle w:val="a6"/>
            <w:color w:val="auto"/>
            <w:u w:val="none"/>
          </w:rPr>
          <w:t>://</w:t>
        </w:r>
      </w:hyperlink>
      <w:r w:rsidRPr="0064573B">
        <w:rPr>
          <w:rStyle w:val="a6"/>
          <w:color w:val="auto"/>
          <w:u w:val="none"/>
        </w:rPr>
        <w:t>зато-</w:t>
      </w:r>
      <w:proofErr w:type="spellStart"/>
      <w:r w:rsidRPr="0064573B">
        <w:rPr>
          <w:rStyle w:val="a6"/>
          <w:color w:val="auto"/>
          <w:u w:val="none"/>
        </w:rPr>
        <w:t>северск.рф</w:t>
      </w:r>
      <w:proofErr w:type="spellEnd"/>
      <w:r w:rsidRPr="0064573B">
        <w:t>) с учетом законодательства Российской Федерации о защите персональных</w:t>
      </w:r>
      <w:r w:rsidRPr="00904E6D">
        <w:t xml:space="preserve"> данных.</w:t>
      </w:r>
      <w:r w:rsidRPr="00904E6D">
        <w:rPr>
          <w:spacing w:val="-8"/>
        </w:rPr>
        <w:t xml:space="preserve">  </w:t>
      </w:r>
    </w:p>
    <w:p w:rsidR="00F27393" w:rsidRPr="00904E6D" w:rsidRDefault="00F27393" w:rsidP="00F27393">
      <w:pPr>
        <w:pStyle w:val="af4"/>
        <w:widowControl w:val="0"/>
        <w:tabs>
          <w:tab w:val="left" w:pos="993"/>
          <w:tab w:val="left" w:pos="1134"/>
        </w:tabs>
        <w:jc w:val="both"/>
        <w:rPr>
          <w:bCs/>
        </w:rPr>
      </w:pPr>
    </w:p>
    <w:p w:rsidR="00F27393" w:rsidRPr="00904E6D" w:rsidRDefault="00F27393" w:rsidP="00F27393">
      <w:pPr>
        <w:pStyle w:val="af4"/>
        <w:widowControl w:val="0"/>
        <w:tabs>
          <w:tab w:val="left" w:pos="993"/>
          <w:tab w:val="left" w:pos="1134"/>
        </w:tabs>
        <w:jc w:val="both"/>
        <w:rPr>
          <w:bCs/>
        </w:rPr>
      </w:pPr>
    </w:p>
    <w:p w:rsidR="00F27393" w:rsidRPr="00904E6D" w:rsidRDefault="00F27393" w:rsidP="00F27393">
      <w:pPr>
        <w:pStyle w:val="af4"/>
        <w:widowControl w:val="0"/>
        <w:tabs>
          <w:tab w:val="left" w:pos="993"/>
          <w:tab w:val="left" w:pos="1134"/>
        </w:tabs>
        <w:jc w:val="both"/>
        <w:rPr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22"/>
        <w:gridCol w:w="3187"/>
        <w:gridCol w:w="3230"/>
      </w:tblGrid>
      <w:tr w:rsidR="00F27393" w:rsidRPr="00904E6D" w:rsidTr="00F27393">
        <w:tc>
          <w:tcPr>
            <w:tcW w:w="3222" w:type="dxa"/>
          </w:tcPr>
          <w:p w:rsidR="00F27393" w:rsidRPr="00904E6D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E6D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  <w:tc>
          <w:tcPr>
            <w:tcW w:w="3187" w:type="dxa"/>
            <w:tcBorders>
              <w:bottom w:val="single" w:sz="4" w:space="0" w:color="auto"/>
            </w:tcBorders>
          </w:tcPr>
          <w:p w:rsidR="00F27393" w:rsidRPr="00904E6D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0" w:type="dxa"/>
          </w:tcPr>
          <w:p w:rsidR="00F27393" w:rsidRPr="00904E6D" w:rsidRDefault="00F27393" w:rsidP="00F2739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904E6D">
              <w:rPr>
                <w:rFonts w:ascii="Times New Roman" w:hAnsi="Times New Roman"/>
                <w:i/>
                <w:sz w:val="24"/>
                <w:szCs w:val="24"/>
              </w:rPr>
              <w:t>В.В.Коваленко</w:t>
            </w:r>
            <w:proofErr w:type="spellEnd"/>
          </w:p>
        </w:tc>
      </w:tr>
      <w:tr w:rsidR="00F27393" w:rsidRPr="00627E6D" w:rsidTr="00F27393">
        <w:tc>
          <w:tcPr>
            <w:tcW w:w="3222" w:type="dxa"/>
          </w:tcPr>
          <w:p w:rsidR="00F27393" w:rsidRPr="00627E6D" w:rsidRDefault="00F27393" w:rsidP="00F27393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187" w:type="dxa"/>
            <w:tcBorders>
              <w:top w:val="single" w:sz="4" w:space="0" w:color="auto"/>
            </w:tcBorders>
          </w:tcPr>
          <w:p w:rsidR="00F27393" w:rsidRPr="00627E6D" w:rsidRDefault="00F27393" w:rsidP="00F27393">
            <w:pPr>
              <w:widowControl w:val="0"/>
              <w:jc w:val="center"/>
              <w:rPr>
                <w:rFonts w:ascii="Times New Roman" w:hAnsi="Times New Roman"/>
              </w:rPr>
            </w:pPr>
            <w:r w:rsidRPr="00627E6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0" w:type="dxa"/>
          </w:tcPr>
          <w:p w:rsidR="00F27393" w:rsidRPr="00627E6D" w:rsidRDefault="00F27393" w:rsidP="00F27393">
            <w:pPr>
              <w:widowControl w:val="0"/>
              <w:jc w:val="both"/>
              <w:rPr>
                <w:rFonts w:ascii="Times New Roman" w:hAnsi="Times New Roman"/>
                <w:i/>
              </w:rPr>
            </w:pPr>
          </w:p>
        </w:tc>
      </w:tr>
      <w:tr w:rsidR="00F27393" w:rsidRPr="00CB1172" w:rsidTr="00F27393">
        <w:tc>
          <w:tcPr>
            <w:tcW w:w="3222" w:type="dxa"/>
          </w:tcPr>
          <w:p w:rsidR="00F27393" w:rsidRPr="00CB1172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1172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  <w:tc>
          <w:tcPr>
            <w:tcW w:w="3187" w:type="dxa"/>
            <w:tcBorders>
              <w:bottom w:val="single" w:sz="4" w:space="0" w:color="auto"/>
            </w:tcBorders>
          </w:tcPr>
          <w:p w:rsidR="00F27393" w:rsidRPr="00CB1172" w:rsidRDefault="00F27393" w:rsidP="00F2739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0" w:type="dxa"/>
          </w:tcPr>
          <w:p w:rsidR="00F27393" w:rsidRPr="00CB1172" w:rsidRDefault="00F27393" w:rsidP="00F2739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CB1172">
              <w:rPr>
                <w:rFonts w:ascii="Times New Roman" w:hAnsi="Times New Roman"/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F27393" w:rsidRPr="00627E6D" w:rsidTr="00F27393">
        <w:tc>
          <w:tcPr>
            <w:tcW w:w="3222" w:type="dxa"/>
          </w:tcPr>
          <w:p w:rsidR="00F27393" w:rsidRPr="00627E6D" w:rsidRDefault="00F27393" w:rsidP="00F27393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187" w:type="dxa"/>
            <w:tcBorders>
              <w:top w:val="single" w:sz="4" w:space="0" w:color="auto"/>
            </w:tcBorders>
          </w:tcPr>
          <w:p w:rsidR="00F27393" w:rsidRPr="00627E6D" w:rsidRDefault="00F27393" w:rsidP="00F27393">
            <w:pPr>
              <w:widowControl w:val="0"/>
              <w:jc w:val="center"/>
              <w:rPr>
                <w:rFonts w:ascii="Times New Roman" w:hAnsi="Times New Roman"/>
              </w:rPr>
            </w:pPr>
            <w:r w:rsidRPr="00627E6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0" w:type="dxa"/>
          </w:tcPr>
          <w:p w:rsidR="00F27393" w:rsidRPr="00627E6D" w:rsidRDefault="00F27393" w:rsidP="00F27393">
            <w:pPr>
              <w:widowControl w:val="0"/>
              <w:jc w:val="both"/>
              <w:rPr>
                <w:rFonts w:ascii="Times New Roman" w:hAnsi="Times New Roman"/>
                <w:i/>
              </w:rPr>
            </w:pPr>
          </w:p>
        </w:tc>
      </w:tr>
      <w:tr w:rsidR="00F27393" w:rsidRPr="00CB1172" w:rsidTr="00F27393">
        <w:tc>
          <w:tcPr>
            <w:tcW w:w="3222" w:type="dxa"/>
          </w:tcPr>
          <w:p w:rsidR="00F27393" w:rsidRPr="00CB1172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1172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3187" w:type="dxa"/>
            <w:tcBorders>
              <w:bottom w:val="single" w:sz="4" w:space="0" w:color="auto"/>
            </w:tcBorders>
          </w:tcPr>
          <w:p w:rsidR="00F27393" w:rsidRPr="00CB1172" w:rsidRDefault="00F27393" w:rsidP="00F2739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0" w:type="dxa"/>
          </w:tcPr>
          <w:p w:rsidR="00F27393" w:rsidRPr="00CB1172" w:rsidRDefault="00F27393" w:rsidP="00F2739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CB1172">
              <w:rPr>
                <w:rFonts w:ascii="Times New Roman" w:hAnsi="Times New Roman"/>
                <w:i/>
                <w:sz w:val="24"/>
                <w:szCs w:val="24"/>
              </w:rPr>
              <w:t>В.В.Бобров</w:t>
            </w:r>
            <w:proofErr w:type="spellEnd"/>
          </w:p>
        </w:tc>
      </w:tr>
      <w:tr w:rsidR="00F27393" w:rsidRPr="00627E6D" w:rsidTr="00F27393">
        <w:tc>
          <w:tcPr>
            <w:tcW w:w="3222" w:type="dxa"/>
          </w:tcPr>
          <w:p w:rsidR="00F27393" w:rsidRPr="00627E6D" w:rsidRDefault="00F27393" w:rsidP="00F27393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187" w:type="dxa"/>
            <w:tcBorders>
              <w:top w:val="single" w:sz="4" w:space="0" w:color="auto"/>
            </w:tcBorders>
          </w:tcPr>
          <w:p w:rsidR="00F27393" w:rsidRPr="00627E6D" w:rsidRDefault="00F27393" w:rsidP="00F27393">
            <w:pPr>
              <w:widowControl w:val="0"/>
              <w:jc w:val="center"/>
              <w:rPr>
                <w:rFonts w:ascii="Times New Roman" w:hAnsi="Times New Roman"/>
              </w:rPr>
            </w:pPr>
            <w:r w:rsidRPr="00627E6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0" w:type="dxa"/>
          </w:tcPr>
          <w:p w:rsidR="00F27393" w:rsidRPr="00627E6D" w:rsidRDefault="00F27393" w:rsidP="00F27393">
            <w:pPr>
              <w:widowControl w:val="0"/>
              <w:jc w:val="both"/>
              <w:rPr>
                <w:rFonts w:ascii="Times New Roman" w:hAnsi="Times New Roman"/>
                <w:i/>
              </w:rPr>
            </w:pPr>
          </w:p>
        </w:tc>
      </w:tr>
      <w:tr w:rsidR="00F27393" w:rsidRPr="00CB1172" w:rsidTr="00F27393">
        <w:tc>
          <w:tcPr>
            <w:tcW w:w="3222" w:type="dxa"/>
          </w:tcPr>
          <w:p w:rsidR="00F27393" w:rsidRPr="00CB1172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7" w:type="dxa"/>
            <w:tcBorders>
              <w:bottom w:val="single" w:sz="4" w:space="0" w:color="auto"/>
            </w:tcBorders>
          </w:tcPr>
          <w:p w:rsidR="00F27393" w:rsidRPr="00CB1172" w:rsidRDefault="00F27393" w:rsidP="00F2739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0" w:type="dxa"/>
          </w:tcPr>
          <w:p w:rsidR="00F27393" w:rsidRPr="00CB1172" w:rsidRDefault="00F27393" w:rsidP="00F2739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CB1172">
              <w:rPr>
                <w:rFonts w:ascii="Times New Roman" w:hAnsi="Times New Roman"/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F27393" w:rsidRPr="00627E6D" w:rsidTr="00F27393">
        <w:tc>
          <w:tcPr>
            <w:tcW w:w="3222" w:type="dxa"/>
          </w:tcPr>
          <w:p w:rsidR="00F27393" w:rsidRPr="00627E6D" w:rsidRDefault="00F27393" w:rsidP="00F27393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187" w:type="dxa"/>
            <w:tcBorders>
              <w:top w:val="single" w:sz="4" w:space="0" w:color="auto"/>
            </w:tcBorders>
          </w:tcPr>
          <w:p w:rsidR="00F27393" w:rsidRPr="00627E6D" w:rsidRDefault="00F27393" w:rsidP="00F27393">
            <w:pPr>
              <w:widowControl w:val="0"/>
              <w:jc w:val="center"/>
              <w:rPr>
                <w:rFonts w:ascii="Times New Roman" w:hAnsi="Times New Roman"/>
              </w:rPr>
            </w:pPr>
            <w:r w:rsidRPr="00627E6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0" w:type="dxa"/>
          </w:tcPr>
          <w:p w:rsidR="00F27393" w:rsidRPr="00627E6D" w:rsidRDefault="00F27393" w:rsidP="00F27393">
            <w:pPr>
              <w:widowControl w:val="0"/>
              <w:jc w:val="both"/>
              <w:rPr>
                <w:rFonts w:ascii="Times New Roman" w:hAnsi="Times New Roman"/>
                <w:i/>
              </w:rPr>
            </w:pPr>
          </w:p>
        </w:tc>
      </w:tr>
      <w:tr w:rsidR="00F27393" w:rsidRPr="00CB1172" w:rsidTr="00F27393">
        <w:tc>
          <w:tcPr>
            <w:tcW w:w="3222" w:type="dxa"/>
          </w:tcPr>
          <w:p w:rsidR="00F27393" w:rsidRPr="00CB1172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7" w:type="dxa"/>
            <w:tcBorders>
              <w:bottom w:val="single" w:sz="4" w:space="0" w:color="auto"/>
            </w:tcBorders>
          </w:tcPr>
          <w:p w:rsidR="00F27393" w:rsidRPr="00CB1172" w:rsidRDefault="00F27393" w:rsidP="00F2739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0" w:type="dxa"/>
          </w:tcPr>
          <w:p w:rsidR="00F27393" w:rsidRPr="00CB1172" w:rsidRDefault="00F27393" w:rsidP="00F2739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CB1172">
              <w:rPr>
                <w:rFonts w:ascii="Times New Roman" w:hAnsi="Times New Roman"/>
                <w:i/>
                <w:sz w:val="24"/>
                <w:szCs w:val="24"/>
              </w:rPr>
              <w:t>Л.В.Королева</w:t>
            </w:r>
            <w:proofErr w:type="spellEnd"/>
          </w:p>
        </w:tc>
      </w:tr>
      <w:tr w:rsidR="00F27393" w:rsidRPr="00627E6D" w:rsidTr="00F27393">
        <w:tc>
          <w:tcPr>
            <w:tcW w:w="3222" w:type="dxa"/>
          </w:tcPr>
          <w:p w:rsidR="00F27393" w:rsidRPr="00627E6D" w:rsidRDefault="00F27393" w:rsidP="00F27393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187" w:type="dxa"/>
            <w:tcBorders>
              <w:top w:val="single" w:sz="4" w:space="0" w:color="auto"/>
            </w:tcBorders>
          </w:tcPr>
          <w:p w:rsidR="00F27393" w:rsidRPr="00627E6D" w:rsidRDefault="00F27393" w:rsidP="00F27393">
            <w:pPr>
              <w:widowControl w:val="0"/>
              <w:jc w:val="center"/>
              <w:rPr>
                <w:rFonts w:ascii="Times New Roman" w:hAnsi="Times New Roman"/>
              </w:rPr>
            </w:pPr>
            <w:r w:rsidRPr="00627E6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0" w:type="dxa"/>
          </w:tcPr>
          <w:p w:rsidR="00F27393" w:rsidRPr="00627E6D" w:rsidRDefault="00F27393" w:rsidP="00F27393">
            <w:pPr>
              <w:widowControl w:val="0"/>
              <w:jc w:val="both"/>
              <w:rPr>
                <w:rFonts w:ascii="Times New Roman" w:hAnsi="Times New Roman"/>
                <w:i/>
              </w:rPr>
            </w:pPr>
          </w:p>
        </w:tc>
      </w:tr>
      <w:tr w:rsidR="00F27393" w:rsidRPr="00CB1172" w:rsidTr="00F27393">
        <w:tc>
          <w:tcPr>
            <w:tcW w:w="3222" w:type="dxa"/>
          </w:tcPr>
          <w:p w:rsidR="00F27393" w:rsidRPr="00CB1172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7" w:type="dxa"/>
            <w:tcBorders>
              <w:bottom w:val="single" w:sz="4" w:space="0" w:color="auto"/>
            </w:tcBorders>
          </w:tcPr>
          <w:p w:rsidR="00F27393" w:rsidRPr="00CB1172" w:rsidRDefault="00F27393" w:rsidP="00F2739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0" w:type="dxa"/>
          </w:tcPr>
          <w:p w:rsidR="00F27393" w:rsidRPr="00CB1172" w:rsidRDefault="00F27393" w:rsidP="00F2739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CB1172">
              <w:rPr>
                <w:rFonts w:ascii="Times New Roman" w:hAnsi="Times New Roman"/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F27393" w:rsidRPr="00627E6D" w:rsidTr="00F27393">
        <w:tc>
          <w:tcPr>
            <w:tcW w:w="3222" w:type="dxa"/>
          </w:tcPr>
          <w:p w:rsidR="00F27393" w:rsidRPr="00627E6D" w:rsidRDefault="00F27393" w:rsidP="00F27393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187" w:type="dxa"/>
            <w:tcBorders>
              <w:top w:val="single" w:sz="4" w:space="0" w:color="auto"/>
            </w:tcBorders>
          </w:tcPr>
          <w:p w:rsidR="00F27393" w:rsidRPr="00627E6D" w:rsidRDefault="00F27393" w:rsidP="00F27393">
            <w:pPr>
              <w:widowControl w:val="0"/>
              <w:jc w:val="center"/>
              <w:rPr>
                <w:rFonts w:ascii="Times New Roman" w:hAnsi="Times New Roman"/>
              </w:rPr>
            </w:pPr>
            <w:r w:rsidRPr="00627E6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0" w:type="dxa"/>
          </w:tcPr>
          <w:p w:rsidR="00F27393" w:rsidRPr="00627E6D" w:rsidRDefault="00F27393" w:rsidP="00F27393">
            <w:pPr>
              <w:widowControl w:val="0"/>
              <w:jc w:val="both"/>
              <w:rPr>
                <w:rFonts w:ascii="Times New Roman" w:hAnsi="Times New Roman"/>
                <w:i/>
              </w:rPr>
            </w:pPr>
          </w:p>
        </w:tc>
      </w:tr>
      <w:tr w:rsidR="00F27393" w:rsidRPr="00CB1172" w:rsidTr="00F27393">
        <w:tc>
          <w:tcPr>
            <w:tcW w:w="3222" w:type="dxa"/>
          </w:tcPr>
          <w:p w:rsidR="00F27393" w:rsidRPr="00CB1172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7" w:type="dxa"/>
            <w:tcBorders>
              <w:bottom w:val="single" w:sz="4" w:space="0" w:color="auto"/>
            </w:tcBorders>
          </w:tcPr>
          <w:p w:rsidR="00F27393" w:rsidRPr="00CB1172" w:rsidRDefault="00F27393" w:rsidP="00F2739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0" w:type="dxa"/>
          </w:tcPr>
          <w:p w:rsidR="00F27393" w:rsidRPr="00CB1172" w:rsidRDefault="00F27393" w:rsidP="00F2739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CB1172">
              <w:rPr>
                <w:rFonts w:ascii="Times New Roman" w:hAnsi="Times New Roman"/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F27393" w:rsidRPr="00627E6D" w:rsidTr="00F27393">
        <w:trPr>
          <w:trHeight w:val="88"/>
        </w:trPr>
        <w:tc>
          <w:tcPr>
            <w:tcW w:w="3222" w:type="dxa"/>
          </w:tcPr>
          <w:p w:rsidR="00F27393" w:rsidRPr="00627E6D" w:rsidRDefault="00F27393" w:rsidP="00F27393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187" w:type="dxa"/>
            <w:tcBorders>
              <w:top w:val="single" w:sz="4" w:space="0" w:color="auto"/>
            </w:tcBorders>
          </w:tcPr>
          <w:p w:rsidR="00F27393" w:rsidRPr="00627E6D" w:rsidRDefault="00F27393" w:rsidP="00F27393">
            <w:pPr>
              <w:widowControl w:val="0"/>
              <w:jc w:val="center"/>
              <w:rPr>
                <w:rFonts w:ascii="Times New Roman" w:hAnsi="Times New Roman"/>
              </w:rPr>
            </w:pPr>
            <w:r w:rsidRPr="00627E6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0" w:type="dxa"/>
          </w:tcPr>
          <w:p w:rsidR="00F27393" w:rsidRPr="00627E6D" w:rsidRDefault="00F27393" w:rsidP="00F27393">
            <w:pPr>
              <w:widowControl w:val="0"/>
              <w:jc w:val="both"/>
              <w:rPr>
                <w:rFonts w:ascii="Times New Roman" w:hAnsi="Times New Roman"/>
                <w:i/>
              </w:rPr>
            </w:pPr>
          </w:p>
        </w:tc>
      </w:tr>
      <w:tr w:rsidR="00F27393" w:rsidRPr="00904E6D" w:rsidTr="00F27393">
        <w:tc>
          <w:tcPr>
            <w:tcW w:w="3222" w:type="dxa"/>
          </w:tcPr>
          <w:p w:rsidR="00F27393" w:rsidRPr="00904E6D" w:rsidRDefault="00F27393" w:rsidP="00F2739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7" w:type="dxa"/>
            <w:tcBorders>
              <w:bottom w:val="single" w:sz="4" w:space="0" w:color="auto"/>
            </w:tcBorders>
          </w:tcPr>
          <w:p w:rsidR="00F27393" w:rsidRPr="00904E6D" w:rsidRDefault="00F27393" w:rsidP="00F27393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0" w:type="dxa"/>
          </w:tcPr>
          <w:p w:rsidR="00F27393" w:rsidRPr="00904E6D" w:rsidRDefault="00F27393" w:rsidP="00F27393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904E6D">
              <w:rPr>
                <w:rFonts w:ascii="Times New Roman" w:hAnsi="Times New Roman"/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F27393" w:rsidRPr="00627E6D" w:rsidTr="00F27393">
        <w:tc>
          <w:tcPr>
            <w:tcW w:w="3222" w:type="dxa"/>
          </w:tcPr>
          <w:p w:rsidR="00F27393" w:rsidRPr="00627E6D" w:rsidRDefault="00F27393" w:rsidP="00F27393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187" w:type="dxa"/>
            <w:tcBorders>
              <w:top w:val="single" w:sz="4" w:space="0" w:color="auto"/>
            </w:tcBorders>
          </w:tcPr>
          <w:p w:rsidR="00F27393" w:rsidRPr="00627E6D" w:rsidRDefault="00F27393" w:rsidP="00F27393">
            <w:pPr>
              <w:widowControl w:val="0"/>
              <w:jc w:val="center"/>
              <w:rPr>
                <w:rFonts w:ascii="Times New Roman" w:hAnsi="Times New Roman"/>
              </w:rPr>
            </w:pPr>
            <w:r w:rsidRPr="00627E6D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30" w:type="dxa"/>
          </w:tcPr>
          <w:p w:rsidR="00F27393" w:rsidRPr="00627E6D" w:rsidRDefault="00F27393" w:rsidP="00F27393">
            <w:pPr>
              <w:widowControl w:val="0"/>
              <w:jc w:val="both"/>
              <w:rPr>
                <w:rFonts w:ascii="Times New Roman" w:hAnsi="Times New Roman"/>
                <w:i/>
              </w:rPr>
            </w:pPr>
          </w:p>
        </w:tc>
      </w:tr>
    </w:tbl>
    <w:p w:rsidR="00F27393" w:rsidRPr="00EE523E" w:rsidRDefault="00F27393" w:rsidP="00F27393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F27393" w:rsidRDefault="00F27393" w:rsidP="00F27393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F27393" w:rsidRDefault="00F27393" w:rsidP="00F27393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:rsidR="00F27393" w:rsidRDefault="00F27393" w:rsidP="00F27393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sectPr w:rsidR="00F27393" w:rsidSect="00B0070B">
      <w:headerReference w:type="even" r:id="rId9"/>
      <w:headerReference w:type="default" r:id="rId10"/>
      <w:headerReference w:type="first" r:id="rId11"/>
      <w:pgSz w:w="11907" w:h="16840" w:code="9"/>
      <w:pgMar w:top="851" w:right="567" w:bottom="993" w:left="1701" w:header="36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2DA3" w:rsidRDefault="00372DA3">
      <w:r>
        <w:separator/>
      </w:r>
    </w:p>
  </w:endnote>
  <w:endnote w:type="continuationSeparator" w:id="0">
    <w:p w:rsidR="00372DA3" w:rsidRDefault="00372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2DA3" w:rsidRDefault="00372DA3">
      <w:r>
        <w:separator/>
      </w:r>
    </w:p>
  </w:footnote>
  <w:footnote w:type="continuationSeparator" w:id="0">
    <w:p w:rsidR="00372DA3" w:rsidRDefault="00372D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152" w:rsidRDefault="00BE2152" w:rsidP="002006F5">
    <w:pPr>
      <w:pStyle w:val="a7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BE2152" w:rsidRDefault="00BE2152" w:rsidP="008D138A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152" w:rsidRPr="00F61263" w:rsidRDefault="00BE2152" w:rsidP="008D138A">
    <w:pPr>
      <w:pStyle w:val="a7"/>
      <w:ind w:right="360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152" w:rsidRDefault="00BE2152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0" name="Рисунок 10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</w:t>
    </w:r>
  </w:p>
  <w:p w:rsidR="00BE2152" w:rsidRDefault="00BE2152" w:rsidP="00DC4F51">
    <w:pPr>
      <w:jc w:val="center"/>
      <w:rPr>
        <w:rFonts w:ascii="Times New Roman" w:hAnsi="Times New Roman"/>
        <w:b/>
        <w:sz w:val="24"/>
      </w:rPr>
    </w:pPr>
  </w:p>
  <w:p w:rsidR="00BE2152" w:rsidRDefault="00BE2152" w:rsidP="00DC4F51">
    <w:pPr>
      <w:jc w:val="center"/>
      <w:rPr>
        <w:rFonts w:ascii="Times New Roman" w:hAnsi="Times New Roman"/>
        <w:b/>
        <w:sz w:val="24"/>
      </w:rPr>
    </w:pPr>
  </w:p>
  <w:p w:rsidR="00BE2152" w:rsidRPr="00B067E4" w:rsidRDefault="00BE2152" w:rsidP="00B067E4">
    <w:pPr>
      <w:pStyle w:val="1"/>
      <w:rPr>
        <w:b w:val="0"/>
        <w:sz w:val="10"/>
        <w:szCs w:val="10"/>
      </w:rPr>
    </w:pPr>
  </w:p>
  <w:p w:rsidR="00BE2152" w:rsidRPr="00420CDA" w:rsidRDefault="00BE2152" w:rsidP="00420CDA">
    <w:pPr>
      <w:pStyle w:val="1"/>
      <w:spacing w:before="120"/>
      <w:rPr>
        <w:rFonts w:ascii="Times New Roman" w:hAnsi="Times New Roman"/>
        <w:b w:val="0"/>
      </w:rPr>
    </w:pPr>
    <w:r w:rsidRPr="00420CDA">
      <w:rPr>
        <w:b w:val="0"/>
      </w:rPr>
      <w:t>Томская область</w:t>
    </w:r>
  </w:p>
  <w:p w:rsidR="00BE2152" w:rsidRPr="00420CDA" w:rsidRDefault="00BE2152" w:rsidP="00DC4F51">
    <w:pPr>
      <w:pStyle w:val="1"/>
      <w:rPr>
        <w:b w:val="0"/>
      </w:rPr>
    </w:pPr>
    <w:r w:rsidRPr="00420CDA">
      <w:rPr>
        <w:b w:val="0"/>
      </w:rPr>
      <w:t>городской округ</w:t>
    </w:r>
  </w:p>
  <w:p w:rsidR="00BE2152" w:rsidRPr="00420CDA" w:rsidRDefault="00BE2152" w:rsidP="00DC4F51">
    <w:pPr>
      <w:pStyle w:val="1"/>
      <w:rPr>
        <w:b w:val="0"/>
      </w:rPr>
    </w:pPr>
    <w:r w:rsidRPr="00420CDA">
      <w:rPr>
        <w:b w:val="0"/>
      </w:rPr>
      <w:t>закрытое административно-территориальное образование Северск</w:t>
    </w:r>
  </w:p>
  <w:p w:rsidR="00BE2152" w:rsidRDefault="00BE2152" w:rsidP="00DC4F51">
    <w:pPr>
      <w:pStyle w:val="1"/>
      <w:spacing w:before="120"/>
      <w:rPr>
        <w:rFonts w:ascii="Times New Roman" w:hAnsi="Times New Roman"/>
        <w:szCs w:val="28"/>
      </w:rPr>
    </w:pPr>
    <w:r w:rsidRPr="006C10D5">
      <w:rPr>
        <w:rFonts w:ascii="Times New Roman" w:hAnsi="Times New Roman"/>
        <w:szCs w:val="28"/>
      </w:rPr>
      <w:t xml:space="preserve"> </w:t>
    </w:r>
    <w:proofErr w:type="gramStart"/>
    <w:r w:rsidRPr="006C10D5">
      <w:rPr>
        <w:rFonts w:ascii="Times New Roman" w:hAnsi="Times New Roman"/>
        <w:szCs w:val="28"/>
      </w:rPr>
      <w:t>АДМИНИСТРАЦИ</w:t>
    </w:r>
    <w:r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ЗАТО СЕВЕРСК </w:t>
    </w:r>
  </w:p>
  <w:p w:rsidR="00BE2152" w:rsidRPr="006C10D5" w:rsidRDefault="00BE2152" w:rsidP="006C10D5">
    <w:pPr>
      <w:spacing w:before="120"/>
      <w:jc w:val="center"/>
      <w:rPr>
        <w:b/>
        <w:sz w:val="28"/>
        <w:szCs w:val="28"/>
      </w:rPr>
    </w:pPr>
    <w:r>
      <w:rPr>
        <w:b/>
        <w:sz w:val="28"/>
        <w:szCs w:val="28"/>
      </w:rPr>
      <w:t>ПРОТОКОЛ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F0AC4"/>
    <w:multiLevelType w:val="hybridMultilevel"/>
    <w:tmpl w:val="7A207EBE"/>
    <w:lvl w:ilvl="0" w:tplc="203886F8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553A10"/>
    <w:multiLevelType w:val="hybridMultilevel"/>
    <w:tmpl w:val="21D08DEE"/>
    <w:lvl w:ilvl="0" w:tplc="A880C35C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2E309C"/>
    <w:multiLevelType w:val="hybridMultilevel"/>
    <w:tmpl w:val="66EA8E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554D44"/>
    <w:multiLevelType w:val="hybridMultilevel"/>
    <w:tmpl w:val="6172E298"/>
    <w:lvl w:ilvl="0" w:tplc="2690B3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7625006"/>
    <w:multiLevelType w:val="hybridMultilevel"/>
    <w:tmpl w:val="5C64B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ED1D96"/>
    <w:multiLevelType w:val="multilevel"/>
    <w:tmpl w:val="482C37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DAE49B8"/>
    <w:multiLevelType w:val="hybridMultilevel"/>
    <w:tmpl w:val="699CE448"/>
    <w:lvl w:ilvl="0" w:tplc="1C44C3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540EEF"/>
    <w:multiLevelType w:val="hybridMultilevel"/>
    <w:tmpl w:val="3DD6CA92"/>
    <w:lvl w:ilvl="0" w:tplc="CD4A459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09529D4"/>
    <w:multiLevelType w:val="hybridMultilevel"/>
    <w:tmpl w:val="64404E78"/>
    <w:lvl w:ilvl="0" w:tplc="3F2E3BB2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37B6CBB"/>
    <w:multiLevelType w:val="hybridMultilevel"/>
    <w:tmpl w:val="F2EE29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F5EF288">
      <w:start w:val="1"/>
      <w:numFmt w:val="decimal"/>
      <w:lvlText w:val="%2)"/>
      <w:lvlJc w:val="left"/>
      <w:pPr>
        <w:ind w:left="1440" w:hanging="360"/>
      </w:pPr>
      <w:rPr>
        <w:rFonts w:ascii="Times New Roman CYR" w:eastAsia="Times New Roman" w:hAnsi="Times New Roman CYR" w:cs="Times New Roman"/>
      </w:rPr>
    </w:lvl>
    <w:lvl w:ilvl="2" w:tplc="39609BD0">
      <w:start w:val="1"/>
      <w:numFmt w:val="decimal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490A2B"/>
    <w:multiLevelType w:val="hybridMultilevel"/>
    <w:tmpl w:val="FBEE798A"/>
    <w:lvl w:ilvl="0" w:tplc="2BACC3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7FD4AE3"/>
    <w:multiLevelType w:val="hybridMultilevel"/>
    <w:tmpl w:val="1A929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2E143F"/>
    <w:multiLevelType w:val="hybridMultilevel"/>
    <w:tmpl w:val="C74E6D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7A7E5A"/>
    <w:multiLevelType w:val="hybridMultilevel"/>
    <w:tmpl w:val="02B09AAA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0F46BB"/>
    <w:multiLevelType w:val="hybridMultilevel"/>
    <w:tmpl w:val="66EA8E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577888"/>
    <w:multiLevelType w:val="multilevel"/>
    <w:tmpl w:val="545A59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E5F3800"/>
    <w:multiLevelType w:val="multilevel"/>
    <w:tmpl w:val="7EA4CF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ED4326D"/>
    <w:multiLevelType w:val="hybridMultilevel"/>
    <w:tmpl w:val="07BE80FC"/>
    <w:lvl w:ilvl="0" w:tplc="BBE4B7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EE241AB"/>
    <w:multiLevelType w:val="hybridMultilevel"/>
    <w:tmpl w:val="C792E632"/>
    <w:lvl w:ilvl="0" w:tplc="BD06390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2FF46C6B"/>
    <w:multiLevelType w:val="hybridMultilevel"/>
    <w:tmpl w:val="D6589698"/>
    <w:lvl w:ilvl="0" w:tplc="57C6C7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149013A"/>
    <w:multiLevelType w:val="hybridMultilevel"/>
    <w:tmpl w:val="CEFE6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9108EF"/>
    <w:multiLevelType w:val="hybridMultilevel"/>
    <w:tmpl w:val="27320E78"/>
    <w:lvl w:ilvl="0" w:tplc="64C8A8B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8D84D50"/>
    <w:multiLevelType w:val="hybridMultilevel"/>
    <w:tmpl w:val="CD82AE4E"/>
    <w:lvl w:ilvl="0" w:tplc="8D22C082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7063AFC"/>
    <w:multiLevelType w:val="hybridMultilevel"/>
    <w:tmpl w:val="DBA61580"/>
    <w:lvl w:ilvl="0" w:tplc="2AB603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A3F7BA3"/>
    <w:multiLevelType w:val="hybridMultilevel"/>
    <w:tmpl w:val="EACAF9BC"/>
    <w:lvl w:ilvl="0" w:tplc="903E18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934BB"/>
    <w:multiLevelType w:val="hybridMultilevel"/>
    <w:tmpl w:val="0A628E52"/>
    <w:lvl w:ilvl="0" w:tplc="801C260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E007F46"/>
    <w:multiLevelType w:val="hybridMultilevel"/>
    <w:tmpl w:val="FC68BD82"/>
    <w:lvl w:ilvl="0" w:tplc="319EFBB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D20810"/>
    <w:multiLevelType w:val="hybridMultilevel"/>
    <w:tmpl w:val="7F1A8A6E"/>
    <w:lvl w:ilvl="0" w:tplc="1D9E888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52C14E0"/>
    <w:multiLevelType w:val="hybridMultilevel"/>
    <w:tmpl w:val="1744F9CA"/>
    <w:lvl w:ilvl="0" w:tplc="24F8BFC8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5443CEB"/>
    <w:multiLevelType w:val="hybridMultilevel"/>
    <w:tmpl w:val="91EC99E0"/>
    <w:lvl w:ilvl="0" w:tplc="B86A6D5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8027005"/>
    <w:multiLevelType w:val="hybridMultilevel"/>
    <w:tmpl w:val="9DA2B6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A92A14"/>
    <w:multiLevelType w:val="hybridMultilevel"/>
    <w:tmpl w:val="3C4448A4"/>
    <w:lvl w:ilvl="0" w:tplc="49A483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B12F1F8">
      <w:start w:val="1"/>
      <w:numFmt w:val="decimal"/>
      <w:lvlText w:val="%2)"/>
      <w:lvlJc w:val="left"/>
      <w:pPr>
        <w:ind w:left="1789" w:hanging="360"/>
      </w:pPr>
      <w:rPr>
        <w:rFonts w:ascii="Times New Roman CYR" w:eastAsia="Times New Roman" w:hAnsi="Times New Roman CYR"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CC479B2"/>
    <w:multiLevelType w:val="multilevel"/>
    <w:tmpl w:val="1FD6D3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DA22E7E"/>
    <w:multiLevelType w:val="hybridMultilevel"/>
    <w:tmpl w:val="5CE42A80"/>
    <w:lvl w:ilvl="0" w:tplc="3140D1C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1564436"/>
    <w:multiLevelType w:val="hybridMultilevel"/>
    <w:tmpl w:val="BC08F744"/>
    <w:lvl w:ilvl="0" w:tplc="5596B4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E34462"/>
    <w:multiLevelType w:val="hybridMultilevel"/>
    <w:tmpl w:val="DB3C165C"/>
    <w:lvl w:ilvl="0" w:tplc="2AB603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D9B00B8"/>
    <w:multiLevelType w:val="hybridMultilevel"/>
    <w:tmpl w:val="89FC1B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A83A57"/>
    <w:multiLevelType w:val="hybridMultilevel"/>
    <w:tmpl w:val="D286ED5C"/>
    <w:lvl w:ilvl="0" w:tplc="E20694E6">
      <w:start w:val="1"/>
      <w:numFmt w:val="decimal"/>
      <w:lvlText w:val="%1)"/>
      <w:lvlJc w:val="left"/>
      <w:pPr>
        <w:ind w:left="1069" w:hanging="360"/>
      </w:pPr>
      <w:rPr>
        <w:rFonts w:ascii="Times New Roman CYR" w:hAnsi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34"/>
  </w:num>
  <w:num w:numId="3">
    <w:abstractNumId w:val="23"/>
  </w:num>
  <w:num w:numId="4">
    <w:abstractNumId w:val="5"/>
  </w:num>
  <w:num w:numId="5">
    <w:abstractNumId w:val="9"/>
  </w:num>
  <w:num w:numId="6">
    <w:abstractNumId w:val="12"/>
  </w:num>
  <w:num w:numId="7">
    <w:abstractNumId w:val="29"/>
  </w:num>
  <w:num w:numId="8">
    <w:abstractNumId w:val="13"/>
  </w:num>
  <w:num w:numId="9">
    <w:abstractNumId w:val="35"/>
  </w:num>
  <w:num w:numId="10">
    <w:abstractNumId w:val="2"/>
  </w:num>
  <w:num w:numId="11">
    <w:abstractNumId w:val="6"/>
  </w:num>
  <w:num w:numId="12">
    <w:abstractNumId w:val="18"/>
  </w:num>
  <w:num w:numId="13">
    <w:abstractNumId w:val="11"/>
  </w:num>
  <w:num w:numId="14">
    <w:abstractNumId w:val="20"/>
  </w:num>
  <w:num w:numId="15">
    <w:abstractNumId w:val="37"/>
  </w:num>
  <w:num w:numId="16">
    <w:abstractNumId w:val="31"/>
  </w:num>
  <w:num w:numId="17">
    <w:abstractNumId w:val="25"/>
  </w:num>
  <w:num w:numId="18">
    <w:abstractNumId w:val="3"/>
  </w:num>
  <w:num w:numId="19">
    <w:abstractNumId w:val="32"/>
  </w:num>
  <w:num w:numId="20">
    <w:abstractNumId w:val="4"/>
  </w:num>
  <w:num w:numId="21">
    <w:abstractNumId w:val="24"/>
  </w:num>
  <w:num w:numId="22">
    <w:abstractNumId w:val="10"/>
  </w:num>
  <w:num w:numId="23">
    <w:abstractNumId w:val="19"/>
  </w:num>
  <w:num w:numId="24">
    <w:abstractNumId w:val="26"/>
  </w:num>
  <w:num w:numId="25">
    <w:abstractNumId w:val="16"/>
  </w:num>
  <w:num w:numId="26">
    <w:abstractNumId w:val="36"/>
  </w:num>
  <w:num w:numId="27">
    <w:abstractNumId w:val="17"/>
  </w:num>
  <w:num w:numId="28">
    <w:abstractNumId w:val="30"/>
  </w:num>
  <w:num w:numId="29">
    <w:abstractNumId w:val="7"/>
  </w:num>
  <w:num w:numId="30">
    <w:abstractNumId w:val="15"/>
  </w:num>
  <w:num w:numId="31">
    <w:abstractNumId w:val="33"/>
  </w:num>
  <w:num w:numId="32">
    <w:abstractNumId w:val="22"/>
  </w:num>
  <w:num w:numId="33">
    <w:abstractNumId w:val="1"/>
  </w:num>
  <w:num w:numId="34">
    <w:abstractNumId w:val="28"/>
  </w:num>
  <w:num w:numId="35">
    <w:abstractNumId w:val="8"/>
  </w:num>
  <w:num w:numId="36">
    <w:abstractNumId w:val="21"/>
  </w:num>
  <w:num w:numId="37">
    <w:abstractNumId w:val="27"/>
  </w:num>
  <w:num w:numId="38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306"/>
    <w:rsid w:val="00000BF6"/>
    <w:rsid w:val="00001D24"/>
    <w:rsid w:val="0000230A"/>
    <w:rsid w:val="00002AA3"/>
    <w:rsid w:val="000033EA"/>
    <w:rsid w:val="00003DAA"/>
    <w:rsid w:val="00004087"/>
    <w:rsid w:val="00004214"/>
    <w:rsid w:val="00004CD8"/>
    <w:rsid w:val="00004E6C"/>
    <w:rsid w:val="00005809"/>
    <w:rsid w:val="00005930"/>
    <w:rsid w:val="00005A05"/>
    <w:rsid w:val="00005A8A"/>
    <w:rsid w:val="00005AD5"/>
    <w:rsid w:val="00005B96"/>
    <w:rsid w:val="00005CA9"/>
    <w:rsid w:val="00005FF9"/>
    <w:rsid w:val="00006667"/>
    <w:rsid w:val="000066F2"/>
    <w:rsid w:val="0000715D"/>
    <w:rsid w:val="00007236"/>
    <w:rsid w:val="00007340"/>
    <w:rsid w:val="00007369"/>
    <w:rsid w:val="00007616"/>
    <w:rsid w:val="00007BA2"/>
    <w:rsid w:val="000112DD"/>
    <w:rsid w:val="00011568"/>
    <w:rsid w:val="00011AF7"/>
    <w:rsid w:val="00012A82"/>
    <w:rsid w:val="000131B8"/>
    <w:rsid w:val="000134D3"/>
    <w:rsid w:val="0001432C"/>
    <w:rsid w:val="000158D7"/>
    <w:rsid w:val="00015AD3"/>
    <w:rsid w:val="00015CDE"/>
    <w:rsid w:val="000164C0"/>
    <w:rsid w:val="000167A3"/>
    <w:rsid w:val="00016E59"/>
    <w:rsid w:val="000172D5"/>
    <w:rsid w:val="000175FB"/>
    <w:rsid w:val="00017627"/>
    <w:rsid w:val="0001797D"/>
    <w:rsid w:val="0001797F"/>
    <w:rsid w:val="00017E15"/>
    <w:rsid w:val="00017E42"/>
    <w:rsid w:val="00017EF3"/>
    <w:rsid w:val="00017FFA"/>
    <w:rsid w:val="00020934"/>
    <w:rsid w:val="0002099F"/>
    <w:rsid w:val="00020B4C"/>
    <w:rsid w:val="00021A7C"/>
    <w:rsid w:val="00022619"/>
    <w:rsid w:val="00022A85"/>
    <w:rsid w:val="0002326C"/>
    <w:rsid w:val="0002345F"/>
    <w:rsid w:val="00024641"/>
    <w:rsid w:val="000249F7"/>
    <w:rsid w:val="00024FD7"/>
    <w:rsid w:val="0002503B"/>
    <w:rsid w:val="000252FB"/>
    <w:rsid w:val="00025B05"/>
    <w:rsid w:val="00025DFA"/>
    <w:rsid w:val="0002630E"/>
    <w:rsid w:val="0002653C"/>
    <w:rsid w:val="000265A9"/>
    <w:rsid w:val="00026757"/>
    <w:rsid w:val="00027A4F"/>
    <w:rsid w:val="00027B55"/>
    <w:rsid w:val="00027CB0"/>
    <w:rsid w:val="00030007"/>
    <w:rsid w:val="00030AE8"/>
    <w:rsid w:val="00031079"/>
    <w:rsid w:val="00031580"/>
    <w:rsid w:val="000316C8"/>
    <w:rsid w:val="000316F8"/>
    <w:rsid w:val="00031976"/>
    <w:rsid w:val="0003211B"/>
    <w:rsid w:val="0003228B"/>
    <w:rsid w:val="000327F7"/>
    <w:rsid w:val="00032E23"/>
    <w:rsid w:val="00032FDC"/>
    <w:rsid w:val="0003357C"/>
    <w:rsid w:val="00033C4A"/>
    <w:rsid w:val="00034418"/>
    <w:rsid w:val="00035A1E"/>
    <w:rsid w:val="0003615A"/>
    <w:rsid w:val="00036A07"/>
    <w:rsid w:val="00037101"/>
    <w:rsid w:val="00037217"/>
    <w:rsid w:val="00040C5E"/>
    <w:rsid w:val="00040F36"/>
    <w:rsid w:val="0004156A"/>
    <w:rsid w:val="00042DE7"/>
    <w:rsid w:val="00043209"/>
    <w:rsid w:val="00044051"/>
    <w:rsid w:val="00044E1C"/>
    <w:rsid w:val="00045207"/>
    <w:rsid w:val="000457F2"/>
    <w:rsid w:val="000462FB"/>
    <w:rsid w:val="00046C1E"/>
    <w:rsid w:val="00047008"/>
    <w:rsid w:val="000477A4"/>
    <w:rsid w:val="00047E22"/>
    <w:rsid w:val="000516DE"/>
    <w:rsid w:val="0005204B"/>
    <w:rsid w:val="00052A5D"/>
    <w:rsid w:val="00052D95"/>
    <w:rsid w:val="00052DFE"/>
    <w:rsid w:val="00052F3F"/>
    <w:rsid w:val="000531B9"/>
    <w:rsid w:val="00053288"/>
    <w:rsid w:val="00053A29"/>
    <w:rsid w:val="0005402F"/>
    <w:rsid w:val="00054096"/>
    <w:rsid w:val="00054612"/>
    <w:rsid w:val="000547A3"/>
    <w:rsid w:val="000549F3"/>
    <w:rsid w:val="00054B91"/>
    <w:rsid w:val="00055388"/>
    <w:rsid w:val="00055789"/>
    <w:rsid w:val="00055821"/>
    <w:rsid w:val="000558DA"/>
    <w:rsid w:val="000562BB"/>
    <w:rsid w:val="00056D02"/>
    <w:rsid w:val="000570D7"/>
    <w:rsid w:val="000576A6"/>
    <w:rsid w:val="00057EF8"/>
    <w:rsid w:val="00061F27"/>
    <w:rsid w:val="00062569"/>
    <w:rsid w:val="00062573"/>
    <w:rsid w:val="000626E7"/>
    <w:rsid w:val="000628A7"/>
    <w:rsid w:val="00062A4E"/>
    <w:rsid w:val="00062DC7"/>
    <w:rsid w:val="000633CB"/>
    <w:rsid w:val="00063CC0"/>
    <w:rsid w:val="00063EE7"/>
    <w:rsid w:val="00063F28"/>
    <w:rsid w:val="000641D4"/>
    <w:rsid w:val="00064280"/>
    <w:rsid w:val="00065038"/>
    <w:rsid w:val="00065542"/>
    <w:rsid w:val="00066B8E"/>
    <w:rsid w:val="000679D1"/>
    <w:rsid w:val="000702B8"/>
    <w:rsid w:val="00070B21"/>
    <w:rsid w:val="00070DCD"/>
    <w:rsid w:val="00070F22"/>
    <w:rsid w:val="00071127"/>
    <w:rsid w:val="000715C5"/>
    <w:rsid w:val="000716F7"/>
    <w:rsid w:val="00071A61"/>
    <w:rsid w:val="00071E5B"/>
    <w:rsid w:val="000720DD"/>
    <w:rsid w:val="000721C4"/>
    <w:rsid w:val="000721EE"/>
    <w:rsid w:val="000722A5"/>
    <w:rsid w:val="00072476"/>
    <w:rsid w:val="0007263F"/>
    <w:rsid w:val="000729C8"/>
    <w:rsid w:val="000729CD"/>
    <w:rsid w:val="00072B17"/>
    <w:rsid w:val="00072EE5"/>
    <w:rsid w:val="00073369"/>
    <w:rsid w:val="00074075"/>
    <w:rsid w:val="00074A68"/>
    <w:rsid w:val="00074D21"/>
    <w:rsid w:val="00074FED"/>
    <w:rsid w:val="00075579"/>
    <w:rsid w:val="000767B0"/>
    <w:rsid w:val="00076CE7"/>
    <w:rsid w:val="00076EF5"/>
    <w:rsid w:val="00076FBA"/>
    <w:rsid w:val="00077C49"/>
    <w:rsid w:val="00077CC5"/>
    <w:rsid w:val="00077FF2"/>
    <w:rsid w:val="0008028C"/>
    <w:rsid w:val="0008072E"/>
    <w:rsid w:val="000809A9"/>
    <w:rsid w:val="000809E8"/>
    <w:rsid w:val="00080B8B"/>
    <w:rsid w:val="00080C3B"/>
    <w:rsid w:val="00081420"/>
    <w:rsid w:val="00082A27"/>
    <w:rsid w:val="00082B0C"/>
    <w:rsid w:val="00083C4C"/>
    <w:rsid w:val="000846AB"/>
    <w:rsid w:val="00084D06"/>
    <w:rsid w:val="00085FC5"/>
    <w:rsid w:val="000868AD"/>
    <w:rsid w:val="0008692E"/>
    <w:rsid w:val="0008694E"/>
    <w:rsid w:val="00086CE0"/>
    <w:rsid w:val="00086DA1"/>
    <w:rsid w:val="00086E50"/>
    <w:rsid w:val="0009047F"/>
    <w:rsid w:val="0009142D"/>
    <w:rsid w:val="000918F0"/>
    <w:rsid w:val="00091CBA"/>
    <w:rsid w:val="00091EDF"/>
    <w:rsid w:val="00092510"/>
    <w:rsid w:val="000926A4"/>
    <w:rsid w:val="0009294A"/>
    <w:rsid w:val="00093EDF"/>
    <w:rsid w:val="000952C6"/>
    <w:rsid w:val="00095344"/>
    <w:rsid w:val="00095472"/>
    <w:rsid w:val="00095649"/>
    <w:rsid w:val="000959EB"/>
    <w:rsid w:val="00095AD7"/>
    <w:rsid w:val="0009627F"/>
    <w:rsid w:val="000965E3"/>
    <w:rsid w:val="00096C1F"/>
    <w:rsid w:val="00096D4B"/>
    <w:rsid w:val="00097F2E"/>
    <w:rsid w:val="000A0226"/>
    <w:rsid w:val="000A0866"/>
    <w:rsid w:val="000A0A13"/>
    <w:rsid w:val="000A11DD"/>
    <w:rsid w:val="000A1BFD"/>
    <w:rsid w:val="000A20F5"/>
    <w:rsid w:val="000A2154"/>
    <w:rsid w:val="000A2494"/>
    <w:rsid w:val="000A3FFA"/>
    <w:rsid w:val="000A4497"/>
    <w:rsid w:val="000A4D91"/>
    <w:rsid w:val="000A4FDC"/>
    <w:rsid w:val="000A523C"/>
    <w:rsid w:val="000A5478"/>
    <w:rsid w:val="000A5FB4"/>
    <w:rsid w:val="000A67FA"/>
    <w:rsid w:val="000A6F97"/>
    <w:rsid w:val="000A70B6"/>
    <w:rsid w:val="000A7B1D"/>
    <w:rsid w:val="000A7DE5"/>
    <w:rsid w:val="000B1DCC"/>
    <w:rsid w:val="000B1F87"/>
    <w:rsid w:val="000B2626"/>
    <w:rsid w:val="000B2885"/>
    <w:rsid w:val="000B2B9A"/>
    <w:rsid w:val="000B5A95"/>
    <w:rsid w:val="000B5D61"/>
    <w:rsid w:val="000B601E"/>
    <w:rsid w:val="000B6177"/>
    <w:rsid w:val="000B75E1"/>
    <w:rsid w:val="000B7ADB"/>
    <w:rsid w:val="000C057D"/>
    <w:rsid w:val="000C0A9F"/>
    <w:rsid w:val="000C1188"/>
    <w:rsid w:val="000C1190"/>
    <w:rsid w:val="000C144A"/>
    <w:rsid w:val="000C185B"/>
    <w:rsid w:val="000C1D65"/>
    <w:rsid w:val="000C2E68"/>
    <w:rsid w:val="000C330F"/>
    <w:rsid w:val="000C3581"/>
    <w:rsid w:val="000C3A5B"/>
    <w:rsid w:val="000C3FF1"/>
    <w:rsid w:val="000C41C2"/>
    <w:rsid w:val="000C43F0"/>
    <w:rsid w:val="000C46A6"/>
    <w:rsid w:val="000C4712"/>
    <w:rsid w:val="000C53CB"/>
    <w:rsid w:val="000C5568"/>
    <w:rsid w:val="000C5731"/>
    <w:rsid w:val="000C5AC6"/>
    <w:rsid w:val="000C653F"/>
    <w:rsid w:val="000C66A6"/>
    <w:rsid w:val="000C75BD"/>
    <w:rsid w:val="000D0711"/>
    <w:rsid w:val="000D07DE"/>
    <w:rsid w:val="000D0F2F"/>
    <w:rsid w:val="000D1104"/>
    <w:rsid w:val="000D1390"/>
    <w:rsid w:val="000D1646"/>
    <w:rsid w:val="000D16A7"/>
    <w:rsid w:val="000D2220"/>
    <w:rsid w:val="000D2687"/>
    <w:rsid w:val="000D2BC2"/>
    <w:rsid w:val="000D2C61"/>
    <w:rsid w:val="000D2E17"/>
    <w:rsid w:val="000D2E73"/>
    <w:rsid w:val="000D39A2"/>
    <w:rsid w:val="000D3B12"/>
    <w:rsid w:val="000D46EB"/>
    <w:rsid w:val="000D4840"/>
    <w:rsid w:val="000D5374"/>
    <w:rsid w:val="000D5479"/>
    <w:rsid w:val="000D5B1B"/>
    <w:rsid w:val="000D61A8"/>
    <w:rsid w:val="000D731A"/>
    <w:rsid w:val="000D7993"/>
    <w:rsid w:val="000E0333"/>
    <w:rsid w:val="000E08C8"/>
    <w:rsid w:val="000E0D78"/>
    <w:rsid w:val="000E15DC"/>
    <w:rsid w:val="000E1A10"/>
    <w:rsid w:val="000E2243"/>
    <w:rsid w:val="000E25E1"/>
    <w:rsid w:val="000E2708"/>
    <w:rsid w:val="000E2B42"/>
    <w:rsid w:val="000E3E3B"/>
    <w:rsid w:val="000E4CB4"/>
    <w:rsid w:val="000E568D"/>
    <w:rsid w:val="000E6A76"/>
    <w:rsid w:val="000E78A6"/>
    <w:rsid w:val="000F0B0F"/>
    <w:rsid w:val="000F0C5D"/>
    <w:rsid w:val="000F10BC"/>
    <w:rsid w:val="000F13FB"/>
    <w:rsid w:val="000F16A3"/>
    <w:rsid w:val="000F180F"/>
    <w:rsid w:val="000F278D"/>
    <w:rsid w:val="000F2AF6"/>
    <w:rsid w:val="000F2C69"/>
    <w:rsid w:val="000F2E31"/>
    <w:rsid w:val="000F42D7"/>
    <w:rsid w:val="000F44AA"/>
    <w:rsid w:val="000F478A"/>
    <w:rsid w:val="000F4B0E"/>
    <w:rsid w:val="000F56BD"/>
    <w:rsid w:val="000F5AA4"/>
    <w:rsid w:val="000F601C"/>
    <w:rsid w:val="000F60EE"/>
    <w:rsid w:val="000F6527"/>
    <w:rsid w:val="000F69F3"/>
    <w:rsid w:val="000F703A"/>
    <w:rsid w:val="000F73EE"/>
    <w:rsid w:val="000F74A6"/>
    <w:rsid w:val="000F7C5F"/>
    <w:rsid w:val="000F7CDC"/>
    <w:rsid w:val="00100DB5"/>
    <w:rsid w:val="00100F10"/>
    <w:rsid w:val="00100F22"/>
    <w:rsid w:val="00100FF4"/>
    <w:rsid w:val="001011B0"/>
    <w:rsid w:val="001013A3"/>
    <w:rsid w:val="00101DA1"/>
    <w:rsid w:val="00101E77"/>
    <w:rsid w:val="00102049"/>
    <w:rsid w:val="001020CE"/>
    <w:rsid w:val="00102322"/>
    <w:rsid w:val="0010235B"/>
    <w:rsid w:val="00102727"/>
    <w:rsid w:val="00102F78"/>
    <w:rsid w:val="001033B8"/>
    <w:rsid w:val="00103417"/>
    <w:rsid w:val="00103955"/>
    <w:rsid w:val="00103CB1"/>
    <w:rsid w:val="00104388"/>
    <w:rsid w:val="00104618"/>
    <w:rsid w:val="00105378"/>
    <w:rsid w:val="0010596E"/>
    <w:rsid w:val="001068F8"/>
    <w:rsid w:val="00106944"/>
    <w:rsid w:val="001078AD"/>
    <w:rsid w:val="00107C63"/>
    <w:rsid w:val="0011001E"/>
    <w:rsid w:val="00110132"/>
    <w:rsid w:val="001103B3"/>
    <w:rsid w:val="00110C0E"/>
    <w:rsid w:val="00110D54"/>
    <w:rsid w:val="00110F11"/>
    <w:rsid w:val="0011169A"/>
    <w:rsid w:val="0011211C"/>
    <w:rsid w:val="00113B2C"/>
    <w:rsid w:val="00113BC5"/>
    <w:rsid w:val="00113E0A"/>
    <w:rsid w:val="0011447D"/>
    <w:rsid w:val="00114BF5"/>
    <w:rsid w:val="00114D34"/>
    <w:rsid w:val="00115005"/>
    <w:rsid w:val="0011503F"/>
    <w:rsid w:val="00116D91"/>
    <w:rsid w:val="001174A6"/>
    <w:rsid w:val="001174F7"/>
    <w:rsid w:val="00117A6C"/>
    <w:rsid w:val="001209B7"/>
    <w:rsid w:val="00120DA7"/>
    <w:rsid w:val="00121296"/>
    <w:rsid w:val="001213A6"/>
    <w:rsid w:val="001217FD"/>
    <w:rsid w:val="001221E7"/>
    <w:rsid w:val="00122572"/>
    <w:rsid w:val="00122D82"/>
    <w:rsid w:val="00122E2E"/>
    <w:rsid w:val="0012326F"/>
    <w:rsid w:val="00123AB2"/>
    <w:rsid w:val="00123E8E"/>
    <w:rsid w:val="001240F1"/>
    <w:rsid w:val="001243D5"/>
    <w:rsid w:val="00124667"/>
    <w:rsid w:val="001247FC"/>
    <w:rsid w:val="00124C91"/>
    <w:rsid w:val="001253F2"/>
    <w:rsid w:val="0012549B"/>
    <w:rsid w:val="00125A90"/>
    <w:rsid w:val="00127686"/>
    <w:rsid w:val="001277DE"/>
    <w:rsid w:val="00127BEA"/>
    <w:rsid w:val="001301B6"/>
    <w:rsid w:val="00130B6A"/>
    <w:rsid w:val="00130E68"/>
    <w:rsid w:val="001310BA"/>
    <w:rsid w:val="00131195"/>
    <w:rsid w:val="0013184C"/>
    <w:rsid w:val="001318D4"/>
    <w:rsid w:val="00131C19"/>
    <w:rsid w:val="00132163"/>
    <w:rsid w:val="001328D6"/>
    <w:rsid w:val="00132B96"/>
    <w:rsid w:val="00132DF4"/>
    <w:rsid w:val="00132FEF"/>
    <w:rsid w:val="00133613"/>
    <w:rsid w:val="00133920"/>
    <w:rsid w:val="00133BFC"/>
    <w:rsid w:val="001340D4"/>
    <w:rsid w:val="00135564"/>
    <w:rsid w:val="001356F4"/>
    <w:rsid w:val="001363BD"/>
    <w:rsid w:val="00136A74"/>
    <w:rsid w:val="00136BDC"/>
    <w:rsid w:val="00137516"/>
    <w:rsid w:val="001378E7"/>
    <w:rsid w:val="00137BC4"/>
    <w:rsid w:val="00137DAE"/>
    <w:rsid w:val="00140BE5"/>
    <w:rsid w:val="00142940"/>
    <w:rsid w:val="00143970"/>
    <w:rsid w:val="00144288"/>
    <w:rsid w:val="00144DEB"/>
    <w:rsid w:val="00144EAF"/>
    <w:rsid w:val="00145304"/>
    <w:rsid w:val="00145851"/>
    <w:rsid w:val="00145E35"/>
    <w:rsid w:val="00146270"/>
    <w:rsid w:val="001462C2"/>
    <w:rsid w:val="001467A9"/>
    <w:rsid w:val="00146E7E"/>
    <w:rsid w:val="001475D1"/>
    <w:rsid w:val="00147968"/>
    <w:rsid w:val="00147CE1"/>
    <w:rsid w:val="00147DF9"/>
    <w:rsid w:val="00150618"/>
    <w:rsid w:val="00151272"/>
    <w:rsid w:val="00151844"/>
    <w:rsid w:val="00152332"/>
    <w:rsid w:val="0015233C"/>
    <w:rsid w:val="0015269E"/>
    <w:rsid w:val="001526D0"/>
    <w:rsid w:val="00152B5D"/>
    <w:rsid w:val="00152B9D"/>
    <w:rsid w:val="00152BEB"/>
    <w:rsid w:val="00152C28"/>
    <w:rsid w:val="00153933"/>
    <w:rsid w:val="001545F0"/>
    <w:rsid w:val="00154672"/>
    <w:rsid w:val="00154D29"/>
    <w:rsid w:val="0015507C"/>
    <w:rsid w:val="00155948"/>
    <w:rsid w:val="001563DD"/>
    <w:rsid w:val="001569EB"/>
    <w:rsid w:val="00156F72"/>
    <w:rsid w:val="00157A12"/>
    <w:rsid w:val="001604BD"/>
    <w:rsid w:val="001609FF"/>
    <w:rsid w:val="00160F4C"/>
    <w:rsid w:val="00161D0B"/>
    <w:rsid w:val="00162356"/>
    <w:rsid w:val="0016270E"/>
    <w:rsid w:val="00162DAD"/>
    <w:rsid w:val="00164818"/>
    <w:rsid w:val="00165266"/>
    <w:rsid w:val="001655C1"/>
    <w:rsid w:val="00165904"/>
    <w:rsid w:val="00166287"/>
    <w:rsid w:val="00167498"/>
    <w:rsid w:val="00167FE8"/>
    <w:rsid w:val="001706CC"/>
    <w:rsid w:val="001708B5"/>
    <w:rsid w:val="00170DE8"/>
    <w:rsid w:val="00171017"/>
    <w:rsid w:val="00171713"/>
    <w:rsid w:val="001719B0"/>
    <w:rsid w:val="00171B5D"/>
    <w:rsid w:val="00172058"/>
    <w:rsid w:val="00172BFD"/>
    <w:rsid w:val="00172EB1"/>
    <w:rsid w:val="0017327C"/>
    <w:rsid w:val="00173603"/>
    <w:rsid w:val="0017361B"/>
    <w:rsid w:val="001746A9"/>
    <w:rsid w:val="0017476C"/>
    <w:rsid w:val="001747FA"/>
    <w:rsid w:val="00174B96"/>
    <w:rsid w:val="00175778"/>
    <w:rsid w:val="00175790"/>
    <w:rsid w:val="00176461"/>
    <w:rsid w:val="001776BC"/>
    <w:rsid w:val="00180114"/>
    <w:rsid w:val="00180816"/>
    <w:rsid w:val="00181569"/>
    <w:rsid w:val="001818FA"/>
    <w:rsid w:val="00182150"/>
    <w:rsid w:val="001821A0"/>
    <w:rsid w:val="0018238A"/>
    <w:rsid w:val="001825E4"/>
    <w:rsid w:val="0018291C"/>
    <w:rsid w:val="0018374C"/>
    <w:rsid w:val="001839D2"/>
    <w:rsid w:val="00183D67"/>
    <w:rsid w:val="00184229"/>
    <w:rsid w:val="0018437E"/>
    <w:rsid w:val="001843EA"/>
    <w:rsid w:val="00184A93"/>
    <w:rsid w:val="00184D31"/>
    <w:rsid w:val="00184E90"/>
    <w:rsid w:val="00184FB7"/>
    <w:rsid w:val="0018512D"/>
    <w:rsid w:val="001851C1"/>
    <w:rsid w:val="0018573E"/>
    <w:rsid w:val="0018670F"/>
    <w:rsid w:val="001869D6"/>
    <w:rsid w:val="00187014"/>
    <w:rsid w:val="0018704D"/>
    <w:rsid w:val="00187353"/>
    <w:rsid w:val="00187715"/>
    <w:rsid w:val="0018782E"/>
    <w:rsid w:val="00187D58"/>
    <w:rsid w:val="00187EFE"/>
    <w:rsid w:val="00190A64"/>
    <w:rsid w:val="00190DCC"/>
    <w:rsid w:val="0019100C"/>
    <w:rsid w:val="00191436"/>
    <w:rsid w:val="001914C4"/>
    <w:rsid w:val="0019187A"/>
    <w:rsid w:val="001919DF"/>
    <w:rsid w:val="0019242E"/>
    <w:rsid w:val="001927E1"/>
    <w:rsid w:val="001927F7"/>
    <w:rsid w:val="00192A14"/>
    <w:rsid w:val="00192DAD"/>
    <w:rsid w:val="0019355C"/>
    <w:rsid w:val="00193729"/>
    <w:rsid w:val="001940A3"/>
    <w:rsid w:val="00194666"/>
    <w:rsid w:val="0019487C"/>
    <w:rsid w:val="00194AE4"/>
    <w:rsid w:val="0019589E"/>
    <w:rsid w:val="00195C97"/>
    <w:rsid w:val="00195CCB"/>
    <w:rsid w:val="00195D0B"/>
    <w:rsid w:val="00195D92"/>
    <w:rsid w:val="00195DF1"/>
    <w:rsid w:val="00197446"/>
    <w:rsid w:val="001974C2"/>
    <w:rsid w:val="001A0964"/>
    <w:rsid w:val="001A0F1B"/>
    <w:rsid w:val="001A124E"/>
    <w:rsid w:val="001A12D0"/>
    <w:rsid w:val="001A1BEB"/>
    <w:rsid w:val="001A1E55"/>
    <w:rsid w:val="001A2293"/>
    <w:rsid w:val="001A25C7"/>
    <w:rsid w:val="001A2AAD"/>
    <w:rsid w:val="001A2CF0"/>
    <w:rsid w:val="001A31F4"/>
    <w:rsid w:val="001A3FBF"/>
    <w:rsid w:val="001A3FC9"/>
    <w:rsid w:val="001A4928"/>
    <w:rsid w:val="001A4F80"/>
    <w:rsid w:val="001A5268"/>
    <w:rsid w:val="001A6D29"/>
    <w:rsid w:val="001A73B7"/>
    <w:rsid w:val="001A7510"/>
    <w:rsid w:val="001B0D4F"/>
    <w:rsid w:val="001B0E63"/>
    <w:rsid w:val="001B15F3"/>
    <w:rsid w:val="001B17E9"/>
    <w:rsid w:val="001B180B"/>
    <w:rsid w:val="001B1AB7"/>
    <w:rsid w:val="001B1B22"/>
    <w:rsid w:val="001B2000"/>
    <w:rsid w:val="001B24CD"/>
    <w:rsid w:val="001B30AC"/>
    <w:rsid w:val="001B398A"/>
    <w:rsid w:val="001B40CA"/>
    <w:rsid w:val="001B4F0A"/>
    <w:rsid w:val="001B5439"/>
    <w:rsid w:val="001B66C0"/>
    <w:rsid w:val="001B69E8"/>
    <w:rsid w:val="001B6DA1"/>
    <w:rsid w:val="001B73B1"/>
    <w:rsid w:val="001C024B"/>
    <w:rsid w:val="001C0806"/>
    <w:rsid w:val="001C0935"/>
    <w:rsid w:val="001C0AB3"/>
    <w:rsid w:val="001C0BFF"/>
    <w:rsid w:val="001C0F94"/>
    <w:rsid w:val="001C133A"/>
    <w:rsid w:val="001C1741"/>
    <w:rsid w:val="001C2442"/>
    <w:rsid w:val="001C2A8D"/>
    <w:rsid w:val="001C3A9C"/>
    <w:rsid w:val="001C3BA0"/>
    <w:rsid w:val="001C4FAE"/>
    <w:rsid w:val="001C58BD"/>
    <w:rsid w:val="001C67CC"/>
    <w:rsid w:val="001C702E"/>
    <w:rsid w:val="001C7075"/>
    <w:rsid w:val="001C7230"/>
    <w:rsid w:val="001D007B"/>
    <w:rsid w:val="001D0DF0"/>
    <w:rsid w:val="001D119E"/>
    <w:rsid w:val="001D12EE"/>
    <w:rsid w:val="001D1784"/>
    <w:rsid w:val="001D1793"/>
    <w:rsid w:val="001D1AC1"/>
    <w:rsid w:val="001D1BD9"/>
    <w:rsid w:val="001D1C4E"/>
    <w:rsid w:val="001D261D"/>
    <w:rsid w:val="001D2841"/>
    <w:rsid w:val="001D2943"/>
    <w:rsid w:val="001D2D40"/>
    <w:rsid w:val="001D2F65"/>
    <w:rsid w:val="001D34D3"/>
    <w:rsid w:val="001D438B"/>
    <w:rsid w:val="001D4986"/>
    <w:rsid w:val="001D4D9C"/>
    <w:rsid w:val="001D56E6"/>
    <w:rsid w:val="001D5BE4"/>
    <w:rsid w:val="001D659C"/>
    <w:rsid w:val="001D6D30"/>
    <w:rsid w:val="001D7465"/>
    <w:rsid w:val="001D7F2C"/>
    <w:rsid w:val="001E0621"/>
    <w:rsid w:val="001E0BB7"/>
    <w:rsid w:val="001E0E2B"/>
    <w:rsid w:val="001E0FFB"/>
    <w:rsid w:val="001E2091"/>
    <w:rsid w:val="001E211A"/>
    <w:rsid w:val="001E234F"/>
    <w:rsid w:val="001E2AF2"/>
    <w:rsid w:val="001E2B88"/>
    <w:rsid w:val="001E3513"/>
    <w:rsid w:val="001E3980"/>
    <w:rsid w:val="001E3AE4"/>
    <w:rsid w:val="001E48D5"/>
    <w:rsid w:val="001E4C90"/>
    <w:rsid w:val="001E5724"/>
    <w:rsid w:val="001E5870"/>
    <w:rsid w:val="001E6770"/>
    <w:rsid w:val="001E6B92"/>
    <w:rsid w:val="001E6DCA"/>
    <w:rsid w:val="001E6F7A"/>
    <w:rsid w:val="001E7009"/>
    <w:rsid w:val="001F101C"/>
    <w:rsid w:val="001F1104"/>
    <w:rsid w:val="001F20C3"/>
    <w:rsid w:val="001F2945"/>
    <w:rsid w:val="001F30FD"/>
    <w:rsid w:val="001F3766"/>
    <w:rsid w:val="001F4BDE"/>
    <w:rsid w:val="001F4DA3"/>
    <w:rsid w:val="001F4E1B"/>
    <w:rsid w:val="001F5343"/>
    <w:rsid w:val="001F5402"/>
    <w:rsid w:val="001F565E"/>
    <w:rsid w:val="001F57D2"/>
    <w:rsid w:val="001F59E3"/>
    <w:rsid w:val="001F68B8"/>
    <w:rsid w:val="001F6D26"/>
    <w:rsid w:val="001F6E25"/>
    <w:rsid w:val="001F6ECE"/>
    <w:rsid w:val="001F70E7"/>
    <w:rsid w:val="001F7167"/>
    <w:rsid w:val="001F7614"/>
    <w:rsid w:val="001F76BF"/>
    <w:rsid w:val="00200316"/>
    <w:rsid w:val="002006F5"/>
    <w:rsid w:val="00200DF3"/>
    <w:rsid w:val="002014E6"/>
    <w:rsid w:val="00201556"/>
    <w:rsid w:val="0020167C"/>
    <w:rsid w:val="00201E39"/>
    <w:rsid w:val="00201E83"/>
    <w:rsid w:val="002020EB"/>
    <w:rsid w:val="00202A59"/>
    <w:rsid w:val="00202FE6"/>
    <w:rsid w:val="002032F3"/>
    <w:rsid w:val="002034A1"/>
    <w:rsid w:val="002034A6"/>
    <w:rsid w:val="0020351A"/>
    <w:rsid w:val="00203864"/>
    <w:rsid w:val="002040A4"/>
    <w:rsid w:val="0020440E"/>
    <w:rsid w:val="00205369"/>
    <w:rsid w:val="0020550D"/>
    <w:rsid w:val="00205533"/>
    <w:rsid w:val="00205A4E"/>
    <w:rsid w:val="00205E49"/>
    <w:rsid w:val="00205E9A"/>
    <w:rsid w:val="002065A9"/>
    <w:rsid w:val="00206ABC"/>
    <w:rsid w:val="00206B66"/>
    <w:rsid w:val="0020780B"/>
    <w:rsid w:val="00207A9E"/>
    <w:rsid w:val="00207C6B"/>
    <w:rsid w:val="00207CA4"/>
    <w:rsid w:val="00207D97"/>
    <w:rsid w:val="0021050E"/>
    <w:rsid w:val="0021080E"/>
    <w:rsid w:val="0021121C"/>
    <w:rsid w:val="00211650"/>
    <w:rsid w:val="00211944"/>
    <w:rsid w:val="00211E23"/>
    <w:rsid w:val="002120BD"/>
    <w:rsid w:val="002127EE"/>
    <w:rsid w:val="00212B65"/>
    <w:rsid w:val="00212EF2"/>
    <w:rsid w:val="00213764"/>
    <w:rsid w:val="00214519"/>
    <w:rsid w:val="00214CDC"/>
    <w:rsid w:val="00215420"/>
    <w:rsid w:val="0021577B"/>
    <w:rsid w:val="00215D7D"/>
    <w:rsid w:val="002161A9"/>
    <w:rsid w:val="002169B6"/>
    <w:rsid w:val="00216CA6"/>
    <w:rsid w:val="00217017"/>
    <w:rsid w:val="002171F6"/>
    <w:rsid w:val="002172CC"/>
    <w:rsid w:val="0021776C"/>
    <w:rsid w:val="00217DE2"/>
    <w:rsid w:val="00220009"/>
    <w:rsid w:val="002205E7"/>
    <w:rsid w:val="00220C97"/>
    <w:rsid w:val="00220D8A"/>
    <w:rsid w:val="00222293"/>
    <w:rsid w:val="002225D9"/>
    <w:rsid w:val="002228B8"/>
    <w:rsid w:val="00222AD8"/>
    <w:rsid w:val="00222C3A"/>
    <w:rsid w:val="00222CC4"/>
    <w:rsid w:val="00222DE5"/>
    <w:rsid w:val="00225819"/>
    <w:rsid w:val="00225FC2"/>
    <w:rsid w:val="002260E5"/>
    <w:rsid w:val="00226330"/>
    <w:rsid w:val="00226AB9"/>
    <w:rsid w:val="00227420"/>
    <w:rsid w:val="00227960"/>
    <w:rsid w:val="00227A1B"/>
    <w:rsid w:val="00227B5A"/>
    <w:rsid w:val="00227CE9"/>
    <w:rsid w:val="00230349"/>
    <w:rsid w:val="002306A5"/>
    <w:rsid w:val="002313CD"/>
    <w:rsid w:val="00231704"/>
    <w:rsid w:val="002323AA"/>
    <w:rsid w:val="00232530"/>
    <w:rsid w:val="002328B1"/>
    <w:rsid w:val="002333DC"/>
    <w:rsid w:val="0023359B"/>
    <w:rsid w:val="00234697"/>
    <w:rsid w:val="00234727"/>
    <w:rsid w:val="002348A1"/>
    <w:rsid w:val="00234B43"/>
    <w:rsid w:val="002352A7"/>
    <w:rsid w:val="00235335"/>
    <w:rsid w:val="00235636"/>
    <w:rsid w:val="00235759"/>
    <w:rsid w:val="0023597E"/>
    <w:rsid w:val="00235F8C"/>
    <w:rsid w:val="0023656E"/>
    <w:rsid w:val="00236A5C"/>
    <w:rsid w:val="00236C2F"/>
    <w:rsid w:val="00236E98"/>
    <w:rsid w:val="00237090"/>
    <w:rsid w:val="0023752D"/>
    <w:rsid w:val="00237757"/>
    <w:rsid w:val="0023797D"/>
    <w:rsid w:val="0024083F"/>
    <w:rsid w:val="002420C1"/>
    <w:rsid w:val="002429BB"/>
    <w:rsid w:val="0024323E"/>
    <w:rsid w:val="00243BB6"/>
    <w:rsid w:val="00244BE1"/>
    <w:rsid w:val="00244CDD"/>
    <w:rsid w:val="00244D3A"/>
    <w:rsid w:val="0024558B"/>
    <w:rsid w:val="002457F5"/>
    <w:rsid w:val="0024588B"/>
    <w:rsid w:val="00245B04"/>
    <w:rsid w:val="0024679D"/>
    <w:rsid w:val="00247038"/>
    <w:rsid w:val="00247964"/>
    <w:rsid w:val="00250897"/>
    <w:rsid w:val="00251097"/>
    <w:rsid w:val="00252AFC"/>
    <w:rsid w:val="0025316B"/>
    <w:rsid w:val="002534C0"/>
    <w:rsid w:val="00253C1D"/>
    <w:rsid w:val="00253C4C"/>
    <w:rsid w:val="00253D54"/>
    <w:rsid w:val="00253F4E"/>
    <w:rsid w:val="002541C5"/>
    <w:rsid w:val="002546B1"/>
    <w:rsid w:val="002555AC"/>
    <w:rsid w:val="0025653C"/>
    <w:rsid w:val="0025667E"/>
    <w:rsid w:val="00256748"/>
    <w:rsid w:val="00257A0C"/>
    <w:rsid w:val="002602F2"/>
    <w:rsid w:val="00260F43"/>
    <w:rsid w:val="00261000"/>
    <w:rsid w:val="00261B78"/>
    <w:rsid w:val="00261C71"/>
    <w:rsid w:val="00262288"/>
    <w:rsid w:val="00262963"/>
    <w:rsid w:val="00262D66"/>
    <w:rsid w:val="002631E5"/>
    <w:rsid w:val="00263643"/>
    <w:rsid w:val="00263759"/>
    <w:rsid w:val="002637EF"/>
    <w:rsid w:val="00264367"/>
    <w:rsid w:val="00264533"/>
    <w:rsid w:val="0026463C"/>
    <w:rsid w:val="00264C9A"/>
    <w:rsid w:val="00264DAA"/>
    <w:rsid w:val="00265587"/>
    <w:rsid w:val="002658D5"/>
    <w:rsid w:val="002661E0"/>
    <w:rsid w:val="00266470"/>
    <w:rsid w:val="00266BB7"/>
    <w:rsid w:val="00266E0E"/>
    <w:rsid w:val="00267E9A"/>
    <w:rsid w:val="002706CE"/>
    <w:rsid w:val="002706FB"/>
    <w:rsid w:val="00270FF3"/>
    <w:rsid w:val="00271265"/>
    <w:rsid w:val="002714DE"/>
    <w:rsid w:val="00271DDA"/>
    <w:rsid w:val="00272DF2"/>
    <w:rsid w:val="002733D7"/>
    <w:rsid w:val="00273751"/>
    <w:rsid w:val="00273BF0"/>
    <w:rsid w:val="00274690"/>
    <w:rsid w:val="00276292"/>
    <w:rsid w:val="002762C8"/>
    <w:rsid w:val="00276CE7"/>
    <w:rsid w:val="00276E27"/>
    <w:rsid w:val="002771A8"/>
    <w:rsid w:val="002802EE"/>
    <w:rsid w:val="002807C9"/>
    <w:rsid w:val="002816A9"/>
    <w:rsid w:val="00281DAD"/>
    <w:rsid w:val="00281EFE"/>
    <w:rsid w:val="00284389"/>
    <w:rsid w:val="00284B26"/>
    <w:rsid w:val="00284B45"/>
    <w:rsid w:val="00284CB6"/>
    <w:rsid w:val="00285E27"/>
    <w:rsid w:val="002864B2"/>
    <w:rsid w:val="002870D7"/>
    <w:rsid w:val="002904EB"/>
    <w:rsid w:val="0029050C"/>
    <w:rsid w:val="00291875"/>
    <w:rsid w:val="00291E77"/>
    <w:rsid w:val="00292140"/>
    <w:rsid w:val="00292671"/>
    <w:rsid w:val="00292B2B"/>
    <w:rsid w:val="00292D4E"/>
    <w:rsid w:val="002934F2"/>
    <w:rsid w:val="00293577"/>
    <w:rsid w:val="002938F8"/>
    <w:rsid w:val="00293CC4"/>
    <w:rsid w:val="00295769"/>
    <w:rsid w:val="00295B80"/>
    <w:rsid w:val="00295B86"/>
    <w:rsid w:val="002967B2"/>
    <w:rsid w:val="00297F0D"/>
    <w:rsid w:val="002A0516"/>
    <w:rsid w:val="002A05D5"/>
    <w:rsid w:val="002A0A85"/>
    <w:rsid w:val="002A0C0C"/>
    <w:rsid w:val="002A0C97"/>
    <w:rsid w:val="002A1876"/>
    <w:rsid w:val="002A1ACE"/>
    <w:rsid w:val="002A1D6E"/>
    <w:rsid w:val="002A1E80"/>
    <w:rsid w:val="002A1FAC"/>
    <w:rsid w:val="002A21EC"/>
    <w:rsid w:val="002A27F2"/>
    <w:rsid w:val="002A3364"/>
    <w:rsid w:val="002A3497"/>
    <w:rsid w:val="002A3506"/>
    <w:rsid w:val="002A37DE"/>
    <w:rsid w:val="002A46DA"/>
    <w:rsid w:val="002A4C86"/>
    <w:rsid w:val="002A4E33"/>
    <w:rsid w:val="002A5234"/>
    <w:rsid w:val="002A52CE"/>
    <w:rsid w:val="002A5372"/>
    <w:rsid w:val="002A56FB"/>
    <w:rsid w:val="002A5AD8"/>
    <w:rsid w:val="002A6DA1"/>
    <w:rsid w:val="002A7BAD"/>
    <w:rsid w:val="002A7F23"/>
    <w:rsid w:val="002B053C"/>
    <w:rsid w:val="002B0875"/>
    <w:rsid w:val="002B17A0"/>
    <w:rsid w:val="002B17CB"/>
    <w:rsid w:val="002B1916"/>
    <w:rsid w:val="002B1961"/>
    <w:rsid w:val="002B2368"/>
    <w:rsid w:val="002B2EE6"/>
    <w:rsid w:val="002B35BD"/>
    <w:rsid w:val="002B3B4A"/>
    <w:rsid w:val="002B3ED0"/>
    <w:rsid w:val="002B4B7D"/>
    <w:rsid w:val="002B4D46"/>
    <w:rsid w:val="002B51CB"/>
    <w:rsid w:val="002B5A89"/>
    <w:rsid w:val="002B68F5"/>
    <w:rsid w:val="002B709B"/>
    <w:rsid w:val="002B745B"/>
    <w:rsid w:val="002B780C"/>
    <w:rsid w:val="002B7FF2"/>
    <w:rsid w:val="002C074C"/>
    <w:rsid w:val="002C0875"/>
    <w:rsid w:val="002C1F81"/>
    <w:rsid w:val="002C1FD2"/>
    <w:rsid w:val="002C2962"/>
    <w:rsid w:val="002C2A46"/>
    <w:rsid w:val="002C333F"/>
    <w:rsid w:val="002C39F8"/>
    <w:rsid w:val="002C3B69"/>
    <w:rsid w:val="002C3D28"/>
    <w:rsid w:val="002C40E2"/>
    <w:rsid w:val="002C42C5"/>
    <w:rsid w:val="002C5174"/>
    <w:rsid w:val="002C5696"/>
    <w:rsid w:val="002C5F6A"/>
    <w:rsid w:val="002C5FBC"/>
    <w:rsid w:val="002C695F"/>
    <w:rsid w:val="002C7239"/>
    <w:rsid w:val="002C7940"/>
    <w:rsid w:val="002D0981"/>
    <w:rsid w:val="002D1723"/>
    <w:rsid w:val="002D28B4"/>
    <w:rsid w:val="002D2B1E"/>
    <w:rsid w:val="002D2B2F"/>
    <w:rsid w:val="002D3078"/>
    <w:rsid w:val="002D36CE"/>
    <w:rsid w:val="002D3949"/>
    <w:rsid w:val="002D438E"/>
    <w:rsid w:val="002D44F1"/>
    <w:rsid w:val="002D4655"/>
    <w:rsid w:val="002D5E82"/>
    <w:rsid w:val="002D6072"/>
    <w:rsid w:val="002D6E64"/>
    <w:rsid w:val="002D7468"/>
    <w:rsid w:val="002D7612"/>
    <w:rsid w:val="002D761D"/>
    <w:rsid w:val="002D7678"/>
    <w:rsid w:val="002E089E"/>
    <w:rsid w:val="002E0A45"/>
    <w:rsid w:val="002E0C93"/>
    <w:rsid w:val="002E0E6A"/>
    <w:rsid w:val="002E102D"/>
    <w:rsid w:val="002E1255"/>
    <w:rsid w:val="002E21E0"/>
    <w:rsid w:val="002E2203"/>
    <w:rsid w:val="002E2D96"/>
    <w:rsid w:val="002E2E79"/>
    <w:rsid w:val="002E3313"/>
    <w:rsid w:val="002E3BA9"/>
    <w:rsid w:val="002E3C27"/>
    <w:rsid w:val="002E3DA3"/>
    <w:rsid w:val="002E44FF"/>
    <w:rsid w:val="002E4750"/>
    <w:rsid w:val="002E5E44"/>
    <w:rsid w:val="002E62E4"/>
    <w:rsid w:val="002E6516"/>
    <w:rsid w:val="002E6543"/>
    <w:rsid w:val="002E6996"/>
    <w:rsid w:val="002E7491"/>
    <w:rsid w:val="002E77A8"/>
    <w:rsid w:val="002E7A07"/>
    <w:rsid w:val="002E7D6F"/>
    <w:rsid w:val="002E7E69"/>
    <w:rsid w:val="002E7EAE"/>
    <w:rsid w:val="002E7FF4"/>
    <w:rsid w:val="002F03D3"/>
    <w:rsid w:val="002F10F0"/>
    <w:rsid w:val="002F12B4"/>
    <w:rsid w:val="002F15B5"/>
    <w:rsid w:val="002F2493"/>
    <w:rsid w:val="002F2B99"/>
    <w:rsid w:val="002F2E8F"/>
    <w:rsid w:val="002F31D5"/>
    <w:rsid w:val="002F3425"/>
    <w:rsid w:val="002F40A8"/>
    <w:rsid w:val="002F4315"/>
    <w:rsid w:val="002F4A64"/>
    <w:rsid w:val="002F56A6"/>
    <w:rsid w:val="002F5808"/>
    <w:rsid w:val="002F5B26"/>
    <w:rsid w:val="002F5E46"/>
    <w:rsid w:val="002F6434"/>
    <w:rsid w:val="002F6908"/>
    <w:rsid w:val="002F7029"/>
    <w:rsid w:val="002F7487"/>
    <w:rsid w:val="002F77A1"/>
    <w:rsid w:val="002F77D1"/>
    <w:rsid w:val="00300460"/>
    <w:rsid w:val="00300F7C"/>
    <w:rsid w:val="003022FA"/>
    <w:rsid w:val="00302948"/>
    <w:rsid w:val="00302BC9"/>
    <w:rsid w:val="00303AA7"/>
    <w:rsid w:val="003040E0"/>
    <w:rsid w:val="00304358"/>
    <w:rsid w:val="00304496"/>
    <w:rsid w:val="003054C1"/>
    <w:rsid w:val="00305B6E"/>
    <w:rsid w:val="00305E63"/>
    <w:rsid w:val="00305EBF"/>
    <w:rsid w:val="00306C1E"/>
    <w:rsid w:val="00307269"/>
    <w:rsid w:val="003072E4"/>
    <w:rsid w:val="00307517"/>
    <w:rsid w:val="0031012D"/>
    <w:rsid w:val="00310274"/>
    <w:rsid w:val="00310952"/>
    <w:rsid w:val="00310ED5"/>
    <w:rsid w:val="00311153"/>
    <w:rsid w:val="00311593"/>
    <w:rsid w:val="00312278"/>
    <w:rsid w:val="00312718"/>
    <w:rsid w:val="0031287D"/>
    <w:rsid w:val="003129B3"/>
    <w:rsid w:val="00312BF6"/>
    <w:rsid w:val="0031324E"/>
    <w:rsid w:val="003138A7"/>
    <w:rsid w:val="00313AC3"/>
    <w:rsid w:val="00313ED1"/>
    <w:rsid w:val="0031406B"/>
    <w:rsid w:val="003142DB"/>
    <w:rsid w:val="003144F4"/>
    <w:rsid w:val="003145C0"/>
    <w:rsid w:val="00314770"/>
    <w:rsid w:val="00314C12"/>
    <w:rsid w:val="003153D6"/>
    <w:rsid w:val="00315E38"/>
    <w:rsid w:val="0031632A"/>
    <w:rsid w:val="003174CA"/>
    <w:rsid w:val="003202BE"/>
    <w:rsid w:val="003206D5"/>
    <w:rsid w:val="003207D6"/>
    <w:rsid w:val="00320D3A"/>
    <w:rsid w:val="003215A4"/>
    <w:rsid w:val="003215DC"/>
    <w:rsid w:val="00321747"/>
    <w:rsid w:val="003219CA"/>
    <w:rsid w:val="00321BED"/>
    <w:rsid w:val="003224F9"/>
    <w:rsid w:val="00322EDE"/>
    <w:rsid w:val="003231D5"/>
    <w:rsid w:val="00323704"/>
    <w:rsid w:val="00323930"/>
    <w:rsid w:val="00323BFF"/>
    <w:rsid w:val="00323E01"/>
    <w:rsid w:val="0032419F"/>
    <w:rsid w:val="00324235"/>
    <w:rsid w:val="0032443B"/>
    <w:rsid w:val="0032454E"/>
    <w:rsid w:val="003245EE"/>
    <w:rsid w:val="00324ECA"/>
    <w:rsid w:val="00324F06"/>
    <w:rsid w:val="003253D1"/>
    <w:rsid w:val="0032562E"/>
    <w:rsid w:val="00326910"/>
    <w:rsid w:val="00326B25"/>
    <w:rsid w:val="003273B6"/>
    <w:rsid w:val="003273C2"/>
    <w:rsid w:val="00327911"/>
    <w:rsid w:val="00327BEA"/>
    <w:rsid w:val="00327F3B"/>
    <w:rsid w:val="0033019A"/>
    <w:rsid w:val="003301A0"/>
    <w:rsid w:val="00330E44"/>
    <w:rsid w:val="00331110"/>
    <w:rsid w:val="00331CD2"/>
    <w:rsid w:val="00332635"/>
    <w:rsid w:val="00332A0D"/>
    <w:rsid w:val="00332D28"/>
    <w:rsid w:val="00332E60"/>
    <w:rsid w:val="003332FC"/>
    <w:rsid w:val="003333D3"/>
    <w:rsid w:val="00334C55"/>
    <w:rsid w:val="003350E6"/>
    <w:rsid w:val="0033578B"/>
    <w:rsid w:val="003357EF"/>
    <w:rsid w:val="00335CB5"/>
    <w:rsid w:val="003367F4"/>
    <w:rsid w:val="00341BE0"/>
    <w:rsid w:val="00341E6F"/>
    <w:rsid w:val="00342215"/>
    <w:rsid w:val="003430DC"/>
    <w:rsid w:val="00343FD5"/>
    <w:rsid w:val="00344742"/>
    <w:rsid w:val="00345032"/>
    <w:rsid w:val="00345347"/>
    <w:rsid w:val="00345362"/>
    <w:rsid w:val="003468A4"/>
    <w:rsid w:val="003473EC"/>
    <w:rsid w:val="00347650"/>
    <w:rsid w:val="003477F5"/>
    <w:rsid w:val="003504B8"/>
    <w:rsid w:val="003514EF"/>
    <w:rsid w:val="00352304"/>
    <w:rsid w:val="00352C17"/>
    <w:rsid w:val="00352C19"/>
    <w:rsid w:val="00353235"/>
    <w:rsid w:val="00353AB4"/>
    <w:rsid w:val="00353E5E"/>
    <w:rsid w:val="00354595"/>
    <w:rsid w:val="003553D1"/>
    <w:rsid w:val="003555BD"/>
    <w:rsid w:val="00355A40"/>
    <w:rsid w:val="003561B1"/>
    <w:rsid w:val="00356762"/>
    <w:rsid w:val="00356E04"/>
    <w:rsid w:val="00357310"/>
    <w:rsid w:val="00357884"/>
    <w:rsid w:val="00357F31"/>
    <w:rsid w:val="00361A4E"/>
    <w:rsid w:val="00361EB3"/>
    <w:rsid w:val="0036211D"/>
    <w:rsid w:val="003621AE"/>
    <w:rsid w:val="0036220A"/>
    <w:rsid w:val="003622F9"/>
    <w:rsid w:val="00362C3F"/>
    <w:rsid w:val="00363065"/>
    <w:rsid w:val="003647F6"/>
    <w:rsid w:val="0036534A"/>
    <w:rsid w:val="00365477"/>
    <w:rsid w:val="00365F06"/>
    <w:rsid w:val="00365FBB"/>
    <w:rsid w:val="0036619D"/>
    <w:rsid w:val="0036675D"/>
    <w:rsid w:val="00366A12"/>
    <w:rsid w:val="00366CD4"/>
    <w:rsid w:val="00366F62"/>
    <w:rsid w:val="003702E7"/>
    <w:rsid w:val="003703E1"/>
    <w:rsid w:val="00370904"/>
    <w:rsid w:val="0037171B"/>
    <w:rsid w:val="0037200C"/>
    <w:rsid w:val="00372321"/>
    <w:rsid w:val="0037269A"/>
    <w:rsid w:val="0037271F"/>
    <w:rsid w:val="00372D50"/>
    <w:rsid w:val="00372DA3"/>
    <w:rsid w:val="003730B1"/>
    <w:rsid w:val="00373657"/>
    <w:rsid w:val="003738C9"/>
    <w:rsid w:val="00373A42"/>
    <w:rsid w:val="00373AD2"/>
    <w:rsid w:val="00374328"/>
    <w:rsid w:val="003745EB"/>
    <w:rsid w:val="00374C67"/>
    <w:rsid w:val="00374E8A"/>
    <w:rsid w:val="0037502B"/>
    <w:rsid w:val="00375952"/>
    <w:rsid w:val="00375E61"/>
    <w:rsid w:val="0037612B"/>
    <w:rsid w:val="00376253"/>
    <w:rsid w:val="00376492"/>
    <w:rsid w:val="00376EF9"/>
    <w:rsid w:val="00377774"/>
    <w:rsid w:val="00380346"/>
    <w:rsid w:val="0038074D"/>
    <w:rsid w:val="00380FDB"/>
    <w:rsid w:val="00381B35"/>
    <w:rsid w:val="00382542"/>
    <w:rsid w:val="00382A33"/>
    <w:rsid w:val="00383321"/>
    <w:rsid w:val="0038393A"/>
    <w:rsid w:val="00383B33"/>
    <w:rsid w:val="00384532"/>
    <w:rsid w:val="00385099"/>
    <w:rsid w:val="00385513"/>
    <w:rsid w:val="00385876"/>
    <w:rsid w:val="00385B86"/>
    <w:rsid w:val="00385CB6"/>
    <w:rsid w:val="00385EFB"/>
    <w:rsid w:val="00386AE2"/>
    <w:rsid w:val="00386EC9"/>
    <w:rsid w:val="00386F27"/>
    <w:rsid w:val="003874AB"/>
    <w:rsid w:val="0038761E"/>
    <w:rsid w:val="00390450"/>
    <w:rsid w:val="0039098C"/>
    <w:rsid w:val="00390F8A"/>
    <w:rsid w:val="00391224"/>
    <w:rsid w:val="00391C93"/>
    <w:rsid w:val="00391FDD"/>
    <w:rsid w:val="00392437"/>
    <w:rsid w:val="00392965"/>
    <w:rsid w:val="00392B10"/>
    <w:rsid w:val="00393F2B"/>
    <w:rsid w:val="003943AE"/>
    <w:rsid w:val="00394710"/>
    <w:rsid w:val="0039472D"/>
    <w:rsid w:val="003947BD"/>
    <w:rsid w:val="00395121"/>
    <w:rsid w:val="003953C2"/>
    <w:rsid w:val="003956C6"/>
    <w:rsid w:val="00395B68"/>
    <w:rsid w:val="003962C3"/>
    <w:rsid w:val="00396426"/>
    <w:rsid w:val="0039731E"/>
    <w:rsid w:val="00397BBF"/>
    <w:rsid w:val="003A0520"/>
    <w:rsid w:val="003A0C8C"/>
    <w:rsid w:val="003A1874"/>
    <w:rsid w:val="003A1A97"/>
    <w:rsid w:val="003A2D65"/>
    <w:rsid w:val="003A3528"/>
    <w:rsid w:val="003A402E"/>
    <w:rsid w:val="003A423B"/>
    <w:rsid w:val="003A4341"/>
    <w:rsid w:val="003A48AE"/>
    <w:rsid w:val="003A48FD"/>
    <w:rsid w:val="003A4BEA"/>
    <w:rsid w:val="003A5567"/>
    <w:rsid w:val="003A6022"/>
    <w:rsid w:val="003A642A"/>
    <w:rsid w:val="003A6BF5"/>
    <w:rsid w:val="003A752D"/>
    <w:rsid w:val="003B0406"/>
    <w:rsid w:val="003B12B9"/>
    <w:rsid w:val="003B17AB"/>
    <w:rsid w:val="003B18A6"/>
    <w:rsid w:val="003B24FC"/>
    <w:rsid w:val="003B26CE"/>
    <w:rsid w:val="003B320D"/>
    <w:rsid w:val="003B3B30"/>
    <w:rsid w:val="003B3C5B"/>
    <w:rsid w:val="003B413A"/>
    <w:rsid w:val="003B426D"/>
    <w:rsid w:val="003B4525"/>
    <w:rsid w:val="003B4853"/>
    <w:rsid w:val="003B4FC2"/>
    <w:rsid w:val="003B5380"/>
    <w:rsid w:val="003B541D"/>
    <w:rsid w:val="003B55DB"/>
    <w:rsid w:val="003B5F1F"/>
    <w:rsid w:val="003B5FDC"/>
    <w:rsid w:val="003B602F"/>
    <w:rsid w:val="003B626D"/>
    <w:rsid w:val="003B6B37"/>
    <w:rsid w:val="003B6E4F"/>
    <w:rsid w:val="003B75A2"/>
    <w:rsid w:val="003B7C38"/>
    <w:rsid w:val="003C0323"/>
    <w:rsid w:val="003C0502"/>
    <w:rsid w:val="003C0510"/>
    <w:rsid w:val="003C1056"/>
    <w:rsid w:val="003C24A8"/>
    <w:rsid w:val="003C2CAE"/>
    <w:rsid w:val="003C32E3"/>
    <w:rsid w:val="003C345B"/>
    <w:rsid w:val="003C40D2"/>
    <w:rsid w:val="003C453F"/>
    <w:rsid w:val="003C458D"/>
    <w:rsid w:val="003C488B"/>
    <w:rsid w:val="003C527F"/>
    <w:rsid w:val="003C69E0"/>
    <w:rsid w:val="003C7A13"/>
    <w:rsid w:val="003C7E72"/>
    <w:rsid w:val="003D079E"/>
    <w:rsid w:val="003D0F71"/>
    <w:rsid w:val="003D15A6"/>
    <w:rsid w:val="003D190F"/>
    <w:rsid w:val="003D19FD"/>
    <w:rsid w:val="003D26F3"/>
    <w:rsid w:val="003D280B"/>
    <w:rsid w:val="003D2877"/>
    <w:rsid w:val="003D36FA"/>
    <w:rsid w:val="003D4A26"/>
    <w:rsid w:val="003D4B15"/>
    <w:rsid w:val="003D5688"/>
    <w:rsid w:val="003D575D"/>
    <w:rsid w:val="003D58A8"/>
    <w:rsid w:val="003D597F"/>
    <w:rsid w:val="003D61A4"/>
    <w:rsid w:val="003D61E1"/>
    <w:rsid w:val="003D62B3"/>
    <w:rsid w:val="003D65FA"/>
    <w:rsid w:val="003D69C2"/>
    <w:rsid w:val="003D7397"/>
    <w:rsid w:val="003D7576"/>
    <w:rsid w:val="003D7710"/>
    <w:rsid w:val="003D7BCE"/>
    <w:rsid w:val="003D7E7B"/>
    <w:rsid w:val="003E0CD8"/>
    <w:rsid w:val="003E1579"/>
    <w:rsid w:val="003E1E10"/>
    <w:rsid w:val="003E1F96"/>
    <w:rsid w:val="003E2FE5"/>
    <w:rsid w:val="003E2FFB"/>
    <w:rsid w:val="003E330F"/>
    <w:rsid w:val="003E356F"/>
    <w:rsid w:val="003E40DF"/>
    <w:rsid w:val="003E4178"/>
    <w:rsid w:val="003E42CC"/>
    <w:rsid w:val="003E4E6E"/>
    <w:rsid w:val="003E5267"/>
    <w:rsid w:val="003E56AF"/>
    <w:rsid w:val="003E5B62"/>
    <w:rsid w:val="003E5E1A"/>
    <w:rsid w:val="003E605B"/>
    <w:rsid w:val="003E61A3"/>
    <w:rsid w:val="003E65C8"/>
    <w:rsid w:val="003E662B"/>
    <w:rsid w:val="003E67BF"/>
    <w:rsid w:val="003E6A23"/>
    <w:rsid w:val="003F0243"/>
    <w:rsid w:val="003F0CA6"/>
    <w:rsid w:val="003F2CF9"/>
    <w:rsid w:val="003F321C"/>
    <w:rsid w:val="003F34D7"/>
    <w:rsid w:val="003F5504"/>
    <w:rsid w:val="003F5851"/>
    <w:rsid w:val="003F5D54"/>
    <w:rsid w:val="003F670F"/>
    <w:rsid w:val="003F72A8"/>
    <w:rsid w:val="003F732F"/>
    <w:rsid w:val="004004C2"/>
    <w:rsid w:val="00400709"/>
    <w:rsid w:val="00400E5A"/>
    <w:rsid w:val="004015B4"/>
    <w:rsid w:val="004016F8"/>
    <w:rsid w:val="00401E29"/>
    <w:rsid w:val="00402129"/>
    <w:rsid w:val="004029AD"/>
    <w:rsid w:val="00402A40"/>
    <w:rsid w:val="00402A4C"/>
    <w:rsid w:val="00403334"/>
    <w:rsid w:val="00403C94"/>
    <w:rsid w:val="00403D95"/>
    <w:rsid w:val="00403EC3"/>
    <w:rsid w:val="004042D0"/>
    <w:rsid w:val="00404439"/>
    <w:rsid w:val="00404DAD"/>
    <w:rsid w:val="00404E77"/>
    <w:rsid w:val="0040650B"/>
    <w:rsid w:val="00406554"/>
    <w:rsid w:val="00406937"/>
    <w:rsid w:val="004069FE"/>
    <w:rsid w:val="00406E35"/>
    <w:rsid w:val="004072D4"/>
    <w:rsid w:val="00407F21"/>
    <w:rsid w:val="0041007C"/>
    <w:rsid w:val="00410D7A"/>
    <w:rsid w:val="00410DD6"/>
    <w:rsid w:val="00411FC0"/>
    <w:rsid w:val="0041288C"/>
    <w:rsid w:val="00412B4B"/>
    <w:rsid w:val="0041351E"/>
    <w:rsid w:val="0041361A"/>
    <w:rsid w:val="004137A9"/>
    <w:rsid w:val="00413B4E"/>
    <w:rsid w:val="00413CDF"/>
    <w:rsid w:val="004142C6"/>
    <w:rsid w:val="0041439A"/>
    <w:rsid w:val="00414514"/>
    <w:rsid w:val="004147A5"/>
    <w:rsid w:val="00414EBE"/>
    <w:rsid w:val="004150CE"/>
    <w:rsid w:val="00415C80"/>
    <w:rsid w:val="00416062"/>
    <w:rsid w:val="0041620B"/>
    <w:rsid w:val="004162A6"/>
    <w:rsid w:val="0041640C"/>
    <w:rsid w:val="00416616"/>
    <w:rsid w:val="00416EF9"/>
    <w:rsid w:val="00417110"/>
    <w:rsid w:val="004171FB"/>
    <w:rsid w:val="004178A9"/>
    <w:rsid w:val="00417B26"/>
    <w:rsid w:val="00417CA4"/>
    <w:rsid w:val="00417D3B"/>
    <w:rsid w:val="00420A6B"/>
    <w:rsid w:val="00420CDA"/>
    <w:rsid w:val="00420D4B"/>
    <w:rsid w:val="00420E0B"/>
    <w:rsid w:val="004213A7"/>
    <w:rsid w:val="004226BE"/>
    <w:rsid w:val="00422B8C"/>
    <w:rsid w:val="00423D0E"/>
    <w:rsid w:val="00423E78"/>
    <w:rsid w:val="00424584"/>
    <w:rsid w:val="004248EE"/>
    <w:rsid w:val="00424B0F"/>
    <w:rsid w:val="00424CAA"/>
    <w:rsid w:val="00424FA7"/>
    <w:rsid w:val="00425840"/>
    <w:rsid w:val="00425D22"/>
    <w:rsid w:val="00426F9A"/>
    <w:rsid w:val="004270F3"/>
    <w:rsid w:val="0042739E"/>
    <w:rsid w:val="00427E90"/>
    <w:rsid w:val="004306CA"/>
    <w:rsid w:val="004306DA"/>
    <w:rsid w:val="00430875"/>
    <w:rsid w:val="004309B0"/>
    <w:rsid w:val="004317E5"/>
    <w:rsid w:val="00431F86"/>
    <w:rsid w:val="004325DF"/>
    <w:rsid w:val="0043272C"/>
    <w:rsid w:val="00432AF0"/>
    <w:rsid w:val="00432DCF"/>
    <w:rsid w:val="00432E08"/>
    <w:rsid w:val="00432F80"/>
    <w:rsid w:val="004333E1"/>
    <w:rsid w:val="004347A5"/>
    <w:rsid w:val="00434A64"/>
    <w:rsid w:val="00434DC4"/>
    <w:rsid w:val="00434E1B"/>
    <w:rsid w:val="004350D0"/>
    <w:rsid w:val="0043537C"/>
    <w:rsid w:val="0043542E"/>
    <w:rsid w:val="00435571"/>
    <w:rsid w:val="00435635"/>
    <w:rsid w:val="0043681F"/>
    <w:rsid w:val="0043696D"/>
    <w:rsid w:val="00437659"/>
    <w:rsid w:val="00437CF9"/>
    <w:rsid w:val="00437D22"/>
    <w:rsid w:val="004405E9"/>
    <w:rsid w:val="00440B19"/>
    <w:rsid w:val="00440B75"/>
    <w:rsid w:val="004413AA"/>
    <w:rsid w:val="004417A5"/>
    <w:rsid w:val="00441B41"/>
    <w:rsid w:val="00441D97"/>
    <w:rsid w:val="00442959"/>
    <w:rsid w:val="00443305"/>
    <w:rsid w:val="00443C67"/>
    <w:rsid w:val="004447EC"/>
    <w:rsid w:val="004449C1"/>
    <w:rsid w:val="00444A0F"/>
    <w:rsid w:val="00444A1D"/>
    <w:rsid w:val="00445C75"/>
    <w:rsid w:val="00446867"/>
    <w:rsid w:val="004468A4"/>
    <w:rsid w:val="00446CA0"/>
    <w:rsid w:val="004471D3"/>
    <w:rsid w:val="00447587"/>
    <w:rsid w:val="004475C3"/>
    <w:rsid w:val="004478D4"/>
    <w:rsid w:val="004479B3"/>
    <w:rsid w:val="00450A10"/>
    <w:rsid w:val="00450ACF"/>
    <w:rsid w:val="00450AF8"/>
    <w:rsid w:val="004518B9"/>
    <w:rsid w:val="00451FED"/>
    <w:rsid w:val="004520D8"/>
    <w:rsid w:val="0045253E"/>
    <w:rsid w:val="00452CF8"/>
    <w:rsid w:val="00453006"/>
    <w:rsid w:val="00453055"/>
    <w:rsid w:val="004538FD"/>
    <w:rsid w:val="00453C84"/>
    <w:rsid w:val="00453D76"/>
    <w:rsid w:val="00453F3D"/>
    <w:rsid w:val="00454961"/>
    <w:rsid w:val="00454FA6"/>
    <w:rsid w:val="00455439"/>
    <w:rsid w:val="004556DA"/>
    <w:rsid w:val="004563CE"/>
    <w:rsid w:val="00456FCF"/>
    <w:rsid w:val="00457C1B"/>
    <w:rsid w:val="00457EB6"/>
    <w:rsid w:val="004603A5"/>
    <w:rsid w:val="00460875"/>
    <w:rsid w:val="00460A8D"/>
    <w:rsid w:val="00461976"/>
    <w:rsid w:val="00462472"/>
    <w:rsid w:val="00463133"/>
    <w:rsid w:val="00463A21"/>
    <w:rsid w:val="00463FD8"/>
    <w:rsid w:val="00464421"/>
    <w:rsid w:val="0046491F"/>
    <w:rsid w:val="004651A8"/>
    <w:rsid w:val="0046574D"/>
    <w:rsid w:val="00465CBF"/>
    <w:rsid w:val="004670B3"/>
    <w:rsid w:val="004677A0"/>
    <w:rsid w:val="00467E41"/>
    <w:rsid w:val="00470539"/>
    <w:rsid w:val="00470D2D"/>
    <w:rsid w:val="00471268"/>
    <w:rsid w:val="0047188C"/>
    <w:rsid w:val="00471B51"/>
    <w:rsid w:val="0047247F"/>
    <w:rsid w:val="004729F7"/>
    <w:rsid w:val="00473572"/>
    <w:rsid w:val="00473FEA"/>
    <w:rsid w:val="004740A7"/>
    <w:rsid w:val="0047450D"/>
    <w:rsid w:val="00474A17"/>
    <w:rsid w:val="00474F3D"/>
    <w:rsid w:val="00475CAA"/>
    <w:rsid w:val="004761E1"/>
    <w:rsid w:val="00476615"/>
    <w:rsid w:val="00476B2A"/>
    <w:rsid w:val="00477028"/>
    <w:rsid w:val="00477287"/>
    <w:rsid w:val="004777BD"/>
    <w:rsid w:val="0047790B"/>
    <w:rsid w:val="004779EA"/>
    <w:rsid w:val="00477B90"/>
    <w:rsid w:val="0048054B"/>
    <w:rsid w:val="00480557"/>
    <w:rsid w:val="00481850"/>
    <w:rsid w:val="00481EED"/>
    <w:rsid w:val="00482382"/>
    <w:rsid w:val="00482789"/>
    <w:rsid w:val="0048350D"/>
    <w:rsid w:val="00483AA5"/>
    <w:rsid w:val="004840ED"/>
    <w:rsid w:val="004849D2"/>
    <w:rsid w:val="0048575B"/>
    <w:rsid w:val="00485EBC"/>
    <w:rsid w:val="0048600A"/>
    <w:rsid w:val="0048601B"/>
    <w:rsid w:val="00487065"/>
    <w:rsid w:val="0048706C"/>
    <w:rsid w:val="00487B18"/>
    <w:rsid w:val="00487C52"/>
    <w:rsid w:val="004901CC"/>
    <w:rsid w:val="00490215"/>
    <w:rsid w:val="00491AD4"/>
    <w:rsid w:val="00491C53"/>
    <w:rsid w:val="004920AE"/>
    <w:rsid w:val="004926F5"/>
    <w:rsid w:val="00492899"/>
    <w:rsid w:val="00492AF6"/>
    <w:rsid w:val="00492E92"/>
    <w:rsid w:val="0049300E"/>
    <w:rsid w:val="0049364B"/>
    <w:rsid w:val="0049375A"/>
    <w:rsid w:val="00494F81"/>
    <w:rsid w:val="00496ACC"/>
    <w:rsid w:val="00496DBF"/>
    <w:rsid w:val="004971C7"/>
    <w:rsid w:val="004A00E5"/>
    <w:rsid w:val="004A0337"/>
    <w:rsid w:val="004A039B"/>
    <w:rsid w:val="004A064D"/>
    <w:rsid w:val="004A10F1"/>
    <w:rsid w:val="004A14AD"/>
    <w:rsid w:val="004A2B04"/>
    <w:rsid w:val="004A2CF4"/>
    <w:rsid w:val="004A2FC4"/>
    <w:rsid w:val="004A31D8"/>
    <w:rsid w:val="004A3ABC"/>
    <w:rsid w:val="004A3DF1"/>
    <w:rsid w:val="004A3F34"/>
    <w:rsid w:val="004A5831"/>
    <w:rsid w:val="004A5D48"/>
    <w:rsid w:val="004A6250"/>
    <w:rsid w:val="004A62E8"/>
    <w:rsid w:val="004A6DA3"/>
    <w:rsid w:val="004A70DD"/>
    <w:rsid w:val="004B02E3"/>
    <w:rsid w:val="004B107F"/>
    <w:rsid w:val="004B149C"/>
    <w:rsid w:val="004B1677"/>
    <w:rsid w:val="004B189F"/>
    <w:rsid w:val="004B1DEB"/>
    <w:rsid w:val="004B256D"/>
    <w:rsid w:val="004B2AFC"/>
    <w:rsid w:val="004B2F39"/>
    <w:rsid w:val="004B38C2"/>
    <w:rsid w:val="004B3A78"/>
    <w:rsid w:val="004B3C13"/>
    <w:rsid w:val="004B4BE3"/>
    <w:rsid w:val="004B5126"/>
    <w:rsid w:val="004B5DE5"/>
    <w:rsid w:val="004B5E27"/>
    <w:rsid w:val="004B6310"/>
    <w:rsid w:val="004B6743"/>
    <w:rsid w:val="004B6774"/>
    <w:rsid w:val="004B7C11"/>
    <w:rsid w:val="004C049C"/>
    <w:rsid w:val="004C0C6C"/>
    <w:rsid w:val="004C0CCC"/>
    <w:rsid w:val="004C13E6"/>
    <w:rsid w:val="004C145C"/>
    <w:rsid w:val="004C1EA4"/>
    <w:rsid w:val="004C297D"/>
    <w:rsid w:val="004C300F"/>
    <w:rsid w:val="004C31D8"/>
    <w:rsid w:val="004C3242"/>
    <w:rsid w:val="004C35A5"/>
    <w:rsid w:val="004C361C"/>
    <w:rsid w:val="004C40C7"/>
    <w:rsid w:val="004C4A02"/>
    <w:rsid w:val="004C5BAF"/>
    <w:rsid w:val="004C5EC5"/>
    <w:rsid w:val="004C647F"/>
    <w:rsid w:val="004C66F5"/>
    <w:rsid w:val="004D0373"/>
    <w:rsid w:val="004D0B20"/>
    <w:rsid w:val="004D1323"/>
    <w:rsid w:val="004D1821"/>
    <w:rsid w:val="004D2001"/>
    <w:rsid w:val="004D2874"/>
    <w:rsid w:val="004D287E"/>
    <w:rsid w:val="004D2B8A"/>
    <w:rsid w:val="004D2BE4"/>
    <w:rsid w:val="004D3139"/>
    <w:rsid w:val="004D3656"/>
    <w:rsid w:val="004D40A4"/>
    <w:rsid w:val="004D4452"/>
    <w:rsid w:val="004D5D2F"/>
    <w:rsid w:val="004D6A4B"/>
    <w:rsid w:val="004D76D1"/>
    <w:rsid w:val="004D7A40"/>
    <w:rsid w:val="004D7BAF"/>
    <w:rsid w:val="004D7F45"/>
    <w:rsid w:val="004D7F8B"/>
    <w:rsid w:val="004E036F"/>
    <w:rsid w:val="004E1313"/>
    <w:rsid w:val="004E1CB4"/>
    <w:rsid w:val="004E2607"/>
    <w:rsid w:val="004E2C07"/>
    <w:rsid w:val="004E2D8A"/>
    <w:rsid w:val="004E37A4"/>
    <w:rsid w:val="004E5040"/>
    <w:rsid w:val="004E5189"/>
    <w:rsid w:val="004E54BB"/>
    <w:rsid w:val="004E57F8"/>
    <w:rsid w:val="004E5948"/>
    <w:rsid w:val="004E60C1"/>
    <w:rsid w:val="004E63FC"/>
    <w:rsid w:val="004E6FF0"/>
    <w:rsid w:val="004E77AB"/>
    <w:rsid w:val="004F0812"/>
    <w:rsid w:val="004F1590"/>
    <w:rsid w:val="004F1DD5"/>
    <w:rsid w:val="004F25BB"/>
    <w:rsid w:val="004F27FD"/>
    <w:rsid w:val="004F2D03"/>
    <w:rsid w:val="004F2EB3"/>
    <w:rsid w:val="004F320A"/>
    <w:rsid w:val="004F3E52"/>
    <w:rsid w:val="004F4574"/>
    <w:rsid w:val="004F56BA"/>
    <w:rsid w:val="004F570F"/>
    <w:rsid w:val="004F587F"/>
    <w:rsid w:val="004F5DA0"/>
    <w:rsid w:val="004F642A"/>
    <w:rsid w:val="004F66DD"/>
    <w:rsid w:val="004F6D67"/>
    <w:rsid w:val="004F74E2"/>
    <w:rsid w:val="004F797A"/>
    <w:rsid w:val="0050133B"/>
    <w:rsid w:val="00501753"/>
    <w:rsid w:val="00502475"/>
    <w:rsid w:val="00502A9D"/>
    <w:rsid w:val="00502D6D"/>
    <w:rsid w:val="005032E6"/>
    <w:rsid w:val="005032FD"/>
    <w:rsid w:val="00503393"/>
    <w:rsid w:val="00503D41"/>
    <w:rsid w:val="005043D9"/>
    <w:rsid w:val="005047D1"/>
    <w:rsid w:val="005051DC"/>
    <w:rsid w:val="005057F7"/>
    <w:rsid w:val="00505D7E"/>
    <w:rsid w:val="0050615D"/>
    <w:rsid w:val="005062AD"/>
    <w:rsid w:val="005064D2"/>
    <w:rsid w:val="005065FD"/>
    <w:rsid w:val="00507AAF"/>
    <w:rsid w:val="00507AEF"/>
    <w:rsid w:val="00507DE6"/>
    <w:rsid w:val="00507EF9"/>
    <w:rsid w:val="005103E8"/>
    <w:rsid w:val="00510722"/>
    <w:rsid w:val="00510C6E"/>
    <w:rsid w:val="00510E4F"/>
    <w:rsid w:val="00510EAE"/>
    <w:rsid w:val="005112C0"/>
    <w:rsid w:val="00511551"/>
    <w:rsid w:val="00511A45"/>
    <w:rsid w:val="00512777"/>
    <w:rsid w:val="00512915"/>
    <w:rsid w:val="00512AAF"/>
    <w:rsid w:val="005133D5"/>
    <w:rsid w:val="00514044"/>
    <w:rsid w:val="00515F39"/>
    <w:rsid w:val="0051635E"/>
    <w:rsid w:val="00516437"/>
    <w:rsid w:val="00516AF8"/>
    <w:rsid w:val="00516F02"/>
    <w:rsid w:val="00517A04"/>
    <w:rsid w:val="005205FF"/>
    <w:rsid w:val="00520602"/>
    <w:rsid w:val="005209A3"/>
    <w:rsid w:val="005209E3"/>
    <w:rsid w:val="00520AE3"/>
    <w:rsid w:val="00521272"/>
    <w:rsid w:val="00521308"/>
    <w:rsid w:val="0052171F"/>
    <w:rsid w:val="00521960"/>
    <w:rsid w:val="005219D6"/>
    <w:rsid w:val="00521DEC"/>
    <w:rsid w:val="005221BD"/>
    <w:rsid w:val="00522214"/>
    <w:rsid w:val="00522B8D"/>
    <w:rsid w:val="00522E70"/>
    <w:rsid w:val="005231A6"/>
    <w:rsid w:val="005234D3"/>
    <w:rsid w:val="00523A48"/>
    <w:rsid w:val="00523AC3"/>
    <w:rsid w:val="00524000"/>
    <w:rsid w:val="0052424C"/>
    <w:rsid w:val="00524EA8"/>
    <w:rsid w:val="00524F74"/>
    <w:rsid w:val="00525152"/>
    <w:rsid w:val="005252D2"/>
    <w:rsid w:val="005255C3"/>
    <w:rsid w:val="00525D40"/>
    <w:rsid w:val="00525FA7"/>
    <w:rsid w:val="00526414"/>
    <w:rsid w:val="00526595"/>
    <w:rsid w:val="00526650"/>
    <w:rsid w:val="005274A3"/>
    <w:rsid w:val="00527CC7"/>
    <w:rsid w:val="00530538"/>
    <w:rsid w:val="00530FD7"/>
    <w:rsid w:val="00531010"/>
    <w:rsid w:val="0053128E"/>
    <w:rsid w:val="00532231"/>
    <w:rsid w:val="005322C8"/>
    <w:rsid w:val="00532B40"/>
    <w:rsid w:val="00533002"/>
    <w:rsid w:val="005330AA"/>
    <w:rsid w:val="005344C0"/>
    <w:rsid w:val="00534A23"/>
    <w:rsid w:val="00534B4C"/>
    <w:rsid w:val="00534F13"/>
    <w:rsid w:val="0053568A"/>
    <w:rsid w:val="005356CA"/>
    <w:rsid w:val="00536C5F"/>
    <w:rsid w:val="005371E1"/>
    <w:rsid w:val="005379BF"/>
    <w:rsid w:val="005400A9"/>
    <w:rsid w:val="00540645"/>
    <w:rsid w:val="005408D8"/>
    <w:rsid w:val="00540E34"/>
    <w:rsid w:val="00541D42"/>
    <w:rsid w:val="00541E28"/>
    <w:rsid w:val="00541F85"/>
    <w:rsid w:val="00541F95"/>
    <w:rsid w:val="00541FFD"/>
    <w:rsid w:val="00542532"/>
    <w:rsid w:val="00542935"/>
    <w:rsid w:val="00542B8A"/>
    <w:rsid w:val="00542C40"/>
    <w:rsid w:val="00542CC5"/>
    <w:rsid w:val="00543083"/>
    <w:rsid w:val="00543186"/>
    <w:rsid w:val="00543C2E"/>
    <w:rsid w:val="00543D10"/>
    <w:rsid w:val="00544486"/>
    <w:rsid w:val="005456DC"/>
    <w:rsid w:val="00546F96"/>
    <w:rsid w:val="0054712A"/>
    <w:rsid w:val="0054736C"/>
    <w:rsid w:val="00547530"/>
    <w:rsid w:val="00547D95"/>
    <w:rsid w:val="00547F05"/>
    <w:rsid w:val="0055056E"/>
    <w:rsid w:val="005515B8"/>
    <w:rsid w:val="00551E78"/>
    <w:rsid w:val="00552CF7"/>
    <w:rsid w:val="0055336E"/>
    <w:rsid w:val="00553692"/>
    <w:rsid w:val="00553E9D"/>
    <w:rsid w:val="00553F98"/>
    <w:rsid w:val="00554E3F"/>
    <w:rsid w:val="005551B6"/>
    <w:rsid w:val="00555382"/>
    <w:rsid w:val="00555743"/>
    <w:rsid w:val="005557B8"/>
    <w:rsid w:val="00555BD7"/>
    <w:rsid w:val="00556475"/>
    <w:rsid w:val="00556E27"/>
    <w:rsid w:val="005578DC"/>
    <w:rsid w:val="00557979"/>
    <w:rsid w:val="005603B2"/>
    <w:rsid w:val="00560968"/>
    <w:rsid w:val="00561428"/>
    <w:rsid w:val="00562D3E"/>
    <w:rsid w:val="00562EEA"/>
    <w:rsid w:val="0056353A"/>
    <w:rsid w:val="00563CF0"/>
    <w:rsid w:val="00563F1E"/>
    <w:rsid w:val="005641D9"/>
    <w:rsid w:val="0056448A"/>
    <w:rsid w:val="005646FE"/>
    <w:rsid w:val="005665DC"/>
    <w:rsid w:val="00566F1D"/>
    <w:rsid w:val="00567E87"/>
    <w:rsid w:val="00570130"/>
    <w:rsid w:val="005715C7"/>
    <w:rsid w:val="0057195D"/>
    <w:rsid w:val="0057196B"/>
    <w:rsid w:val="00571C3A"/>
    <w:rsid w:val="00572107"/>
    <w:rsid w:val="0057243A"/>
    <w:rsid w:val="0057306B"/>
    <w:rsid w:val="00573F64"/>
    <w:rsid w:val="0057423E"/>
    <w:rsid w:val="005755BF"/>
    <w:rsid w:val="00575B7C"/>
    <w:rsid w:val="0057610B"/>
    <w:rsid w:val="00576405"/>
    <w:rsid w:val="00576B1E"/>
    <w:rsid w:val="00576BFF"/>
    <w:rsid w:val="005772DB"/>
    <w:rsid w:val="005773DE"/>
    <w:rsid w:val="005775A9"/>
    <w:rsid w:val="00577B18"/>
    <w:rsid w:val="00577C54"/>
    <w:rsid w:val="00577D9C"/>
    <w:rsid w:val="00577EC7"/>
    <w:rsid w:val="00580074"/>
    <w:rsid w:val="005803C9"/>
    <w:rsid w:val="00580813"/>
    <w:rsid w:val="00581BA0"/>
    <w:rsid w:val="005821DF"/>
    <w:rsid w:val="0058278A"/>
    <w:rsid w:val="00583E8E"/>
    <w:rsid w:val="00584217"/>
    <w:rsid w:val="00584255"/>
    <w:rsid w:val="005861F1"/>
    <w:rsid w:val="00586943"/>
    <w:rsid w:val="00586EF5"/>
    <w:rsid w:val="00586F1D"/>
    <w:rsid w:val="0058728B"/>
    <w:rsid w:val="00590208"/>
    <w:rsid w:val="00591210"/>
    <w:rsid w:val="005916BF"/>
    <w:rsid w:val="00591A09"/>
    <w:rsid w:val="00591C78"/>
    <w:rsid w:val="00591E1B"/>
    <w:rsid w:val="00592500"/>
    <w:rsid w:val="00592891"/>
    <w:rsid w:val="00592CDF"/>
    <w:rsid w:val="0059395E"/>
    <w:rsid w:val="00593C5D"/>
    <w:rsid w:val="00593E9E"/>
    <w:rsid w:val="00594202"/>
    <w:rsid w:val="005949E1"/>
    <w:rsid w:val="00594D0A"/>
    <w:rsid w:val="00594EA1"/>
    <w:rsid w:val="005952B7"/>
    <w:rsid w:val="005959FB"/>
    <w:rsid w:val="00595FC3"/>
    <w:rsid w:val="00596C0B"/>
    <w:rsid w:val="00596ECD"/>
    <w:rsid w:val="00596F1D"/>
    <w:rsid w:val="00597280"/>
    <w:rsid w:val="00597674"/>
    <w:rsid w:val="0059799F"/>
    <w:rsid w:val="00597C29"/>
    <w:rsid w:val="005A0AF3"/>
    <w:rsid w:val="005A11AD"/>
    <w:rsid w:val="005A1511"/>
    <w:rsid w:val="005A193E"/>
    <w:rsid w:val="005A2133"/>
    <w:rsid w:val="005A2596"/>
    <w:rsid w:val="005A2BFB"/>
    <w:rsid w:val="005A36CD"/>
    <w:rsid w:val="005A3B59"/>
    <w:rsid w:val="005A51E8"/>
    <w:rsid w:val="005A5A9F"/>
    <w:rsid w:val="005A5C51"/>
    <w:rsid w:val="005A718E"/>
    <w:rsid w:val="005A7494"/>
    <w:rsid w:val="005A74D9"/>
    <w:rsid w:val="005A7BE0"/>
    <w:rsid w:val="005A7E7F"/>
    <w:rsid w:val="005B0E3A"/>
    <w:rsid w:val="005B0FF7"/>
    <w:rsid w:val="005B134A"/>
    <w:rsid w:val="005B1444"/>
    <w:rsid w:val="005B1B67"/>
    <w:rsid w:val="005B1DB3"/>
    <w:rsid w:val="005B1E33"/>
    <w:rsid w:val="005B22E1"/>
    <w:rsid w:val="005B2EA6"/>
    <w:rsid w:val="005B3224"/>
    <w:rsid w:val="005B3985"/>
    <w:rsid w:val="005B39C3"/>
    <w:rsid w:val="005B3AFA"/>
    <w:rsid w:val="005B445B"/>
    <w:rsid w:val="005B4972"/>
    <w:rsid w:val="005B55B1"/>
    <w:rsid w:val="005B653A"/>
    <w:rsid w:val="005C13E5"/>
    <w:rsid w:val="005C1DD0"/>
    <w:rsid w:val="005C1FE7"/>
    <w:rsid w:val="005C2AF0"/>
    <w:rsid w:val="005C2F1C"/>
    <w:rsid w:val="005C3C69"/>
    <w:rsid w:val="005C4194"/>
    <w:rsid w:val="005C4205"/>
    <w:rsid w:val="005C43DF"/>
    <w:rsid w:val="005C4551"/>
    <w:rsid w:val="005C48D8"/>
    <w:rsid w:val="005C4B5D"/>
    <w:rsid w:val="005C545C"/>
    <w:rsid w:val="005C5470"/>
    <w:rsid w:val="005C54E4"/>
    <w:rsid w:val="005C5532"/>
    <w:rsid w:val="005C55AC"/>
    <w:rsid w:val="005C7454"/>
    <w:rsid w:val="005C7846"/>
    <w:rsid w:val="005D034F"/>
    <w:rsid w:val="005D0A97"/>
    <w:rsid w:val="005D0D4B"/>
    <w:rsid w:val="005D12FA"/>
    <w:rsid w:val="005D1B5E"/>
    <w:rsid w:val="005D1D18"/>
    <w:rsid w:val="005D2454"/>
    <w:rsid w:val="005D26B6"/>
    <w:rsid w:val="005D2AC1"/>
    <w:rsid w:val="005D30F9"/>
    <w:rsid w:val="005D3539"/>
    <w:rsid w:val="005D3541"/>
    <w:rsid w:val="005D389D"/>
    <w:rsid w:val="005D3D54"/>
    <w:rsid w:val="005D44E4"/>
    <w:rsid w:val="005D516C"/>
    <w:rsid w:val="005D569F"/>
    <w:rsid w:val="005D57BF"/>
    <w:rsid w:val="005D6473"/>
    <w:rsid w:val="005D64B3"/>
    <w:rsid w:val="005D6FFF"/>
    <w:rsid w:val="005E037C"/>
    <w:rsid w:val="005E0667"/>
    <w:rsid w:val="005E0C83"/>
    <w:rsid w:val="005E1D8D"/>
    <w:rsid w:val="005E1E95"/>
    <w:rsid w:val="005E2BC5"/>
    <w:rsid w:val="005E3911"/>
    <w:rsid w:val="005E3940"/>
    <w:rsid w:val="005E3E4E"/>
    <w:rsid w:val="005E3FA4"/>
    <w:rsid w:val="005E41B7"/>
    <w:rsid w:val="005E4B29"/>
    <w:rsid w:val="005E4FCF"/>
    <w:rsid w:val="005E518B"/>
    <w:rsid w:val="005E5375"/>
    <w:rsid w:val="005E546D"/>
    <w:rsid w:val="005E54B6"/>
    <w:rsid w:val="005E5551"/>
    <w:rsid w:val="005E5DDB"/>
    <w:rsid w:val="005E5E48"/>
    <w:rsid w:val="005E6222"/>
    <w:rsid w:val="005E6240"/>
    <w:rsid w:val="005E6CB1"/>
    <w:rsid w:val="005E742E"/>
    <w:rsid w:val="005E7610"/>
    <w:rsid w:val="005F0193"/>
    <w:rsid w:val="005F19D7"/>
    <w:rsid w:val="005F2217"/>
    <w:rsid w:val="005F31EF"/>
    <w:rsid w:val="005F39B6"/>
    <w:rsid w:val="005F4C2F"/>
    <w:rsid w:val="005F5590"/>
    <w:rsid w:val="005F64BB"/>
    <w:rsid w:val="005F656B"/>
    <w:rsid w:val="005F7357"/>
    <w:rsid w:val="005F757D"/>
    <w:rsid w:val="005F7B1F"/>
    <w:rsid w:val="0060013A"/>
    <w:rsid w:val="00600211"/>
    <w:rsid w:val="00600346"/>
    <w:rsid w:val="00600F27"/>
    <w:rsid w:val="00601016"/>
    <w:rsid w:val="0060148F"/>
    <w:rsid w:val="00601CF1"/>
    <w:rsid w:val="00601DC2"/>
    <w:rsid w:val="00602160"/>
    <w:rsid w:val="00602197"/>
    <w:rsid w:val="006025C5"/>
    <w:rsid w:val="00603355"/>
    <w:rsid w:val="00603376"/>
    <w:rsid w:val="0060372F"/>
    <w:rsid w:val="00603AE0"/>
    <w:rsid w:val="00603CAC"/>
    <w:rsid w:val="006046C7"/>
    <w:rsid w:val="00604EF3"/>
    <w:rsid w:val="006057EA"/>
    <w:rsid w:val="00605A21"/>
    <w:rsid w:val="00606652"/>
    <w:rsid w:val="00606FD3"/>
    <w:rsid w:val="006071F4"/>
    <w:rsid w:val="00607EEA"/>
    <w:rsid w:val="00610229"/>
    <w:rsid w:val="00611351"/>
    <w:rsid w:val="006113FD"/>
    <w:rsid w:val="006116FD"/>
    <w:rsid w:val="00611857"/>
    <w:rsid w:val="006118FF"/>
    <w:rsid w:val="00611C03"/>
    <w:rsid w:val="006128BE"/>
    <w:rsid w:val="0061371A"/>
    <w:rsid w:val="006142B8"/>
    <w:rsid w:val="006142EF"/>
    <w:rsid w:val="006145B5"/>
    <w:rsid w:val="006149EA"/>
    <w:rsid w:val="006150EA"/>
    <w:rsid w:val="006159B9"/>
    <w:rsid w:val="00615D72"/>
    <w:rsid w:val="00616313"/>
    <w:rsid w:val="00616CCC"/>
    <w:rsid w:val="00616ECF"/>
    <w:rsid w:val="00617322"/>
    <w:rsid w:val="00617C36"/>
    <w:rsid w:val="00617E5D"/>
    <w:rsid w:val="00620050"/>
    <w:rsid w:val="00620349"/>
    <w:rsid w:val="00620468"/>
    <w:rsid w:val="00620478"/>
    <w:rsid w:val="006216F4"/>
    <w:rsid w:val="00621C34"/>
    <w:rsid w:val="00622449"/>
    <w:rsid w:val="006229E5"/>
    <w:rsid w:val="00622A82"/>
    <w:rsid w:val="006230BB"/>
    <w:rsid w:val="006231A9"/>
    <w:rsid w:val="00623612"/>
    <w:rsid w:val="006237CF"/>
    <w:rsid w:val="00623DAF"/>
    <w:rsid w:val="0062443D"/>
    <w:rsid w:val="00624D99"/>
    <w:rsid w:val="00624EE0"/>
    <w:rsid w:val="00625A2A"/>
    <w:rsid w:val="00625E61"/>
    <w:rsid w:val="00625EAB"/>
    <w:rsid w:val="006262B6"/>
    <w:rsid w:val="006266CD"/>
    <w:rsid w:val="00626EE7"/>
    <w:rsid w:val="006271C5"/>
    <w:rsid w:val="00627581"/>
    <w:rsid w:val="00627664"/>
    <w:rsid w:val="00627C54"/>
    <w:rsid w:val="00627E09"/>
    <w:rsid w:val="00627E6D"/>
    <w:rsid w:val="00630027"/>
    <w:rsid w:val="00630BE7"/>
    <w:rsid w:val="00631447"/>
    <w:rsid w:val="00631778"/>
    <w:rsid w:val="0063232F"/>
    <w:rsid w:val="0063257E"/>
    <w:rsid w:val="0063258D"/>
    <w:rsid w:val="00632DD1"/>
    <w:rsid w:val="006333EC"/>
    <w:rsid w:val="00633597"/>
    <w:rsid w:val="00633829"/>
    <w:rsid w:val="00634776"/>
    <w:rsid w:val="00634AF3"/>
    <w:rsid w:val="0063563B"/>
    <w:rsid w:val="00635659"/>
    <w:rsid w:val="00635CD5"/>
    <w:rsid w:val="00636425"/>
    <w:rsid w:val="006365E3"/>
    <w:rsid w:val="0063711C"/>
    <w:rsid w:val="00637454"/>
    <w:rsid w:val="006377F9"/>
    <w:rsid w:val="0064007F"/>
    <w:rsid w:val="006403D6"/>
    <w:rsid w:val="00640905"/>
    <w:rsid w:val="006421C8"/>
    <w:rsid w:val="006422F0"/>
    <w:rsid w:val="006428D8"/>
    <w:rsid w:val="00643304"/>
    <w:rsid w:val="00643340"/>
    <w:rsid w:val="00644576"/>
    <w:rsid w:val="006447CD"/>
    <w:rsid w:val="00645273"/>
    <w:rsid w:val="00645640"/>
    <w:rsid w:val="0064573B"/>
    <w:rsid w:val="00645B2C"/>
    <w:rsid w:val="00646C49"/>
    <w:rsid w:val="006470B8"/>
    <w:rsid w:val="00647A38"/>
    <w:rsid w:val="00647EA7"/>
    <w:rsid w:val="006515AB"/>
    <w:rsid w:val="0065197F"/>
    <w:rsid w:val="00651ECA"/>
    <w:rsid w:val="00653850"/>
    <w:rsid w:val="00653D7A"/>
    <w:rsid w:val="00653F1B"/>
    <w:rsid w:val="00655389"/>
    <w:rsid w:val="00655AE4"/>
    <w:rsid w:val="00656259"/>
    <w:rsid w:val="006565BE"/>
    <w:rsid w:val="00656A67"/>
    <w:rsid w:val="00656C09"/>
    <w:rsid w:val="00656DB0"/>
    <w:rsid w:val="00657019"/>
    <w:rsid w:val="00657936"/>
    <w:rsid w:val="006579E6"/>
    <w:rsid w:val="00657E70"/>
    <w:rsid w:val="00660222"/>
    <w:rsid w:val="0066074F"/>
    <w:rsid w:val="00660A3D"/>
    <w:rsid w:val="0066105F"/>
    <w:rsid w:val="0066116A"/>
    <w:rsid w:val="00661187"/>
    <w:rsid w:val="00661507"/>
    <w:rsid w:val="00661902"/>
    <w:rsid w:val="00661B18"/>
    <w:rsid w:val="00661F46"/>
    <w:rsid w:val="00662890"/>
    <w:rsid w:val="00662CF0"/>
    <w:rsid w:val="00663587"/>
    <w:rsid w:val="00663ED6"/>
    <w:rsid w:val="00664461"/>
    <w:rsid w:val="00664743"/>
    <w:rsid w:val="00664C0A"/>
    <w:rsid w:val="00664D51"/>
    <w:rsid w:val="0066523C"/>
    <w:rsid w:val="00665788"/>
    <w:rsid w:val="0066610D"/>
    <w:rsid w:val="0066728B"/>
    <w:rsid w:val="00667DEE"/>
    <w:rsid w:val="00670062"/>
    <w:rsid w:val="00670623"/>
    <w:rsid w:val="006711B0"/>
    <w:rsid w:val="00671226"/>
    <w:rsid w:val="0067122D"/>
    <w:rsid w:val="006715D9"/>
    <w:rsid w:val="006718D2"/>
    <w:rsid w:val="00671A15"/>
    <w:rsid w:val="00671C85"/>
    <w:rsid w:val="0067241E"/>
    <w:rsid w:val="00673C98"/>
    <w:rsid w:val="00673F89"/>
    <w:rsid w:val="0067454F"/>
    <w:rsid w:val="0067484F"/>
    <w:rsid w:val="00675772"/>
    <w:rsid w:val="006759CA"/>
    <w:rsid w:val="00675B96"/>
    <w:rsid w:val="00675BE4"/>
    <w:rsid w:val="00675C36"/>
    <w:rsid w:val="00675D8C"/>
    <w:rsid w:val="006762E4"/>
    <w:rsid w:val="006762F9"/>
    <w:rsid w:val="006769E1"/>
    <w:rsid w:val="006771E2"/>
    <w:rsid w:val="00677719"/>
    <w:rsid w:val="00677F37"/>
    <w:rsid w:val="006808C4"/>
    <w:rsid w:val="00680ECA"/>
    <w:rsid w:val="0068112D"/>
    <w:rsid w:val="00681E59"/>
    <w:rsid w:val="00682D49"/>
    <w:rsid w:val="00682E1D"/>
    <w:rsid w:val="00682F48"/>
    <w:rsid w:val="00684429"/>
    <w:rsid w:val="006852F8"/>
    <w:rsid w:val="00685456"/>
    <w:rsid w:val="00685947"/>
    <w:rsid w:val="00685ACF"/>
    <w:rsid w:val="00685C88"/>
    <w:rsid w:val="00685DAA"/>
    <w:rsid w:val="00685EA8"/>
    <w:rsid w:val="006863A7"/>
    <w:rsid w:val="00686BD5"/>
    <w:rsid w:val="006874A1"/>
    <w:rsid w:val="006900A0"/>
    <w:rsid w:val="00690539"/>
    <w:rsid w:val="00690BF5"/>
    <w:rsid w:val="00691C2E"/>
    <w:rsid w:val="00691EE3"/>
    <w:rsid w:val="00692100"/>
    <w:rsid w:val="006922FE"/>
    <w:rsid w:val="00692574"/>
    <w:rsid w:val="006927CB"/>
    <w:rsid w:val="00692A03"/>
    <w:rsid w:val="00693C20"/>
    <w:rsid w:val="00694490"/>
    <w:rsid w:val="00694B52"/>
    <w:rsid w:val="00694D6B"/>
    <w:rsid w:val="006956C7"/>
    <w:rsid w:val="00695988"/>
    <w:rsid w:val="006960D4"/>
    <w:rsid w:val="0069636E"/>
    <w:rsid w:val="006968BF"/>
    <w:rsid w:val="00696AD5"/>
    <w:rsid w:val="00696D69"/>
    <w:rsid w:val="00696EA4"/>
    <w:rsid w:val="00696ED7"/>
    <w:rsid w:val="00697559"/>
    <w:rsid w:val="00697C4B"/>
    <w:rsid w:val="006A0348"/>
    <w:rsid w:val="006A1060"/>
    <w:rsid w:val="006A110C"/>
    <w:rsid w:val="006A16CC"/>
    <w:rsid w:val="006A1D44"/>
    <w:rsid w:val="006A1F15"/>
    <w:rsid w:val="006A223B"/>
    <w:rsid w:val="006A24F4"/>
    <w:rsid w:val="006A2501"/>
    <w:rsid w:val="006A37E1"/>
    <w:rsid w:val="006A3986"/>
    <w:rsid w:val="006A4009"/>
    <w:rsid w:val="006A422F"/>
    <w:rsid w:val="006A51A0"/>
    <w:rsid w:val="006A5DAB"/>
    <w:rsid w:val="006A5F8F"/>
    <w:rsid w:val="006A6328"/>
    <w:rsid w:val="006A7D1B"/>
    <w:rsid w:val="006B0995"/>
    <w:rsid w:val="006B126E"/>
    <w:rsid w:val="006B1B36"/>
    <w:rsid w:val="006B24C7"/>
    <w:rsid w:val="006B34D1"/>
    <w:rsid w:val="006B3DF4"/>
    <w:rsid w:val="006B4A03"/>
    <w:rsid w:val="006B4DCA"/>
    <w:rsid w:val="006B6127"/>
    <w:rsid w:val="006B648A"/>
    <w:rsid w:val="006B6753"/>
    <w:rsid w:val="006B6F3D"/>
    <w:rsid w:val="006B786A"/>
    <w:rsid w:val="006B7DA5"/>
    <w:rsid w:val="006B7E2B"/>
    <w:rsid w:val="006C01A0"/>
    <w:rsid w:val="006C05CA"/>
    <w:rsid w:val="006C075A"/>
    <w:rsid w:val="006C0829"/>
    <w:rsid w:val="006C0BC5"/>
    <w:rsid w:val="006C10D5"/>
    <w:rsid w:val="006C17E8"/>
    <w:rsid w:val="006C4110"/>
    <w:rsid w:val="006C4EFA"/>
    <w:rsid w:val="006C5329"/>
    <w:rsid w:val="006C5C8A"/>
    <w:rsid w:val="006C5E65"/>
    <w:rsid w:val="006C71A3"/>
    <w:rsid w:val="006C7A2F"/>
    <w:rsid w:val="006D0DD5"/>
    <w:rsid w:val="006D0F23"/>
    <w:rsid w:val="006D1B74"/>
    <w:rsid w:val="006D28E9"/>
    <w:rsid w:val="006D356D"/>
    <w:rsid w:val="006D3577"/>
    <w:rsid w:val="006D38D2"/>
    <w:rsid w:val="006D3BF5"/>
    <w:rsid w:val="006D4C4C"/>
    <w:rsid w:val="006D4D4D"/>
    <w:rsid w:val="006D567F"/>
    <w:rsid w:val="006D5C9D"/>
    <w:rsid w:val="006D63B6"/>
    <w:rsid w:val="006D6574"/>
    <w:rsid w:val="006D6B76"/>
    <w:rsid w:val="006D6F1F"/>
    <w:rsid w:val="006E1421"/>
    <w:rsid w:val="006E1570"/>
    <w:rsid w:val="006E1E95"/>
    <w:rsid w:val="006E3CF3"/>
    <w:rsid w:val="006E4556"/>
    <w:rsid w:val="006E50B2"/>
    <w:rsid w:val="006E5614"/>
    <w:rsid w:val="006E5A05"/>
    <w:rsid w:val="006E6280"/>
    <w:rsid w:val="006E6896"/>
    <w:rsid w:val="006E700F"/>
    <w:rsid w:val="006E703A"/>
    <w:rsid w:val="006E78AB"/>
    <w:rsid w:val="006F09A5"/>
    <w:rsid w:val="006F1057"/>
    <w:rsid w:val="006F1254"/>
    <w:rsid w:val="006F15ED"/>
    <w:rsid w:val="006F179C"/>
    <w:rsid w:val="006F18DE"/>
    <w:rsid w:val="006F1981"/>
    <w:rsid w:val="006F1C39"/>
    <w:rsid w:val="006F4751"/>
    <w:rsid w:val="006F5644"/>
    <w:rsid w:val="006F5BDF"/>
    <w:rsid w:val="006F682E"/>
    <w:rsid w:val="006F6DFA"/>
    <w:rsid w:val="006F7231"/>
    <w:rsid w:val="006F7767"/>
    <w:rsid w:val="006F784A"/>
    <w:rsid w:val="00700D99"/>
    <w:rsid w:val="007019F7"/>
    <w:rsid w:val="00702062"/>
    <w:rsid w:val="0070289E"/>
    <w:rsid w:val="007038FC"/>
    <w:rsid w:val="00703AC1"/>
    <w:rsid w:val="00704AD5"/>
    <w:rsid w:val="0070697A"/>
    <w:rsid w:val="00706CA3"/>
    <w:rsid w:val="00706F1C"/>
    <w:rsid w:val="00707591"/>
    <w:rsid w:val="007076A6"/>
    <w:rsid w:val="007079D1"/>
    <w:rsid w:val="00707F11"/>
    <w:rsid w:val="00710948"/>
    <w:rsid w:val="00710B44"/>
    <w:rsid w:val="007113A6"/>
    <w:rsid w:val="007116DF"/>
    <w:rsid w:val="00711A4B"/>
    <w:rsid w:val="00711A8A"/>
    <w:rsid w:val="00711C20"/>
    <w:rsid w:val="00712B9A"/>
    <w:rsid w:val="00712CB2"/>
    <w:rsid w:val="00712F0C"/>
    <w:rsid w:val="00713301"/>
    <w:rsid w:val="00713425"/>
    <w:rsid w:val="0071402F"/>
    <w:rsid w:val="00714BE0"/>
    <w:rsid w:val="00714BE3"/>
    <w:rsid w:val="00714C28"/>
    <w:rsid w:val="00714D4B"/>
    <w:rsid w:val="00714DEF"/>
    <w:rsid w:val="00714E5D"/>
    <w:rsid w:val="00714EDD"/>
    <w:rsid w:val="0071510B"/>
    <w:rsid w:val="00715314"/>
    <w:rsid w:val="0071538C"/>
    <w:rsid w:val="0071578A"/>
    <w:rsid w:val="0071581E"/>
    <w:rsid w:val="00715CFF"/>
    <w:rsid w:val="00717166"/>
    <w:rsid w:val="0071783C"/>
    <w:rsid w:val="00717BA8"/>
    <w:rsid w:val="00717C17"/>
    <w:rsid w:val="00717C4A"/>
    <w:rsid w:val="00717E3E"/>
    <w:rsid w:val="00717EFF"/>
    <w:rsid w:val="0072075C"/>
    <w:rsid w:val="00720843"/>
    <w:rsid w:val="00720EA4"/>
    <w:rsid w:val="00722873"/>
    <w:rsid w:val="00723379"/>
    <w:rsid w:val="00723E16"/>
    <w:rsid w:val="007241DF"/>
    <w:rsid w:val="00724A67"/>
    <w:rsid w:val="00724C74"/>
    <w:rsid w:val="00725C5E"/>
    <w:rsid w:val="00726AB6"/>
    <w:rsid w:val="0072760E"/>
    <w:rsid w:val="00727757"/>
    <w:rsid w:val="00727762"/>
    <w:rsid w:val="00727F2F"/>
    <w:rsid w:val="0073024C"/>
    <w:rsid w:val="00730E21"/>
    <w:rsid w:val="00731028"/>
    <w:rsid w:val="007312B0"/>
    <w:rsid w:val="00731F7E"/>
    <w:rsid w:val="007325E3"/>
    <w:rsid w:val="0073331D"/>
    <w:rsid w:val="00733552"/>
    <w:rsid w:val="00733FEC"/>
    <w:rsid w:val="007341D5"/>
    <w:rsid w:val="0073443F"/>
    <w:rsid w:val="007344DF"/>
    <w:rsid w:val="00734EE0"/>
    <w:rsid w:val="0073528B"/>
    <w:rsid w:val="007366F9"/>
    <w:rsid w:val="00736ADA"/>
    <w:rsid w:val="00740E13"/>
    <w:rsid w:val="00740E97"/>
    <w:rsid w:val="00740FEA"/>
    <w:rsid w:val="007414D4"/>
    <w:rsid w:val="007418B4"/>
    <w:rsid w:val="00742994"/>
    <w:rsid w:val="00742DE6"/>
    <w:rsid w:val="00742EB2"/>
    <w:rsid w:val="00743B3A"/>
    <w:rsid w:val="00743EE1"/>
    <w:rsid w:val="00743F73"/>
    <w:rsid w:val="00744ACC"/>
    <w:rsid w:val="00744F69"/>
    <w:rsid w:val="0074500D"/>
    <w:rsid w:val="0074527A"/>
    <w:rsid w:val="007453C5"/>
    <w:rsid w:val="0074569A"/>
    <w:rsid w:val="0074573A"/>
    <w:rsid w:val="00745BE5"/>
    <w:rsid w:val="00745FC3"/>
    <w:rsid w:val="0074676B"/>
    <w:rsid w:val="00746874"/>
    <w:rsid w:val="00747A50"/>
    <w:rsid w:val="00747B1E"/>
    <w:rsid w:val="00750175"/>
    <w:rsid w:val="00751455"/>
    <w:rsid w:val="00751727"/>
    <w:rsid w:val="00751C59"/>
    <w:rsid w:val="00751CA4"/>
    <w:rsid w:val="00752379"/>
    <w:rsid w:val="007527F0"/>
    <w:rsid w:val="00752F8F"/>
    <w:rsid w:val="00753095"/>
    <w:rsid w:val="007536F5"/>
    <w:rsid w:val="00755CDB"/>
    <w:rsid w:val="00755F41"/>
    <w:rsid w:val="007561E9"/>
    <w:rsid w:val="00756601"/>
    <w:rsid w:val="007568AE"/>
    <w:rsid w:val="00756A1B"/>
    <w:rsid w:val="00756B34"/>
    <w:rsid w:val="007572D9"/>
    <w:rsid w:val="00757887"/>
    <w:rsid w:val="0075796C"/>
    <w:rsid w:val="00757C0F"/>
    <w:rsid w:val="00760821"/>
    <w:rsid w:val="00760A00"/>
    <w:rsid w:val="00760F9A"/>
    <w:rsid w:val="00761F30"/>
    <w:rsid w:val="00762266"/>
    <w:rsid w:val="007630B3"/>
    <w:rsid w:val="007633B1"/>
    <w:rsid w:val="007635F2"/>
    <w:rsid w:val="00763C24"/>
    <w:rsid w:val="007646A0"/>
    <w:rsid w:val="0076482A"/>
    <w:rsid w:val="00764EE6"/>
    <w:rsid w:val="00765757"/>
    <w:rsid w:val="00765F72"/>
    <w:rsid w:val="00766085"/>
    <w:rsid w:val="00766908"/>
    <w:rsid w:val="00766DBE"/>
    <w:rsid w:val="00771C05"/>
    <w:rsid w:val="00772399"/>
    <w:rsid w:val="00772B14"/>
    <w:rsid w:val="00772EA7"/>
    <w:rsid w:val="00773ADB"/>
    <w:rsid w:val="00774111"/>
    <w:rsid w:val="00774D51"/>
    <w:rsid w:val="00775129"/>
    <w:rsid w:val="00775335"/>
    <w:rsid w:val="007754DF"/>
    <w:rsid w:val="00775BA3"/>
    <w:rsid w:val="007761F4"/>
    <w:rsid w:val="007769CA"/>
    <w:rsid w:val="00776D77"/>
    <w:rsid w:val="00777087"/>
    <w:rsid w:val="00777EFD"/>
    <w:rsid w:val="007803CD"/>
    <w:rsid w:val="007815BF"/>
    <w:rsid w:val="00781B91"/>
    <w:rsid w:val="007824E6"/>
    <w:rsid w:val="007829A3"/>
    <w:rsid w:val="00782D1D"/>
    <w:rsid w:val="007833AB"/>
    <w:rsid w:val="00783404"/>
    <w:rsid w:val="0078340C"/>
    <w:rsid w:val="0078451C"/>
    <w:rsid w:val="00784B37"/>
    <w:rsid w:val="00786737"/>
    <w:rsid w:val="00786E14"/>
    <w:rsid w:val="0078783B"/>
    <w:rsid w:val="007878D8"/>
    <w:rsid w:val="007878FA"/>
    <w:rsid w:val="00787902"/>
    <w:rsid w:val="00790DE6"/>
    <w:rsid w:val="00790FEA"/>
    <w:rsid w:val="007910E8"/>
    <w:rsid w:val="007913C6"/>
    <w:rsid w:val="007913DA"/>
    <w:rsid w:val="00791F60"/>
    <w:rsid w:val="00792459"/>
    <w:rsid w:val="00793919"/>
    <w:rsid w:val="00794473"/>
    <w:rsid w:val="0079487D"/>
    <w:rsid w:val="00794CF7"/>
    <w:rsid w:val="00794ED7"/>
    <w:rsid w:val="007951B4"/>
    <w:rsid w:val="0079569D"/>
    <w:rsid w:val="00795C43"/>
    <w:rsid w:val="007966D6"/>
    <w:rsid w:val="00796FD8"/>
    <w:rsid w:val="007974B2"/>
    <w:rsid w:val="007976FD"/>
    <w:rsid w:val="007978DF"/>
    <w:rsid w:val="00797CD0"/>
    <w:rsid w:val="007A0D57"/>
    <w:rsid w:val="007A1EB5"/>
    <w:rsid w:val="007A2923"/>
    <w:rsid w:val="007A33A6"/>
    <w:rsid w:val="007A3DF1"/>
    <w:rsid w:val="007A5353"/>
    <w:rsid w:val="007A590B"/>
    <w:rsid w:val="007A59CA"/>
    <w:rsid w:val="007A7ACB"/>
    <w:rsid w:val="007B03AB"/>
    <w:rsid w:val="007B0873"/>
    <w:rsid w:val="007B11C9"/>
    <w:rsid w:val="007B14D6"/>
    <w:rsid w:val="007B1E28"/>
    <w:rsid w:val="007B1ECE"/>
    <w:rsid w:val="007B28BB"/>
    <w:rsid w:val="007B2AC7"/>
    <w:rsid w:val="007B2DE2"/>
    <w:rsid w:val="007B2F02"/>
    <w:rsid w:val="007B301C"/>
    <w:rsid w:val="007B312C"/>
    <w:rsid w:val="007B3A71"/>
    <w:rsid w:val="007B41A4"/>
    <w:rsid w:val="007B4AFB"/>
    <w:rsid w:val="007B5EE2"/>
    <w:rsid w:val="007B5FC6"/>
    <w:rsid w:val="007B60CC"/>
    <w:rsid w:val="007B639B"/>
    <w:rsid w:val="007B6ED7"/>
    <w:rsid w:val="007B7030"/>
    <w:rsid w:val="007B7614"/>
    <w:rsid w:val="007C031C"/>
    <w:rsid w:val="007C0E54"/>
    <w:rsid w:val="007C133B"/>
    <w:rsid w:val="007C1374"/>
    <w:rsid w:val="007C19CC"/>
    <w:rsid w:val="007C2174"/>
    <w:rsid w:val="007C2730"/>
    <w:rsid w:val="007C2854"/>
    <w:rsid w:val="007C2AD4"/>
    <w:rsid w:val="007C2B24"/>
    <w:rsid w:val="007C2EBD"/>
    <w:rsid w:val="007C32BA"/>
    <w:rsid w:val="007C3564"/>
    <w:rsid w:val="007C3694"/>
    <w:rsid w:val="007C3D85"/>
    <w:rsid w:val="007C4276"/>
    <w:rsid w:val="007C43BF"/>
    <w:rsid w:val="007C61B4"/>
    <w:rsid w:val="007C6A14"/>
    <w:rsid w:val="007C6D6D"/>
    <w:rsid w:val="007C6E9C"/>
    <w:rsid w:val="007C6F07"/>
    <w:rsid w:val="007C6FB4"/>
    <w:rsid w:val="007C70BB"/>
    <w:rsid w:val="007C7372"/>
    <w:rsid w:val="007C76B2"/>
    <w:rsid w:val="007C7939"/>
    <w:rsid w:val="007D0716"/>
    <w:rsid w:val="007D0DC3"/>
    <w:rsid w:val="007D23D0"/>
    <w:rsid w:val="007D2673"/>
    <w:rsid w:val="007D3822"/>
    <w:rsid w:val="007D39F9"/>
    <w:rsid w:val="007D3C4B"/>
    <w:rsid w:val="007D42A9"/>
    <w:rsid w:val="007D4B9D"/>
    <w:rsid w:val="007D52C1"/>
    <w:rsid w:val="007D6389"/>
    <w:rsid w:val="007D6D6F"/>
    <w:rsid w:val="007D6ECC"/>
    <w:rsid w:val="007D6FA3"/>
    <w:rsid w:val="007D7144"/>
    <w:rsid w:val="007E04A3"/>
    <w:rsid w:val="007E29E2"/>
    <w:rsid w:val="007E2C6A"/>
    <w:rsid w:val="007E2FD0"/>
    <w:rsid w:val="007E3456"/>
    <w:rsid w:val="007E379A"/>
    <w:rsid w:val="007E3CFD"/>
    <w:rsid w:val="007E4453"/>
    <w:rsid w:val="007E44EC"/>
    <w:rsid w:val="007E459E"/>
    <w:rsid w:val="007E46EE"/>
    <w:rsid w:val="007E4A85"/>
    <w:rsid w:val="007E4C34"/>
    <w:rsid w:val="007E5918"/>
    <w:rsid w:val="007E5A44"/>
    <w:rsid w:val="007E5B3B"/>
    <w:rsid w:val="007E63FA"/>
    <w:rsid w:val="007E6537"/>
    <w:rsid w:val="007E66EA"/>
    <w:rsid w:val="007E6973"/>
    <w:rsid w:val="007F1FEA"/>
    <w:rsid w:val="007F210D"/>
    <w:rsid w:val="007F2826"/>
    <w:rsid w:val="007F2E4A"/>
    <w:rsid w:val="007F40ED"/>
    <w:rsid w:val="007F4631"/>
    <w:rsid w:val="007F5325"/>
    <w:rsid w:val="007F63FD"/>
    <w:rsid w:val="007F6A22"/>
    <w:rsid w:val="007F6CDB"/>
    <w:rsid w:val="007F70A1"/>
    <w:rsid w:val="007F754A"/>
    <w:rsid w:val="007F7AF5"/>
    <w:rsid w:val="007F7B9E"/>
    <w:rsid w:val="007F7E14"/>
    <w:rsid w:val="0080045C"/>
    <w:rsid w:val="008006FC"/>
    <w:rsid w:val="00801130"/>
    <w:rsid w:val="00802044"/>
    <w:rsid w:val="0080220F"/>
    <w:rsid w:val="008026CD"/>
    <w:rsid w:val="008027CD"/>
    <w:rsid w:val="00802A08"/>
    <w:rsid w:val="00803142"/>
    <w:rsid w:val="00804455"/>
    <w:rsid w:val="00804493"/>
    <w:rsid w:val="00804627"/>
    <w:rsid w:val="0080484C"/>
    <w:rsid w:val="0080572D"/>
    <w:rsid w:val="008057D7"/>
    <w:rsid w:val="00805974"/>
    <w:rsid w:val="008066DA"/>
    <w:rsid w:val="00807F57"/>
    <w:rsid w:val="00810491"/>
    <w:rsid w:val="0081153A"/>
    <w:rsid w:val="00811599"/>
    <w:rsid w:val="00811860"/>
    <w:rsid w:val="00812348"/>
    <w:rsid w:val="00812A2D"/>
    <w:rsid w:val="00812A6E"/>
    <w:rsid w:val="00812D4E"/>
    <w:rsid w:val="00813EE0"/>
    <w:rsid w:val="00813F6E"/>
    <w:rsid w:val="0081402E"/>
    <w:rsid w:val="00815B76"/>
    <w:rsid w:val="0081620D"/>
    <w:rsid w:val="00816E46"/>
    <w:rsid w:val="00817AD8"/>
    <w:rsid w:val="00820240"/>
    <w:rsid w:val="0082085C"/>
    <w:rsid w:val="00821431"/>
    <w:rsid w:val="00822D96"/>
    <w:rsid w:val="00823DB6"/>
    <w:rsid w:val="00823EE0"/>
    <w:rsid w:val="00824827"/>
    <w:rsid w:val="00824E03"/>
    <w:rsid w:val="00824E67"/>
    <w:rsid w:val="008250DA"/>
    <w:rsid w:val="00825B79"/>
    <w:rsid w:val="00825FF0"/>
    <w:rsid w:val="00826452"/>
    <w:rsid w:val="008264BD"/>
    <w:rsid w:val="008269EA"/>
    <w:rsid w:val="00826D2C"/>
    <w:rsid w:val="008276CA"/>
    <w:rsid w:val="0082796A"/>
    <w:rsid w:val="00827F02"/>
    <w:rsid w:val="00827FB8"/>
    <w:rsid w:val="00830BFD"/>
    <w:rsid w:val="00830C08"/>
    <w:rsid w:val="00831446"/>
    <w:rsid w:val="00831737"/>
    <w:rsid w:val="00831AD2"/>
    <w:rsid w:val="0083282F"/>
    <w:rsid w:val="00832D59"/>
    <w:rsid w:val="00832E6F"/>
    <w:rsid w:val="008330B1"/>
    <w:rsid w:val="008330F0"/>
    <w:rsid w:val="0083346E"/>
    <w:rsid w:val="00833CD8"/>
    <w:rsid w:val="008349A4"/>
    <w:rsid w:val="00834C38"/>
    <w:rsid w:val="00835279"/>
    <w:rsid w:val="008357CB"/>
    <w:rsid w:val="00835B60"/>
    <w:rsid w:val="00836546"/>
    <w:rsid w:val="00836720"/>
    <w:rsid w:val="00836F80"/>
    <w:rsid w:val="00837A72"/>
    <w:rsid w:val="00837CB4"/>
    <w:rsid w:val="00837F20"/>
    <w:rsid w:val="0084059F"/>
    <w:rsid w:val="008405B0"/>
    <w:rsid w:val="00840AC7"/>
    <w:rsid w:val="00841251"/>
    <w:rsid w:val="00841D50"/>
    <w:rsid w:val="0084267A"/>
    <w:rsid w:val="0084298B"/>
    <w:rsid w:val="00842D32"/>
    <w:rsid w:val="00842FA6"/>
    <w:rsid w:val="0084342B"/>
    <w:rsid w:val="00843A21"/>
    <w:rsid w:val="008453D3"/>
    <w:rsid w:val="00845567"/>
    <w:rsid w:val="00845C82"/>
    <w:rsid w:val="00845D3B"/>
    <w:rsid w:val="00845E59"/>
    <w:rsid w:val="008466EE"/>
    <w:rsid w:val="00846D63"/>
    <w:rsid w:val="00846FB1"/>
    <w:rsid w:val="00847438"/>
    <w:rsid w:val="00847448"/>
    <w:rsid w:val="00847E6E"/>
    <w:rsid w:val="00847F07"/>
    <w:rsid w:val="00850551"/>
    <w:rsid w:val="0085188B"/>
    <w:rsid w:val="00851CAF"/>
    <w:rsid w:val="0085241A"/>
    <w:rsid w:val="008529E4"/>
    <w:rsid w:val="00852E00"/>
    <w:rsid w:val="00852ECD"/>
    <w:rsid w:val="00853162"/>
    <w:rsid w:val="00853508"/>
    <w:rsid w:val="00853819"/>
    <w:rsid w:val="00853CB1"/>
    <w:rsid w:val="008546D9"/>
    <w:rsid w:val="00854923"/>
    <w:rsid w:val="00854D01"/>
    <w:rsid w:val="008552E4"/>
    <w:rsid w:val="00855A94"/>
    <w:rsid w:val="00857B6D"/>
    <w:rsid w:val="008603E8"/>
    <w:rsid w:val="00861BC8"/>
    <w:rsid w:val="00861C2A"/>
    <w:rsid w:val="0086237F"/>
    <w:rsid w:val="008626F9"/>
    <w:rsid w:val="00862A38"/>
    <w:rsid w:val="0086342A"/>
    <w:rsid w:val="00863628"/>
    <w:rsid w:val="00864164"/>
    <w:rsid w:val="008646F2"/>
    <w:rsid w:val="00864742"/>
    <w:rsid w:val="00864CD8"/>
    <w:rsid w:val="0086568A"/>
    <w:rsid w:val="0086577F"/>
    <w:rsid w:val="008657E8"/>
    <w:rsid w:val="00865CCF"/>
    <w:rsid w:val="00865F28"/>
    <w:rsid w:val="00866083"/>
    <w:rsid w:val="008664B0"/>
    <w:rsid w:val="00866849"/>
    <w:rsid w:val="0086698F"/>
    <w:rsid w:val="008678A3"/>
    <w:rsid w:val="0086793E"/>
    <w:rsid w:val="008679DC"/>
    <w:rsid w:val="0087063D"/>
    <w:rsid w:val="008711DD"/>
    <w:rsid w:val="008718CE"/>
    <w:rsid w:val="00872D52"/>
    <w:rsid w:val="00872F38"/>
    <w:rsid w:val="00873EE7"/>
    <w:rsid w:val="00874528"/>
    <w:rsid w:val="008745B6"/>
    <w:rsid w:val="00875949"/>
    <w:rsid w:val="00875C4A"/>
    <w:rsid w:val="008760D3"/>
    <w:rsid w:val="008761EE"/>
    <w:rsid w:val="00876313"/>
    <w:rsid w:val="00876628"/>
    <w:rsid w:val="0087699D"/>
    <w:rsid w:val="00876D8F"/>
    <w:rsid w:val="00876DD9"/>
    <w:rsid w:val="00877BAE"/>
    <w:rsid w:val="008801FF"/>
    <w:rsid w:val="00881A46"/>
    <w:rsid w:val="00881BBB"/>
    <w:rsid w:val="00881FC5"/>
    <w:rsid w:val="00882576"/>
    <w:rsid w:val="00882B74"/>
    <w:rsid w:val="00882D7E"/>
    <w:rsid w:val="0088352A"/>
    <w:rsid w:val="00883CFC"/>
    <w:rsid w:val="008844EF"/>
    <w:rsid w:val="00884911"/>
    <w:rsid w:val="0088499B"/>
    <w:rsid w:val="008849AD"/>
    <w:rsid w:val="00884DAC"/>
    <w:rsid w:val="0088575F"/>
    <w:rsid w:val="00885FF7"/>
    <w:rsid w:val="008861F5"/>
    <w:rsid w:val="00886620"/>
    <w:rsid w:val="008870A6"/>
    <w:rsid w:val="00887280"/>
    <w:rsid w:val="00887760"/>
    <w:rsid w:val="008908CB"/>
    <w:rsid w:val="00890C2E"/>
    <w:rsid w:val="00890F3B"/>
    <w:rsid w:val="0089127A"/>
    <w:rsid w:val="00891AD0"/>
    <w:rsid w:val="0089215D"/>
    <w:rsid w:val="008924E8"/>
    <w:rsid w:val="0089297A"/>
    <w:rsid w:val="008939AC"/>
    <w:rsid w:val="00893C00"/>
    <w:rsid w:val="00894149"/>
    <w:rsid w:val="00895171"/>
    <w:rsid w:val="008955F6"/>
    <w:rsid w:val="0089576B"/>
    <w:rsid w:val="008957E1"/>
    <w:rsid w:val="00895B32"/>
    <w:rsid w:val="00895FC9"/>
    <w:rsid w:val="008961DD"/>
    <w:rsid w:val="00896917"/>
    <w:rsid w:val="0089728F"/>
    <w:rsid w:val="008972D8"/>
    <w:rsid w:val="00897446"/>
    <w:rsid w:val="008A022F"/>
    <w:rsid w:val="008A0396"/>
    <w:rsid w:val="008A06F9"/>
    <w:rsid w:val="008A0B47"/>
    <w:rsid w:val="008A0BDB"/>
    <w:rsid w:val="008A221D"/>
    <w:rsid w:val="008A23BA"/>
    <w:rsid w:val="008A2613"/>
    <w:rsid w:val="008A26F8"/>
    <w:rsid w:val="008A2708"/>
    <w:rsid w:val="008A2DB8"/>
    <w:rsid w:val="008A3BF0"/>
    <w:rsid w:val="008A40F2"/>
    <w:rsid w:val="008A4311"/>
    <w:rsid w:val="008A450A"/>
    <w:rsid w:val="008A4B18"/>
    <w:rsid w:val="008A5563"/>
    <w:rsid w:val="008A5E68"/>
    <w:rsid w:val="008A62F4"/>
    <w:rsid w:val="008A7017"/>
    <w:rsid w:val="008A701E"/>
    <w:rsid w:val="008A74EC"/>
    <w:rsid w:val="008B020A"/>
    <w:rsid w:val="008B041B"/>
    <w:rsid w:val="008B0D01"/>
    <w:rsid w:val="008B1061"/>
    <w:rsid w:val="008B18AA"/>
    <w:rsid w:val="008B1A0F"/>
    <w:rsid w:val="008B1E3D"/>
    <w:rsid w:val="008B2880"/>
    <w:rsid w:val="008B2FA9"/>
    <w:rsid w:val="008B416D"/>
    <w:rsid w:val="008B537A"/>
    <w:rsid w:val="008B5AC2"/>
    <w:rsid w:val="008B60EC"/>
    <w:rsid w:val="008B6A2D"/>
    <w:rsid w:val="008B6C8D"/>
    <w:rsid w:val="008B72DC"/>
    <w:rsid w:val="008C0341"/>
    <w:rsid w:val="008C0B77"/>
    <w:rsid w:val="008C141C"/>
    <w:rsid w:val="008C1528"/>
    <w:rsid w:val="008C1DF0"/>
    <w:rsid w:val="008C2A06"/>
    <w:rsid w:val="008C323A"/>
    <w:rsid w:val="008C3FC0"/>
    <w:rsid w:val="008C406B"/>
    <w:rsid w:val="008C4A18"/>
    <w:rsid w:val="008C5227"/>
    <w:rsid w:val="008C52FA"/>
    <w:rsid w:val="008C5B83"/>
    <w:rsid w:val="008C608B"/>
    <w:rsid w:val="008C692E"/>
    <w:rsid w:val="008C6CBC"/>
    <w:rsid w:val="008C769C"/>
    <w:rsid w:val="008C7D41"/>
    <w:rsid w:val="008D1370"/>
    <w:rsid w:val="008D138A"/>
    <w:rsid w:val="008D1395"/>
    <w:rsid w:val="008D148E"/>
    <w:rsid w:val="008D1740"/>
    <w:rsid w:val="008D19A2"/>
    <w:rsid w:val="008D340B"/>
    <w:rsid w:val="008D34A7"/>
    <w:rsid w:val="008D3E74"/>
    <w:rsid w:val="008D4393"/>
    <w:rsid w:val="008D4946"/>
    <w:rsid w:val="008D5F30"/>
    <w:rsid w:val="008D6387"/>
    <w:rsid w:val="008D70F0"/>
    <w:rsid w:val="008D76B8"/>
    <w:rsid w:val="008D7CBC"/>
    <w:rsid w:val="008E04FA"/>
    <w:rsid w:val="008E0844"/>
    <w:rsid w:val="008E08A1"/>
    <w:rsid w:val="008E11D3"/>
    <w:rsid w:val="008E1AA9"/>
    <w:rsid w:val="008E24C8"/>
    <w:rsid w:val="008E3D0E"/>
    <w:rsid w:val="008E4CE8"/>
    <w:rsid w:val="008E52D0"/>
    <w:rsid w:val="008E5452"/>
    <w:rsid w:val="008E5DF0"/>
    <w:rsid w:val="008E6593"/>
    <w:rsid w:val="008E6CF2"/>
    <w:rsid w:val="008E76C7"/>
    <w:rsid w:val="008E7D0B"/>
    <w:rsid w:val="008F0355"/>
    <w:rsid w:val="008F03F0"/>
    <w:rsid w:val="008F0546"/>
    <w:rsid w:val="008F090C"/>
    <w:rsid w:val="008F0926"/>
    <w:rsid w:val="008F0F16"/>
    <w:rsid w:val="008F0F97"/>
    <w:rsid w:val="008F1844"/>
    <w:rsid w:val="008F1C34"/>
    <w:rsid w:val="008F1F48"/>
    <w:rsid w:val="008F2FBF"/>
    <w:rsid w:val="008F31E9"/>
    <w:rsid w:val="008F3F57"/>
    <w:rsid w:val="008F4A44"/>
    <w:rsid w:val="008F4E5C"/>
    <w:rsid w:val="008F549E"/>
    <w:rsid w:val="008F5BFD"/>
    <w:rsid w:val="008F5F6D"/>
    <w:rsid w:val="008F682E"/>
    <w:rsid w:val="008F70DC"/>
    <w:rsid w:val="008F784D"/>
    <w:rsid w:val="008F7AD7"/>
    <w:rsid w:val="009001E7"/>
    <w:rsid w:val="009018EF"/>
    <w:rsid w:val="00901C90"/>
    <w:rsid w:val="00901DB5"/>
    <w:rsid w:val="009027CD"/>
    <w:rsid w:val="009035A4"/>
    <w:rsid w:val="00903F2C"/>
    <w:rsid w:val="0090414A"/>
    <w:rsid w:val="00904361"/>
    <w:rsid w:val="00904B64"/>
    <w:rsid w:val="00904E6D"/>
    <w:rsid w:val="0090560A"/>
    <w:rsid w:val="00905E1C"/>
    <w:rsid w:val="00905FD7"/>
    <w:rsid w:val="00906FB3"/>
    <w:rsid w:val="009077D6"/>
    <w:rsid w:val="009079B8"/>
    <w:rsid w:val="00907EAD"/>
    <w:rsid w:val="0091091E"/>
    <w:rsid w:val="0091123A"/>
    <w:rsid w:val="00912D2A"/>
    <w:rsid w:val="00912EA5"/>
    <w:rsid w:val="009131DD"/>
    <w:rsid w:val="009132A4"/>
    <w:rsid w:val="00913750"/>
    <w:rsid w:val="00913A07"/>
    <w:rsid w:val="009143FD"/>
    <w:rsid w:val="00914AD8"/>
    <w:rsid w:val="0091717A"/>
    <w:rsid w:val="0091717D"/>
    <w:rsid w:val="009171C0"/>
    <w:rsid w:val="0091721B"/>
    <w:rsid w:val="00917B05"/>
    <w:rsid w:val="00917C5E"/>
    <w:rsid w:val="00917E7A"/>
    <w:rsid w:val="009200B9"/>
    <w:rsid w:val="00920730"/>
    <w:rsid w:val="00920F6B"/>
    <w:rsid w:val="00921563"/>
    <w:rsid w:val="00921786"/>
    <w:rsid w:val="00921A71"/>
    <w:rsid w:val="00922057"/>
    <w:rsid w:val="00922E3A"/>
    <w:rsid w:val="00923BA3"/>
    <w:rsid w:val="00923D69"/>
    <w:rsid w:val="00924050"/>
    <w:rsid w:val="00924281"/>
    <w:rsid w:val="00924CDB"/>
    <w:rsid w:val="00925102"/>
    <w:rsid w:val="0092543F"/>
    <w:rsid w:val="00925654"/>
    <w:rsid w:val="00925BF8"/>
    <w:rsid w:val="009275C7"/>
    <w:rsid w:val="00927B43"/>
    <w:rsid w:val="00927BDE"/>
    <w:rsid w:val="00927BF8"/>
    <w:rsid w:val="00927C2E"/>
    <w:rsid w:val="00927D7F"/>
    <w:rsid w:val="00930655"/>
    <w:rsid w:val="0093067B"/>
    <w:rsid w:val="00930906"/>
    <w:rsid w:val="00931153"/>
    <w:rsid w:val="009311D8"/>
    <w:rsid w:val="009312C6"/>
    <w:rsid w:val="00931706"/>
    <w:rsid w:val="00931BDD"/>
    <w:rsid w:val="00933A36"/>
    <w:rsid w:val="00933EFF"/>
    <w:rsid w:val="00933F61"/>
    <w:rsid w:val="0093405C"/>
    <w:rsid w:val="00935273"/>
    <w:rsid w:val="00935A78"/>
    <w:rsid w:val="0093609B"/>
    <w:rsid w:val="00936139"/>
    <w:rsid w:val="009369A0"/>
    <w:rsid w:val="00936A41"/>
    <w:rsid w:val="0093772D"/>
    <w:rsid w:val="00937B60"/>
    <w:rsid w:val="00937D86"/>
    <w:rsid w:val="00940148"/>
    <w:rsid w:val="009403C2"/>
    <w:rsid w:val="009404C4"/>
    <w:rsid w:val="00940744"/>
    <w:rsid w:val="00940D21"/>
    <w:rsid w:val="00941029"/>
    <w:rsid w:val="009414EB"/>
    <w:rsid w:val="0094165D"/>
    <w:rsid w:val="00942696"/>
    <w:rsid w:val="00942821"/>
    <w:rsid w:val="00942893"/>
    <w:rsid w:val="00942E6E"/>
    <w:rsid w:val="00942F92"/>
    <w:rsid w:val="00943511"/>
    <w:rsid w:val="00943DF8"/>
    <w:rsid w:val="00943F6D"/>
    <w:rsid w:val="00944E9F"/>
    <w:rsid w:val="009451D5"/>
    <w:rsid w:val="0094523E"/>
    <w:rsid w:val="009466B4"/>
    <w:rsid w:val="00946AEE"/>
    <w:rsid w:val="00947350"/>
    <w:rsid w:val="009474EE"/>
    <w:rsid w:val="00947D9C"/>
    <w:rsid w:val="00947DE1"/>
    <w:rsid w:val="0095129F"/>
    <w:rsid w:val="00952D34"/>
    <w:rsid w:val="0095375C"/>
    <w:rsid w:val="009537D9"/>
    <w:rsid w:val="00953DE3"/>
    <w:rsid w:val="0095408D"/>
    <w:rsid w:val="00954F88"/>
    <w:rsid w:val="0095513C"/>
    <w:rsid w:val="00955198"/>
    <w:rsid w:val="00955D69"/>
    <w:rsid w:val="0095669F"/>
    <w:rsid w:val="009567DC"/>
    <w:rsid w:val="00956F43"/>
    <w:rsid w:val="009570EC"/>
    <w:rsid w:val="00957604"/>
    <w:rsid w:val="00957B5F"/>
    <w:rsid w:val="00960B97"/>
    <w:rsid w:val="00960F03"/>
    <w:rsid w:val="0096161F"/>
    <w:rsid w:val="009617B5"/>
    <w:rsid w:val="00961BB0"/>
    <w:rsid w:val="00961F83"/>
    <w:rsid w:val="0096290C"/>
    <w:rsid w:val="009629EF"/>
    <w:rsid w:val="00962AC7"/>
    <w:rsid w:val="00962E3B"/>
    <w:rsid w:val="0096337D"/>
    <w:rsid w:val="00963624"/>
    <w:rsid w:val="009643F3"/>
    <w:rsid w:val="0096509C"/>
    <w:rsid w:val="0096562D"/>
    <w:rsid w:val="00966B76"/>
    <w:rsid w:val="00966DFD"/>
    <w:rsid w:val="00967B86"/>
    <w:rsid w:val="00967C50"/>
    <w:rsid w:val="009702B1"/>
    <w:rsid w:val="00970416"/>
    <w:rsid w:val="0097066C"/>
    <w:rsid w:val="00970805"/>
    <w:rsid w:val="009709DC"/>
    <w:rsid w:val="00970E08"/>
    <w:rsid w:val="0097129C"/>
    <w:rsid w:val="0097170F"/>
    <w:rsid w:val="00973160"/>
    <w:rsid w:val="0097436B"/>
    <w:rsid w:val="00974897"/>
    <w:rsid w:val="0097502C"/>
    <w:rsid w:val="00975219"/>
    <w:rsid w:val="009755F5"/>
    <w:rsid w:val="009756AE"/>
    <w:rsid w:val="00975BCA"/>
    <w:rsid w:val="00976438"/>
    <w:rsid w:val="0097650C"/>
    <w:rsid w:val="00976B6F"/>
    <w:rsid w:val="0098026C"/>
    <w:rsid w:val="00980613"/>
    <w:rsid w:val="00980701"/>
    <w:rsid w:val="009811B6"/>
    <w:rsid w:val="00981A13"/>
    <w:rsid w:val="00981A84"/>
    <w:rsid w:val="00982451"/>
    <w:rsid w:val="00983248"/>
    <w:rsid w:val="009832C7"/>
    <w:rsid w:val="00983914"/>
    <w:rsid w:val="0098428B"/>
    <w:rsid w:val="009845E6"/>
    <w:rsid w:val="009848AB"/>
    <w:rsid w:val="00984945"/>
    <w:rsid w:val="009849E9"/>
    <w:rsid w:val="00984F04"/>
    <w:rsid w:val="00986536"/>
    <w:rsid w:val="00986A75"/>
    <w:rsid w:val="00987F4A"/>
    <w:rsid w:val="00990457"/>
    <w:rsid w:val="00990B73"/>
    <w:rsid w:val="009911C8"/>
    <w:rsid w:val="009921B2"/>
    <w:rsid w:val="009925D2"/>
    <w:rsid w:val="009938C2"/>
    <w:rsid w:val="00993CDD"/>
    <w:rsid w:val="00994524"/>
    <w:rsid w:val="009956D4"/>
    <w:rsid w:val="009961CD"/>
    <w:rsid w:val="009961D7"/>
    <w:rsid w:val="0099789F"/>
    <w:rsid w:val="00997BDE"/>
    <w:rsid w:val="009A002D"/>
    <w:rsid w:val="009A0602"/>
    <w:rsid w:val="009A09E3"/>
    <w:rsid w:val="009A0B78"/>
    <w:rsid w:val="009A0FBD"/>
    <w:rsid w:val="009A1462"/>
    <w:rsid w:val="009A1FE4"/>
    <w:rsid w:val="009A20F4"/>
    <w:rsid w:val="009A2292"/>
    <w:rsid w:val="009A4FE2"/>
    <w:rsid w:val="009A531F"/>
    <w:rsid w:val="009A55C3"/>
    <w:rsid w:val="009A57DC"/>
    <w:rsid w:val="009A6383"/>
    <w:rsid w:val="009A68CE"/>
    <w:rsid w:val="009A6F9B"/>
    <w:rsid w:val="009A7047"/>
    <w:rsid w:val="009A7389"/>
    <w:rsid w:val="009A73BF"/>
    <w:rsid w:val="009A74E4"/>
    <w:rsid w:val="009B038F"/>
    <w:rsid w:val="009B046A"/>
    <w:rsid w:val="009B1579"/>
    <w:rsid w:val="009B20AB"/>
    <w:rsid w:val="009B2CB6"/>
    <w:rsid w:val="009B2E84"/>
    <w:rsid w:val="009B368A"/>
    <w:rsid w:val="009B478A"/>
    <w:rsid w:val="009B537D"/>
    <w:rsid w:val="009B5441"/>
    <w:rsid w:val="009B55BA"/>
    <w:rsid w:val="009B56CA"/>
    <w:rsid w:val="009B5D65"/>
    <w:rsid w:val="009B6481"/>
    <w:rsid w:val="009B6E33"/>
    <w:rsid w:val="009B6FD1"/>
    <w:rsid w:val="009B7577"/>
    <w:rsid w:val="009B797F"/>
    <w:rsid w:val="009C08AC"/>
    <w:rsid w:val="009C1468"/>
    <w:rsid w:val="009C148B"/>
    <w:rsid w:val="009C19E0"/>
    <w:rsid w:val="009C32FE"/>
    <w:rsid w:val="009C33E0"/>
    <w:rsid w:val="009C37F0"/>
    <w:rsid w:val="009C3F75"/>
    <w:rsid w:val="009C43E0"/>
    <w:rsid w:val="009C4A19"/>
    <w:rsid w:val="009C4C00"/>
    <w:rsid w:val="009C4FDD"/>
    <w:rsid w:val="009C578C"/>
    <w:rsid w:val="009C62C6"/>
    <w:rsid w:val="009C62FF"/>
    <w:rsid w:val="009C6429"/>
    <w:rsid w:val="009C64B0"/>
    <w:rsid w:val="009C67BD"/>
    <w:rsid w:val="009C6F18"/>
    <w:rsid w:val="009C724E"/>
    <w:rsid w:val="009C7871"/>
    <w:rsid w:val="009C7D35"/>
    <w:rsid w:val="009D01A5"/>
    <w:rsid w:val="009D0899"/>
    <w:rsid w:val="009D0ED5"/>
    <w:rsid w:val="009D16B0"/>
    <w:rsid w:val="009D1B72"/>
    <w:rsid w:val="009D1CB4"/>
    <w:rsid w:val="009D25F9"/>
    <w:rsid w:val="009D2E41"/>
    <w:rsid w:val="009D2EF0"/>
    <w:rsid w:val="009D32E8"/>
    <w:rsid w:val="009D3888"/>
    <w:rsid w:val="009D3A89"/>
    <w:rsid w:val="009D410A"/>
    <w:rsid w:val="009D53BF"/>
    <w:rsid w:val="009D614F"/>
    <w:rsid w:val="009D6229"/>
    <w:rsid w:val="009D65C1"/>
    <w:rsid w:val="009D67A3"/>
    <w:rsid w:val="009D6B6C"/>
    <w:rsid w:val="009D6BA5"/>
    <w:rsid w:val="009D6D7D"/>
    <w:rsid w:val="009D70DB"/>
    <w:rsid w:val="009D7636"/>
    <w:rsid w:val="009D76C7"/>
    <w:rsid w:val="009D7D16"/>
    <w:rsid w:val="009E04ED"/>
    <w:rsid w:val="009E0755"/>
    <w:rsid w:val="009E0D69"/>
    <w:rsid w:val="009E150D"/>
    <w:rsid w:val="009E1915"/>
    <w:rsid w:val="009E1B1C"/>
    <w:rsid w:val="009E1F0B"/>
    <w:rsid w:val="009E2381"/>
    <w:rsid w:val="009E2505"/>
    <w:rsid w:val="009E2C91"/>
    <w:rsid w:val="009E3F07"/>
    <w:rsid w:val="009E4137"/>
    <w:rsid w:val="009E415D"/>
    <w:rsid w:val="009E528D"/>
    <w:rsid w:val="009E5916"/>
    <w:rsid w:val="009E5B4F"/>
    <w:rsid w:val="009E6D3E"/>
    <w:rsid w:val="009E6D73"/>
    <w:rsid w:val="009E72CA"/>
    <w:rsid w:val="009F0051"/>
    <w:rsid w:val="009F0335"/>
    <w:rsid w:val="009F03F0"/>
    <w:rsid w:val="009F04D2"/>
    <w:rsid w:val="009F0660"/>
    <w:rsid w:val="009F1160"/>
    <w:rsid w:val="009F11F3"/>
    <w:rsid w:val="009F164E"/>
    <w:rsid w:val="009F1D38"/>
    <w:rsid w:val="009F2DA5"/>
    <w:rsid w:val="009F3373"/>
    <w:rsid w:val="009F3776"/>
    <w:rsid w:val="009F388D"/>
    <w:rsid w:val="009F3EB4"/>
    <w:rsid w:val="009F44D6"/>
    <w:rsid w:val="009F45AF"/>
    <w:rsid w:val="009F5764"/>
    <w:rsid w:val="009F57A2"/>
    <w:rsid w:val="009F5E2C"/>
    <w:rsid w:val="009F6A83"/>
    <w:rsid w:val="009F6BA1"/>
    <w:rsid w:val="009F6FB8"/>
    <w:rsid w:val="009F7056"/>
    <w:rsid w:val="009F714C"/>
    <w:rsid w:val="009F75CF"/>
    <w:rsid w:val="009F7687"/>
    <w:rsid w:val="009F791B"/>
    <w:rsid w:val="00A00E87"/>
    <w:rsid w:val="00A01407"/>
    <w:rsid w:val="00A01D03"/>
    <w:rsid w:val="00A0233D"/>
    <w:rsid w:val="00A023E9"/>
    <w:rsid w:val="00A028D5"/>
    <w:rsid w:val="00A02941"/>
    <w:rsid w:val="00A02D15"/>
    <w:rsid w:val="00A03B29"/>
    <w:rsid w:val="00A03CC4"/>
    <w:rsid w:val="00A03E10"/>
    <w:rsid w:val="00A0424A"/>
    <w:rsid w:val="00A043F8"/>
    <w:rsid w:val="00A04CFD"/>
    <w:rsid w:val="00A053C9"/>
    <w:rsid w:val="00A05666"/>
    <w:rsid w:val="00A05AB5"/>
    <w:rsid w:val="00A05C47"/>
    <w:rsid w:val="00A0606F"/>
    <w:rsid w:val="00A06AFD"/>
    <w:rsid w:val="00A07263"/>
    <w:rsid w:val="00A07437"/>
    <w:rsid w:val="00A10306"/>
    <w:rsid w:val="00A10A5B"/>
    <w:rsid w:val="00A10C83"/>
    <w:rsid w:val="00A1155D"/>
    <w:rsid w:val="00A11A00"/>
    <w:rsid w:val="00A123D1"/>
    <w:rsid w:val="00A126EC"/>
    <w:rsid w:val="00A12A66"/>
    <w:rsid w:val="00A12F15"/>
    <w:rsid w:val="00A135DA"/>
    <w:rsid w:val="00A13BA5"/>
    <w:rsid w:val="00A13E34"/>
    <w:rsid w:val="00A14A7C"/>
    <w:rsid w:val="00A14B58"/>
    <w:rsid w:val="00A14C16"/>
    <w:rsid w:val="00A14D43"/>
    <w:rsid w:val="00A15179"/>
    <w:rsid w:val="00A15BF9"/>
    <w:rsid w:val="00A16687"/>
    <w:rsid w:val="00A16700"/>
    <w:rsid w:val="00A16ADD"/>
    <w:rsid w:val="00A16F5C"/>
    <w:rsid w:val="00A17224"/>
    <w:rsid w:val="00A20356"/>
    <w:rsid w:val="00A20359"/>
    <w:rsid w:val="00A2099B"/>
    <w:rsid w:val="00A20CEB"/>
    <w:rsid w:val="00A21025"/>
    <w:rsid w:val="00A2143B"/>
    <w:rsid w:val="00A21D19"/>
    <w:rsid w:val="00A2221A"/>
    <w:rsid w:val="00A22359"/>
    <w:rsid w:val="00A225CD"/>
    <w:rsid w:val="00A2267C"/>
    <w:rsid w:val="00A228CA"/>
    <w:rsid w:val="00A22C4E"/>
    <w:rsid w:val="00A22E3C"/>
    <w:rsid w:val="00A238D9"/>
    <w:rsid w:val="00A2431A"/>
    <w:rsid w:val="00A24410"/>
    <w:rsid w:val="00A24DC5"/>
    <w:rsid w:val="00A25057"/>
    <w:rsid w:val="00A25C2B"/>
    <w:rsid w:val="00A26D53"/>
    <w:rsid w:val="00A27109"/>
    <w:rsid w:val="00A2754B"/>
    <w:rsid w:val="00A276D3"/>
    <w:rsid w:val="00A279F7"/>
    <w:rsid w:val="00A27A89"/>
    <w:rsid w:val="00A3052A"/>
    <w:rsid w:val="00A30860"/>
    <w:rsid w:val="00A30D3E"/>
    <w:rsid w:val="00A30DD3"/>
    <w:rsid w:val="00A30FC3"/>
    <w:rsid w:val="00A321FE"/>
    <w:rsid w:val="00A32EE4"/>
    <w:rsid w:val="00A330D9"/>
    <w:rsid w:val="00A3320A"/>
    <w:rsid w:val="00A3372A"/>
    <w:rsid w:val="00A33767"/>
    <w:rsid w:val="00A33892"/>
    <w:rsid w:val="00A33A64"/>
    <w:rsid w:val="00A33CC4"/>
    <w:rsid w:val="00A34D2A"/>
    <w:rsid w:val="00A3545F"/>
    <w:rsid w:val="00A358B3"/>
    <w:rsid w:val="00A359A8"/>
    <w:rsid w:val="00A35FA1"/>
    <w:rsid w:val="00A36412"/>
    <w:rsid w:val="00A365BF"/>
    <w:rsid w:val="00A36911"/>
    <w:rsid w:val="00A36944"/>
    <w:rsid w:val="00A374E4"/>
    <w:rsid w:val="00A377D3"/>
    <w:rsid w:val="00A40253"/>
    <w:rsid w:val="00A40572"/>
    <w:rsid w:val="00A407CB"/>
    <w:rsid w:val="00A408FE"/>
    <w:rsid w:val="00A409C5"/>
    <w:rsid w:val="00A40AEC"/>
    <w:rsid w:val="00A4173C"/>
    <w:rsid w:val="00A41839"/>
    <w:rsid w:val="00A41877"/>
    <w:rsid w:val="00A41DB4"/>
    <w:rsid w:val="00A42124"/>
    <w:rsid w:val="00A42310"/>
    <w:rsid w:val="00A42524"/>
    <w:rsid w:val="00A42BA6"/>
    <w:rsid w:val="00A42BDE"/>
    <w:rsid w:val="00A43630"/>
    <w:rsid w:val="00A44144"/>
    <w:rsid w:val="00A4447B"/>
    <w:rsid w:val="00A44547"/>
    <w:rsid w:val="00A445A3"/>
    <w:rsid w:val="00A44B2D"/>
    <w:rsid w:val="00A44E42"/>
    <w:rsid w:val="00A45CDA"/>
    <w:rsid w:val="00A467AA"/>
    <w:rsid w:val="00A474E2"/>
    <w:rsid w:val="00A47612"/>
    <w:rsid w:val="00A47652"/>
    <w:rsid w:val="00A47FC1"/>
    <w:rsid w:val="00A51C3D"/>
    <w:rsid w:val="00A5218F"/>
    <w:rsid w:val="00A52579"/>
    <w:rsid w:val="00A5388C"/>
    <w:rsid w:val="00A53B99"/>
    <w:rsid w:val="00A53E8B"/>
    <w:rsid w:val="00A5472E"/>
    <w:rsid w:val="00A54741"/>
    <w:rsid w:val="00A54BCE"/>
    <w:rsid w:val="00A54ED9"/>
    <w:rsid w:val="00A559DD"/>
    <w:rsid w:val="00A57B85"/>
    <w:rsid w:val="00A57E77"/>
    <w:rsid w:val="00A6024E"/>
    <w:rsid w:val="00A602D4"/>
    <w:rsid w:val="00A6047D"/>
    <w:rsid w:val="00A605CF"/>
    <w:rsid w:val="00A60BCE"/>
    <w:rsid w:val="00A60FEA"/>
    <w:rsid w:val="00A61607"/>
    <w:rsid w:val="00A61608"/>
    <w:rsid w:val="00A618BE"/>
    <w:rsid w:val="00A61D21"/>
    <w:rsid w:val="00A61D54"/>
    <w:rsid w:val="00A625D7"/>
    <w:rsid w:val="00A62CE2"/>
    <w:rsid w:val="00A63369"/>
    <w:rsid w:val="00A637F0"/>
    <w:rsid w:val="00A64311"/>
    <w:rsid w:val="00A64601"/>
    <w:rsid w:val="00A64653"/>
    <w:rsid w:val="00A652E9"/>
    <w:rsid w:val="00A652FB"/>
    <w:rsid w:val="00A6633F"/>
    <w:rsid w:val="00A6702D"/>
    <w:rsid w:val="00A6740E"/>
    <w:rsid w:val="00A6757E"/>
    <w:rsid w:val="00A677B8"/>
    <w:rsid w:val="00A67BEB"/>
    <w:rsid w:val="00A70DD8"/>
    <w:rsid w:val="00A713EF"/>
    <w:rsid w:val="00A715D1"/>
    <w:rsid w:val="00A716C5"/>
    <w:rsid w:val="00A71A34"/>
    <w:rsid w:val="00A723A2"/>
    <w:rsid w:val="00A72AE5"/>
    <w:rsid w:val="00A72BD3"/>
    <w:rsid w:val="00A73032"/>
    <w:rsid w:val="00A7307C"/>
    <w:rsid w:val="00A734CD"/>
    <w:rsid w:val="00A7352A"/>
    <w:rsid w:val="00A73AF0"/>
    <w:rsid w:val="00A75599"/>
    <w:rsid w:val="00A75B98"/>
    <w:rsid w:val="00A75EA9"/>
    <w:rsid w:val="00A763FB"/>
    <w:rsid w:val="00A76F4F"/>
    <w:rsid w:val="00A7701D"/>
    <w:rsid w:val="00A771DA"/>
    <w:rsid w:val="00A77959"/>
    <w:rsid w:val="00A77A0F"/>
    <w:rsid w:val="00A800D0"/>
    <w:rsid w:val="00A8048B"/>
    <w:rsid w:val="00A804A8"/>
    <w:rsid w:val="00A81223"/>
    <w:rsid w:val="00A81262"/>
    <w:rsid w:val="00A8130C"/>
    <w:rsid w:val="00A81347"/>
    <w:rsid w:val="00A81AA2"/>
    <w:rsid w:val="00A81AD3"/>
    <w:rsid w:val="00A839A8"/>
    <w:rsid w:val="00A83BE4"/>
    <w:rsid w:val="00A83C68"/>
    <w:rsid w:val="00A83E11"/>
    <w:rsid w:val="00A84117"/>
    <w:rsid w:val="00A84A9F"/>
    <w:rsid w:val="00A85FCB"/>
    <w:rsid w:val="00A85FD3"/>
    <w:rsid w:val="00A8637F"/>
    <w:rsid w:val="00A86D96"/>
    <w:rsid w:val="00A86F75"/>
    <w:rsid w:val="00A90891"/>
    <w:rsid w:val="00A916E1"/>
    <w:rsid w:val="00A91F4A"/>
    <w:rsid w:val="00A923F8"/>
    <w:rsid w:val="00A931E3"/>
    <w:rsid w:val="00A936A7"/>
    <w:rsid w:val="00A94D54"/>
    <w:rsid w:val="00A956B9"/>
    <w:rsid w:val="00A959F5"/>
    <w:rsid w:val="00A9671F"/>
    <w:rsid w:val="00A972B8"/>
    <w:rsid w:val="00A9779E"/>
    <w:rsid w:val="00AA05C6"/>
    <w:rsid w:val="00AA0AF4"/>
    <w:rsid w:val="00AA0DCA"/>
    <w:rsid w:val="00AA11A4"/>
    <w:rsid w:val="00AA11BC"/>
    <w:rsid w:val="00AA1297"/>
    <w:rsid w:val="00AA216A"/>
    <w:rsid w:val="00AA228A"/>
    <w:rsid w:val="00AA2B85"/>
    <w:rsid w:val="00AA2BB8"/>
    <w:rsid w:val="00AA2D6C"/>
    <w:rsid w:val="00AA2E43"/>
    <w:rsid w:val="00AA3D5B"/>
    <w:rsid w:val="00AA3EDC"/>
    <w:rsid w:val="00AA4774"/>
    <w:rsid w:val="00AA4D65"/>
    <w:rsid w:val="00AA529E"/>
    <w:rsid w:val="00AA54F3"/>
    <w:rsid w:val="00AA6971"/>
    <w:rsid w:val="00AA6D38"/>
    <w:rsid w:val="00AA6D80"/>
    <w:rsid w:val="00AA6F53"/>
    <w:rsid w:val="00AB062F"/>
    <w:rsid w:val="00AB0B42"/>
    <w:rsid w:val="00AB0B4E"/>
    <w:rsid w:val="00AB14B2"/>
    <w:rsid w:val="00AB1C83"/>
    <w:rsid w:val="00AB1E43"/>
    <w:rsid w:val="00AB2815"/>
    <w:rsid w:val="00AB3006"/>
    <w:rsid w:val="00AB31D3"/>
    <w:rsid w:val="00AB324B"/>
    <w:rsid w:val="00AB3432"/>
    <w:rsid w:val="00AB37F8"/>
    <w:rsid w:val="00AB4A24"/>
    <w:rsid w:val="00AB4A82"/>
    <w:rsid w:val="00AB5130"/>
    <w:rsid w:val="00AB55DF"/>
    <w:rsid w:val="00AB567D"/>
    <w:rsid w:val="00AB5B54"/>
    <w:rsid w:val="00AB5B7B"/>
    <w:rsid w:val="00AB5C61"/>
    <w:rsid w:val="00AB5F84"/>
    <w:rsid w:val="00AB62CE"/>
    <w:rsid w:val="00AB63BE"/>
    <w:rsid w:val="00AB7556"/>
    <w:rsid w:val="00AB7FB9"/>
    <w:rsid w:val="00AC06B0"/>
    <w:rsid w:val="00AC095B"/>
    <w:rsid w:val="00AC0C64"/>
    <w:rsid w:val="00AC109F"/>
    <w:rsid w:val="00AC14C4"/>
    <w:rsid w:val="00AC20E0"/>
    <w:rsid w:val="00AC20F5"/>
    <w:rsid w:val="00AC22D9"/>
    <w:rsid w:val="00AC2347"/>
    <w:rsid w:val="00AC29AC"/>
    <w:rsid w:val="00AC397A"/>
    <w:rsid w:val="00AC3C93"/>
    <w:rsid w:val="00AC3DE8"/>
    <w:rsid w:val="00AC43F7"/>
    <w:rsid w:val="00AC4E3C"/>
    <w:rsid w:val="00AC501A"/>
    <w:rsid w:val="00AC534C"/>
    <w:rsid w:val="00AC53AE"/>
    <w:rsid w:val="00AC5B3B"/>
    <w:rsid w:val="00AC62B1"/>
    <w:rsid w:val="00AC6AB8"/>
    <w:rsid w:val="00AC7262"/>
    <w:rsid w:val="00AC72D9"/>
    <w:rsid w:val="00AC746C"/>
    <w:rsid w:val="00AC7578"/>
    <w:rsid w:val="00AC794F"/>
    <w:rsid w:val="00AC7B08"/>
    <w:rsid w:val="00AD1106"/>
    <w:rsid w:val="00AD1227"/>
    <w:rsid w:val="00AD1637"/>
    <w:rsid w:val="00AD1C67"/>
    <w:rsid w:val="00AD1DA1"/>
    <w:rsid w:val="00AD1E09"/>
    <w:rsid w:val="00AD27E5"/>
    <w:rsid w:val="00AD309E"/>
    <w:rsid w:val="00AD32EA"/>
    <w:rsid w:val="00AD3D26"/>
    <w:rsid w:val="00AD4815"/>
    <w:rsid w:val="00AD5414"/>
    <w:rsid w:val="00AD56FE"/>
    <w:rsid w:val="00AD57C1"/>
    <w:rsid w:val="00AD5E73"/>
    <w:rsid w:val="00AD6CAC"/>
    <w:rsid w:val="00AD732D"/>
    <w:rsid w:val="00AD765D"/>
    <w:rsid w:val="00AE0917"/>
    <w:rsid w:val="00AE0B6B"/>
    <w:rsid w:val="00AE107D"/>
    <w:rsid w:val="00AE1EFC"/>
    <w:rsid w:val="00AE2309"/>
    <w:rsid w:val="00AE2480"/>
    <w:rsid w:val="00AE2E2A"/>
    <w:rsid w:val="00AE3751"/>
    <w:rsid w:val="00AE4024"/>
    <w:rsid w:val="00AE42EA"/>
    <w:rsid w:val="00AE47A4"/>
    <w:rsid w:val="00AE5313"/>
    <w:rsid w:val="00AE5AD5"/>
    <w:rsid w:val="00AE5DA1"/>
    <w:rsid w:val="00AE6227"/>
    <w:rsid w:val="00AE7030"/>
    <w:rsid w:val="00AE7995"/>
    <w:rsid w:val="00AF032B"/>
    <w:rsid w:val="00AF0606"/>
    <w:rsid w:val="00AF1F5C"/>
    <w:rsid w:val="00AF1FF8"/>
    <w:rsid w:val="00AF2DCF"/>
    <w:rsid w:val="00AF38E5"/>
    <w:rsid w:val="00AF3A5E"/>
    <w:rsid w:val="00AF3B29"/>
    <w:rsid w:val="00AF3DAB"/>
    <w:rsid w:val="00AF50C0"/>
    <w:rsid w:val="00AF5C0F"/>
    <w:rsid w:val="00AF62A8"/>
    <w:rsid w:val="00AF66C3"/>
    <w:rsid w:val="00AF6F8E"/>
    <w:rsid w:val="00AF73FF"/>
    <w:rsid w:val="00B002DB"/>
    <w:rsid w:val="00B002EF"/>
    <w:rsid w:val="00B0070B"/>
    <w:rsid w:val="00B008C5"/>
    <w:rsid w:val="00B013E9"/>
    <w:rsid w:val="00B01595"/>
    <w:rsid w:val="00B01DE2"/>
    <w:rsid w:val="00B02CB1"/>
    <w:rsid w:val="00B02F0A"/>
    <w:rsid w:val="00B03331"/>
    <w:rsid w:val="00B03A4D"/>
    <w:rsid w:val="00B05631"/>
    <w:rsid w:val="00B067E4"/>
    <w:rsid w:val="00B069C5"/>
    <w:rsid w:val="00B10266"/>
    <w:rsid w:val="00B11069"/>
    <w:rsid w:val="00B11832"/>
    <w:rsid w:val="00B11CA5"/>
    <w:rsid w:val="00B12E32"/>
    <w:rsid w:val="00B1328D"/>
    <w:rsid w:val="00B139A4"/>
    <w:rsid w:val="00B13A61"/>
    <w:rsid w:val="00B13D51"/>
    <w:rsid w:val="00B142A8"/>
    <w:rsid w:val="00B14716"/>
    <w:rsid w:val="00B14C98"/>
    <w:rsid w:val="00B1681B"/>
    <w:rsid w:val="00B16AE0"/>
    <w:rsid w:val="00B176E9"/>
    <w:rsid w:val="00B179D0"/>
    <w:rsid w:val="00B20433"/>
    <w:rsid w:val="00B20A61"/>
    <w:rsid w:val="00B21345"/>
    <w:rsid w:val="00B21647"/>
    <w:rsid w:val="00B217F3"/>
    <w:rsid w:val="00B2232C"/>
    <w:rsid w:val="00B2236A"/>
    <w:rsid w:val="00B22449"/>
    <w:rsid w:val="00B228E2"/>
    <w:rsid w:val="00B22A32"/>
    <w:rsid w:val="00B22A62"/>
    <w:rsid w:val="00B22F5B"/>
    <w:rsid w:val="00B23195"/>
    <w:rsid w:val="00B23BEF"/>
    <w:rsid w:val="00B2412F"/>
    <w:rsid w:val="00B24747"/>
    <w:rsid w:val="00B24D55"/>
    <w:rsid w:val="00B25424"/>
    <w:rsid w:val="00B2566A"/>
    <w:rsid w:val="00B256CA"/>
    <w:rsid w:val="00B25E12"/>
    <w:rsid w:val="00B261A6"/>
    <w:rsid w:val="00B261CA"/>
    <w:rsid w:val="00B2705B"/>
    <w:rsid w:val="00B27084"/>
    <w:rsid w:val="00B2717A"/>
    <w:rsid w:val="00B27785"/>
    <w:rsid w:val="00B303DD"/>
    <w:rsid w:val="00B30575"/>
    <w:rsid w:val="00B305BF"/>
    <w:rsid w:val="00B31597"/>
    <w:rsid w:val="00B3198C"/>
    <w:rsid w:val="00B31CF8"/>
    <w:rsid w:val="00B3261E"/>
    <w:rsid w:val="00B32870"/>
    <w:rsid w:val="00B32B90"/>
    <w:rsid w:val="00B33055"/>
    <w:rsid w:val="00B331AB"/>
    <w:rsid w:val="00B331E4"/>
    <w:rsid w:val="00B334E1"/>
    <w:rsid w:val="00B3362F"/>
    <w:rsid w:val="00B33744"/>
    <w:rsid w:val="00B33F4F"/>
    <w:rsid w:val="00B345EC"/>
    <w:rsid w:val="00B346A9"/>
    <w:rsid w:val="00B35028"/>
    <w:rsid w:val="00B35245"/>
    <w:rsid w:val="00B35BBB"/>
    <w:rsid w:val="00B36848"/>
    <w:rsid w:val="00B36FB3"/>
    <w:rsid w:val="00B3729E"/>
    <w:rsid w:val="00B375B2"/>
    <w:rsid w:val="00B377A5"/>
    <w:rsid w:val="00B40D48"/>
    <w:rsid w:val="00B426C8"/>
    <w:rsid w:val="00B42937"/>
    <w:rsid w:val="00B4322D"/>
    <w:rsid w:val="00B438A6"/>
    <w:rsid w:val="00B4478F"/>
    <w:rsid w:val="00B44D34"/>
    <w:rsid w:val="00B44E94"/>
    <w:rsid w:val="00B45518"/>
    <w:rsid w:val="00B456B0"/>
    <w:rsid w:val="00B4574F"/>
    <w:rsid w:val="00B4667A"/>
    <w:rsid w:val="00B466A5"/>
    <w:rsid w:val="00B4698F"/>
    <w:rsid w:val="00B46B0C"/>
    <w:rsid w:val="00B50192"/>
    <w:rsid w:val="00B5025A"/>
    <w:rsid w:val="00B507AC"/>
    <w:rsid w:val="00B50A2C"/>
    <w:rsid w:val="00B50E37"/>
    <w:rsid w:val="00B50E4C"/>
    <w:rsid w:val="00B51199"/>
    <w:rsid w:val="00B5129C"/>
    <w:rsid w:val="00B51E48"/>
    <w:rsid w:val="00B52864"/>
    <w:rsid w:val="00B5292E"/>
    <w:rsid w:val="00B52CF6"/>
    <w:rsid w:val="00B53013"/>
    <w:rsid w:val="00B530FD"/>
    <w:rsid w:val="00B53465"/>
    <w:rsid w:val="00B537D0"/>
    <w:rsid w:val="00B541EF"/>
    <w:rsid w:val="00B55121"/>
    <w:rsid w:val="00B561EE"/>
    <w:rsid w:val="00B5719B"/>
    <w:rsid w:val="00B577B4"/>
    <w:rsid w:val="00B57A98"/>
    <w:rsid w:val="00B60D2C"/>
    <w:rsid w:val="00B60FA0"/>
    <w:rsid w:val="00B6119E"/>
    <w:rsid w:val="00B61CD6"/>
    <w:rsid w:val="00B61E5C"/>
    <w:rsid w:val="00B62085"/>
    <w:rsid w:val="00B62F7A"/>
    <w:rsid w:val="00B64235"/>
    <w:rsid w:val="00B64327"/>
    <w:rsid w:val="00B64397"/>
    <w:rsid w:val="00B653B6"/>
    <w:rsid w:val="00B65426"/>
    <w:rsid w:val="00B65461"/>
    <w:rsid w:val="00B65777"/>
    <w:rsid w:val="00B65A82"/>
    <w:rsid w:val="00B65CFC"/>
    <w:rsid w:val="00B65EF8"/>
    <w:rsid w:val="00B667E1"/>
    <w:rsid w:val="00B66855"/>
    <w:rsid w:val="00B66933"/>
    <w:rsid w:val="00B6732F"/>
    <w:rsid w:val="00B6760C"/>
    <w:rsid w:val="00B70D81"/>
    <w:rsid w:val="00B7104A"/>
    <w:rsid w:val="00B7165C"/>
    <w:rsid w:val="00B71FC9"/>
    <w:rsid w:val="00B72303"/>
    <w:rsid w:val="00B72757"/>
    <w:rsid w:val="00B7297D"/>
    <w:rsid w:val="00B72B87"/>
    <w:rsid w:val="00B72D9E"/>
    <w:rsid w:val="00B72F8F"/>
    <w:rsid w:val="00B7310E"/>
    <w:rsid w:val="00B73243"/>
    <w:rsid w:val="00B735B8"/>
    <w:rsid w:val="00B73B3A"/>
    <w:rsid w:val="00B73C49"/>
    <w:rsid w:val="00B74966"/>
    <w:rsid w:val="00B76457"/>
    <w:rsid w:val="00B76C02"/>
    <w:rsid w:val="00B76D3E"/>
    <w:rsid w:val="00B7760A"/>
    <w:rsid w:val="00B77C3A"/>
    <w:rsid w:val="00B80367"/>
    <w:rsid w:val="00B81351"/>
    <w:rsid w:val="00B81C69"/>
    <w:rsid w:val="00B8215E"/>
    <w:rsid w:val="00B82250"/>
    <w:rsid w:val="00B82261"/>
    <w:rsid w:val="00B822CA"/>
    <w:rsid w:val="00B82A21"/>
    <w:rsid w:val="00B82A70"/>
    <w:rsid w:val="00B83319"/>
    <w:rsid w:val="00B836AC"/>
    <w:rsid w:val="00B84287"/>
    <w:rsid w:val="00B8470E"/>
    <w:rsid w:val="00B850CC"/>
    <w:rsid w:val="00B851ED"/>
    <w:rsid w:val="00B85A28"/>
    <w:rsid w:val="00B8715F"/>
    <w:rsid w:val="00B874E8"/>
    <w:rsid w:val="00B87686"/>
    <w:rsid w:val="00B8786E"/>
    <w:rsid w:val="00B87F8F"/>
    <w:rsid w:val="00B900A1"/>
    <w:rsid w:val="00B90A17"/>
    <w:rsid w:val="00B912E8"/>
    <w:rsid w:val="00B913BD"/>
    <w:rsid w:val="00B91711"/>
    <w:rsid w:val="00B917A9"/>
    <w:rsid w:val="00B91C39"/>
    <w:rsid w:val="00B91D60"/>
    <w:rsid w:val="00B92052"/>
    <w:rsid w:val="00B926D9"/>
    <w:rsid w:val="00B938F5"/>
    <w:rsid w:val="00B93F80"/>
    <w:rsid w:val="00B9462C"/>
    <w:rsid w:val="00B947CA"/>
    <w:rsid w:val="00B94AFD"/>
    <w:rsid w:val="00B94B2F"/>
    <w:rsid w:val="00B94D09"/>
    <w:rsid w:val="00B9563A"/>
    <w:rsid w:val="00B95B46"/>
    <w:rsid w:val="00B95CB4"/>
    <w:rsid w:val="00B96F69"/>
    <w:rsid w:val="00B976F8"/>
    <w:rsid w:val="00B97913"/>
    <w:rsid w:val="00B97EB2"/>
    <w:rsid w:val="00BA16EE"/>
    <w:rsid w:val="00BA2D51"/>
    <w:rsid w:val="00BA3066"/>
    <w:rsid w:val="00BA3F2D"/>
    <w:rsid w:val="00BA4273"/>
    <w:rsid w:val="00BA6E65"/>
    <w:rsid w:val="00BA6E69"/>
    <w:rsid w:val="00BA6E7B"/>
    <w:rsid w:val="00BA6EC5"/>
    <w:rsid w:val="00BA6FD4"/>
    <w:rsid w:val="00BB0832"/>
    <w:rsid w:val="00BB08C9"/>
    <w:rsid w:val="00BB0BEE"/>
    <w:rsid w:val="00BB135C"/>
    <w:rsid w:val="00BB2858"/>
    <w:rsid w:val="00BB2EA3"/>
    <w:rsid w:val="00BB3D4F"/>
    <w:rsid w:val="00BB43DC"/>
    <w:rsid w:val="00BB4530"/>
    <w:rsid w:val="00BB4862"/>
    <w:rsid w:val="00BB49C8"/>
    <w:rsid w:val="00BB588E"/>
    <w:rsid w:val="00BB687E"/>
    <w:rsid w:val="00BB6B56"/>
    <w:rsid w:val="00BB6E47"/>
    <w:rsid w:val="00BB6F85"/>
    <w:rsid w:val="00BB70A9"/>
    <w:rsid w:val="00BB7743"/>
    <w:rsid w:val="00BB78E3"/>
    <w:rsid w:val="00BC092D"/>
    <w:rsid w:val="00BC0EAE"/>
    <w:rsid w:val="00BC19DF"/>
    <w:rsid w:val="00BC277E"/>
    <w:rsid w:val="00BC2EEE"/>
    <w:rsid w:val="00BC305A"/>
    <w:rsid w:val="00BC341E"/>
    <w:rsid w:val="00BC37FC"/>
    <w:rsid w:val="00BC450F"/>
    <w:rsid w:val="00BC4D0B"/>
    <w:rsid w:val="00BC515F"/>
    <w:rsid w:val="00BC571F"/>
    <w:rsid w:val="00BC58D1"/>
    <w:rsid w:val="00BC5E34"/>
    <w:rsid w:val="00BC609B"/>
    <w:rsid w:val="00BC64DD"/>
    <w:rsid w:val="00BC74ED"/>
    <w:rsid w:val="00BC75E4"/>
    <w:rsid w:val="00BC7FFD"/>
    <w:rsid w:val="00BD026A"/>
    <w:rsid w:val="00BD0FFD"/>
    <w:rsid w:val="00BD1355"/>
    <w:rsid w:val="00BD16BF"/>
    <w:rsid w:val="00BD2124"/>
    <w:rsid w:val="00BD3201"/>
    <w:rsid w:val="00BD350E"/>
    <w:rsid w:val="00BD37E1"/>
    <w:rsid w:val="00BD393D"/>
    <w:rsid w:val="00BD5089"/>
    <w:rsid w:val="00BD557A"/>
    <w:rsid w:val="00BD590A"/>
    <w:rsid w:val="00BD5C8A"/>
    <w:rsid w:val="00BD5F1C"/>
    <w:rsid w:val="00BD6396"/>
    <w:rsid w:val="00BD6741"/>
    <w:rsid w:val="00BD77A7"/>
    <w:rsid w:val="00BD7B8D"/>
    <w:rsid w:val="00BD7E11"/>
    <w:rsid w:val="00BE0FD1"/>
    <w:rsid w:val="00BE13DB"/>
    <w:rsid w:val="00BE166F"/>
    <w:rsid w:val="00BE1723"/>
    <w:rsid w:val="00BE1976"/>
    <w:rsid w:val="00BE1C2F"/>
    <w:rsid w:val="00BE2152"/>
    <w:rsid w:val="00BE2AAE"/>
    <w:rsid w:val="00BE2FEA"/>
    <w:rsid w:val="00BE33DA"/>
    <w:rsid w:val="00BE34E6"/>
    <w:rsid w:val="00BE3FD8"/>
    <w:rsid w:val="00BE4CAE"/>
    <w:rsid w:val="00BE4E74"/>
    <w:rsid w:val="00BE54CF"/>
    <w:rsid w:val="00BE56EF"/>
    <w:rsid w:val="00BE58F2"/>
    <w:rsid w:val="00BE5975"/>
    <w:rsid w:val="00BE5DDE"/>
    <w:rsid w:val="00BE6CC4"/>
    <w:rsid w:val="00BE71D6"/>
    <w:rsid w:val="00BE7999"/>
    <w:rsid w:val="00BE7A8D"/>
    <w:rsid w:val="00BE7F87"/>
    <w:rsid w:val="00BF031D"/>
    <w:rsid w:val="00BF0509"/>
    <w:rsid w:val="00BF05D2"/>
    <w:rsid w:val="00BF0CD9"/>
    <w:rsid w:val="00BF12C5"/>
    <w:rsid w:val="00BF1332"/>
    <w:rsid w:val="00BF1415"/>
    <w:rsid w:val="00BF20BD"/>
    <w:rsid w:val="00BF23CA"/>
    <w:rsid w:val="00BF2AA9"/>
    <w:rsid w:val="00BF2F89"/>
    <w:rsid w:val="00BF32F1"/>
    <w:rsid w:val="00BF3C37"/>
    <w:rsid w:val="00BF3C5B"/>
    <w:rsid w:val="00BF3EF7"/>
    <w:rsid w:val="00BF3FA8"/>
    <w:rsid w:val="00BF495A"/>
    <w:rsid w:val="00BF62BC"/>
    <w:rsid w:val="00BF659A"/>
    <w:rsid w:val="00BF677B"/>
    <w:rsid w:val="00BF6F0B"/>
    <w:rsid w:val="00BF6F6C"/>
    <w:rsid w:val="00BF74A1"/>
    <w:rsid w:val="00C000C1"/>
    <w:rsid w:val="00C00514"/>
    <w:rsid w:val="00C01816"/>
    <w:rsid w:val="00C01BA8"/>
    <w:rsid w:val="00C01BE7"/>
    <w:rsid w:val="00C033E5"/>
    <w:rsid w:val="00C03792"/>
    <w:rsid w:val="00C03C5C"/>
    <w:rsid w:val="00C03E21"/>
    <w:rsid w:val="00C040EC"/>
    <w:rsid w:val="00C04618"/>
    <w:rsid w:val="00C04755"/>
    <w:rsid w:val="00C0517D"/>
    <w:rsid w:val="00C05700"/>
    <w:rsid w:val="00C05B8B"/>
    <w:rsid w:val="00C05C04"/>
    <w:rsid w:val="00C063C7"/>
    <w:rsid w:val="00C0662D"/>
    <w:rsid w:val="00C068EE"/>
    <w:rsid w:val="00C06B53"/>
    <w:rsid w:val="00C079B8"/>
    <w:rsid w:val="00C07E35"/>
    <w:rsid w:val="00C10102"/>
    <w:rsid w:val="00C10441"/>
    <w:rsid w:val="00C10603"/>
    <w:rsid w:val="00C106AA"/>
    <w:rsid w:val="00C1142C"/>
    <w:rsid w:val="00C115C9"/>
    <w:rsid w:val="00C119D8"/>
    <w:rsid w:val="00C11C75"/>
    <w:rsid w:val="00C11D08"/>
    <w:rsid w:val="00C11D75"/>
    <w:rsid w:val="00C129C4"/>
    <w:rsid w:val="00C129E9"/>
    <w:rsid w:val="00C13D48"/>
    <w:rsid w:val="00C13DC4"/>
    <w:rsid w:val="00C1428D"/>
    <w:rsid w:val="00C146BB"/>
    <w:rsid w:val="00C1482E"/>
    <w:rsid w:val="00C15225"/>
    <w:rsid w:val="00C15880"/>
    <w:rsid w:val="00C15F0F"/>
    <w:rsid w:val="00C1693D"/>
    <w:rsid w:val="00C169CB"/>
    <w:rsid w:val="00C16D19"/>
    <w:rsid w:val="00C1704F"/>
    <w:rsid w:val="00C17183"/>
    <w:rsid w:val="00C17F3E"/>
    <w:rsid w:val="00C20283"/>
    <w:rsid w:val="00C208DA"/>
    <w:rsid w:val="00C20909"/>
    <w:rsid w:val="00C21166"/>
    <w:rsid w:val="00C212CE"/>
    <w:rsid w:val="00C223DC"/>
    <w:rsid w:val="00C250F2"/>
    <w:rsid w:val="00C2640D"/>
    <w:rsid w:val="00C2707C"/>
    <w:rsid w:val="00C270DA"/>
    <w:rsid w:val="00C307D0"/>
    <w:rsid w:val="00C30893"/>
    <w:rsid w:val="00C30E56"/>
    <w:rsid w:val="00C317EF"/>
    <w:rsid w:val="00C31F68"/>
    <w:rsid w:val="00C329B7"/>
    <w:rsid w:val="00C32AD4"/>
    <w:rsid w:val="00C3338B"/>
    <w:rsid w:val="00C335D6"/>
    <w:rsid w:val="00C339E4"/>
    <w:rsid w:val="00C33A40"/>
    <w:rsid w:val="00C33C63"/>
    <w:rsid w:val="00C34208"/>
    <w:rsid w:val="00C34FD4"/>
    <w:rsid w:val="00C3566B"/>
    <w:rsid w:val="00C35BDE"/>
    <w:rsid w:val="00C361B5"/>
    <w:rsid w:val="00C3669F"/>
    <w:rsid w:val="00C36831"/>
    <w:rsid w:val="00C37383"/>
    <w:rsid w:val="00C40495"/>
    <w:rsid w:val="00C40583"/>
    <w:rsid w:val="00C406DA"/>
    <w:rsid w:val="00C409CD"/>
    <w:rsid w:val="00C40BC2"/>
    <w:rsid w:val="00C40D52"/>
    <w:rsid w:val="00C40F50"/>
    <w:rsid w:val="00C410F9"/>
    <w:rsid w:val="00C41B7D"/>
    <w:rsid w:val="00C421D7"/>
    <w:rsid w:val="00C425B1"/>
    <w:rsid w:val="00C44087"/>
    <w:rsid w:val="00C448EB"/>
    <w:rsid w:val="00C44DCE"/>
    <w:rsid w:val="00C44E5C"/>
    <w:rsid w:val="00C45169"/>
    <w:rsid w:val="00C451F1"/>
    <w:rsid w:val="00C45296"/>
    <w:rsid w:val="00C45B44"/>
    <w:rsid w:val="00C46BE4"/>
    <w:rsid w:val="00C46C3E"/>
    <w:rsid w:val="00C46CEB"/>
    <w:rsid w:val="00C47579"/>
    <w:rsid w:val="00C47698"/>
    <w:rsid w:val="00C47CFA"/>
    <w:rsid w:val="00C47D53"/>
    <w:rsid w:val="00C47D8F"/>
    <w:rsid w:val="00C5040D"/>
    <w:rsid w:val="00C5117A"/>
    <w:rsid w:val="00C520F4"/>
    <w:rsid w:val="00C52E52"/>
    <w:rsid w:val="00C53118"/>
    <w:rsid w:val="00C53A2A"/>
    <w:rsid w:val="00C53C05"/>
    <w:rsid w:val="00C53FB9"/>
    <w:rsid w:val="00C54172"/>
    <w:rsid w:val="00C54406"/>
    <w:rsid w:val="00C5479D"/>
    <w:rsid w:val="00C54B7B"/>
    <w:rsid w:val="00C5567A"/>
    <w:rsid w:val="00C55713"/>
    <w:rsid w:val="00C55FA1"/>
    <w:rsid w:val="00C565D8"/>
    <w:rsid w:val="00C56911"/>
    <w:rsid w:val="00C56BE0"/>
    <w:rsid w:val="00C57535"/>
    <w:rsid w:val="00C57959"/>
    <w:rsid w:val="00C57B67"/>
    <w:rsid w:val="00C57BB4"/>
    <w:rsid w:val="00C57C44"/>
    <w:rsid w:val="00C60555"/>
    <w:rsid w:val="00C609B2"/>
    <w:rsid w:val="00C60BAD"/>
    <w:rsid w:val="00C61107"/>
    <w:rsid w:val="00C61272"/>
    <w:rsid w:val="00C616A8"/>
    <w:rsid w:val="00C62194"/>
    <w:rsid w:val="00C6263E"/>
    <w:rsid w:val="00C6267E"/>
    <w:rsid w:val="00C627A0"/>
    <w:rsid w:val="00C62F84"/>
    <w:rsid w:val="00C63BF1"/>
    <w:rsid w:val="00C642DF"/>
    <w:rsid w:val="00C6439B"/>
    <w:rsid w:val="00C649D3"/>
    <w:rsid w:val="00C6520F"/>
    <w:rsid w:val="00C6610B"/>
    <w:rsid w:val="00C66606"/>
    <w:rsid w:val="00C673B3"/>
    <w:rsid w:val="00C67FD8"/>
    <w:rsid w:val="00C7015C"/>
    <w:rsid w:val="00C70B50"/>
    <w:rsid w:val="00C7162B"/>
    <w:rsid w:val="00C716AF"/>
    <w:rsid w:val="00C716CA"/>
    <w:rsid w:val="00C72864"/>
    <w:rsid w:val="00C732F7"/>
    <w:rsid w:val="00C74002"/>
    <w:rsid w:val="00C7403B"/>
    <w:rsid w:val="00C74348"/>
    <w:rsid w:val="00C74CB7"/>
    <w:rsid w:val="00C74D47"/>
    <w:rsid w:val="00C7510C"/>
    <w:rsid w:val="00C755F2"/>
    <w:rsid w:val="00C760F6"/>
    <w:rsid w:val="00C76325"/>
    <w:rsid w:val="00C763FA"/>
    <w:rsid w:val="00C76A76"/>
    <w:rsid w:val="00C76EF4"/>
    <w:rsid w:val="00C770DF"/>
    <w:rsid w:val="00C80EB6"/>
    <w:rsid w:val="00C81122"/>
    <w:rsid w:val="00C8176C"/>
    <w:rsid w:val="00C81778"/>
    <w:rsid w:val="00C81DE9"/>
    <w:rsid w:val="00C81FAD"/>
    <w:rsid w:val="00C82847"/>
    <w:rsid w:val="00C83519"/>
    <w:rsid w:val="00C83680"/>
    <w:rsid w:val="00C83E3B"/>
    <w:rsid w:val="00C84CA4"/>
    <w:rsid w:val="00C84D82"/>
    <w:rsid w:val="00C85243"/>
    <w:rsid w:val="00C85566"/>
    <w:rsid w:val="00C85E0E"/>
    <w:rsid w:val="00C85ED7"/>
    <w:rsid w:val="00C85F94"/>
    <w:rsid w:val="00C862D9"/>
    <w:rsid w:val="00C86DD6"/>
    <w:rsid w:val="00C87224"/>
    <w:rsid w:val="00C87F52"/>
    <w:rsid w:val="00C90458"/>
    <w:rsid w:val="00C913E6"/>
    <w:rsid w:val="00C91508"/>
    <w:rsid w:val="00C9177B"/>
    <w:rsid w:val="00C91A9D"/>
    <w:rsid w:val="00C927F5"/>
    <w:rsid w:val="00C92B2B"/>
    <w:rsid w:val="00C92CD7"/>
    <w:rsid w:val="00C9362A"/>
    <w:rsid w:val="00C94C29"/>
    <w:rsid w:val="00C94E12"/>
    <w:rsid w:val="00C952F4"/>
    <w:rsid w:val="00C95384"/>
    <w:rsid w:val="00C959E2"/>
    <w:rsid w:val="00C95F4D"/>
    <w:rsid w:val="00C96C68"/>
    <w:rsid w:val="00C96D2E"/>
    <w:rsid w:val="00C97428"/>
    <w:rsid w:val="00C97997"/>
    <w:rsid w:val="00C97D2B"/>
    <w:rsid w:val="00CA0276"/>
    <w:rsid w:val="00CA0531"/>
    <w:rsid w:val="00CA0D64"/>
    <w:rsid w:val="00CA0E95"/>
    <w:rsid w:val="00CA0F8C"/>
    <w:rsid w:val="00CA1030"/>
    <w:rsid w:val="00CA1BB1"/>
    <w:rsid w:val="00CA2B6F"/>
    <w:rsid w:val="00CA31B7"/>
    <w:rsid w:val="00CA335E"/>
    <w:rsid w:val="00CA3A41"/>
    <w:rsid w:val="00CA45A8"/>
    <w:rsid w:val="00CA64C6"/>
    <w:rsid w:val="00CA683E"/>
    <w:rsid w:val="00CA7680"/>
    <w:rsid w:val="00CA7CB5"/>
    <w:rsid w:val="00CA7D44"/>
    <w:rsid w:val="00CA7ED7"/>
    <w:rsid w:val="00CB07CD"/>
    <w:rsid w:val="00CB0C4B"/>
    <w:rsid w:val="00CB0CB1"/>
    <w:rsid w:val="00CB0CCC"/>
    <w:rsid w:val="00CB1172"/>
    <w:rsid w:val="00CB18B4"/>
    <w:rsid w:val="00CB2378"/>
    <w:rsid w:val="00CB2A49"/>
    <w:rsid w:val="00CB369C"/>
    <w:rsid w:val="00CB3DE0"/>
    <w:rsid w:val="00CB3FF6"/>
    <w:rsid w:val="00CB4274"/>
    <w:rsid w:val="00CB4674"/>
    <w:rsid w:val="00CB4C2E"/>
    <w:rsid w:val="00CB58D7"/>
    <w:rsid w:val="00CB5BBF"/>
    <w:rsid w:val="00CB5FB5"/>
    <w:rsid w:val="00CB7820"/>
    <w:rsid w:val="00CB7FB5"/>
    <w:rsid w:val="00CC03B4"/>
    <w:rsid w:val="00CC0792"/>
    <w:rsid w:val="00CC1294"/>
    <w:rsid w:val="00CC2D3D"/>
    <w:rsid w:val="00CC3828"/>
    <w:rsid w:val="00CC4CE2"/>
    <w:rsid w:val="00CC5B72"/>
    <w:rsid w:val="00CC628F"/>
    <w:rsid w:val="00CC6321"/>
    <w:rsid w:val="00CC63F0"/>
    <w:rsid w:val="00CC6436"/>
    <w:rsid w:val="00CC7DE5"/>
    <w:rsid w:val="00CD01DF"/>
    <w:rsid w:val="00CD02FB"/>
    <w:rsid w:val="00CD089F"/>
    <w:rsid w:val="00CD0A87"/>
    <w:rsid w:val="00CD0FCD"/>
    <w:rsid w:val="00CD2514"/>
    <w:rsid w:val="00CD269C"/>
    <w:rsid w:val="00CD290D"/>
    <w:rsid w:val="00CD297B"/>
    <w:rsid w:val="00CD2E58"/>
    <w:rsid w:val="00CD42D1"/>
    <w:rsid w:val="00CD4FE5"/>
    <w:rsid w:val="00CD51B8"/>
    <w:rsid w:val="00CD5383"/>
    <w:rsid w:val="00CD5A38"/>
    <w:rsid w:val="00CD5E74"/>
    <w:rsid w:val="00CD6438"/>
    <w:rsid w:val="00CD6758"/>
    <w:rsid w:val="00CD68A0"/>
    <w:rsid w:val="00CD68DE"/>
    <w:rsid w:val="00CD69EA"/>
    <w:rsid w:val="00CD798F"/>
    <w:rsid w:val="00CD7C37"/>
    <w:rsid w:val="00CE00C3"/>
    <w:rsid w:val="00CE06F9"/>
    <w:rsid w:val="00CE09D8"/>
    <w:rsid w:val="00CE0BD9"/>
    <w:rsid w:val="00CE0C98"/>
    <w:rsid w:val="00CE2069"/>
    <w:rsid w:val="00CE398C"/>
    <w:rsid w:val="00CE3A8A"/>
    <w:rsid w:val="00CE3AEB"/>
    <w:rsid w:val="00CE456C"/>
    <w:rsid w:val="00CE50FE"/>
    <w:rsid w:val="00CE52DF"/>
    <w:rsid w:val="00CE5542"/>
    <w:rsid w:val="00CE5CE8"/>
    <w:rsid w:val="00CE62B7"/>
    <w:rsid w:val="00CE6860"/>
    <w:rsid w:val="00CE6A3C"/>
    <w:rsid w:val="00CE76EC"/>
    <w:rsid w:val="00CE7C41"/>
    <w:rsid w:val="00CE7E94"/>
    <w:rsid w:val="00CF0061"/>
    <w:rsid w:val="00CF0ED8"/>
    <w:rsid w:val="00CF1577"/>
    <w:rsid w:val="00CF1729"/>
    <w:rsid w:val="00CF2511"/>
    <w:rsid w:val="00CF25FD"/>
    <w:rsid w:val="00CF2744"/>
    <w:rsid w:val="00CF2CAE"/>
    <w:rsid w:val="00CF328D"/>
    <w:rsid w:val="00CF38ED"/>
    <w:rsid w:val="00CF3D0B"/>
    <w:rsid w:val="00CF3D84"/>
    <w:rsid w:val="00CF40FE"/>
    <w:rsid w:val="00CF41BC"/>
    <w:rsid w:val="00CF4268"/>
    <w:rsid w:val="00CF434B"/>
    <w:rsid w:val="00CF4547"/>
    <w:rsid w:val="00CF4A44"/>
    <w:rsid w:val="00CF4C87"/>
    <w:rsid w:val="00CF5A3C"/>
    <w:rsid w:val="00CF5C93"/>
    <w:rsid w:val="00CF5DFC"/>
    <w:rsid w:val="00CF5F3A"/>
    <w:rsid w:val="00CF679E"/>
    <w:rsid w:val="00CF7273"/>
    <w:rsid w:val="00CF7573"/>
    <w:rsid w:val="00CF760D"/>
    <w:rsid w:val="00CF7DC0"/>
    <w:rsid w:val="00D0036F"/>
    <w:rsid w:val="00D007EE"/>
    <w:rsid w:val="00D01241"/>
    <w:rsid w:val="00D01ABD"/>
    <w:rsid w:val="00D01FE6"/>
    <w:rsid w:val="00D02E21"/>
    <w:rsid w:val="00D034E9"/>
    <w:rsid w:val="00D03717"/>
    <w:rsid w:val="00D03A0C"/>
    <w:rsid w:val="00D03BBD"/>
    <w:rsid w:val="00D03DB5"/>
    <w:rsid w:val="00D04083"/>
    <w:rsid w:val="00D04880"/>
    <w:rsid w:val="00D04D70"/>
    <w:rsid w:val="00D04F1B"/>
    <w:rsid w:val="00D05469"/>
    <w:rsid w:val="00D055AB"/>
    <w:rsid w:val="00D0741C"/>
    <w:rsid w:val="00D074B2"/>
    <w:rsid w:val="00D0768B"/>
    <w:rsid w:val="00D07732"/>
    <w:rsid w:val="00D07FCC"/>
    <w:rsid w:val="00D100D4"/>
    <w:rsid w:val="00D10358"/>
    <w:rsid w:val="00D10620"/>
    <w:rsid w:val="00D11FF4"/>
    <w:rsid w:val="00D12B60"/>
    <w:rsid w:val="00D13FFE"/>
    <w:rsid w:val="00D141F9"/>
    <w:rsid w:val="00D14898"/>
    <w:rsid w:val="00D15246"/>
    <w:rsid w:val="00D158DB"/>
    <w:rsid w:val="00D162AD"/>
    <w:rsid w:val="00D16D67"/>
    <w:rsid w:val="00D16EFA"/>
    <w:rsid w:val="00D16FC1"/>
    <w:rsid w:val="00D1759F"/>
    <w:rsid w:val="00D20732"/>
    <w:rsid w:val="00D20B94"/>
    <w:rsid w:val="00D20F37"/>
    <w:rsid w:val="00D21399"/>
    <w:rsid w:val="00D2189C"/>
    <w:rsid w:val="00D2189E"/>
    <w:rsid w:val="00D218A4"/>
    <w:rsid w:val="00D21FC3"/>
    <w:rsid w:val="00D22386"/>
    <w:rsid w:val="00D2254D"/>
    <w:rsid w:val="00D22D94"/>
    <w:rsid w:val="00D23472"/>
    <w:rsid w:val="00D2463B"/>
    <w:rsid w:val="00D24B46"/>
    <w:rsid w:val="00D270FD"/>
    <w:rsid w:val="00D275A6"/>
    <w:rsid w:val="00D276A3"/>
    <w:rsid w:val="00D27B65"/>
    <w:rsid w:val="00D30A57"/>
    <w:rsid w:val="00D32A72"/>
    <w:rsid w:val="00D32C2B"/>
    <w:rsid w:val="00D3324B"/>
    <w:rsid w:val="00D3359C"/>
    <w:rsid w:val="00D336E4"/>
    <w:rsid w:val="00D344C8"/>
    <w:rsid w:val="00D3470F"/>
    <w:rsid w:val="00D348B1"/>
    <w:rsid w:val="00D35348"/>
    <w:rsid w:val="00D354C8"/>
    <w:rsid w:val="00D35A4D"/>
    <w:rsid w:val="00D35B7E"/>
    <w:rsid w:val="00D365DE"/>
    <w:rsid w:val="00D37411"/>
    <w:rsid w:val="00D37880"/>
    <w:rsid w:val="00D37EA7"/>
    <w:rsid w:val="00D4053B"/>
    <w:rsid w:val="00D41425"/>
    <w:rsid w:val="00D418E3"/>
    <w:rsid w:val="00D41AD0"/>
    <w:rsid w:val="00D41B34"/>
    <w:rsid w:val="00D4263C"/>
    <w:rsid w:val="00D42806"/>
    <w:rsid w:val="00D429D9"/>
    <w:rsid w:val="00D43ED6"/>
    <w:rsid w:val="00D441FE"/>
    <w:rsid w:val="00D4524F"/>
    <w:rsid w:val="00D4586B"/>
    <w:rsid w:val="00D4599B"/>
    <w:rsid w:val="00D45D8E"/>
    <w:rsid w:val="00D461A5"/>
    <w:rsid w:val="00D462B1"/>
    <w:rsid w:val="00D4661F"/>
    <w:rsid w:val="00D46764"/>
    <w:rsid w:val="00D46AC4"/>
    <w:rsid w:val="00D47150"/>
    <w:rsid w:val="00D47E83"/>
    <w:rsid w:val="00D503B8"/>
    <w:rsid w:val="00D50C8A"/>
    <w:rsid w:val="00D50EDE"/>
    <w:rsid w:val="00D51570"/>
    <w:rsid w:val="00D520D2"/>
    <w:rsid w:val="00D5232F"/>
    <w:rsid w:val="00D5263C"/>
    <w:rsid w:val="00D52B42"/>
    <w:rsid w:val="00D53045"/>
    <w:rsid w:val="00D53EF0"/>
    <w:rsid w:val="00D54152"/>
    <w:rsid w:val="00D5467D"/>
    <w:rsid w:val="00D54834"/>
    <w:rsid w:val="00D556EF"/>
    <w:rsid w:val="00D55A33"/>
    <w:rsid w:val="00D55A85"/>
    <w:rsid w:val="00D563AA"/>
    <w:rsid w:val="00D5669D"/>
    <w:rsid w:val="00D57071"/>
    <w:rsid w:val="00D573B9"/>
    <w:rsid w:val="00D5747A"/>
    <w:rsid w:val="00D57683"/>
    <w:rsid w:val="00D61CE2"/>
    <w:rsid w:val="00D61E5D"/>
    <w:rsid w:val="00D62189"/>
    <w:rsid w:val="00D62C14"/>
    <w:rsid w:val="00D63119"/>
    <w:rsid w:val="00D63605"/>
    <w:rsid w:val="00D63C0A"/>
    <w:rsid w:val="00D641AE"/>
    <w:rsid w:val="00D64351"/>
    <w:rsid w:val="00D6442C"/>
    <w:rsid w:val="00D6487E"/>
    <w:rsid w:val="00D64A97"/>
    <w:rsid w:val="00D64D24"/>
    <w:rsid w:val="00D64E72"/>
    <w:rsid w:val="00D67295"/>
    <w:rsid w:val="00D6765C"/>
    <w:rsid w:val="00D676DA"/>
    <w:rsid w:val="00D70033"/>
    <w:rsid w:val="00D7042B"/>
    <w:rsid w:val="00D72111"/>
    <w:rsid w:val="00D725DF"/>
    <w:rsid w:val="00D72786"/>
    <w:rsid w:val="00D730F3"/>
    <w:rsid w:val="00D733CD"/>
    <w:rsid w:val="00D73977"/>
    <w:rsid w:val="00D739D8"/>
    <w:rsid w:val="00D74C95"/>
    <w:rsid w:val="00D75190"/>
    <w:rsid w:val="00D753F4"/>
    <w:rsid w:val="00D754BC"/>
    <w:rsid w:val="00D75995"/>
    <w:rsid w:val="00D759FB"/>
    <w:rsid w:val="00D75CB0"/>
    <w:rsid w:val="00D7754F"/>
    <w:rsid w:val="00D802CF"/>
    <w:rsid w:val="00D804B6"/>
    <w:rsid w:val="00D807CF"/>
    <w:rsid w:val="00D80844"/>
    <w:rsid w:val="00D8104C"/>
    <w:rsid w:val="00D81937"/>
    <w:rsid w:val="00D82402"/>
    <w:rsid w:val="00D82511"/>
    <w:rsid w:val="00D82A95"/>
    <w:rsid w:val="00D82D99"/>
    <w:rsid w:val="00D82DE6"/>
    <w:rsid w:val="00D84205"/>
    <w:rsid w:val="00D84A5C"/>
    <w:rsid w:val="00D853FC"/>
    <w:rsid w:val="00D85C16"/>
    <w:rsid w:val="00D85C5F"/>
    <w:rsid w:val="00D85EF6"/>
    <w:rsid w:val="00D86207"/>
    <w:rsid w:val="00D869B5"/>
    <w:rsid w:val="00D871C8"/>
    <w:rsid w:val="00D87786"/>
    <w:rsid w:val="00D87BF6"/>
    <w:rsid w:val="00D9060D"/>
    <w:rsid w:val="00D90D33"/>
    <w:rsid w:val="00D910BF"/>
    <w:rsid w:val="00D91CEA"/>
    <w:rsid w:val="00D92501"/>
    <w:rsid w:val="00D934DB"/>
    <w:rsid w:val="00D93FCB"/>
    <w:rsid w:val="00D945A0"/>
    <w:rsid w:val="00D94747"/>
    <w:rsid w:val="00D94D2D"/>
    <w:rsid w:val="00D95138"/>
    <w:rsid w:val="00D952C7"/>
    <w:rsid w:val="00D95CDE"/>
    <w:rsid w:val="00D96659"/>
    <w:rsid w:val="00D96693"/>
    <w:rsid w:val="00D967A2"/>
    <w:rsid w:val="00D968CC"/>
    <w:rsid w:val="00D96F1F"/>
    <w:rsid w:val="00D97390"/>
    <w:rsid w:val="00D97530"/>
    <w:rsid w:val="00D9792D"/>
    <w:rsid w:val="00D97F6A"/>
    <w:rsid w:val="00DA0537"/>
    <w:rsid w:val="00DA0904"/>
    <w:rsid w:val="00DA09F1"/>
    <w:rsid w:val="00DA1944"/>
    <w:rsid w:val="00DA1AF6"/>
    <w:rsid w:val="00DA1FA3"/>
    <w:rsid w:val="00DA1FF2"/>
    <w:rsid w:val="00DA22CA"/>
    <w:rsid w:val="00DA2977"/>
    <w:rsid w:val="00DA358B"/>
    <w:rsid w:val="00DA3F72"/>
    <w:rsid w:val="00DA42C9"/>
    <w:rsid w:val="00DA4D31"/>
    <w:rsid w:val="00DA4D56"/>
    <w:rsid w:val="00DA4E37"/>
    <w:rsid w:val="00DA56C4"/>
    <w:rsid w:val="00DA5EFF"/>
    <w:rsid w:val="00DA6333"/>
    <w:rsid w:val="00DA6B83"/>
    <w:rsid w:val="00DA6D93"/>
    <w:rsid w:val="00DA6D98"/>
    <w:rsid w:val="00DA77E5"/>
    <w:rsid w:val="00DA78DC"/>
    <w:rsid w:val="00DA7908"/>
    <w:rsid w:val="00DA7ED2"/>
    <w:rsid w:val="00DB0AAD"/>
    <w:rsid w:val="00DB0FCD"/>
    <w:rsid w:val="00DB133B"/>
    <w:rsid w:val="00DB13A8"/>
    <w:rsid w:val="00DB18E0"/>
    <w:rsid w:val="00DB1975"/>
    <w:rsid w:val="00DB1A48"/>
    <w:rsid w:val="00DB21A2"/>
    <w:rsid w:val="00DB26C9"/>
    <w:rsid w:val="00DB292D"/>
    <w:rsid w:val="00DB29D8"/>
    <w:rsid w:val="00DB2A46"/>
    <w:rsid w:val="00DB2E4F"/>
    <w:rsid w:val="00DB2F60"/>
    <w:rsid w:val="00DB46E3"/>
    <w:rsid w:val="00DB4974"/>
    <w:rsid w:val="00DB4BB1"/>
    <w:rsid w:val="00DB4BDC"/>
    <w:rsid w:val="00DB5D1F"/>
    <w:rsid w:val="00DB5F62"/>
    <w:rsid w:val="00DB6073"/>
    <w:rsid w:val="00DB7AF7"/>
    <w:rsid w:val="00DB7D2F"/>
    <w:rsid w:val="00DC0F93"/>
    <w:rsid w:val="00DC1375"/>
    <w:rsid w:val="00DC1E5D"/>
    <w:rsid w:val="00DC27DC"/>
    <w:rsid w:val="00DC30B8"/>
    <w:rsid w:val="00DC351D"/>
    <w:rsid w:val="00DC400E"/>
    <w:rsid w:val="00DC466E"/>
    <w:rsid w:val="00DC4F51"/>
    <w:rsid w:val="00DC509C"/>
    <w:rsid w:val="00DC5C9F"/>
    <w:rsid w:val="00DC6469"/>
    <w:rsid w:val="00DC659B"/>
    <w:rsid w:val="00DC67E3"/>
    <w:rsid w:val="00DC697F"/>
    <w:rsid w:val="00DC6A28"/>
    <w:rsid w:val="00DC7631"/>
    <w:rsid w:val="00DC77AC"/>
    <w:rsid w:val="00DC7B95"/>
    <w:rsid w:val="00DC7F3F"/>
    <w:rsid w:val="00DD03C2"/>
    <w:rsid w:val="00DD060E"/>
    <w:rsid w:val="00DD0687"/>
    <w:rsid w:val="00DD08D7"/>
    <w:rsid w:val="00DD08EB"/>
    <w:rsid w:val="00DD0BF9"/>
    <w:rsid w:val="00DD1468"/>
    <w:rsid w:val="00DD19C8"/>
    <w:rsid w:val="00DD2AB9"/>
    <w:rsid w:val="00DD2F2D"/>
    <w:rsid w:val="00DD32DA"/>
    <w:rsid w:val="00DD3344"/>
    <w:rsid w:val="00DD43BA"/>
    <w:rsid w:val="00DD4D85"/>
    <w:rsid w:val="00DD506B"/>
    <w:rsid w:val="00DD50B5"/>
    <w:rsid w:val="00DD5A87"/>
    <w:rsid w:val="00DD661E"/>
    <w:rsid w:val="00DD6726"/>
    <w:rsid w:val="00DD69E9"/>
    <w:rsid w:val="00DD6B02"/>
    <w:rsid w:val="00DD6B33"/>
    <w:rsid w:val="00DD7092"/>
    <w:rsid w:val="00DD7E06"/>
    <w:rsid w:val="00DE011C"/>
    <w:rsid w:val="00DE08F0"/>
    <w:rsid w:val="00DE0998"/>
    <w:rsid w:val="00DE0BE1"/>
    <w:rsid w:val="00DE1124"/>
    <w:rsid w:val="00DE231E"/>
    <w:rsid w:val="00DE43F8"/>
    <w:rsid w:val="00DE458A"/>
    <w:rsid w:val="00DE59C2"/>
    <w:rsid w:val="00DE5E9C"/>
    <w:rsid w:val="00DE5ECE"/>
    <w:rsid w:val="00DE6057"/>
    <w:rsid w:val="00DE605D"/>
    <w:rsid w:val="00DE6222"/>
    <w:rsid w:val="00DE6BB4"/>
    <w:rsid w:val="00DE7349"/>
    <w:rsid w:val="00DE7642"/>
    <w:rsid w:val="00DE7896"/>
    <w:rsid w:val="00DE7C98"/>
    <w:rsid w:val="00DE7F1E"/>
    <w:rsid w:val="00DE7F56"/>
    <w:rsid w:val="00DF186A"/>
    <w:rsid w:val="00DF2435"/>
    <w:rsid w:val="00DF2744"/>
    <w:rsid w:val="00DF42FB"/>
    <w:rsid w:val="00DF484D"/>
    <w:rsid w:val="00DF585F"/>
    <w:rsid w:val="00DF5CEB"/>
    <w:rsid w:val="00DF6455"/>
    <w:rsid w:val="00DF74D6"/>
    <w:rsid w:val="00E01A07"/>
    <w:rsid w:val="00E02408"/>
    <w:rsid w:val="00E026F7"/>
    <w:rsid w:val="00E03321"/>
    <w:rsid w:val="00E03C0D"/>
    <w:rsid w:val="00E03F83"/>
    <w:rsid w:val="00E041C8"/>
    <w:rsid w:val="00E042B9"/>
    <w:rsid w:val="00E044ED"/>
    <w:rsid w:val="00E048C0"/>
    <w:rsid w:val="00E05512"/>
    <w:rsid w:val="00E0647A"/>
    <w:rsid w:val="00E06D68"/>
    <w:rsid w:val="00E0707B"/>
    <w:rsid w:val="00E074BE"/>
    <w:rsid w:val="00E07763"/>
    <w:rsid w:val="00E0777E"/>
    <w:rsid w:val="00E07BD0"/>
    <w:rsid w:val="00E07D08"/>
    <w:rsid w:val="00E10114"/>
    <w:rsid w:val="00E10259"/>
    <w:rsid w:val="00E103E2"/>
    <w:rsid w:val="00E10E4D"/>
    <w:rsid w:val="00E110A7"/>
    <w:rsid w:val="00E1115D"/>
    <w:rsid w:val="00E114B5"/>
    <w:rsid w:val="00E11C37"/>
    <w:rsid w:val="00E12082"/>
    <w:rsid w:val="00E122D1"/>
    <w:rsid w:val="00E125CA"/>
    <w:rsid w:val="00E12D26"/>
    <w:rsid w:val="00E12DA3"/>
    <w:rsid w:val="00E13893"/>
    <w:rsid w:val="00E14136"/>
    <w:rsid w:val="00E14B98"/>
    <w:rsid w:val="00E14F8A"/>
    <w:rsid w:val="00E15547"/>
    <w:rsid w:val="00E15614"/>
    <w:rsid w:val="00E15E3E"/>
    <w:rsid w:val="00E167E9"/>
    <w:rsid w:val="00E16F81"/>
    <w:rsid w:val="00E17019"/>
    <w:rsid w:val="00E17068"/>
    <w:rsid w:val="00E1759B"/>
    <w:rsid w:val="00E178C0"/>
    <w:rsid w:val="00E178E4"/>
    <w:rsid w:val="00E17A25"/>
    <w:rsid w:val="00E2023F"/>
    <w:rsid w:val="00E20851"/>
    <w:rsid w:val="00E208EA"/>
    <w:rsid w:val="00E210F8"/>
    <w:rsid w:val="00E2113B"/>
    <w:rsid w:val="00E211C6"/>
    <w:rsid w:val="00E2153F"/>
    <w:rsid w:val="00E21BD7"/>
    <w:rsid w:val="00E225F9"/>
    <w:rsid w:val="00E2263E"/>
    <w:rsid w:val="00E2299E"/>
    <w:rsid w:val="00E22A00"/>
    <w:rsid w:val="00E230FE"/>
    <w:rsid w:val="00E2315D"/>
    <w:rsid w:val="00E2396C"/>
    <w:rsid w:val="00E244C1"/>
    <w:rsid w:val="00E245F7"/>
    <w:rsid w:val="00E2479B"/>
    <w:rsid w:val="00E24DC1"/>
    <w:rsid w:val="00E25186"/>
    <w:rsid w:val="00E2578B"/>
    <w:rsid w:val="00E26161"/>
    <w:rsid w:val="00E2655E"/>
    <w:rsid w:val="00E26B54"/>
    <w:rsid w:val="00E26DD6"/>
    <w:rsid w:val="00E27342"/>
    <w:rsid w:val="00E2738E"/>
    <w:rsid w:val="00E2792E"/>
    <w:rsid w:val="00E27D82"/>
    <w:rsid w:val="00E27DEC"/>
    <w:rsid w:val="00E30530"/>
    <w:rsid w:val="00E30C34"/>
    <w:rsid w:val="00E30FB8"/>
    <w:rsid w:val="00E310C3"/>
    <w:rsid w:val="00E311DD"/>
    <w:rsid w:val="00E312E8"/>
    <w:rsid w:val="00E3132D"/>
    <w:rsid w:val="00E316FC"/>
    <w:rsid w:val="00E33995"/>
    <w:rsid w:val="00E339EB"/>
    <w:rsid w:val="00E34613"/>
    <w:rsid w:val="00E34AE4"/>
    <w:rsid w:val="00E34C03"/>
    <w:rsid w:val="00E35498"/>
    <w:rsid w:val="00E36284"/>
    <w:rsid w:val="00E364F6"/>
    <w:rsid w:val="00E375D3"/>
    <w:rsid w:val="00E3767D"/>
    <w:rsid w:val="00E379DA"/>
    <w:rsid w:val="00E40140"/>
    <w:rsid w:val="00E40668"/>
    <w:rsid w:val="00E40D88"/>
    <w:rsid w:val="00E411E4"/>
    <w:rsid w:val="00E411F1"/>
    <w:rsid w:val="00E41404"/>
    <w:rsid w:val="00E418B1"/>
    <w:rsid w:val="00E41B99"/>
    <w:rsid w:val="00E41D2C"/>
    <w:rsid w:val="00E42009"/>
    <w:rsid w:val="00E4252C"/>
    <w:rsid w:val="00E42F47"/>
    <w:rsid w:val="00E43954"/>
    <w:rsid w:val="00E43E91"/>
    <w:rsid w:val="00E448E5"/>
    <w:rsid w:val="00E450DC"/>
    <w:rsid w:val="00E45C9C"/>
    <w:rsid w:val="00E45D53"/>
    <w:rsid w:val="00E46229"/>
    <w:rsid w:val="00E4682F"/>
    <w:rsid w:val="00E4686D"/>
    <w:rsid w:val="00E47CE2"/>
    <w:rsid w:val="00E50312"/>
    <w:rsid w:val="00E510CE"/>
    <w:rsid w:val="00E511C5"/>
    <w:rsid w:val="00E52C33"/>
    <w:rsid w:val="00E53123"/>
    <w:rsid w:val="00E5313E"/>
    <w:rsid w:val="00E540F7"/>
    <w:rsid w:val="00E5453D"/>
    <w:rsid w:val="00E56183"/>
    <w:rsid w:val="00E57332"/>
    <w:rsid w:val="00E57E7C"/>
    <w:rsid w:val="00E57F68"/>
    <w:rsid w:val="00E6022C"/>
    <w:rsid w:val="00E6052A"/>
    <w:rsid w:val="00E60B81"/>
    <w:rsid w:val="00E610C7"/>
    <w:rsid w:val="00E61BFB"/>
    <w:rsid w:val="00E62AFE"/>
    <w:rsid w:val="00E62C1C"/>
    <w:rsid w:val="00E62EF7"/>
    <w:rsid w:val="00E63048"/>
    <w:rsid w:val="00E6320E"/>
    <w:rsid w:val="00E632EB"/>
    <w:rsid w:val="00E6381B"/>
    <w:rsid w:val="00E6392B"/>
    <w:rsid w:val="00E63FC5"/>
    <w:rsid w:val="00E641EB"/>
    <w:rsid w:val="00E6476F"/>
    <w:rsid w:val="00E64AB2"/>
    <w:rsid w:val="00E6544E"/>
    <w:rsid w:val="00E654F3"/>
    <w:rsid w:val="00E65FD0"/>
    <w:rsid w:val="00E66364"/>
    <w:rsid w:val="00E66492"/>
    <w:rsid w:val="00E66695"/>
    <w:rsid w:val="00E675D0"/>
    <w:rsid w:val="00E67E7D"/>
    <w:rsid w:val="00E70508"/>
    <w:rsid w:val="00E708C8"/>
    <w:rsid w:val="00E72A88"/>
    <w:rsid w:val="00E72AEC"/>
    <w:rsid w:val="00E7313C"/>
    <w:rsid w:val="00E73609"/>
    <w:rsid w:val="00E73723"/>
    <w:rsid w:val="00E73D7D"/>
    <w:rsid w:val="00E73D9A"/>
    <w:rsid w:val="00E73F87"/>
    <w:rsid w:val="00E7400E"/>
    <w:rsid w:val="00E74F99"/>
    <w:rsid w:val="00E75512"/>
    <w:rsid w:val="00E76416"/>
    <w:rsid w:val="00E76574"/>
    <w:rsid w:val="00E77CFE"/>
    <w:rsid w:val="00E77ED2"/>
    <w:rsid w:val="00E77EE7"/>
    <w:rsid w:val="00E80FB0"/>
    <w:rsid w:val="00E81B22"/>
    <w:rsid w:val="00E81BDB"/>
    <w:rsid w:val="00E8269D"/>
    <w:rsid w:val="00E83208"/>
    <w:rsid w:val="00E83FD1"/>
    <w:rsid w:val="00E84005"/>
    <w:rsid w:val="00E848F8"/>
    <w:rsid w:val="00E84E98"/>
    <w:rsid w:val="00E84FEE"/>
    <w:rsid w:val="00E85138"/>
    <w:rsid w:val="00E8568B"/>
    <w:rsid w:val="00E856A5"/>
    <w:rsid w:val="00E85B81"/>
    <w:rsid w:val="00E85FC2"/>
    <w:rsid w:val="00E8688D"/>
    <w:rsid w:val="00E870C9"/>
    <w:rsid w:val="00E906EE"/>
    <w:rsid w:val="00E9104C"/>
    <w:rsid w:val="00E915CB"/>
    <w:rsid w:val="00E91636"/>
    <w:rsid w:val="00E920A0"/>
    <w:rsid w:val="00E93E1B"/>
    <w:rsid w:val="00E943B9"/>
    <w:rsid w:val="00E94A3F"/>
    <w:rsid w:val="00E94A69"/>
    <w:rsid w:val="00E94F9D"/>
    <w:rsid w:val="00E952C6"/>
    <w:rsid w:val="00E9584F"/>
    <w:rsid w:val="00E959E2"/>
    <w:rsid w:val="00E963F0"/>
    <w:rsid w:val="00E967CB"/>
    <w:rsid w:val="00E9715F"/>
    <w:rsid w:val="00E9719D"/>
    <w:rsid w:val="00E974A8"/>
    <w:rsid w:val="00E97A7F"/>
    <w:rsid w:val="00E97B1E"/>
    <w:rsid w:val="00EA001C"/>
    <w:rsid w:val="00EA0AD4"/>
    <w:rsid w:val="00EA1443"/>
    <w:rsid w:val="00EA1476"/>
    <w:rsid w:val="00EA14CD"/>
    <w:rsid w:val="00EA19CE"/>
    <w:rsid w:val="00EA25F2"/>
    <w:rsid w:val="00EA2BCC"/>
    <w:rsid w:val="00EA2EB7"/>
    <w:rsid w:val="00EA372D"/>
    <w:rsid w:val="00EA399A"/>
    <w:rsid w:val="00EA40A9"/>
    <w:rsid w:val="00EA4A4A"/>
    <w:rsid w:val="00EA4BF1"/>
    <w:rsid w:val="00EA57E4"/>
    <w:rsid w:val="00EA5872"/>
    <w:rsid w:val="00EA5AF8"/>
    <w:rsid w:val="00EA5D9C"/>
    <w:rsid w:val="00EA5F29"/>
    <w:rsid w:val="00EA6078"/>
    <w:rsid w:val="00EA6751"/>
    <w:rsid w:val="00EA7166"/>
    <w:rsid w:val="00EA748C"/>
    <w:rsid w:val="00EB0A3A"/>
    <w:rsid w:val="00EB0EC6"/>
    <w:rsid w:val="00EB16F0"/>
    <w:rsid w:val="00EB18E1"/>
    <w:rsid w:val="00EB1C12"/>
    <w:rsid w:val="00EB1C16"/>
    <w:rsid w:val="00EB1F7F"/>
    <w:rsid w:val="00EB2160"/>
    <w:rsid w:val="00EB223B"/>
    <w:rsid w:val="00EB2279"/>
    <w:rsid w:val="00EB2455"/>
    <w:rsid w:val="00EB28A5"/>
    <w:rsid w:val="00EB3968"/>
    <w:rsid w:val="00EB4ACF"/>
    <w:rsid w:val="00EB5076"/>
    <w:rsid w:val="00EB5CE1"/>
    <w:rsid w:val="00EB5EE8"/>
    <w:rsid w:val="00EB6997"/>
    <w:rsid w:val="00EB7152"/>
    <w:rsid w:val="00EB72AC"/>
    <w:rsid w:val="00EB76D4"/>
    <w:rsid w:val="00EC0233"/>
    <w:rsid w:val="00EC05EB"/>
    <w:rsid w:val="00EC0A23"/>
    <w:rsid w:val="00EC0D08"/>
    <w:rsid w:val="00EC0DE7"/>
    <w:rsid w:val="00EC1759"/>
    <w:rsid w:val="00EC2115"/>
    <w:rsid w:val="00EC2155"/>
    <w:rsid w:val="00EC25DC"/>
    <w:rsid w:val="00EC2657"/>
    <w:rsid w:val="00EC29C2"/>
    <w:rsid w:val="00EC2D47"/>
    <w:rsid w:val="00EC32ED"/>
    <w:rsid w:val="00EC392B"/>
    <w:rsid w:val="00EC393E"/>
    <w:rsid w:val="00EC4575"/>
    <w:rsid w:val="00EC50DA"/>
    <w:rsid w:val="00EC5D36"/>
    <w:rsid w:val="00EC5DDE"/>
    <w:rsid w:val="00EC623E"/>
    <w:rsid w:val="00EC6344"/>
    <w:rsid w:val="00EC6CAC"/>
    <w:rsid w:val="00ED05F8"/>
    <w:rsid w:val="00ED0F8E"/>
    <w:rsid w:val="00ED1867"/>
    <w:rsid w:val="00ED1D7E"/>
    <w:rsid w:val="00ED2468"/>
    <w:rsid w:val="00ED2A3A"/>
    <w:rsid w:val="00ED2AC1"/>
    <w:rsid w:val="00ED489F"/>
    <w:rsid w:val="00ED4E1C"/>
    <w:rsid w:val="00ED5010"/>
    <w:rsid w:val="00ED523F"/>
    <w:rsid w:val="00ED5B78"/>
    <w:rsid w:val="00ED6ADC"/>
    <w:rsid w:val="00ED797B"/>
    <w:rsid w:val="00ED7FB3"/>
    <w:rsid w:val="00EE07BF"/>
    <w:rsid w:val="00EE09B3"/>
    <w:rsid w:val="00EE0B82"/>
    <w:rsid w:val="00EE0C30"/>
    <w:rsid w:val="00EE0E80"/>
    <w:rsid w:val="00EE167B"/>
    <w:rsid w:val="00EE17DC"/>
    <w:rsid w:val="00EE1B6B"/>
    <w:rsid w:val="00EE1F5D"/>
    <w:rsid w:val="00EE21AD"/>
    <w:rsid w:val="00EE290D"/>
    <w:rsid w:val="00EE2BEB"/>
    <w:rsid w:val="00EE31DC"/>
    <w:rsid w:val="00EE3277"/>
    <w:rsid w:val="00EE3486"/>
    <w:rsid w:val="00EE4629"/>
    <w:rsid w:val="00EE523E"/>
    <w:rsid w:val="00EE545A"/>
    <w:rsid w:val="00EE6148"/>
    <w:rsid w:val="00EE621B"/>
    <w:rsid w:val="00EE628A"/>
    <w:rsid w:val="00EE6B0A"/>
    <w:rsid w:val="00EE787C"/>
    <w:rsid w:val="00EF04C3"/>
    <w:rsid w:val="00EF15DB"/>
    <w:rsid w:val="00EF189F"/>
    <w:rsid w:val="00EF2671"/>
    <w:rsid w:val="00EF2ACF"/>
    <w:rsid w:val="00EF32CD"/>
    <w:rsid w:val="00EF35B5"/>
    <w:rsid w:val="00EF3925"/>
    <w:rsid w:val="00EF3C05"/>
    <w:rsid w:val="00EF485D"/>
    <w:rsid w:val="00EF4D99"/>
    <w:rsid w:val="00EF519F"/>
    <w:rsid w:val="00EF5C2F"/>
    <w:rsid w:val="00EF6739"/>
    <w:rsid w:val="00EF6D15"/>
    <w:rsid w:val="00EF7E0D"/>
    <w:rsid w:val="00F01070"/>
    <w:rsid w:val="00F01503"/>
    <w:rsid w:val="00F0167E"/>
    <w:rsid w:val="00F01843"/>
    <w:rsid w:val="00F018EF"/>
    <w:rsid w:val="00F01EC3"/>
    <w:rsid w:val="00F020BF"/>
    <w:rsid w:val="00F022F5"/>
    <w:rsid w:val="00F0252C"/>
    <w:rsid w:val="00F02B1B"/>
    <w:rsid w:val="00F03809"/>
    <w:rsid w:val="00F038B1"/>
    <w:rsid w:val="00F03E91"/>
    <w:rsid w:val="00F047D8"/>
    <w:rsid w:val="00F049FA"/>
    <w:rsid w:val="00F06019"/>
    <w:rsid w:val="00F06399"/>
    <w:rsid w:val="00F068DB"/>
    <w:rsid w:val="00F071F1"/>
    <w:rsid w:val="00F075CF"/>
    <w:rsid w:val="00F076D2"/>
    <w:rsid w:val="00F07ED0"/>
    <w:rsid w:val="00F100D8"/>
    <w:rsid w:val="00F10914"/>
    <w:rsid w:val="00F10D00"/>
    <w:rsid w:val="00F10D19"/>
    <w:rsid w:val="00F11D04"/>
    <w:rsid w:val="00F1205D"/>
    <w:rsid w:val="00F1222E"/>
    <w:rsid w:val="00F12379"/>
    <w:rsid w:val="00F125BD"/>
    <w:rsid w:val="00F12FC1"/>
    <w:rsid w:val="00F13534"/>
    <w:rsid w:val="00F13B7C"/>
    <w:rsid w:val="00F13DE2"/>
    <w:rsid w:val="00F1429C"/>
    <w:rsid w:val="00F148E3"/>
    <w:rsid w:val="00F1557E"/>
    <w:rsid w:val="00F15933"/>
    <w:rsid w:val="00F15D5E"/>
    <w:rsid w:val="00F15F61"/>
    <w:rsid w:val="00F16AB9"/>
    <w:rsid w:val="00F17039"/>
    <w:rsid w:val="00F17247"/>
    <w:rsid w:val="00F17A7A"/>
    <w:rsid w:val="00F17AF5"/>
    <w:rsid w:val="00F20193"/>
    <w:rsid w:val="00F204EC"/>
    <w:rsid w:val="00F2054B"/>
    <w:rsid w:val="00F20B43"/>
    <w:rsid w:val="00F21E82"/>
    <w:rsid w:val="00F22238"/>
    <w:rsid w:val="00F224BC"/>
    <w:rsid w:val="00F2271D"/>
    <w:rsid w:val="00F22B33"/>
    <w:rsid w:val="00F22CE6"/>
    <w:rsid w:val="00F237E4"/>
    <w:rsid w:val="00F24263"/>
    <w:rsid w:val="00F2431A"/>
    <w:rsid w:val="00F245D6"/>
    <w:rsid w:val="00F24A1A"/>
    <w:rsid w:val="00F24B91"/>
    <w:rsid w:val="00F25052"/>
    <w:rsid w:val="00F256E4"/>
    <w:rsid w:val="00F25EAE"/>
    <w:rsid w:val="00F261C8"/>
    <w:rsid w:val="00F26F10"/>
    <w:rsid w:val="00F27393"/>
    <w:rsid w:val="00F27E8A"/>
    <w:rsid w:val="00F3087D"/>
    <w:rsid w:val="00F31436"/>
    <w:rsid w:val="00F3179C"/>
    <w:rsid w:val="00F31D0A"/>
    <w:rsid w:val="00F3224C"/>
    <w:rsid w:val="00F32905"/>
    <w:rsid w:val="00F32FE7"/>
    <w:rsid w:val="00F33BF2"/>
    <w:rsid w:val="00F33E61"/>
    <w:rsid w:val="00F344B7"/>
    <w:rsid w:val="00F345D1"/>
    <w:rsid w:val="00F34712"/>
    <w:rsid w:val="00F3482D"/>
    <w:rsid w:val="00F34EF5"/>
    <w:rsid w:val="00F3505E"/>
    <w:rsid w:val="00F356FE"/>
    <w:rsid w:val="00F3648E"/>
    <w:rsid w:val="00F36DF9"/>
    <w:rsid w:val="00F36FFF"/>
    <w:rsid w:val="00F372DE"/>
    <w:rsid w:val="00F37345"/>
    <w:rsid w:val="00F37EA2"/>
    <w:rsid w:val="00F407ED"/>
    <w:rsid w:val="00F415EB"/>
    <w:rsid w:val="00F41646"/>
    <w:rsid w:val="00F416E0"/>
    <w:rsid w:val="00F417F9"/>
    <w:rsid w:val="00F429C9"/>
    <w:rsid w:val="00F43019"/>
    <w:rsid w:val="00F433A6"/>
    <w:rsid w:val="00F43478"/>
    <w:rsid w:val="00F43524"/>
    <w:rsid w:val="00F435BC"/>
    <w:rsid w:val="00F43B42"/>
    <w:rsid w:val="00F44E20"/>
    <w:rsid w:val="00F451CA"/>
    <w:rsid w:val="00F4531F"/>
    <w:rsid w:val="00F453C0"/>
    <w:rsid w:val="00F45A98"/>
    <w:rsid w:val="00F464A3"/>
    <w:rsid w:val="00F47127"/>
    <w:rsid w:val="00F4723C"/>
    <w:rsid w:val="00F473BD"/>
    <w:rsid w:val="00F47491"/>
    <w:rsid w:val="00F47543"/>
    <w:rsid w:val="00F509A3"/>
    <w:rsid w:val="00F528DC"/>
    <w:rsid w:val="00F52A22"/>
    <w:rsid w:val="00F53013"/>
    <w:rsid w:val="00F53D4E"/>
    <w:rsid w:val="00F53E21"/>
    <w:rsid w:val="00F55091"/>
    <w:rsid w:val="00F553AA"/>
    <w:rsid w:val="00F55738"/>
    <w:rsid w:val="00F55CC4"/>
    <w:rsid w:val="00F560D3"/>
    <w:rsid w:val="00F5615C"/>
    <w:rsid w:val="00F56820"/>
    <w:rsid w:val="00F56971"/>
    <w:rsid w:val="00F56E40"/>
    <w:rsid w:val="00F56FE9"/>
    <w:rsid w:val="00F57146"/>
    <w:rsid w:val="00F5725E"/>
    <w:rsid w:val="00F57267"/>
    <w:rsid w:val="00F57676"/>
    <w:rsid w:val="00F60A35"/>
    <w:rsid w:val="00F6113C"/>
    <w:rsid w:val="00F61263"/>
    <w:rsid w:val="00F61782"/>
    <w:rsid w:val="00F625B0"/>
    <w:rsid w:val="00F62BDF"/>
    <w:rsid w:val="00F62CCD"/>
    <w:rsid w:val="00F633C2"/>
    <w:rsid w:val="00F6411A"/>
    <w:rsid w:val="00F641D5"/>
    <w:rsid w:val="00F64825"/>
    <w:rsid w:val="00F6502F"/>
    <w:rsid w:val="00F6535C"/>
    <w:rsid w:val="00F6593B"/>
    <w:rsid w:val="00F65C1E"/>
    <w:rsid w:val="00F66012"/>
    <w:rsid w:val="00F6613C"/>
    <w:rsid w:val="00F6615A"/>
    <w:rsid w:val="00F66E4B"/>
    <w:rsid w:val="00F6705B"/>
    <w:rsid w:val="00F677DA"/>
    <w:rsid w:val="00F67C31"/>
    <w:rsid w:val="00F7043A"/>
    <w:rsid w:val="00F70618"/>
    <w:rsid w:val="00F71204"/>
    <w:rsid w:val="00F71832"/>
    <w:rsid w:val="00F720F2"/>
    <w:rsid w:val="00F722D6"/>
    <w:rsid w:val="00F72338"/>
    <w:rsid w:val="00F72957"/>
    <w:rsid w:val="00F73036"/>
    <w:rsid w:val="00F730B2"/>
    <w:rsid w:val="00F73378"/>
    <w:rsid w:val="00F735F3"/>
    <w:rsid w:val="00F73E5D"/>
    <w:rsid w:val="00F747D8"/>
    <w:rsid w:val="00F754FD"/>
    <w:rsid w:val="00F75C89"/>
    <w:rsid w:val="00F7622C"/>
    <w:rsid w:val="00F768EF"/>
    <w:rsid w:val="00F76AA2"/>
    <w:rsid w:val="00F76D31"/>
    <w:rsid w:val="00F76DC8"/>
    <w:rsid w:val="00F76E7E"/>
    <w:rsid w:val="00F77306"/>
    <w:rsid w:val="00F773ED"/>
    <w:rsid w:val="00F77731"/>
    <w:rsid w:val="00F77A30"/>
    <w:rsid w:val="00F77C8B"/>
    <w:rsid w:val="00F80A0A"/>
    <w:rsid w:val="00F80B59"/>
    <w:rsid w:val="00F81049"/>
    <w:rsid w:val="00F8183A"/>
    <w:rsid w:val="00F822AC"/>
    <w:rsid w:val="00F827CA"/>
    <w:rsid w:val="00F82D12"/>
    <w:rsid w:val="00F82DCA"/>
    <w:rsid w:val="00F839E5"/>
    <w:rsid w:val="00F83D77"/>
    <w:rsid w:val="00F83F58"/>
    <w:rsid w:val="00F83F85"/>
    <w:rsid w:val="00F84665"/>
    <w:rsid w:val="00F846CB"/>
    <w:rsid w:val="00F84780"/>
    <w:rsid w:val="00F84895"/>
    <w:rsid w:val="00F87636"/>
    <w:rsid w:val="00F8782B"/>
    <w:rsid w:val="00F87976"/>
    <w:rsid w:val="00F87EDE"/>
    <w:rsid w:val="00F90386"/>
    <w:rsid w:val="00F90526"/>
    <w:rsid w:val="00F908E4"/>
    <w:rsid w:val="00F909F4"/>
    <w:rsid w:val="00F919FA"/>
    <w:rsid w:val="00F91CCB"/>
    <w:rsid w:val="00F91E64"/>
    <w:rsid w:val="00F91E8B"/>
    <w:rsid w:val="00F9236D"/>
    <w:rsid w:val="00F92EF6"/>
    <w:rsid w:val="00F9310D"/>
    <w:rsid w:val="00F93168"/>
    <w:rsid w:val="00F93B4E"/>
    <w:rsid w:val="00F93B50"/>
    <w:rsid w:val="00F93D55"/>
    <w:rsid w:val="00F93E6F"/>
    <w:rsid w:val="00F9557E"/>
    <w:rsid w:val="00F95D59"/>
    <w:rsid w:val="00F962C9"/>
    <w:rsid w:val="00F967E2"/>
    <w:rsid w:val="00F96AB3"/>
    <w:rsid w:val="00F97455"/>
    <w:rsid w:val="00F9751B"/>
    <w:rsid w:val="00F97FDB"/>
    <w:rsid w:val="00FA0522"/>
    <w:rsid w:val="00FA0FB2"/>
    <w:rsid w:val="00FA1BF8"/>
    <w:rsid w:val="00FA2947"/>
    <w:rsid w:val="00FA2F62"/>
    <w:rsid w:val="00FA3313"/>
    <w:rsid w:val="00FA34E9"/>
    <w:rsid w:val="00FA39CF"/>
    <w:rsid w:val="00FA3BEE"/>
    <w:rsid w:val="00FA3EDE"/>
    <w:rsid w:val="00FA4735"/>
    <w:rsid w:val="00FA5006"/>
    <w:rsid w:val="00FA5404"/>
    <w:rsid w:val="00FA5CD9"/>
    <w:rsid w:val="00FA649C"/>
    <w:rsid w:val="00FA67A0"/>
    <w:rsid w:val="00FA6FD1"/>
    <w:rsid w:val="00FA6FF2"/>
    <w:rsid w:val="00FA71C9"/>
    <w:rsid w:val="00FA76D3"/>
    <w:rsid w:val="00FA77F9"/>
    <w:rsid w:val="00FA7845"/>
    <w:rsid w:val="00FA7BDB"/>
    <w:rsid w:val="00FA7EE7"/>
    <w:rsid w:val="00FB07FD"/>
    <w:rsid w:val="00FB0802"/>
    <w:rsid w:val="00FB0E3C"/>
    <w:rsid w:val="00FB12D2"/>
    <w:rsid w:val="00FB2540"/>
    <w:rsid w:val="00FB2C52"/>
    <w:rsid w:val="00FB2FD1"/>
    <w:rsid w:val="00FB33B2"/>
    <w:rsid w:val="00FB3891"/>
    <w:rsid w:val="00FB4782"/>
    <w:rsid w:val="00FB500B"/>
    <w:rsid w:val="00FB5554"/>
    <w:rsid w:val="00FB5F74"/>
    <w:rsid w:val="00FB6029"/>
    <w:rsid w:val="00FB653A"/>
    <w:rsid w:val="00FB6557"/>
    <w:rsid w:val="00FB694E"/>
    <w:rsid w:val="00FB6DFF"/>
    <w:rsid w:val="00FB6F59"/>
    <w:rsid w:val="00FB7383"/>
    <w:rsid w:val="00FC0D7F"/>
    <w:rsid w:val="00FC199C"/>
    <w:rsid w:val="00FC204C"/>
    <w:rsid w:val="00FC33C7"/>
    <w:rsid w:val="00FC34B1"/>
    <w:rsid w:val="00FC3B80"/>
    <w:rsid w:val="00FC3BBB"/>
    <w:rsid w:val="00FC47F0"/>
    <w:rsid w:val="00FC48F0"/>
    <w:rsid w:val="00FC4BDE"/>
    <w:rsid w:val="00FC5AA8"/>
    <w:rsid w:val="00FC5CEF"/>
    <w:rsid w:val="00FC63CA"/>
    <w:rsid w:val="00FC70D8"/>
    <w:rsid w:val="00FC71B7"/>
    <w:rsid w:val="00FC7650"/>
    <w:rsid w:val="00FC7AC2"/>
    <w:rsid w:val="00FD01AA"/>
    <w:rsid w:val="00FD0FD9"/>
    <w:rsid w:val="00FD1EA6"/>
    <w:rsid w:val="00FD2A02"/>
    <w:rsid w:val="00FD3D11"/>
    <w:rsid w:val="00FD3EED"/>
    <w:rsid w:val="00FD3F65"/>
    <w:rsid w:val="00FD426D"/>
    <w:rsid w:val="00FD4362"/>
    <w:rsid w:val="00FD476C"/>
    <w:rsid w:val="00FD48A8"/>
    <w:rsid w:val="00FD58B2"/>
    <w:rsid w:val="00FD5BF5"/>
    <w:rsid w:val="00FD5CBB"/>
    <w:rsid w:val="00FD5DFA"/>
    <w:rsid w:val="00FD5F0B"/>
    <w:rsid w:val="00FD7160"/>
    <w:rsid w:val="00FD7572"/>
    <w:rsid w:val="00FD779A"/>
    <w:rsid w:val="00FD7EBF"/>
    <w:rsid w:val="00FE017A"/>
    <w:rsid w:val="00FE2505"/>
    <w:rsid w:val="00FE2786"/>
    <w:rsid w:val="00FE2A90"/>
    <w:rsid w:val="00FE2BB6"/>
    <w:rsid w:val="00FE2D9D"/>
    <w:rsid w:val="00FE37C7"/>
    <w:rsid w:val="00FE3C9A"/>
    <w:rsid w:val="00FE3FEB"/>
    <w:rsid w:val="00FE45BD"/>
    <w:rsid w:val="00FE467D"/>
    <w:rsid w:val="00FE480B"/>
    <w:rsid w:val="00FE4C73"/>
    <w:rsid w:val="00FE5284"/>
    <w:rsid w:val="00FE57CE"/>
    <w:rsid w:val="00FE62C6"/>
    <w:rsid w:val="00FE635F"/>
    <w:rsid w:val="00FE6851"/>
    <w:rsid w:val="00FE6A17"/>
    <w:rsid w:val="00FF0004"/>
    <w:rsid w:val="00FF0948"/>
    <w:rsid w:val="00FF10CD"/>
    <w:rsid w:val="00FF14DB"/>
    <w:rsid w:val="00FF18C6"/>
    <w:rsid w:val="00FF2113"/>
    <w:rsid w:val="00FF32B0"/>
    <w:rsid w:val="00FF44A2"/>
    <w:rsid w:val="00FF4DB6"/>
    <w:rsid w:val="00FF573A"/>
    <w:rsid w:val="00FF63B6"/>
    <w:rsid w:val="00FF6477"/>
    <w:rsid w:val="00FF67F8"/>
    <w:rsid w:val="00FF6B51"/>
    <w:rsid w:val="00FF6DF1"/>
    <w:rsid w:val="00FF6E34"/>
    <w:rsid w:val="00FF7C33"/>
    <w:rsid w:val="00FF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F6F073-7859-4525-B026-93F2F37A2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107"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070DC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70D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8B2FA9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5C7846"/>
    <w:pPr>
      <w:spacing w:after="160" w:line="240" w:lineRule="exact"/>
    </w:pPr>
    <w:rPr>
      <w:rFonts w:ascii="Arial" w:hAnsi="Arial" w:cs="Arial"/>
      <w:lang w:val="fr-FR" w:eastAsia="en-US"/>
    </w:rPr>
  </w:style>
  <w:style w:type="paragraph" w:styleId="a4">
    <w:name w:val="Plain Text"/>
    <w:basedOn w:val="a"/>
    <w:link w:val="a5"/>
    <w:rPr>
      <w:rFonts w:ascii="Courier New" w:hAnsi="Courier New" w:cs="Courier New"/>
    </w:rPr>
  </w:style>
  <w:style w:type="character" w:styleId="a6">
    <w:name w:val="Hyperlink"/>
    <w:rPr>
      <w:color w:val="0000FF"/>
      <w:u w:val="single"/>
    </w:rPr>
  </w:style>
  <w:style w:type="paragraph" w:styleId="a7">
    <w:name w:val="head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rsid w:val="00DC4F51"/>
    <w:pPr>
      <w:tabs>
        <w:tab w:val="center" w:pos="4677"/>
        <w:tab w:val="right" w:pos="9355"/>
      </w:tabs>
    </w:pPr>
  </w:style>
  <w:style w:type="paragraph" w:styleId="ab">
    <w:name w:val="Balloon Text"/>
    <w:basedOn w:val="a"/>
    <w:link w:val="ac"/>
    <w:semiHidden/>
    <w:rsid w:val="00420CDA"/>
    <w:rPr>
      <w:rFonts w:ascii="Tahoma" w:hAnsi="Tahoma" w:cs="Tahoma"/>
      <w:sz w:val="16"/>
      <w:szCs w:val="16"/>
    </w:rPr>
  </w:style>
  <w:style w:type="table" w:styleId="ad">
    <w:name w:val="Table Grid"/>
    <w:basedOn w:val="a1"/>
    <w:rsid w:val="008B2F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page number"/>
    <w:basedOn w:val="a0"/>
    <w:rsid w:val="008D138A"/>
  </w:style>
  <w:style w:type="paragraph" w:styleId="af">
    <w:name w:val="Normal (Web)"/>
    <w:basedOn w:val="a"/>
    <w:uiPriority w:val="99"/>
    <w:rsid w:val="00070DC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f0">
    <w:name w:val="Strong"/>
    <w:uiPriority w:val="22"/>
    <w:qFormat/>
    <w:rsid w:val="00F17247"/>
    <w:rPr>
      <w:b/>
      <w:bCs/>
    </w:rPr>
  </w:style>
  <w:style w:type="paragraph" w:customStyle="1" w:styleId="ConsPlusNonformat">
    <w:name w:val="ConsPlusNonformat"/>
    <w:rsid w:val="00392437"/>
    <w:pPr>
      <w:widowControl w:val="0"/>
    </w:pPr>
    <w:rPr>
      <w:rFonts w:ascii="Courier New" w:hAnsi="Courier New"/>
      <w:snapToGrid w:val="0"/>
    </w:rPr>
  </w:style>
  <w:style w:type="paragraph" w:styleId="af1">
    <w:name w:val="Body Text Indent"/>
    <w:basedOn w:val="a"/>
    <w:link w:val="af2"/>
    <w:rsid w:val="00BC609B"/>
    <w:pPr>
      <w:ind w:firstLine="709"/>
      <w:jc w:val="both"/>
    </w:pPr>
    <w:rPr>
      <w:rFonts w:ascii="Times New Roman" w:hAnsi="Times New Roman"/>
      <w:sz w:val="24"/>
      <w:szCs w:val="24"/>
    </w:rPr>
  </w:style>
  <w:style w:type="paragraph" w:styleId="31">
    <w:name w:val="Body Text Indent 3"/>
    <w:basedOn w:val="a"/>
    <w:link w:val="32"/>
    <w:rsid w:val="00BC609B"/>
    <w:pPr>
      <w:ind w:firstLine="720"/>
      <w:jc w:val="both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357F31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mw-headline">
    <w:name w:val="mw-headline"/>
    <w:rsid w:val="00727757"/>
  </w:style>
  <w:style w:type="character" w:customStyle="1" w:styleId="af3">
    <w:name w:val="Основной текст_"/>
    <w:link w:val="11"/>
    <w:rsid w:val="00832D59"/>
    <w:rPr>
      <w:sz w:val="22"/>
      <w:szCs w:val="22"/>
      <w:shd w:val="clear" w:color="auto" w:fill="FFFFFF"/>
    </w:rPr>
  </w:style>
  <w:style w:type="paragraph" w:customStyle="1" w:styleId="11">
    <w:name w:val="Основной текст1"/>
    <w:basedOn w:val="a"/>
    <w:link w:val="af3"/>
    <w:rsid w:val="00832D59"/>
    <w:pPr>
      <w:shd w:val="clear" w:color="auto" w:fill="FFFFFF"/>
      <w:spacing w:line="278" w:lineRule="exact"/>
      <w:jc w:val="both"/>
    </w:pPr>
    <w:rPr>
      <w:rFonts w:ascii="Times New Roman" w:hAnsi="Times New Roman"/>
      <w:sz w:val="22"/>
      <w:szCs w:val="22"/>
    </w:rPr>
  </w:style>
  <w:style w:type="character" w:customStyle="1" w:styleId="21">
    <w:name w:val="Основной текст (2)_"/>
    <w:link w:val="22"/>
    <w:rsid w:val="00065542"/>
    <w:rPr>
      <w:sz w:val="18"/>
      <w:szCs w:val="18"/>
      <w:shd w:val="clear" w:color="auto" w:fill="FFFFFF"/>
    </w:rPr>
  </w:style>
  <w:style w:type="character" w:customStyle="1" w:styleId="1pt">
    <w:name w:val="Основной текст + Курсив;Интервал 1 pt"/>
    <w:rsid w:val="000655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30"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65542"/>
    <w:pPr>
      <w:shd w:val="clear" w:color="auto" w:fill="FFFFFF"/>
      <w:spacing w:line="0" w:lineRule="atLeast"/>
    </w:pPr>
    <w:rPr>
      <w:rFonts w:ascii="Times New Roman" w:hAnsi="Times New Roman"/>
      <w:sz w:val="18"/>
      <w:szCs w:val="18"/>
    </w:rPr>
  </w:style>
  <w:style w:type="paragraph" w:styleId="af4">
    <w:name w:val="List Paragraph"/>
    <w:basedOn w:val="a"/>
    <w:uiPriority w:val="34"/>
    <w:qFormat/>
    <w:rsid w:val="00C05700"/>
    <w:pPr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link w:val="1"/>
    <w:rsid w:val="00B05631"/>
    <w:rPr>
      <w:rFonts w:ascii="Times New Roman CYR" w:hAnsi="Times New Roman CYR"/>
      <w:b/>
      <w:sz w:val="28"/>
    </w:rPr>
  </w:style>
  <w:style w:type="character" w:customStyle="1" w:styleId="20">
    <w:name w:val="Заголовок 2 Знак"/>
    <w:link w:val="2"/>
    <w:rsid w:val="00B05631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B05631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sid w:val="00B05631"/>
    <w:rPr>
      <w:rFonts w:ascii="Times New Roman CYR" w:hAnsi="Times New Roman CYR"/>
      <w:sz w:val="24"/>
    </w:rPr>
  </w:style>
  <w:style w:type="character" w:customStyle="1" w:styleId="50">
    <w:name w:val="Заголовок 5 Знак"/>
    <w:link w:val="5"/>
    <w:rsid w:val="00B05631"/>
    <w:rPr>
      <w:b/>
      <w:bCs/>
      <w:i/>
      <w:iCs/>
      <w:sz w:val="26"/>
      <w:szCs w:val="26"/>
    </w:rPr>
  </w:style>
  <w:style w:type="paragraph" w:customStyle="1" w:styleId="af5">
    <w:name w:val="Знак Знак Знак Знак"/>
    <w:basedOn w:val="a"/>
    <w:rsid w:val="00B05631"/>
    <w:pPr>
      <w:spacing w:after="160" w:line="240" w:lineRule="exact"/>
    </w:pPr>
    <w:rPr>
      <w:rFonts w:ascii="Arial" w:hAnsi="Arial" w:cs="Arial"/>
      <w:lang w:val="fr-FR" w:eastAsia="en-US"/>
    </w:rPr>
  </w:style>
  <w:style w:type="character" w:customStyle="1" w:styleId="a5">
    <w:name w:val="Текст Знак"/>
    <w:link w:val="a4"/>
    <w:rsid w:val="00B05631"/>
    <w:rPr>
      <w:rFonts w:ascii="Courier New" w:hAnsi="Courier New" w:cs="Courier New"/>
    </w:rPr>
  </w:style>
  <w:style w:type="character" w:customStyle="1" w:styleId="a8">
    <w:name w:val="Верхний колонтитул Знак"/>
    <w:link w:val="a7"/>
    <w:rsid w:val="00B05631"/>
    <w:rPr>
      <w:rFonts w:ascii="Times New Roman CYR" w:hAnsi="Times New Roman CYR"/>
    </w:rPr>
  </w:style>
  <w:style w:type="character" w:customStyle="1" w:styleId="aa">
    <w:name w:val="Нижний колонтитул Знак"/>
    <w:link w:val="a9"/>
    <w:rsid w:val="00B05631"/>
    <w:rPr>
      <w:rFonts w:ascii="Times New Roman CYR" w:hAnsi="Times New Roman CYR"/>
    </w:rPr>
  </w:style>
  <w:style w:type="character" w:customStyle="1" w:styleId="ac">
    <w:name w:val="Текст выноски Знак"/>
    <w:link w:val="ab"/>
    <w:semiHidden/>
    <w:rsid w:val="00B05631"/>
    <w:rPr>
      <w:rFonts w:ascii="Tahoma" w:hAnsi="Tahoma" w:cs="Tahoma"/>
      <w:sz w:val="16"/>
      <w:szCs w:val="16"/>
    </w:rPr>
  </w:style>
  <w:style w:type="character" w:customStyle="1" w:styleId="af2">
    <w:name w:val="Основной текст с отступом Знак"/>
    <w:link w:val="af1"/>
    <w:rsid w:val="00B05631"/>
    <w:rPr>
      <w:sz w:val="24"/>
      <w:szCs w:val="24"/>
    </w:rPr>
  </w:style>
  <w:style w:type="character" w:customStyle="1" w:styleId="32">
    <w:name w:val="Основной текст с отступом 3 Знак"/>
    <w:link w:val="31"/>
    <w:rsid w:val="00B05631"/>
    <w:rPr>
      <w:sz w:val="24"/>
      <w:szCs w:val="24"/>
    </w:rPr>
  </w:style>
  <w:style w:type="character" w:customStyle="1" w:styleId="23">
    <w:name w:val="Заголовок №2_"/>
    <w:link w:val="24"/>
    <w:rsid w:val="00CE398C"/>
    <w:rPr>
      <w:sz w:val="23"/>
      <w:szCs w:val="23"/>
      <w:shd w:val="clear" w:color="auto" w:fill="FFFFFF"/>
    </w:rPr>
  </w:style>
  <w:style w:type="character" w:customStyle="1" w:styleId="af6">
    <w:name w:val="Основной текст + Полужирный"/>
    <w:rsid w:val="00CE39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4">
    <w:name w:val="Заголовок №2"/>
    <w:basedOn w:val="a"/>
    <w:link w:val="23"/>
    <w:rsid w:val="00CE398C"/>
    <w:pPr>
      <w:shd w:val="clear" w:color="auto" w:fill="FFFFFF"/>
      <w:spacing w:before="240" w:line="274" w:lineRule="exact"/>
      <w:ind w:firstLine="720"/>
      <w:jc w:val="both"/>
      <w:outlineLvl w:val="1"/>
    </w:pPr>
    <w:rPr>
      <w:rFonts w:ascii="Times New Roman" w:hAnsi="Times New Roman"/>
      <w:sz w:val="23"/>
      <w:szCs w:val="23"/>
    </w:rPr>
  </w:style>
  <w:style w:type="paragraph" w:customStyle="1" w:styleId="ConsPlusTitle">
    <w:name w:val="ConsPlusTitle"/>
    <w:uiPriority w:val="99"/>
    <w:rsid w:val="0047053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7">
    <w:name w:val="Колонтитул_"/>
    <w:link w:val="af8"/>
    <w:rsid w:val="00CF41BC"/>
    <w:rPr>
      <w:shd w:val="clear" w:color="auto" w:fill="FFFFFF"/>
    </w:rPr>
  </w:style>
  <w:style w:type="paragraph" w:customStyle="1" w:styleId="25">
    <w:name w:val="Основной текст2"/>
    <w:basedOn w:val="a"/>
    <w:rsid w:val="00CF41BC"/>
    <w:pPr>
      <w:shd w:val="clear" w:color="auto" w:fill="FFFFFF"/>
      <w:spacing w:line="0" w:lineRule="atLeast"/>
      <w:jc w:val="center"/>
    </w:pPr>
    <w:rPr>
      <w:rFonts w:ascii="Times New Roman" w:hAnsi="Times New Roman"/>
      <w:color w:val="000000"/>
      <w:sz w:val="26"/>
      <w:szCs w:val="26"/>
      <w:lang w:val="ru"/>
    </w:rPr>
  </w:style>
  <w:style w:type="paragraph" w:customStyle="1" w:styleId="af8">
    <w:name w:val="Колонтитул"/>
    <w:basedOn w:val="a"/>
    <w:link w:val="af7"/>
    <w:rsid w:val="00CF41BC"/>
    <w:pPr>
      <w:shd w:val="clear" w:color="auto" w:fill="FFFFFF"/>
    </w:pPr>
    <w:rPr>
      <w:rFonts w:ascii="Times New Roman" w:hAnsi="Times New Roman"/>
    </w:rPr>
  </w:style>
  <w:style w:type="character" w:customStyle="1" w:styleId="12">
    <w:name w:val="Заголовок №1_"/>
    <w:link w:val="13"/>
    <w:rsid w:val="00374C67"/>
    <w:rPr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374C67"/>
    <w:pPr>
      <w:shd w:val="clear" w:color="auto" w:fill="FFFFFF"/>
      <w:spacing w:after="240" w:line="0" w:lineRule="atLeast"/>
      <w:jc w:val="both"/>
      <w:outlineLvl w:val="0"/>
    </w:pPr>
    <w:rPr>
      <w:rFonts w:ascii="Times New Roman" w:hAnsi="Times New Roman"/>
      <w:sz w:val="27"/>
      <w:szCs w:val="27"/>
    </w:rPr>
  </w:style>
  <w:style w:type="character" w:customStyle="1" w:styleId="211pt">
    <w:name w:val="Основной текст (2) + 11 pt"/>
    <w:rsid w:val="00E62C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af9">
    <w:name w:val="Оглавление_"/>
    <w:link w:val="afa"/>
    <w:rsid w:val="00E62C1C"/>
    <w:rPr>
      <w:sz w:val="22"/>
      <w:szCs w:val="22"/>
      <w:shd w:val="clear" w:color="auto" w:fill="FFFFFF"/>
    </w:rPr>
  </w:style>
  <w:style w:type="character" w:customStyle="1" w:styleId="26">
    <w:name w:val="Оглавление (2)_"/>
    <w:link w:val="27"/>
    <w:rsid w:val="00E62C1C"/>
    <w:rPr>
      <w:w w:val="40"/>
      <w:sz w:val="12"/>
      <w:szCs w:val="12"/>
      <w:shd w:val="clear" w:color="auto" w:fill="FFFFFF"/>
    </w:rPr>
  </w:style>
  <w:style w:type="paragraph" w:customStyle="1" w:styleId="afa">
    <w:name w:val="Оглавление"/>
    <w:basedOn w:val="a"/>
    <w:link w:val="af9"/>
    <w:rsid w:val="00E62C1C"/>
    <w:pPr>
      <w:shd w:val="clear" w:color="auto" w:fill="FFFFFF"/>
      <w:spacing w:line="307" w:lineRule="exact"/>
    </w:pPr>
    <w:rPr>
      <w:rFonts w:ascii="Times New Roman" w:hAnsi="Times New Roman"/>
      <w:sz w:val="22"/>
      <w:szCs w:val="22"/>
    </w:rPr>
  </w:style>
  <w:style w:type="paragraph" w:customStyle="1" w:styleId="27">
    <w:name w:val="Оглавление (2)"/>
    <w:basedOn w:val="a"/>
    <w:link w:val="26"/>
    <w:rsid w:val="00E62C1C"/>
    <w:pPr>
      <w:shd w:val="clear" w:color="auto" w:fill="FFFFFF"/>
      <w:spacing w:line="0" w:lineRule="atLeast"/>
      <w:jc w:val="both"/>
    </w:pPr>
    <w:rPr>
      <w:rFonts w:ascii="Times New Roman" w:hAnsi="Times New Roman"/>
      <w:w w:val="40"/>
      <w:sz w:val="12"/>
      <w:szCs w:val="12"/>
    </w:rPr>
  </w:style>
  <w:style w:type="character" w:customStyle="1" w:styleId="markedcontent">
    <w:name w:val="markedcontent"/>
    <w:rsid w:val="00AE5DA1"/>
  </w:style>
  <w:style w:type="paragraph" w:styleId="afb">
    <w:name w:val="Title"/>
    <w:basedOn w:val="a"/>
    <w:link w:val="afc"/>
    <w:qFormat/>
    <w:rsid w:val="00303AA7"/>
    <w:pPr>
      <w:jc w:val="center"/>
    </w:pPr>
    <w:rPr>
      <w:rFonts w:ascii="Times New Roman" w:hAnsi="Times New Roman"/>
      <w:sz w:val="28"/>
    </w:rPr>
  </w:style>
  <w:style w:type="character" w:customStyle="1" w:styleId="afc">
    <w:name w:val="Название Знак"/>
    <w:link w:val="afb"/>
    <w:rsid w:val="00303AA7"/>
    <w:rPr>
      <w:sz w:val="28"/>
    </w:rPr>
  </w:style>
  <w:style w:type="character" w:customStyle="1" w:styleId="41">
    <w:name w:val="Основной текст (4)"/>
    <w:basedOn w:val="a0"/>
    <w:rsid w:val="007561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afd">
    <w:name w:val="Знак Знак Знак Знак"/>
    <w:basedOn w:val="a"/>
    <w:rsid w:val="00B73B3A"/>
    <w:pPr>
      <w:spacing w:after="160" w:line="240" w:lineRule="exact"/>
    </w:pPr>
    <w:rPr>
      <w:rFonts w:ascii="Arial" w:hAnsi="Arial" w:cs="Arial"/>
      <w:lang w:val="fr-FR" w:eastAsia="en-US"/>
    </w:rPr>
  </w:style>
  <w:style w:type="paragraph" w:customStyle="1" w:styleId="afe">
    <w:name w:val="Знак Знак Знак Знак"/>
    <w:basedOn w:val="a"/>
    <w:rsid w:val="004D3656"/>
    <w:pPr>
      <w:spacing w:after="160" w:line="240" w:lineRule="exact"/>
    </w:pPr>
    <w:rPr>
      <w:rFonts w:ascii="Arial" w:hAnsi="Arial" w:cs="Arial"/>
      <w:lang w:val="fr-FR" w:eastAsia="en-US"/>
    </w:rPr>
  </w:style>
  <w:style w:type="paragraph" w:customStyle="1" w:styleId="table-caption">
    <w:name w:val="table-caption"/>
    <w:basedOn w:val="a"/>
    <w:rsid w:val="004D365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ff">
    <w:name w:val="Знак Знак Знак Знак"/>
    <w:basedOn w:val="a"/>
    <w:rsid w:val="00F27393"/>
    <w:pPr>
      <w:spacing w:after="160" w:line="240" w:lineRule="exact"/>
    </w:pPr>
    <w:rPr>
      <w:rFonts w:ascii="Arial" w:hAnsi="Arial" w:cs="Arial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9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5;&#1056;&#1054;&#1058;&#1054;&#1050;&#1054;&#105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EB649-3F7B-4604-AAEE-C69601707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Адм_ПРОТОКОЛ</Template>
  <TotalTime>273</TotalTime>
  <Pages>8</Pages>
  <Words>1893</Words>
  <Characters>10793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12661</CharactersWithSpaces>
  <SharedDoc>false</SharedDoc>
  <HLinks>
    <vt:vector size="24" baseType="variant">
      <vt:variant>
        <vt:i4>5701712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consultantplus://offline/ref=DB967B0DEF5D406E40B72F4F45DC342F698088AEB7D6216D8566E22C1EU676E</vt:lpwstr>
      </vt:variant>
      <vt:variant>
        <vt:lpwstr/>
      </vt:variant>
      <vt:variant>
        <vt:i4>4194395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consultantplus://offline/ref=3E07E10C853AF32D6ECA3C6FF4B4574991EDEA0BABC8FDFC2AC5D2996D8505358F7802A6614131D58BDA14CC75k8O4D</vt:lpwstr>
      </vt:variant>
      <vt:variant>
        <vt:lpwstr/>
      </vt:variant>
      <vt:variant>
        <vt:i4>7798835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consultantplus://offline/ref=3E07E10C853AF32D6ECA3C6FF4B4574993EFEC0FA5C2FDFC2AC5D2996D8505359D785AAA63462FD58FCF429D33D038841C9B8AE65EA71114k3OAD</vt:lpwstr>
      </vt:variant>
      <vt:variant>
        <vt:lpwstr/>
      </vt:variant>
      <vt:variant>
        <vt:i4>6553651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consultantplus://offline/ref=245EC11FFE13F09BFFCC6C20C09E1E4DC300EFC66C59B9F7F7BE3B5BA970E3CAE3D4D386670F2394r8I0H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Kuzmenko_gs</dc:creator>
  <cp:keywords/>
  <dc:description/>
  <cp:lastModifiedBy>Kuzmenko_gs</cp:lastModifiedBy>
  <cp:revision>15</cp:revision>
  <cp:lastPrinted>2022-12-20T08:31:00Z</cp:lastPrinted>
  <dcterms:created xsi:type="dcterms:W3CDTF">2023-01-23T02:13:00Z</dcterms:created>
  <dcterms:modified xsi:type="dcterms:W3CDTF">2024-04-12T05:20:00Z</dcterms:modified>
</cp:coreProperties>
</file>