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C51609" w:rsidRPr="00C51609" w:rsidRDefault="00B50CC5"/>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о намерении заключения договора на размещение нестационарного торгового объекта на территории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Управление имущественных отношений Администрации</w:t>
      </w:r>
      <w:r w:rsidR="001B451B">
        <w:rPr>
          <w:sz w:val="28"/>
          <w:szCs w:val="28"/>
        </w:rPr>
        <w:t xml:space="preserve"> ЗАТО Северск,</w:t>
      </w:r>
      <w:r w:rsidR="001B451B">
        <w:rPr>
          <w:sz w:val="28"/>
          <w:szCs w:val="28"/>
        </w:rPr>
        <w:br/>
      </w:r>
      <w:r w:rsidRPr="00200983">
        <w:rPr>
          <w:sz w:val="28"/>
          <w:szCs w:val="28"/>
        </w:rPr>
        <w:t>в соответствии с Порядком р</w:t>
      </w:r>
      <w:r w:rsidR="001B451B">
        <w:rPr>
          <w:sz w:val="28"/>
          <w:szCs w:val="28"/>
        </w:rPr>
        <w:t xml:space="preserve">ассмотрения обращений физических </w:t>
      </w:r>
      <w:r w:rsidRPr="00200983">
        <w:rPr>
          <w:sz w:val="28"/>
          <w:szCs w:val="28"/>
        </w:rPr>
        <w:t>и юридических лиц о заключении договоров на размещение нестационарных торговых объектов на землях и земельных участках, расположенных</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w:t>
      </w:r>
      <w:r w:rsidR="001B451B">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на земельном участке</w:t>
      </w:r>
      <w:r w:rsidR="001B451B">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B8608F">
        <w:rPr>
          <w:sz w:val="28"/>
          <w:szCs w:val="28"/>
        </w:rPr>
        <w:t>пос.Самусь</w:t>
      </w:r>
      <w:proofErr w:type="spellEnd"/>
      <w:r w:rsidR="00B8608F">
        <w:rPr>
          <w:sz w:val="28"/>
          <w:szCs w:val="28"/>
        </w:rPr>
        <w:t xml:space="preserve">, </w:t>
      </w:r>
      <w:proofErr w:type="spellStart"/>
      <w:r w:rsidR="00B8608F">
        <w:rPr>
          <w:sz w:val="28"/>
          <w:szCs w:val="28"/>
        </w:rPr>
        <w:t>ул.Ворошилова</w:t>
      </w:r>
      <w:proofErr w:type="spellEnd"/>
      <w:r w:rsidR="00B8608F">
        <w:rPr>
          <w:sz w:val="28"/>
          <w:szCs w:val="28"/>
        </w:rPr>
        <w:t xml:space="preserve">, </w:t>
      </w:r>
      <w:proofErr w:type="spellStart"/>
      <w:r w:rsidR="00B8608F">
        <w:rPr>
          <w:sz w:val="28"/>
          <w:szCs w:val="28"/>
        </w:rPr>
        <w:t>2в</w:t>
      </w:r>
      <w:proofErr w:type="spellEnd"/>
      <w:r w:rsidR="00BC21A5">
        <w:rPr>
          <w:sz w:val="28"/>
          <w:szCs w:val="28"/>
        </w:rPr>
        <w:t>, сроком на 5</w:t>
      </w:r>
      <w:r w:rsidR="00A55D26" w:rsidRPr="00A55D26">
        <w:rPr>
          <w:sz w:val="28"/>
          <w:szCs w:val="28"/>
        </w:rPr>
        <w:t xml:space="preserve">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Схема размещения нестационарных торговых объектов в ЗАТО Северск утверждена постановлением Администрации ЗАТО Северск от </w:t>
      </w:r>
      <w:r w:rsidR="00E40DDB">
        <w:rPr>
          <w:sz w:val="28"/>
          <w:szCs w:val="28"/>
        </w:rPr>
        <w:t>27.10.2022 № 1962</w:t>
      </w:r>
      <w:r w:rsidRPr="00AF791B">
        <w:rPr>
          <w:sz w:val="28"/>
          <w:szCs w:val="28"/>
        </w:rPr>
        <w:t xml:space="preserve">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B8608F">
        <w:rPr>
          <w:sz w:val="28"/>
          <w:szCs w:val="28"/>
        </w:rPr>
        <w:t>28</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Начальная цена права на размещение нестационарного торгового объекта</w:t>
      </w:r>
      <w:r w:rsidR="00D414BE">
        <w:rPr>
          <w:sz w:val="28"/>
          <w:szCs w:val="28"/>
        </w:rPr>
        <w:t xml:space="preserve"> с учетом НДС</w:t>
      </w:r>
      <w:r w:rsidRPr="008F2729">
        <w:rPr>
          <w:sz w:val="28"/>
          <w:szCs w:val="28"/>
        </w:rPr>
        <w:t xml:space="preserve">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B8608F">
        <w:rPr>
          <w:sz w:val="28"/>
          <w:szCs w:val="28"/>
        </w:rPr>
        <w:t>17 897,57</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xml:space="preserve">: Томская область, ЗАТО Северск, </w:t>
      </w:r>
      <w:proofErr w:type="spellStart"/>
      <w:r w:rsidRPr="008F2729">
        <w:rPr>
          <w:bCs/>
          <w:sz w:val="28"/>
          <w:szCs w:val="28"/>
        </w:rPr>
        <w:t>г.Северск</w:t>
      </w:r>
      <w:proofErr w:type="spellEnd"/>
      <w:r w:rsidRPr="008F2729">
        <w:rPr>
          <w:bCs/>
          <w:sz w:val="28"/>
          <w:szCs w:val="28"/>
        </w:rPr>
        <w:t xml:space="preserve">, </w:t>
      </w:r>
      <w:proofErr w:type="spellStart"/>
      <w:r w:rsidRPr="008F2729">
        <w:rPr>
          <w:bCs/>
          <w:sz w:val="28"/>
          <w:szCs w:val="28"/>
        </w:rPr>
        <w:t>ул.Лесная</w:t>
      </w:r>
      <w:proofErr w:type="spellEnd"/>
      <w:r w:rsidRPr="008F2729">
        <w:rPr>
          <w:bCs/>
          <w:sz w:val="28"/>
          <w:szCs w:val="28"/>
        </w:rPr>
        <w:t xml:space="preserve">, </w:t>
      </w:r>
      <w:proofErr w:type="spellStart"/>
      <w:r w:rsidRPr="008F2729">
        <w:rPr>
          <w:bCs/>
          <w:sz w:val="28"/>
          <w:szCs w:val="28"/>
        </w:rPr>
        <w:t>11а</w:t>
      </w:r>
      <w:proofErr w:type="spellEnd"/>
      <w:r w:rsidRPr="008F2729">
        <w:rPr>
          <w:bCs/>
          <w:sz w:val="28"/>
          <w:szCs w:val="28"/>
        </w:rPr>
        <w:t xml:space="preserve">,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Начало приема заявлений</w:t>
      </w:r>
      <w:r w:rsidR="00AE0DA3">
        <w:rPr>
          <w:sz w:val="28"/>
          <w:szCs w:val="28"/>
        </w:rPr>
        <w:t xml:space="preserve">: </w:t>
      </w:r>
      <w:r w:rsidR="00B8608F">
        <w:rPr>
          <w:sz w:val="28"/>
          <w:szCs w:val="28"/>
        </w:rPr>
        <w:t>01.08</w:t>
      </w:r>
      <w:r w:rsidR="00A16AFC">
        <w:rPr>
          <w:sz w:val="28"/>
          <w:szCs w:val="28"/>
        </w:rPr>
        <w:t>.2024.</w:t>
      </w:r>
    </w:p>
    <w:p w:rsidR="00AF791B" w:rsidRPr="00D95783" w:rsidRDefault="006B6F22"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1C584E">
        <w:rPr>
          <w:rFonts w:ascii="Times New Roman" w:hAnsi="Times New Roman" w:cs="Times New Roman"/>
          <w:sz w:val="28"/>
          <w:szCs w:val="28"/>
        </w:rPr>
        <w:t xml:space="preserve">заявлений: </w:t>
      </w:r>
      <w:r w:rsidR="00B8608F">
        <w:rPr>
          <w:rFonts w:ascii="Times New Roman" w:hAnsi="Times New Roman" w:cs="Times New Roman"/>
          <w:sz w:val="28"/>
          <w:szCs w:val="28"/>
        </w:rPr>
        <w:t>30</w:t>
      </w:r>
      <w:bookmarkStart w:id="0" w:name="_GoBack"/>
      <w:bookmarkEnd w:id="0"/>
      <w:r w:rsidR="00B8608F">
        <w:rPr>
          <w:rFonts w:ascii="Times New Roman" w:hAnsi="Times New Roman" w:cs="Times New Roman"/>
          <w:sz w:val="28"/>
          <w:szCs w:val="28"/>
        </w:rPr>
        <w:t>.08</w:t>
      </w:r>
      <w:r w:rsidR="000C09C0">
        <w:rPr>
          <w:rFonts w:ascii="Times New Roman" w:hAnsi="Times New Roman" w:cs="Times New Roman"/>
          <w:sz w:val="28"/>
          <w:szCs w:val="28"/>
        </w:rPr>
        <w:t>.2024</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w:t>
      </w:r>
      <w:proofErr w:type="gramStart"/>
      <w:r w:rsidR="00AF791B" w:rsidRPr="008F2729">
        <w:rPr>
          <w:bCs/>
          <w:sz w:val="28"/>
          <w:szCs w:val="28"/>
        </w:rPr>
        <w:t xml:space="preserve">область, </w:t>
      </w:r>
      <w:r w:rsidR="00CF50CB">
        <w:rPr>
          <w:bCs/>
          <w:sz w:val="28"/>
          <w:szCs w:val="28"/>
        </w:rPr>
        <w:t xml:space="preserve">  </w:t>
      </w:r>
      <w:proofErr w:type="gramEnd"/>
      <w:r w:rsidR="00CF50CB">
        <w:rPr>
          <w:bCs/>
          <w:sz w:val="28"/>
          <w:szCs w:val="28"/>
        </w:rPr>
        <w:t xml:space="preserve">                      </w:t>
      </w:r>
      <w:r w:rsidR="00AF791B" w:rsidRPr="008F2729">
        <w:rPr>
          <w:bCs/>
          <w:sz w:val="28"/>
          <w:szCs w:val="28"/>
        </w:rPr>
        <w:t>ЗАТО Северск, г.Северск,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r:id="rId8"/>
      <w:footerReference w:type="first" r:id="rId9"/>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0CC5" w:rsidRDefault="00B50CC5">
      <w:r>
        <w:separator/>
      </w:r>
    </w:p>
  </w:endnote>
  <w:endnote w:type="continuationSeparator" w:id="0">
    <w:p w:rsidR="00B50CC5" w:rsidRDefault="00B50C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030C" w:rsidRPr="0009030C" w:rsidRDefault="0009030C">
    <w:pPr>
      <w:pStyle w:val="a7"/>
      <w:rPr>
        <w:sz w:val="16"/>
        <w:szCs w:val="16"/>
      </w:rPr>
    </w:pPr>
    <w:proofErr w:type="spellStart"/>
    <w:r w:rsidRPr="0009030C">
      <w:rPr>
        <w:sz w:val="16"/>
        <w:szCs w:val="16"/>
      </w:rPr>
      <w:t>Исп.Ермкина</w:t>
    </w:r>
    <w:proofErr w:type="spellEnd"/>
    <w:r w:rsidRPr="0009030C">
      <w:rPr>
        <w:sz w:val="16"/>
        <w:szCs w:val="16"/>
      </w:rPr>
      <w:t xml:space="preserve"> И.С.</w:t>
    </w:r>
  </w:p>
  <w:p w:rsidR="0009030C" w:rsidRPr="0009030C" w:rsidRDefault="00B8608F">
    <w:pPr>
      <w:pStyle w:val="a7"/>
      <w:rPr>
        <w:sz w:val="16"/>
        <w:szCs w:val="16"/>
      </w:rPr>
    </w:pPr>
    <w:r>
      <w:rPr>
        <w:sz w:val="16"/>
        <w:szCs w:val="16"/>
      </w:rPr>
      <w:t>24.07.2024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0CC5" w:rsidRDefault="00B50CC5">
      <w:r>
        <w:separator/>
      </w:r>
    </w:p>
  </w:footnote>
  <w:footnote w:type="continuationSeparator" w:id="0">
    <w:p w:rsidR="00B50CC5" w:rsidRDefault="00B50C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219"/>
    <w:rsid w:val="0000196D"/>
    <w:rsid w:val="000034CA"/>
    <w:rsid w:val="000038D7"/>
    <w:rsid w:val="000066F5"/>
    <w:rsid w:val="00011845"/>
    <w:rsid w:val="00012697"/>
    <w:rsid w:val="00012AD7"/>
    <w:rsid w:val="0001462E"/>
    <w:rsid w:val="000161AE"/>
    <w:rsid w:val="00017EF1"/>
    <w:rsid w:val="0002386E"/>
    <w:rsid w:val="00031032"/>
    <w:rsid w:val="00034906"/>
    <w:rsid w:val="00034CDC"/>
    <w:rsid w:val="000356BB"/>
    <w:rsid w:val="000442E9"/>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65C13"/>
    <w:rsid w:val="000700F3"/>
    <w:rsid w:val="00070E97"/>
    <w:rsid w:val="0007157D"/>
    <w:rsid w:val="00071841"/>
    <w:rsid w:val="00072658"/>
    <w:rsid w:val="00072A49"/>
    <w:rsid w:val="00073954"/>
    <w:rsid w:val="00073A09"/>
    <w:rsid w:val="00074D40"/>
    <w:rsid w:val="00087BC2"/>
    <w:rsid w:val="0009030C"/>
    <w:rsid w:val="00091716"/>
    <w:rsid w:val="000918D7"/>
    <w:rsid w:val="00094333"/>
    <w:rsid w:val="0009520C"/>
    <w:rsid w:val="000A52E7"/>
    <w:rsid w:val="000B225B"/>
    <w:rsid w:val="000B5129"/>
    <w:rsid w:val="000B7A78"/>
    <w:rsid w:val="000C09C0"/>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E700C"/>
    <w:rsid w:val="000F0164"/>
    <w:rsid w:val="000F0FDB"/>
    <w:rsid w:val="000F2206"/>
    <w:rsid w:val="000F4655"/>
    <w:rsid w:val="001002A2"/>
    <w:rsid w:val="00102FE1"/>
    <w:rsid w:val="00103417"/>
    <w:rsid w:val="0010659E"/>
    <w:rsid w:val="00107899"/>
    <w:rsid w:val="00114154"/>
    <w:rsid w:val="00116356"/>
    <w:rsid w:val="0012122A"/>
    <w:rsid w:val="00122654"/>
    <w:rsid w:val="00125D0D"/>
    <w:rsid w:val="00126A52"/>
    <w:rsid w:val="001312E4"/>
    <w:rsid w:val="00134AF9"/>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5F7B"/>
    <w:rsid w:val="001865E9"/>
    <w:rsid w:val="0019154D"/>
    <w:rsid w:val="001928AE"/>
    <w:rsid w:val="00192E94"/>
    <w:rsid w:val="00196687"/>
    <w:rsid w:val="00196CAF"/>
    <w:rsid w:val="00197CA2"/>
    <w:rsid w:val="001A0964"/>
    <w:rsid w:val="001A5837"/>
    <w:rsid w:val="001B3928"/>
    <w:rsid w:val="001B3976"/>
    <w:rsid w:val="001B451B"/>
    <w:rsid w:val="001B53BC"/>
    <w:rsid w:val="001C0190"/>
    <w:rsid w:val="001C0E08"/>
    <w:rsid w:val="001C578D"/>
    <w:rsid w:val="001C584E"/>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65E4"/>
    <w:rsid w:val="00281524"/>
    <w:rsid w:val="00283F74"/>
    <w:rsid w:val="00287BFF"/>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0756"/>
    <w:rsid w:val="00302095"/>
    <w:rsid w:val="003063C5"/>
    <w:rsid w:val="00321F32"/>
    <w:rsid w:val="00324C9D"/>
    <w:rsid w:val="00330CCA"/>
    <w:rsid w:val="003328BD"/>
    <w:rsid w:val="00334492"/>
    <w:rsid w:val="00342308"/>
    <w:rsid w:val="00351E9A"/>
    <w:rsid w:val="00353E5E"/>
    <w:rsid w:val="00353F31"/>
    <w:rsid w:val="00356294"/>
    <w:rsid w:val="00356B11"/>
    <w:rsid w:val="003635E9"/>
    <w:rsid w:val="00363F30"/>
    <w:rsid w:val="003667F3"/>
    <w:rsid w:val="00367337"/>
    <w:rsid w:val="0037154F"/>
    <w:rsid w:val="00374515"/>
    <w:rsid w:val="00382BFF"/>
    <w:rsid w:val="0038600F"/>
    <w:rsid w:val="00386C76"/>
    <w:rsid w:val="0038766F"/>
    <w:rsid w:val="003950E2"/>
    <w:rsid w:val="003A0589"/>
    <w:rsid w:val="003A3B7D"/>
    <w:rsid w:val="003A43A2"/>
    <w:rsid w:val="003A736A"/>
    <w:rsid w:val="003A797D"/>
    <w:rsid w:val="003B6588"/>
    <w:rsid w:val="003B68B3"/>
    <w:rsid w:val="003C0D78"/>
    <w:rsid w:val="003C346F"/>
    <w:rsid w:val="003D040F"/>
    <w:rsid w:val="003D09F6"/>
    <w:rsid w:val="003D1DE8"/>
    <w:rsid w:val="003D3B51"/>
    <w:rsid w:val="003D6575"/>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65E"/>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6BFB"/>
    <w:rsid w:val="00487CAD"/>
    <w:rsid w:val="0049405E"/>
    <w:rsid w:val="004965B1"/>
    <w:rsid w:val="00496D63"/>
    <w:rsid w:val="00497689"/>
    <w:rsid w:val="004A2862"/>
    <w:rsid w:val="004A36DF"/>
    <w:rsid w:val="004B07FB"/>
    <w:rsid w:val="004B3665"/>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7E40"/>
    <w:rsid w:val="0053076C"/>
    <w:rsid w:val="0053100A"/>
    <w:rsid w:val="00533002"/>
    <w:rsid w:val="00536685"/>
    <w:rsid w:val="00543178"/>
    <w:rsid w:val="00543F09"/>
    <w:rsid w:val="00544736"/>
    <w:rsid w:val="00547561"/>
    <w:rsid w:val="005502C5"/>
    <w:rsid w:val="00554017"/>
    <w:rsid w:val="00560559"/>
    <w:rsid w:val="005610D4"/>
    <w:rsid w:val="00562679"/>
    <w:rsid w:val="00563AA1"/>
    <w:rsid w:val="005651E8"/>
    <w:rsid w:val="00566388"/>
    <w:rsid w:val="00566AE3"/>
    <w:rsid w:val="00571BAD"/>
    <w:rsid w:val="005765B4"/>
    <w:rsid w:val="00576B1E"/>
    <w:rsid w:val="00577B18"/>
    <w:rsid w:val="00587283"/>
    <w:rsid w:val="00593C1D"/>
    <w:rsid w:val="005967EF"/>
    <w:rsid w:val="005A006B"/>
    <w:rsid w:val="005A1D4E"/>
    <w:rsid w:val="005A26E3"/>
    <w:rsid w:val="005A6190"/>
    <w:rsid w:val="005C102A"/>
    <w:rsid w:val="005C2EA4"/>
    <w:rsid w:val="005C44E1"/>
    <w:rsid w:val="005C60E1"/>
    <w:rsid w:val="005D09C4"/>
    <w:rsid w:val="005D4487"/>
    <w:rsid w:val="005D696B"/>
    <w:rsid w:val="005E18A0"/>
    <w:rsid w:val="005E1BA7"/>
    <w:rsid w:val="005E7E70"/>
    <w:rsid w:val="005F0F5F"/>
    <w:rsid w:val="005F414E"/>
    <w:rsid w:val="005F7E42"/>
    <w:rsid w:val="0060197B"/>
    <w:rsid w:val="00603061"/>
    <w:rsid w:val="00604703"/>
    <w:rsid w:val="00604D5C"/>
    <w:rsid w:val="00605798"/>
    <w:rsid w:val="00607BA5"/>
    <w:rsid w:val="00610014"/>
    <w:rsid w:val="00610C6E"/>
    <w:rsid w:val="00610D84"/>
    <w:rsid w:val="00611409"/>
    <w:rsid w:val="00614E3C"/>
    <w:rsid w:val="00617945"/>
    <w:rsid w:val="00623757"/>
    <w:rsid w:val="00624E94"/>
    <w:rsid w:val="00625204"/>
    <w:rsid w:val="006262EE"/>
    <w:rsid w:val="006301EA"/>
    <w:rsid w:val="006312F1"/>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87798"/>
    <w:rsid w:val="00693759"/>
    <w:rsid w:val="00696564"/>
    <w:rsid w:val="006977B0"/>
    <w:rsid w:val="006A2330"/>
    <w:rsid w:val="006A6034"/>
    <w:rsid w:val="006A6584"/>
    <w:rsid w:val="006B0338"/>
    <w:rsid w:val="006B0B4E"/>
    <w:rsid w:val="006B29B1"/>
    <w:rsid w:val="006B3169"/>
    <w:rsid w:val="006B4757"/>
    <w:rsid w:val="006B6F22"/>
    <w:rsid w:val="006C7B10"/>
    <w:rsid w:val="006D17AE"/>
    <w:rsid w:val="006D1F71"/>
    <w:rsid w:val="006D2BD9"/>
    <w:rsid w:val="006D2C48"/>
    <w:rsid w:val="006D2D4C"/>
    <w:rsid w:val="006E066C"/>
    <w:rsid w:val="006E1866"/>
    <w:rsid w:val="006E3286"/>
    <w:rsid w:val="006E4F83"/>
    <w:rsid w:val="006E5979"/>
    <w:rsid w:val="006E7186"/>
    <w:rsid w:val="006F0B1F"/>
    <w:rsid w:val="006F2EA4"/>
    <w:rsid w:val="006F49E5"/>
    <w:rsid w:val="006F6E49"/>
    <w:rsid w:val="007025A9"/>
    <w:rsid w:val="007178CD"/>
    <w:rsid w:val="00722B57"/>
    <w:rsid w:val="00722C67"/>
    <w:rsid w:val="00727E64"/>
    <w:rsid w:val="00730CFD"/>
    <w:rsid w:val="00731D99"/>
    <w:rsid w:val="00736DDD"/>
    <w:rsid w:val="007420FF"/>
    <w:rsid w:val="00743895"/>
    <w:rsid w:val="00744254"/>
    <w:rsid w:val="00744F40"/>
    <w:rsid w:val="007519E3"/>
    <w:rsid w:val="00753BEB"/>
    <w:rsid w:val="007561C0"/>
    <w:rsid w:val="007626B4"/>
    <w:rsid w:val="007640ED"/>
    <w:rsid w:val="007661D2"/>
    <w:rsid w:val="00767E91"/>
    <w:rsid w:val="0077167C"/>
    <w:rsid w:val="00775A87"/>
    <w:rsid w:val="007766D0"/>
    <w:rsid w:val="007823AF"/>
    <w:rsid w:val="00783747"/>
    <w:rsid w:val="00786BCC"/>
    <w:rsid w:val="007870D9"/>
    <w:rsid w:val="0079467E"/>
    <w:rsid w:val="007A112A"/>
    <w:rsid w:val="007A1F9D"/>
    <w:rsid w:val="007A5DBF"/>
    <w:rsid w:val="007A6966"/>
    <w:rsid w:val="007B3E86"/>
    <w:rsid w:val="007B51CD"/>
    <w:rsid w:val="007C11DA"/>
    <w:rsid w:val="007C3270"/>
    <w:rsid w:val="007C3351"/>
    <w:rsid w:val="007C3F84"/>
    <w:rsid w:val="007D13D2"/>
    <w:rsid w:val="007D1BB8"/>
    <w:rsid w:val="007D1CFB"/>
    <w:rsid w:val="007D22DD"/>
    <w:rsid w:val="007D475D"/>
    <w:rsid w:val="007D4B50"/>
    <w:rsid w:val="007D65EB"/>
    <w:rsid w:val="007E2764"/>
    <w:rsid w:val="007E287F"/>
    <w:rsid w:val="007E4196"/>
    <w:rsid w:val="007E43C0"/>
    <w:rsid w:val="007F04C0"/>
    <w:rsid w:val="007F298C"/>
    <w:rsid w:val="007F3FB6"/>
    <w:rsid w:val="007F6952"/>
    <w:rsid w:val="007F758A"/>
    <w:rsid w:val="007F7F32"/>
    <w:rsid w:val="008000FA"/>
    <w:rsid w:val="0080031C"/>
    <w:rsid w:val="008010B9"/>
    <w:rsid w:val="008022BE"/>
    <w:rsid w:val="00804A19"/>
    <w:rsid w:val="00805B3D"/>
    <w:rsid w:val="0080755B"/>
    <w:rsid w:val="008168DF"/>
    <w:rsid w:val="008215EE"/>
    <w:rsid w:val="00825F75"/>
    <w:rsid w:val="008279E3"/>
    <w:rsid w:val="0083077D"/>
    <w:rsid w:val="00832A81"/>
    <w:rsid w:val="00834629"/>
    <w:rsid w:val="00841BDC"/>
    <w:rsid w:val="008477A0"/>
    <w:rsid w:val="0085149C"/>
    <w:rsid w:val="00853479"/>
    <w:rsid w:val="00855067"/>
    <w:rsid w:val="0085566C"/>
    <w:rsid w:val="00855C1B"/>
    <w:rsid w:val="00857317"/>
    <w:rsid w:val="00860D5B"/>
    <w:rsid w:val="00862D25"/>
    <w:rsid w:val="00864287"/>
    <w:rsid w:val="0086552B"/>
    <w:rsid w:val="0086558A"/>
    <w:rsid w:val="008657E8"/>
    <w:rsid w:val="00867549"/>
    <w:rsid w:val="00867DCD"/>
    <w:rsid w:val="008755AC"/>
    <w:rsid w:val="00875949"/>
    <w:rsid w:val="008764CB"/>
    <w:rsid w:val="00885EE0"/>
    <w:rsid w:val="008943D1"/>
    <w:rsid w:val="00895A13"/>
    <w:rsid w:val="008961EF"/>
    <w:rsid w:val="008A22FB"/>
    <w:rsid w:val="008A5F25"/>
    <w:rsid w:val="008B0BC2"/>
    <w:rsid w:val="008B397F"/>
    <w:rsid w:val="008C06B5"/>
    <w:rsid w:val="008C192B"/>
    <w:rsid w:val="008C2691"/>
    <w:rsid w:val="008C54C5"/>
    <w:rsid w:val="008D16F4"/>
    <w:rsid w:val="008D17B8"/>
    <w:rsid w:val="008D21B5"/>
    <w:rsid w:val="008D2A32"/>
    <w:rsid w:val="008E00B7"/>
    <w:rsid w:val="008E0772"/>
    <w:rsid w:val="008E1897"/>
    <w:rsid w:val="008E20D9"/>
    <w:rsid w:val="008E38ED"/>
    <w:rsid w:val="008E745B"/>
    <w:rsid w:val="008F23FF"/>
    <w:rsid w:val="008F2627"/>
    <w:rsid w:val="008F2729"/>
    <w:rsid w:val="008F37DE"/>
    <w:rsid w:val="008F5709"/>
    <w:rsid w:val="008F7C27"/>
    <w:rsid w:val="0090299C"/>
    <w:rsid w:val="00902B31"/>
    <w:rsid w:val="009036DD"/>
    <w:rsid w:val="00910023"/>
    <w:rsid w:val="00920694"/>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64CC4"/>
    <w:rsid w:val="00966336"/>
    <w:rsid w:val="0096635E"/>
    <w:rsid w:val="00973AF2"/>
    <w:rsid w:val="00974495"/>
    <w:rsid w:val="00974C33"/>
    <w:rsid w:val="00977F8D"/>
    <w:rsid w:val="00980AF1"/>
    <w:rsid w:val="009863BD"/>
    <w:rsid w:val="009905F8"/>
    <w:rsid w:val="00990776"/>
    <w:rsid w:val="00996E07"/>
    <w:rsid w:val="009A25D3"/>
    <w:rsid w:val="009A4780"/>
    <w:rsid w:val="009B0102"/>
    <w:rsid w:val="009B31C1"/>
    <w:rsid w:val="009B31FD"/>
    <w:rsid w:val="009B7F36"/>
    <w:rsid w:val="009D6EDD"/>
    <w:rsid w:val="009E53C4"/>
    <w:rsid w:val="009E6885"/>
    <w:rsid w:val="009E706C"/>
    <w:rsid w:val="009E7F8A"/>
    <w:rsid w:val="009F16A8"/>
    <w:rsid w:val="009F1B97"/>
    <w:rsid w:val="009F2200"/>
    <w:rsid w:val="009F5A5A"/>
    <w:rsid w:val="009F6605"/>
    <w:rsid w:val="009F71EC"/>
    <w:rsid w:val="00A00D1E"/>
    <w:rsid w:val="00A0539C"/>
    <w:rsid w:val="00A05EE2"/>
    <w:rsid w:val="00A10306"/>
    <w:rsid w:val="00A10F9D"/>
    <w:rsid w:val="00A121C4"/>
    <w:rsid w:val="00A141B5"/>
    <w:rsid w:val="00A15403"/>
    <w:rsid w:val="00A156AE"/>
    <w:rsid w:val="00A15A46"/>
    <w:rsid w:val="00A15E27"/>
    <w:rsid w:val="00A15FA0"/>
    <w:rsid w:val="00A16AFC"/>
    <w:rsid w:val="00A20DFD"/>
    <w:rsid w:val="00A2286C"/>
    <w:rsid w:val="00A22AE0"/>
    <w:rsid w:val="00A23538"/>
    <w:rsid w:val="00A23835"/>
    <w:rsid w:val="00A23DE0"/>
    <w:rsid w:val="00A25BF8"/>
    <w:rsid w:val="00A31D46"/>
    <w:rsid w:val="00A348EB"/>
    <w:rsid w:val="00A351CA"/>
    <w:rsid w:val="00A40AC2"/>
    <w:rsid w:val="00A40AEC"/>
    <w:rsid w:val="00A50F13"/>
    <w:rsid w:val="00A55A92"/>
    <w:rsid w:val="00A55D26"/>
    <w:rsid w:val="00A610C8"/>
    <w:rsid w:val="00A638D1"/>
    <w:rsid w:val="00A71338"/>
    <w:rsid w:val="00A81A38"/>
    <w:rsid w:val="00A8654E"/>
    <w:rsid w:val="00A866E7"/>
    <w:rsid w:val="00A93AAF"/>
    <w:rsid w:val="00A9610D"/>
    <w:rsid w:val="00A96D17"/>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DDD"/>
    <w:rsid w:val="00AC2EE8"/>
    <w:rsid w:val="00AC34F7"/>
    <w:rsid w:val="00AD43C6"/>
    <w:rsid w:val="00AD44FF"/>
    <w:rsid w:val="00AD5A35"/>
    <w:rsid w:val="00AD76F9"/>
    <w:rsid w:val="00AE05B4"/>
    <w:rsid w:val="00AE0DA3"/>
    <w:rsid w:val="00AE199F"/>
    <w:rsid w:val="00AE5BE4"/>
    <w:rsid w:val="00AE71D4"/>
    <w:rsid w:val="00AE71DF"/>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26CE7"/>
    <w:rsid w:val="00B308D3"/>
    <w:rsid w:val="00B34511"/>
    <w:rsid w:val="00B35E48"/>
    <w:rsid w:val="00B36C5C"/>
    <w:rsid w:val="00B411D4"/>
    <w:rsid w:val="00B448B5"/>
    <w:rsid w:val="00B45C7F"/>
    <w:rsid w:val="00B46479"/>
    <w:rsid w:val="00B50480"/>
    <w:rsid w:val="00B50CC5"/>
    <w:rsid w:val="00B567D8"/>
    <w:rsid w:val="00B56C2D"/>
    <w:rsid w:val="00B60877"/>
    <w:rsid w:val="00B61BB4"/>
    <w:rsid w:val="00B636CE"/>
    <w:rsid w:val="00B63C81"/>
    <w:rsid w:val="00B64B75"/>
    <w:rsid w:val="00B74AF9"/>
    <w:rsid w:val="00B75B7F"/>
    <w:rsid w:val="00B77EE3"/>
    <w:rsid w:val="00B84B73"/>
    <w:rsid w:val="00B8608F"/>
    <w:rsid w:val="00B869CB"/>
    <w:rsid w:val="00B87F22"/>
    <w:rsid w:val="00B94689"/>
    <w:rsid w:val="00B97B6E"/>
    <w:rsid w:val="00BA3C98"/>
    <w:rsid w:val="00BA430B"/>
    <w:rsid w:val="00BA6FD4"/>
    <w:rsid w:val="00BB06C0"/>
    <w:rsid w:val="00BB357F"/>
    <w:rsid w:val="00BC21A5"/>
    <w:rsid w:val="00BD2CE3"/>
    <w:rsid w:val="00BD559E"/>
    <w:rsid w:val="00BD6E3C"/>
    <w:rsid w:val="00BE6144"/>
    <w:rsid w:val="00BE6BA0"/>
    <w:rsid w:val="00BE6E99"/>
    <w:rsid w:val="00BE755B"/>
    <w:rsid w:val="00BF3253"/>
    <w:rsid w:val="00BF3C2E"/>
    <w:rsid w:val="00BF7014"/>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3645"/>
    <w:rsid w:val="00C4560A"/>
    <w:rsid w:val="00C63CB0"/>
    <w:rsid w:val="00C658E5"/>
    <w:rsid w:val="00C66B0F"/>
    <w:rsid w:val="00C81FBE"/>
    <w:rsid w:val="00C8440A"/>
    <w:rsid w:val="00C84763"/>
    <w:rsid w:val="00C93F98"/>
    <w:rsid w:val="00C95481"/>
    <w:rsid w:val="00CA33C9"/>
    <w:rsid w:val="00CA596E"/>
    <w:rsid w:val="00CB1DFC"/>
    <w:rsid w:val="00CB2877"/>
    <w:rsid w:val="00CB46F4"/>
    <w:rsid w:val="00CB541D"/>
    <w:rsid w:val="00CB6E31"/>
    <w:rsid w:val="00CC2718"/>
    <w:rsid w:val="00CC3483"/>
    <w:rsid w:val="00CC4ABE"/>
    <w:rsid w:val="00CC5D8B"/>
    <w:rsid w:val="00CC657D"/>
    <w:rsid w:val="00CD03AD"/>
    <w:rsid w:val="00CE0B7B"/>
    <w:rsid w:val="00CE2318"/>
    <w:rsid w:val="00CE78ED"/>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4BE"/>
    <w:rsid w:val="00D41573"/>
    <w:rsid w:val="00D44D3E"/>
    <w:rsid w:val="00D46322"/>
    <w:rsid w:val="00D467F4"/>
    <w:rsid w:val="00D55E9D"/>
    <w:rsid w:val="00D6214C"/>
    <w:rsid w:val="00D6316B"/>
    <w:rsid w:val="00D665B7"/>
    <w:rsid w:val="00D7016A"/>
    <w:rsid w:val="00D74219"/>
    <w:rsid w:val="00D74363"/>
    <w:rsid w:val="00D76341"/>
    <w:rsid w:val="00D77145"/>
    <w:rsid w:val="00D81F71"/>
    <w:rsid w:val="00D835D3"/>
    <w:rsid w:val="00D85012"/>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F0A97"/>
    <w:rsid w:val="00DF404A"/>
    <w:rsid w:val="00DF4CB6"/>
    <w:rsid w:val="00DF5AD3"/>
    <w:rsid w:val="00DF6F4F"/>
    <w:rsid w:val="00DF71A3"/>
    <w:rsid w:val="00DF774C"/>
    <w:rsid w:val="00E01E12"/>
    <w:rsid w:val="00E03571"/>
    <w:rsid w:val="00E05761"/>
    <w:rsid w:val="00E07901"/>
    <w:rsid w:val="00E12301"/>
    <w:rsid w:val="00E159DE"/>
    <w:rsid w:val="00E2110C"/>
    <w:rsid w:val="00E21330"/>
    <w:rsid w:val="00E216B1"/>
    <w:rsid w:val="00E235DE"/>
    <w:rsid w:val="00E244D0"/>
    <w:rsid w:val="00E260CB"/>
    <w:rsid w:val="00E261EE"/>
    <w:rsid w:val="00E27E0E"/>
    <w:rsid w:val="00E3048B"/>
    <w:rsid w:val="00E31D84"/>
    <w:rsid w:val="00E32062"/>
    <w:rsid w:val="00E37DE9"/>
    <w:rsid w:val="00E40DDB"/>
    <w:rsid w:val="00E41CAF"/>
    <w:rsid w:val="00E431ED"/>
    <w:rsid w:val="00E44B54"/>
    <w:rsid w:val="00E46423"/>
    <w:rsid w:val="00E5233B"/>
    <w:rsid w:val="00E52EDA"/>
    <w:rsid w:val="00E5590F"/>
    <w:rsid w:val="00E57FAC"/>
    <w:rsid w:val="00E60528"/>
    <w:rsid w:val="00E60565"/>
    <w:rsid w:val="00E671C7"/>
    <w:rsid w:val="00E70FD0"/>
    <w:rsid w:val="00E723AD"/>
    <w:rsid w:val="00E73ADA"/>
    <w:rsid w:val="00E73C85"/>
    <w:rsid w:val="00E75DB7"/>
    <w:rsid w:val="00E75E19"/>
    <w:rsid w:val="00E765E7"/>
    <w:rsid w:val="00E779CB"/>
    <w:rsid w:val="00E823AD"/>
    <w:rsid w:val="00E8313B"/>
    <w:rsid w:val="00E87563"/>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3B5F"/>
    <w:rsid w:val="00ED5094"/>
    <w:rsid w:val="00EE1B57"/>
    <w:rsid w:val="00EE3400"/>
    <w:rsid w:val="00EE349D"/>
    <w:rsid w:val="00EE5C49"/>
    <w:rsid w:val="00EE64B3"/>
    <w:rsid w:val="00EF2A31"/>
    <w:rsid w:val="00EF3E30"/>
    <w:rsid w:val="00EF4A0A"/>
    <w:rsid w:val="00EF6664"/>
    <w:rsid w:val="00EF6D0C"/>
    <w:rsid w:val="00EF7285"/>
    <w:rsid w:val="00F000B3"/>
    <w:rsid w:val="00F02FD9"/>
    <w:rsid w:val="00F059CD"/>
    <w:rsid w:val="00F07748"/>
    <w:rsid w:val="00F07FB6"/>
    <w:rsid w:val="00F107A4"/>
    <w:rsid w:val="00F10DF0"/>
    <w:rsid w:val="00F12688"/>
    <w:rsid w:val="00F127FE"/>
    <w:rsid w:val="00F13303"/>
    <w:rsid w:val="00F13BDA"/>
    <w:rsid w:val="00F145BF"/>
    <w:rsid w:val="00F14ED9"/>
    <w:rsid w:val="00F15687"/>
    <w:rsid w:val="00F222EA"/>
    <w:rsid w:val="00F304E6"/>
    <w:rsid w:val="00F325E3"/>
    <w:rsid w:val="00F33F03"/>
    <w:rsid w:val="00F3546D"/>
    <w:rsid w:val="00F370A0"/>
    <w:rsid w:val="00F37FC6"/>
    <w:rsid w:val="00F400FA"/>
    <w:rsid w:val="00F40CE9"/>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4C11"/>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825AEF8"/>
  <w15:docId w15:val="{D15E92E9-7AAA-4DE5-90F6-9D43903B8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A64F45-2171-425E-B4D9-6F3EAA090F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0</TotalTime>
  <Pages>1</Pages>
  <Words>410</Words>
  <Characters>2341</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2</cp:revision>
  <cp:lastPrinted>2024-06-13T04:43:00Z</cp:lastPrinted>
  <dcterms:created xsi:type="dcterms:W3CDTF">2024-07-24T08:13:00Z</dcterms:created>
  <dcterms:modified xsi:type="dcterms:W3CDTF">2024-07-24T08:13:00Z</dcterms:modified>
</cp:coreProperties>
</file>