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66F465" w14:textId="6B2B6E35" w:rsidR="00D11D4E" w:rsidRPr="001F3D59" w:rsidRDefault="00D11D4E" w:rsidP="00C3322C">
      <w:pPr>
        <w:spacing w:line="360" w:lineRule="auto"/>
        <w:ind w:left="6237" w:firstLine="6"/>
        <w:rPr>
          <w:rFonts w:ascii="Times New Roman" w:hAnsi="Times New Roman"/>
          <w:sz w:val="24"/>
          <w:szCs w:val="24"/>
        </w:rPr>
      </w:pPr>
      <w:r w:rsidRPr="001F3D59">
        <w:rPr>
          <w:rFonts w:ascii="Times New Roman" w:hAnsi="Times New Roman"/>
          <w:sz w:val="24"/>
          <w:szCs w:val="24"/>
        </w:rPr>
        <w:t>У</w:t>
      </w:r>
      <w:r w:rsidR="0037346C">
        <w:rPr>
          <w:rFonts w:ascii="Times New Roman" w:hAnsi="Times New Roman"/>
          <w:sz w:val="24"/>
          <w:szCs w:val="24"/>
        </w:rPr>
        <w:t>ТВЕРЖДЕН</w:t>
      </w:r>
    </w:p>
    <w:p w14:paraId="7BBA931D" w14:textId="53599610" w:rsidR="00D11D4E" w:rsidRPr="001F3D59" w:rsidRDefault="003D3123" w:rsidP="00C3322C">
      <w:pPr>
        <w:ind w:left="6237" w:firstLine="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4B665F">
        <w:rPr>
          <w:rFonts w:ascii="Times New Roman" w:hAnsi="Times New Roman"/>
          <w:sz w:val="24"/>
          <w:szCs w:val="24"/>
        </w:rPr>
        <w:t xml:space="preserve">остановлением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D11D4E" w:rsidRPr="001F3D59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3FAACA3A" w14:textId="09BA161E" w:rsidR="00F701DF" w:rsidRPr="001F3D59" w:rsidRDefault="004841CD" w:rsidP="00C3322C">
      <w:pPr>
        <w:ind w:left="6237" w:firstLine="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3759AB">
        <w:rPr>
          <w:rFonts w:ascii="Times New Roman" w:hAnsi="Times New Roman"/>
          <w:sz w:val="24"/>
          <w:szCs w:val="24"/>
        </w:rPr>
        <w:t>08.04.2024</w:t>
      </w:r>
      <w:r w:rsidR="004B665F">
        <w:rPr>
          <w:rFonts w:ascii="Times New Roman" w:hAnsi="Times New Roman"/>
          <w:sz w:val="24"/>
          <w:szCs w:val="24"/>
        </w:rPr>
        <w:t xml:space="preserve"> № </w:t>
      </w:r>
      <w:r w:rsidR="003759AB">
        <w:rPr>
          <w:rFonts w:ascii="Times New Roman" w:hAnsi="Times New Roman"/>
          <w:sz w:val="24"/>
          <w:szCs w:val="24"/>
        </w:rPr>
        <w:t>1111-па</w:t>
      </w:r>
    </w:p>
    <w:p w14:paraId="161CF54E" w14:textId="77777777" w:rsidR="00946FEC" w:rsidRDefault="00946FEC" w:rsidP="00C3322C">
      <w:pPr>
        <w:spacing w:before="240"/>
        <w:jc w:val="center"/>
        <w:rPr>
          <w:rFonts w:ascii="Times New Roman" w:hAnsi="Times New Roman"/>
          <w:sz w:val="24"/>
          <w:szCs w:val="24"/>
        </w:rPr>
      </w:pPr>
    </w:p>
    <w:p w14:paraId="6FFB69D4" w14:textId="77777777" w:rsidR="00D11D4E" w:rsidRPr="004841CD" w:rsidRDefault="00D11D4E" w:rsidP="00C3322C">
      <w:pPr>
        <w:jc w:val="center"/>
        <w:rPr>
          <w:rFonts w:ascii="Times New Roman" w:hAnsi="Times New Roman"/>
          <w:sz w:val="24"/>
          <w:szCs w:val="24"/>
        </w:rPr>
      </w:pPr>
      <w:r w:rsidRPr="004841CD">
        <w:rPr>
          <w:rFonts w:ascii="Times New Roman" w:hAnsi="Times New Roman"/>
          <w:sz w:val="24"/>
          <w:szCs w:val="24"/>
        </w:rPr>
        <w:t>С</w:t>
      </w:r>
      <w:r w:rsidR="0037346C" w:rsidRPr="004841CD">
        <w:rPr>
          <w:rFonts w:ascii="Times New Roman" w:hAnsi="Times New Roman"/>
          <w:sz w:val="24"/>
          <w:szCs w:val="24"/>
        </w:rPr>
        <w:t>ОСТАВ</w:t>
      </w:r>
    </w:p>
    <w:p w14:paraId="1B17E892" w14:textId="77777777" w:rsidR="00946FEC" w:rsidRDefault="00D11D4E" w:rsidP="00C3322C">
      <w:pPr>
        <w:jc w:val="center"/>
        <w:rPr>
          <w:rFonts w:ascii="Times New Roman" w:hAnsi="Times New Roman"/>
          <w:sz w:val="24"/>
          <w:szCs w:val="24"/>
        </w:rPr>
      </w:pPr>
      <w:r w:rsidRPr="004841CD">
        <w:rPr>
          <w:rFonts w:ascii="Times New Roman" w:hAnsi="Times New Roman"/>
          <w:sz w:val="24"/>
          <w:szCs w:val="24"/>
        </w:rPr>
        <w:t>комиссии по предупреждению и ликвидации чрезвычайных ситуаций и обеспечению пожарной безопасности ЗАТО Северск</w:t>
      </w:r>
    </w:p>
    <w:p w14:paraId="7F41FAEF" w14:textId="77777777" w:rsidR="000B2B67" w:rsidRPr="004841CD" w:rsidRDefault="000B2B67" w:rsidP="00D11D4E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835"/>
        <w:gridCol w:w="6804"/>
      </w:tblGrid>
      <w:tr w:rsidR="00022633" w:rsidRPr="004841CD" w14:paraId="5E80141F" w14:textId="77777777" w:rsidTr="00C3322C">
        <w:tc>
          <w:tcPr>
            <w:tcW w:w="9639" w:type="dxa"/>
            <w:gridSpan w:val="2"/>
          </w:tcPr>
          <w:p w14:paraId="2144911F" w14:textId="77777777" w:rsidR="00022633" w:rsidRPr="00795EF9" w:rsidRDefault="00022633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</w:tr>
      <w:tr w:rsidR="00022633" w:rsidRPr="004841CD" w14:paraId="0FEC6FB8" w14:textId="77777777" w:rsidTr="00C3322C">
        <w:tc>
          <w:tcPr>
            <w:tcW w:w="2835" w:type="dxa"/>
          </w:tcPr>
          <w:p w14:paraId="7290DC80" w14:textId="77777777" w:rsidR="00022633" w:rsidRPr="00795EF9" w:rsidRDefault="00022633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 w:rsidRPr="00795EF9">
              <w:rPr>
                <w:sz w:val="24"/>
                <w:szCs w:val="24"/>
              </w:rPr>
              <w:t>Диденко</w:t>
            </w:r>
          </w:p>
          <w:p w14:paraId="3A680247" w14:textId="77777777" w:rsidR="00022633" w:rsidRPr="00795EF9" w:rsidRDefault="00022633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Николай Васильевич</w:t>
            </w:r>
          </w:p>
        </w:tc>
        <w:tc>
          <w:tcPr>
            <w:tcW w:w="6804" w:type="dxa"/>
          </w:tcPr>
          <w:p w14:paraId="432C274C" w14:textId="77777777" w:rsidR="00022633" w:rsidRPr="00795EF9" w:rsidRDefault="007316C0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22633" w:rsidRPr="00795EF9">
              <w:rPr>
                <w:rFonts w:ascii="Times New Roman" w:hAnsi="Times New Roman"/>
                <w:sz w:val="24"/>
                <w:szCs w:val="24"/>
              </w:rPr>
              <w:t>Мэр ЗАТО Северск</w:t>
            </w:r>
          </w:p>
        </w:tc>
      </w:tr>
      <w:tr w:rsidR="00022633" w:rsidRPr="004841CD" w14:paraId="550A958F" w14:textId="77777777" w:rsidTr="00C3322C">
        <w:tc>
          <w:tcPr>
            <w:tcW w:w="9639" w:type="dxa"/>
            <w:gridSpan w:val="2"/>
          </w:tcPr>
          <w:p w14:paraId="7C86A8E7" w14:textId="77777777" w:rsidR="00022633" w:rsidRPr="00795EF9" w:rsidRDefault="00022633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Первый заместитель председателя комиссии</w:t>
            </w:r>
          </w:p>
        </w:tc>
      </w:tr>
      <w:tr w:rsidR="00022633" w:rsidRPr="004841CD" w14:paraId="5FFB1ADD" w14:textId="77777777" w:rsidTr="00C3322C">
        <w:tc>
          <w:tcPr>
            <w:tcW w:w="2835" w:type="dxa"/>
          </w:tcPr>
          <w:p w14:paraId="121881AB" w14:textId="77777777" w:rsidR="00022633" w:rsidRPr="00795EF9" w:rsidRDefault="00022633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proofErr w:type="spellStart"/>
            <w:r w:rsidRPr="00795EF9">
              <w:rPr>
                <w:sz w:val="24"/>
                <w:szCs w:val="24"/>
              </w:rPr>
              <w:t>Бабенышев</w:t>
            </w:r>
            <w:proofErr w:type="spellEnd"/>
          </w:p>
          <w:p w14:paraId="5133341E" w14:textId="77777777" w:rsidR="00022633" w:rsidRPr="00795EF9" w:rsidRDefault="00022633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 w:rsidRPr="00795EF9">
              <w:rPr>
                <w:sz w:val="24"/>
                <w:szCs w:val="24"/>
              </w:rPr>
              <w:t>Владимир Владимирович</w:t>
            </w:r>
          </w:p>
        </w:tc>
        <w:tc>
          <w:tcPr>
            <w:tcW w:w="6804" w:type="dxa"/>
          </w:tcPr>
          <w:p w14:paraId="3463492D" w14:textId="77777777" w:rsidR="00022633" w:rsidRPr="00795EF9" w:rsidRDefault="007316C0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- </w:t>
            </w:r>
            <w:r w:rsidR="00022633" w:rsidRPr="00795EF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первый</w:t>
            </w:r>
            <w:r w:rsidR="00022633" w:rsidRPr="00795EF9">
              <w:rPr>
                <w:rFonts w:ascii="Times New Roman" w:hAnsi="Times New Roman"/>
                <w:sz w:val="24"/>
                <w:szCs w:val="24"/>
              </w:rPr>
              <w:t xml:space="preserve"> заместитель Мэра ЗАТО Северск</w:t>
            </w:r>
          </w:p>
        </w:tc>
      </w:tr>
      <w:tr w:rsidR="00022633" w:rsidRPr="004841CD" w14:paraId="72D414F3" w14:textId="77777777" w:rsidTr="00C3322C">
        <w:tc>
          <w:tcPr>
            <w:tcW w:w="9639" w:type="dxa"/>
            <w:gridSpan w:val="2"/>
          </w:tcPr>
          <w:p w14:paraId="3F42701E" w14:textId="77777777" w:rsidR="00022633" w:rsidRPr="00795EF9" w:rsidRDefault="00022633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</w:t>
            </w:r>
          </w:p>
        </w:tc>
      </w:tr>
      <w:tr w:rsidR="00022633" w:rsidRPr="004841CD" w14:paraId="03C3070A" w14:textId="77777777" w:rsidTr="00C3322C">
        <w:tc>
          <w:tcPr>
            <w:tcW w:w="2835" w:type="dxa"/>
          </w:tcPr>
          <w:p w14:paraId="4D349740" w14:textId="77777777" w:rsidR="00022633" w:rsidRPr="00795EF9" w:rsidRDefault="00022633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Мазур</w:t>
            </w:r>
          </w:p>
          <w:p w14:paraId="759B5E85" w14:textId="77777777" w:rsidR="00022633" w:rsidRPr="00795EF9" w:rsidRDefault="00022633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Роман Леонидович</w:t>
            </w:r>
          </w:p>
        </w:tc>
        <w:tc>
          <w:tcPr>
            <w:tcW w:w="6804" w:type="dxa"/>
          </w:tcPr>
          <w:p w14:paraId="64860036" w14:textId="77777777" w:rsidR="00022633" w:rsidRPr="00795EF9" w:rsidRDefault="007316C0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22633" w:rsidRPr="00795EF9">
              <w:rPr>
                <w:rFonts w:ascii="Times New Roman" w:hAnsi="Times New Roman"/>
                <w:sz w:val="24"/>
                <w:szCs w:val="24"/>
              </w:rPr>
              <w:t>заместитель Мэра ЗАТО Северск по общественной безопасности</w:t>
            </w:r>
          </w:p>
        </w:tc>
      </w:tr>
      <w:tr w:rsidR="00022633" w:rsidRPr="004841CD" w14:paraId="34A9A340" w14:textId="77777777" w:rsidTr="00C3322C">
        <w:tc>
          <w:tcPr>
            <w:tcW w:w="9639" w:type="dxa"/>
            <w:gridSpan w:val="2"/>
          </w:tcPr>
          <w:p w14:paraId="6BF1C1ED" w14:textId="77777777" w:rsidR="00022633" w:rsidRPr="00795EF9" w:rsidRDefault="00022633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</w:tr>
      <w:tr w:rsidR="00022633" w:rsidRPr="004841CD" w14:paraId="1679296F" w14:textId="77777777" w:rsidTr="00C3322C">
        <w:tc>
          <w:tcPr>
            <w:tcW w:w="2835" w:type="dxa"/>
          </w:tcPr>
          <w:p w14:paraId="6AE8955B" w14:textId="77777777" w:rsidR="00022633" w:rsidRPr="00795EF9" w:rsidRDefault="00022633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Абрамов</w:t>
            </w:r>
          </w:p>
          <w:p w14:paraId="77B6AC5B" w14:textId="77777777" w:rsidR="00022633" w:rsidRPr="00795EF9" w:rsidRDefault="00022633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Олег Александрович</w:t>
            </w:r>
          </w:p>
        </w:tc>
        <w:tc>
          <w:tcPr>
            <w:tcW w:w="6804" w:type="dxa"/>
          </w:tcPr>
          <w:p w14:paraId="35FF1945" w14:textId="77777777" w:rsidR="00022633" w:rsidRPr="00795EF9" w:rsidRDefault="007316C0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22633" w:rsidRPr="00795EF9">
              <w:rPr>
                <w:rFonts w:ascii="Times New Roman" w:hAnsi="Times New Roman"/>
                <w:sz w:val="24"/>
                <w:szCs w:val="24"/>
              </w:rPr>
              <w:t>начальник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022633" w:rsidRPr="004841CD" w14:paraId="033B8995" w14:textId="77777777" w:rsidTr="00C3322C">
        <w:tc>
          <w:tcPr>
            <w:tcW w:w="9639" w:type="dxa"/>
            <w:gridSpan w:val="2"/>
          </w:tcPr>
          <w:p w14:paraId="41375819" w14:textId="77777777" w:rsidR="00022633" w:rsidRPr="00795EF9" w:rsidRDefault="00022633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</w:tr>
      <w:tr w:rsidR="004F7556" w:rsidRPr="004841CD" w14:paraId="37A61B9F" w14:textId="77777777" w:rsidTr="00C3322C">
        <w:tc>
          <w:tcPr>
            <w:tcW w:w="2835" w:type="dxa"/>
          </w:tcPr>
          <w:p w14:paraId="2660FEFB" w14:textId="77777777" w:rsidR="00C3322C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Генералов </w:t>
            </w:r>
          </w:p>
          <w:p w14:paraId="73D2D1AB" w14:textId="7A9AF975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Виталий Александрович</w:t>
            </w:r>
          </w:p>
        </w:tc>
        <w:tc>
          <w:tcPr>
            <w:tcW w:w="6804" w:type="dxa"/>
          </w:tcPr>
          <w:p w14:paraId="79C28CF2" w14:textId="571C54DF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- директор Открытого акционерного общества «Тепловые сети» (по согласованию)</w:t>
            </w:r>
          </w:p>
        </w:tc>
      </w:tr>
      <w:tr w:rsidR="004F7556" w:rsidRPr="004841CD" w14:paraId="093B8365" w14:textId="77777777" w:rsidTr="00C3322C">
        <w:tc>
          <w:tcPr>
            <w:tcW w:w="2835" w:type="dxa"/>
          </w:tcPr>
          <w:p w14:paraId="39026921" w14:textId="77777777" w:rsidR="00C3322C" w:rsidRDefault="004F7556" w:rsidP="00C3322C">
            <w:pPr>
              <w:pStyle w:val="ConsPlusNormal"/>
              <w:ind w:left="-100"/>
              <w:jc w:val="both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795EF9">
              <w:rPr>
                <w:sz w:val="24"/>
                <w:szCs w:val="24"/>
              </w:rPr>
              <w:t>Григоревский</w:t>
            </w:r>
            <w:proofErr w:type="spellEnd"/>
            <w:r w:rsidRPr="00795EF9">
              <w:rPr>
                <w:bCs/>
                <w:color w:val="000000"/>
                <w:sz w:val="24"/>
                <w:szCs w:val="24"/>
              </w:rPr>
              <w:t xml:space="preserve"> </w:t>
            </w:r>
          </w:p>
          <w:p w14:paraId="257EDCC7" w14:textId="7222B839" w:rsidR="004F7556" w:rsidRPr="00795EF9" w:rsidRDefault="004F7556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 w:rsidRPr="00795EF9">
              <w:rPr>
                <w:bCs/>
                <w:color w:val="000000"/>
                <w:sz w:val="24"/>
                <w:szCs w:val="24"/>
              </w:rPr>
              <w:t>Александр Анатольевич</w:t>
            </w:r>
          </w:p>
        </w:tc>
        <w:tc>
          <w:tcPr>
            <w:tcW w:w="6804" w:type="dxa"/>
          </w:tcPr>
          <w:p w14:paraId="0EE884CE" w14:textId="550B3CB8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- директор 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>Муниципального казенного учреждения «Единая дежурно-диспетчерская служба ЗАТО Северск» (по согласованию)</w:t>
            </w:r>
          </w:p>
        </w:tc>
      </w:tr>
      <w:tr w:rsidR="004F7556" w:rsidRPr="004841CD" w14:paraId="634ADDC5" w14:textId="77777777" w:rsidTr="00C3322C">
        <w:tc>
          <w:tcPr>
            <w:tcW w:w="2835" w:type="dxa"/>
          </w:tcPr>
          <w:p w14:paraId="22EE334D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Дежкин</w:t>
            </w:r>
          </w:p>
          <w:p w14:paraId="2732DD8D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Александр Витальевич</w:t>
            </w:r>
          </w:p>
          <w:p w14:paraId="656A3620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36AB438A" w14:textId="77777777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- заместитель начальника Управления – начальник оперативного отдела Управления по делам защиты населения и территорий от чрезвычайных ситуаций Администрации ЗАТО Северск (замещает секретаря комиссии)</w:t>
            </w:r>
          </w:p>
        </w:tc>
      </w:tr>
      <w:tr w:rsidR="004F7556" w:rsidRPr="004841CD" w14:paraId="19BD1115" w14:textId="77777777" w:rsidTr="00C3322C">
        <w:trPr>
          <w:trHeight w:val="399"/>
        </w:trPr>
        <w:tc>
          <w:tcPr>
            <w:tcW w:w="2835" w:type="dxa"/>
          </w:tcPr>
          <w:p w14:paraId="4A2ACA33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Донец</w:t>
            </w:r>
          </w:p>
          <w:p w14:paraId="669BD520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Евгений Владимирович</w:t>
            </w:r>
          </w:p>
        </w:tc>
        <w:tc>
          <w:tcPr>
            <w:tcW w:w="6804" w:type="dxa"/>
          </w:tcPr>
          <w:p w14:paraId="034C1B39" w14:textId="323C8739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- директор Общества с ограниченной ответственностью «</w:t>
            </w:r>
            <w:proofErr w:type="spellStart"/>
            <w:r w:rsidRPr="00795EF9">
              <w:rPr>
                <w:rFonts w:ascii="Times New Roman" w:hAnsi="Times New Roman"/>
                <w:sz w:val="24"/>
                <w:szCs w:val="24"/>
              </w:rPr>
              <w:t>Северскэлектросвязь</w:t>
            </w:r>
            <w:proofErr w:type="spellEnd"/>
            <w:r w:rsidRPr="00795EF9">
              <w:rPr>
                <w:rFonts w:ascii="Times New Roman" w:hAnsi="Times New Roman"/>
                <w:sz w:val="24"/>
                <w:szCs w:val="24"/>
              </w:rPr>
              <w:t>» (по согласованию)</w:t>
            </w:r>
          </w:p>
        </w:tc>
      </w:tr>
      <w:tr w:rsidR="00B978C5" w:rsidRPr="004841CD" w14:paraId="1B7FAFE3" w14:textId="77777777" w:rsidTr="00766E09">
        <w:tc>
          <w:tcPr>
            <w:tcW w:w="2835" w:type="dxa"/>
          </w:tcPr>
          <w:p w14:paraId="64862357" w14:textId="77777777" w:rsidR="00B978C5" w:rsidRDefault="00B978C5" w:rsidP="00766E09">
            <w:pPr>
              <w:ind w:left="-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</w:t>
            </w:r>
          </w:p>
          <w:p w14:paraId="0906A1A4" w14:textId="77777777" w:rsidR="00B978C5" w:rsidRPr="00795EF9" w:rsidRDefault="00B978C5" w:rsidP="00766E09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Олег Георгиевич</w:t>
            </w:r>
          </w:p>
        </w:tc>
        <w:tc>
          <w:tcPr>
            <w:tcW w:w="6804" w:type="dxa"/>
          </w:tcPr>
          <w:p w14:paraId="5E73CCAB" w14:textId="77777777" w:rsidR="00B978C5" w:rsidRPr="00795EF9" w:rsidRDefault="00B978C5" w:rsidP="00766E09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bookmarkStart w:id="0" w:name="_Hlk176782089"/>
            <w:r w:rsidRPr="00795EF9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эксплуатационного учреждения ЗАТО Северск (по согласованию)</w:t>
            </w:r>
            <w:bookmarkEnd w:id="0"/>
          </w:p>
        </w:tc>
      </w:tr>
      <w:tr w:rsidR="004F7556" w:rsidRPr="004841CD" w14:paraId="626E3DC7" w14:textId="77777777" w:rsidTr="00C3322C">
        <w:tc>
          <w:tcPr>
            <w:tcW w:w="2835" w:type="dxa"/>
          </w:tcPr>
          <w:p w14:paraId="154B72E7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Лебедкин </w:t>
            </w:r>
          </w:p>
          <w:p w14:paraId="0A83D03A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Семен Семенович</w:t>
            </w:r>
          </w:p>
        </w:tc>
        <w:tc>
          <w:tcPr>
            <w:tcW w:w="6804" w:type="dxa"/>
            <w:shd w:val="clear" w:color="auto" w:fill="auto"/>
          </w:tcPr>
          <w:p w14:paraId="7DD7FF68" w14:textId="4D138C6E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- начальник Отдела в </w:t>
            </w:r>
            <w:proofErr w:type="spellStart"/>
            <w:r w:rsidRPr="00795EF9">
              <w:rPr>
                <w:rFonts w:ascii="Times New Roman" w:hAnsi="Times New Roman"/>
                <w:sz w:val="24"/>
                <w:szCs w:val="24"/>
              </w:rPr>
              <w:t>г.Северске</w:t>
            </w:r>
            <w:proofErr w:type="spellEnd"/>
            <w:r w:rsidRPr="00795EF9"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="008A24A8" w:rsidRPr="00795EF9">
              <w:rPr>
                <w:rFonts w:ascii="Times New Roman" w:hAnsi="Times New Roman"/>
                <w:sz w:val="24"/>
                <w:szCs w:val="24"/>
              </w:rPr>
              <w:t>правления федеральной службы безопасности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России по Томской области (по согласованию)</w:t>
            </w:r>
          </w:p>
        </w:tc>
      </w:tr>
      <w:tr w:rsidR="004F7556" w:rsidRPr="004841CD" w14:paraId="3E406041" w14:textId="77777777" w:rsidTr="00C3322C">
        <w:tc>
          <w:tcPr>
            <w:tcW w:w="2835" w:type="dxa"/>
          </w:tcPr>
          <w:p w14:paraId="3A44E504" w14:textId="77777777" w:rsidR="004F7556" w:rsidRPr="00795EF9" w:rsidRDefault="004F7556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 w:rsidRPr="00795EF9">
              <w:rPr>
                <w:sz w:val="24"/>
                <w:szCs w:val="24"/>
              </w:rPr>
              <w:t>Маевский</w:t>
            </w:r>
          </w:p>
          <w:p w14:paraId="0012AF9C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Александр </w:t>
            </w:r>
            <w:proofErr w:type="spellStart"/>
            <w:r w:rsidRPr="00795EF9">
              <w:rPr>
                <w:rFonts w:ascii="Times New Roman" w:hAnsi="Times New Roman"/>
                <w:sz w:val="24"/>
                <w:szCs w:val="24"/>
              </w:rPr>
              <w:t>Изидорович</w:t>
            </w:r>
            <w:proofErr w:type="spellEnd"/>
          </w:p>
        </w:tc>
        <w:tc>
          <w:tcPr>
            <w:tcW w:w="6804" w:type="dxa"/>
          </w:tcPr>
          <w:p w14:paraId="67E7AF63" w14:textId="2CA2E888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- заместитель генерального директора </w:t>
            </w:r>
            <w:r w:rsidR="009245B8" w:rsidRPr="00795EF9">
              <w:rPr>
                <w:rFonts w:ascii="Times New Roman" w:hAnsi="Times New Roman"/>
                <w:sz w:val="24"/>
                <w:szCs w:val="24"/>
              </w:rPr>
              <w:t>Федерального государственного бюджетного учреждения «Сибирский федеральный научно-клинический центр Федерального медико-биологического агентства России»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4F7556" w:rsidRPr="004841CD" w14:paraId="63975FCB" w14:textId="77777777" w:rsidTr="00C3322C">
        <w:tc>
          <w:tcPr>
            <w:tcW w:w="2835" w:type="dxa"/>
          </w:tcPr>
          <w:p w14:paraId="46B96552" w14:textId="77777777" w:rsidR="004F7556" w:rsidRPr="00795EF9" w:rsidRDefault="004F7556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 w:rsidRPr="00795EF9">
              <w:rPr>
                <w:sz w:val="24"/>
                <w:szCs w:val="24"/>
              </w:rPr>
              <w:t>Макаренко</w:t>
            </w:r>
          </w:p>
          <w:p w14:paraId="5170CE1C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Виталий Алексеевич</w:t>
            </w:r>
          </w:p>
        </w:tc>
        <w:tc>
          <w:tcPr>
            <w:tcW w:w="6804" w:type="dxa"/>
          </w:tcPr>
          <w:p w14:paraId="6F9FE169" w14:textId="6A67D26D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- директор Общества с ограниченной ответственностью «Электросети» (по согласованию)</w:t>
            </w:r>
          </w:p>
        </w:tc>
      </w:tr>
      <w:tr w:rsidR="004F7556" w:rsidRPr="004841CD" w14:paraId="42CAEEF0" w14:textId="77777777" w:rsidTr="00C3322C">
        <w:tc>
          <w:tcPr>
            <w:tcW w:w="2835" w:type="dxa"/>
          </w:tcPr>
          <w:p w14:paraId="4142E941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Мальцев </w:t>
            </w:r>
          </w:p>
          <w:p w14:paraId="3EFB3BC7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Максим </w:t>
            </w:r>
            <w:r w:rsidRPr="00795EF9">
              <w:rPr>
                <w:rFonts w:ascii="Times New Roman" w:hAnsi="Times New Roman"/>
                <w:sz w:val="24"/>
                <w:szCs w:val="28"/>
              </w:rPr>
              <w:t>Витальевич</w:t>
            </w:r>
          </w:p>
        </w:tc>
        <w:tc>
          <w:tcPr>
            <w:tcW w:w="6804" w:type="dxa"/>
          </w:tcPr>
          <w:p w14:paraId="473120FA" w14:textId="2AF86631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- начальник Федерально</w:t>
            </w:r>
            <w:r w:rsidR="008A24A8" w:rsidRPr="00795EF9">
              <w:rPr>
                <w:rFonts w:ascii="Times New Roman" w:hAnsi="Times New Roman"/>
                <w:sz w:val="24"/>
                <w:szCs w:val="24"/>
              </w:rPr>
              <w:t>го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государственно</w:t>
            </w:r>
            <w:r w:rsidR="008A24A8" w:rsidRPr="00795EF9">
              <w:rPr>
                <w:rFonts w:ascii="Times New Roman" w:hAnsi="Times New Roman"/>
                <w:sz w:val="24"/>
                <w:szCs w:val="24"/>
              </w:rPr>
              <w:t>го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казенно</w:t>
            </w:r>
            <w:r w:rsidR="008A24A8" w:rsidRPr="00795EF9">
              <w:rPr>
                <w:rFonts w:ascii="Times New Roman" w:hAnsi="Times New Roman"/>
                <w:sz w:val="24"/>
                <w:szCs w:val="24"/>
              </w:rPr>
              <w:t>го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 w:rsidR="008A24A8" w:rsidRPr="00795EF9">
              <w:rPr>
                <w:rFonts w:ascii="Times New Roman" w:hAnsi="Times New Roman"/>
                <w:sz w:val="24"/>
                <w:szCs w:val="24"/>
              </w:rPr>
              <w:t>я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«Специальное управление </w:t>
            </w:r>
            <w:r w:rsidRPr="00795EF9">
              <w:rPr>
                <w:rStyle w:val="ab"/>
                <w:rFonts w:ascii="Times New Roman" w:hAnsi="Times New Roman"/>
                <w:b w:val="0"/>
                <w:bCs w:val="0"/>
                <w:sz w:val="24"/>
                <w:szCs w:val="24"/>
              </w:rPr>
              <w:t>федеральной противопожарной службы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№ 8 МЧС России» </w:t>
            </w:r>
            <w:r w:rsidR="009245B8" w:rsidRPr="00795EF9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4F7556" w:rsidRPr="004841CD" w14:paraId="1B360111" w14:textId="77777777" w:rsidTr="00C3322C">
        <w:tc>
          <w:tcPr>
            <w:tcW w:w="2835" w:type="dxa"/>
          </w:tcPr>
          <w:p w14:paraId="1333AE66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Никитин</w:t>
            </w:r>
          </w:p>
          <w:p w14:paraId="40B635AD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Павел Иванович</w:t>
            </w:r>
          </w:p>
        </w:tc>
        <w:tc>
          <w:tcPr>
            <w:tcW w:w="6804" w:type="dxa"/>
          </w:tcPr>
          <w:p w14:paraId="293617A6" w14:textId="77777777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- начальник Отдела потребительского рынка и защиты прав потребителей Администрации ЗАТО Северск</w:t>
            </w:r>
          </w:p>
        </w:tc>
      </w:tr>
      <w:tr w:rsidR="004F7556" w:rsidRPr="004841CD" w14:paraId="58BC1504" w14:textId="77777777" w:rsidTr="00C3322C">
        <w:tc>
          <w:tcPr>
            <w:tcW w:w="2835" w:type="dxa"/>
          </w:tcPr>
          <w:p w14:paraId="01D3A0C7" w14:textId="77777777" w:rsidR="004F7556" w:rsidRPr="00795EF9" w:rsidRDefault="004F7556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 w:rsidRPr="00795EF9">
              <w:rPr>
                <w:sz w:val="24"/>
                <w:szCs w:val="24"/>
              </w:rPr>
              <w:t>Овчаренко</w:t>
            </w:r>
          </w:p>
          <w:p w14:paraId="2ECB9D3A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Лариса Ивановна</w:t>
            </w:r>
          </w:p>
        </w:tc>
        <w:tc>
          <w:tcPr>
            <w:tcW w:w="6804" w:type="dxa"/>
          </w:tcPr>
          <w:p w14:paraId="545B96FC" w14:textId="77777777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- начальник Финансового управления Администрации ЗАТО Северск</w:t>
            </w:r>
          </w:p>
        </w:tc>
      </w:tr>
      <w:tr w:rsidR="004F7556" w:rsidRPr="004841CD" w14:paraId="7363FD28" w14:textId="77777777" w:rsidTr="00C3322C">
        <w:tc>
          <w:tcPr>
            <w:tcW w:w="2835" w:type="dxa"/>
          </w:tcPr>
          <w:p w14:paraId="427F21A1" w14:textId="77777777" w:rsidR="004F7556" w:rsidRPr="00795EF9" w:rsidRDefault="004F7556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 w:rsidRPr="00795EF9">
              <w:rPr>
                <w:sz w:val="24"/>
                <w:szCs w:val="24"/>
              </w:rPr>
              <w:lastRenderedPageBreak/>
              <w:t>Орлов</w:t>
            </w:r>
          </w:p>
          <w:p w14:paraId="2239FBE6" w14:textId="77777777" w:rsidR="004F7556" w:rsidRPr="00795EF9" w:rsidRDefault="004F7556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 w:rsidRPr="00795EF9">
              <w:rPr>
                <w:sz w:val="24"/>
                <w:szCs w:val="24"/>
              </w:rPr>
              <w:t>Виктор Валерьевич</w:t>
            </w:r>
          </w:p>
        </w:tc>
        <w:tc>
          <w:tcPr>
            <w:tcW w:w="6804" w:type="dxa"/>
          </w:tcPr>
          <w:p w14:paraId="25817B4D" w14:textId="77777777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- начальник Управления по внегородским территориям Администрации ЗАТО Северск</w:t>
            </w:r>
          </w:p>
        </w:tc>
      </w:tr>
      <w:tr w:rsidR="004F7556" w:rsidRPr="004841CD" w14:paraId="4D4EE987" w14:textId="77777777" w:rsidTr="00C3322C">
        <w:tc>
          <w:tcPr>
            <w:tcW w:w="2835" w:type="dxa"/>
          </w:tcPr>
          <w:p w14:paraId="2FF6F23D" w14:textId="77777777" w:rsidR="004F7556" w:rsidRPr="00795EF9" w:rsidRDefault="004F7556" w:rsidP="00C3322C">
            <w:pPr>
              <w:pStyle w:val="ConsPlusNormal"/>
              <w:ind w:left="-100"/>
              <w:jc w:val="both"/>
              <w:rPr>
                <w:sz w:val="24"/>
              </w:rPr>
            </w:pPr>
            <w:proofErr w:type="spellStart"/>
            <w:r w:rsidRPr="00795EF9">
              <w:rPr>
                <w:sz w:val="24"/>
              </w:rPr>
              <w:t>Росликов</w:t>
            </w:r>
            <w:proofErr w:type="spellEnd"/>
            <w:r w:rsidRPr="00795EF9">
              <w:rPr>
                <w:sz w:val="24"/>
              </w:rPr>
              <w:t xml:space="preserve"> </w:t>
            </w:r>
          </w:p>
          <w:p w14:paraId="32A6E4D9" w14:textId="2FB7E8E6" w:rsidR="004F7556" w:rsidRPr="00795EF9" w:rsidRDefault="004F7556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 w:rsidRPr="00795EF9">
              <w:rPr>
                <w:sz w:val="24"/>
              </w:rPr>
              <w:t>Александр Евгеньевич</w:t>
            </w:r>
          </w:p>
        </w:tc>
        <w:tc>
          <w:tcPr>
            <w:tcW w:w="6804" w:type="dxa"/>
          </w:tcPr>
          <w:p w14:paraId="47A62E66" w14:textId="3D6E981F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sz w:val="24"/>
                <w:szCs w:val="24"/>
              </w:rPr>
              <w:t>- командир войсковой части 3478 (по согласованию)</w:t>
            </w:r>
          </w:p>
        </w:tc>
      </w:tr>
      <w:tr w:rsidR="00707FDE" w:rsidRPr="004841CD" w14:paraId="386ED9B0" w14:textId="77777777" w:rsidTr="00980E78">
        <w:tc>
          <w:tcPr>
            <w:tcW w:w="2835" w:type="dxa"/>
          </w:tcPr>
          <w:p w14:paraId="7D65ECFE" w14:textId="77777777" w:rsidR="00707FDE" w:rsidRPr="00E9293F" w:rsidRDefault="00707FDE" w:rsidP="00980E78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 w:rsidRPr="00E9293F">
              <w:rPr>
                <w:sz w:val="24"/>
                <w:szCs w:val="24"/>
              </w:rPr>
              <w:t xml:space="preserve">Трапезников </w:t>
            </w:r>
          </w:p>
          <w:p w14:paraId="4A41C4D5" w14:textId="77777777" w:rsidR="00707FDE" w:rsidRPr="00E9293F" w:rsidRDefault="00707FDE" w:rsidP="00980E78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E9293F">
              <w:rPr>
                <w:sz w:val="24"/>
                <w:szCs w:val="24"/>
              </w:rPr>
              <w:t>Виталий Юрьевич</w:t>
            </w:r>
          </w:p>
        </w:tc>
        <w:tc>
          <w:tcPr>
            <w:tcW w:w="6804" w:type="dxa"/>
            <w:shd w:val="clear" w:color="auto" w:fill="auto"/>
          </w:tcPr>
          <w:p w14:paraId="58290342" w14:textId="77777777" w:rsidR="00707FDE" w:rsidRPr="00795EF9" w:rsidRDefault="00707FDE" w:rsidP="00980E78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293F">
              <w:rPr>
                <w:rFonts w:ascii="Times New Roman" w:hAnsi="Times New Roman"/>
                <w:sz w:val="24"/>
                <w:szCs w:val="24"/>
              </w:rPr>
              <w:t>- начальник Управления жилищно-коммунального хозяйства, транспорта и связи Администрации ЗАТО Северск</w:t>
            </w:r>
          </w:p>
        </w:tc>
      </w:tr>
      <w:tr w:rsidR="004F7556" w:rsidRPr="004841CD" w14:paraId="4D4CA2C3" w14:textId="77777777" w:rsidTr="00C3322C">
        <w:trPr>
          <w:trHeight w:val="565"/>
        </w:trPr>
        <w:tc>
          <w:tcPr>
            <w:tcW w:w="2835" w:type="dxa"/>
          </w:tcPr>
          <w:p w14:paraId="0CF4B4A7" w14:textId="77777777" w:rsidR="00707FDE" w:rsidRDefault="00707FDE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Усков </w:t>
            </w:r>
          </w:p>
          <w:p w14:paraId="6CFD57DB" w14:textId="7C98CCC6" w:rsidR="004F7556" w:rsidRPr="00795EF9" w:rsidRDefault="00707FDE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Валентин Андреевич</w:t>
            </w:r>
          </w:p>
        </w:tc>
        <w:tc>
          <w:tcPr>
            <w:tcW w:w="6804" w:type="dxa"/>
          </w:tcPr>
          <w:p w14:paraId="4E206EEF" w14:textId="2B534E51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07FDE">
              <w:rPr>
                <w:rFonts w:ascii="Times New Roman" w:hAnsi="Times New Roman"/>
                <w:sz w:val="24"/>
                <w:szCs w:val="24"/>
              </w:rPr>
              <w:t xml:space="preserve">врио 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707FDE">
              <w:rPr>
                <w:rFonts w:ascii="Times New Roman" w:hAnsi="Times New Roman"/>
                <w:sz w:val="24"/>
                <w:szCs w:val="24"/>
              </w:rPr>
              <w:t>а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45B8" w:rsidRPr="00795EF9">
              <w:rPr>
                <w:rStyle w:val="extendedtext-short"/>
                <w:rFonts w:ascii="Times New Roman" w:hAnsi="Times New Roman"/>
                <w:sz w:val="24"/>
                <w:szCs w:val="24"/>
              </w:rPr>
              <w:t xml:space="preserve">Управление Министерства внутренних дел Российской Федерации по ЗАТО </w:t>
            </w:r>
            <w:proofErr w:type="spellStart"/>
            <w:r w:rsidR="009245B8" w:rsidRPr="00795EF9">
              <w:rPr>
                <w:rStyle w:val="extendedtext-short"/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9245B8" w:rsidRPr="00795EF9">
              <w:rPr>
                <w:rStyle w:val="extendedtext-short"/>
                <w:rFonts w:ascii="Times New Roman" w:hAnsi="Times New Roman"/>
                <w:sz w:val="24"/>
                <w:szCs w:val="24"/>
              </w:rPr>
              <w:t xml:space="preserve"> 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Томской области </w:t>
            </w:r>
            <w:r w:rsidR="009245B8" w:rsidRPr="00795EF9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4F7556" w:rsidRPr="004841CD" w14:paraId="36FF38B0" w14:textId="77777777" w:rsidTr="00C3322C">
        <w:tc>
          <w:tcPr>
            <w:tcW w:w="2835" w:type="dxa"/>
          </w:tcPr>
          <w:p w14:paraId="6C8AD93A" w14:textId="77777777" w:rsidR="004F7556" w:rsidRPr="00795EF9" w:rsidRDefault="004F7556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 w:rsidRPr="00795EF9">
              <w:rPr>
                <w:sz w:val="24"/>
                <w:szCs w:val="24"/>
              </w:rPr>
              <w:t>Федотов</w:t>
            </w:r>
            <w:bookmarkStart w:id="1" w:name="_GoBack"/>
            <w:bookmarkEnd w:id="1"/>
          </w:p>
          <w:p w14:paraId="25BC64B5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Константин Юрьевич</w:t>
            </w:r>
          </w:p>
        </w:tc>
        <w:tc>
          <w:tcPr>
            <w:tcW w:w="6804" w:type="dxa"/>
          </w:tcPr>
          <w:p w14:paraId="4770371D" w14:textId="543E14D4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- врио руководителя </w:t>
            </w:r>
            <w:r w:rsidR="009245B8" w:rsidRPr="00795EF9">
              <w:rPr>
                <w:rFonts w:ascii="Times New Roman" w:hAnsi="Times New Roman"/>
                <w:sz w:val="24"/>
                <w:szCs w:val="24"/>
              </w:rPr>
              <w:t>Межрегионального управления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№ 81 </w:t>
            </w:r>
            <w:r w:rsidR="009245B8" w:rsidRPr="00795EF9">
              <w:rPr>
                <w:rFonts w:ascii="Times New Roman" w:hAnsi="Times New Roman"/>
                <w:sz w:val="24"/>
                <w:szCs w:val="24"/>
              </w:rPr>
              <w:t>Федерального медико-биологического агентства России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4F7556" w:rsidRPr="004841CD" w14:paraId="245F6DD2" w14:textId="77777777" w:rsidTr="00C3322C">
        <w:tc>
          <w:tcPr>
            <w:tcW w:w="2835" w:type="dxa"/>
          </w:tcPr>
          <w:p w14:paraId="100CE7D0" w14:textId="77777777" w:rsidR="004F7556" w:rsidRPr="00795EF9" w:rsidRDefault="004F7556" w:rsidP="00C3322C">
            <w:pPr>
              <w:pStyle w:val="ConsPlusNormal"/>
              <w:ind w:left="-100"/>
              <w:jc w:val="both"/>
              <w:rPr>
                <w:sz w:val="24"/>
                <w:szCs w:val="24"/>
              </w:rPr>
            </w:pPr>
            <w:r w:rsidRPr="00795EF9">
              <w:rPr>
                <w:sz w:val="24"/>
                <w:szCs w:val="24"/>
              </w:rPr>
              <w:t>Фомкин</w:t>
            </w:r>
          </w:p>
          <w:p w14:paraId="5A25C94A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>Вячеслав Викторович</w:t>
            </w:r>
          </w:p>
        </w:tc>
        <w:tc>
          <w:tcPr>
            <w:tcW w:w="6804" w:type="dxa"/>
          </w:tcPr>
          <w:p w14:paraId="76A7F498" w14:textId="5CE78191" w:rsidR="004F7556" w:rsidRPr="00795EF9" w:rsidRDefault="004F7556" w:rsidP="00C3322C">
            <w:pPr>
              <w:ind w:left="-1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sz w:val="24"/>
                <w:szCs w:val="24"/>
              </w:rPr>
              <w:t xml:space="preserve">- начальник отдела </w:t>
            </w:r>
            <w:r w:rsidR="00795EF9" w:rsidRPr="00795EF9">
              <w:rPr>
                <w:rFonts w:ascii="Times New Roman" w:hAnsi="Times New Roman"/>
                <w:sz w:val="24"/>
                <w:szCs w:val="24"/>
              </w:rPr>
              <w:t xml:space="preserve">мобилизационной подготовки, гражданской обороны, защиты от чрезвычайных ситуаций 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795EF9" w:rsidRPr="00795EF9">
              <w:rPr>
                <w:rFonts w:ascii="Times New Roman" w:hAnsi="Times New Roman"/>
                <w:sz w:val="24"/>
                <w:szCs w:val="24"/>
              </w:rPr>
              <w:t>пожаров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="008A24A8" w:rsidRPr="00795EF9">
              <w:rPr>
                <w:rFonts w:ascii="Times New Roman" w:hAnsi="Times New Roman"/>
                <w:sz w:val="24"/>
                <w:szCs w:val="24"/>
              </w:rPr>
              <w:t>кционерного общества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«С</w:t>
            </w:r>
            <w:r w:rsidR="008A24A8" w:rsidRPr="00795EF9">
              <w:rPr>
                <w:rFonts w:ascii="Times New Roman" w:hAnsi="Times New Roman"/>
                <w:sz w:val="24"/>
                <w:szCs w:val="24"/>
              </w:rPr>
              <w:t>ибирский химический комбинат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>» (по согласованию)</w:t>
            </w:r>
          </w:p>
        </w:tc>
      </w:tr>
      <w:tr w:rsidR="004F7556" w:rsidRPr="004841CD" w14:paraId="24B55F9D" w14:textId="77777777" w:rsidTr="00C3322C">
        <w:tc>
          <w:tcPr>
            <w:tcW w:w="2835" w:type="dxa"/>
          </w:tcPr>
          <w:p w14:paraId="7BF3C024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bCs/>
                <w:sz w:val="24"/>
                <w:szCs w:val="24"/>
              </w:rPr>
            </w:pPr>
            <w:r w:rsidRPr="00795EF9">
              <w:rPr>
                <w:rFonts w:ascii="Times New Roman" w:hAnsi="Times New Roman"/>
                <w:bCs/>
                <w:sz w:val="24"/>
                <w:szCs w:val="24"/>
              </w:rPr>
              <w:t xml:space="preserve">Шарафутдинов </w:t>
            </w:r>
          </w:p>
          <w:p w14:paraId="511F2E0C" w14:textId="77777777" w:rsidR="004F7556" w:rsidRPr="00795EF9" w:rsidRDefault="004F7556" w:rsidP="00C3322C">
            <w:pPr>
              <w:ind w:left="-100"/>
              <w:rPr>
                <w:rFonts w:ascii="Times New Roman" w:hAnsi="Times New Roman"/>
                <w:sz w:val="24"/>
                <w:szCs w:val="24"/>
              </w:rPr>
            </w:pPr>
            <w:r w:rsidRPr="00795EF9">
              <w:rPr>
                <w:rFonts w:ascii="Times New Roman" w:hAnsi="Times New Roman"/>
                <w:bCs/>
                <w:sz w:val="24"/>
                <w:szCs w:val="24"/>
              </w:rPr>
              <w:t>Марат Ахматович</w:t>
            </w:r>
          </w:p>
        </w:tc>
        <w:tc>
          <w:tcPr>
            <w:tcW w:w="6804" w:type="dxa"/>
          </w:tcPr>
          <w:p w14:paraId="34365DB3" w14:textId="2668C623" w:rsidR="004F7556" w:rsidRPr="00795EF9" w:rsidRDefault="004F7556" w:rsidP="00C3322C">
            <w:pPr>
              <w:pStyle w:val="ConsPlusCell"/>
              <w:ind w:left="-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EF9">
              <w:rPr>
                <w:rFonts w:ascii="Times New Roman" w:hAnsi="Times New Roman" w:cs="Times New Roman"/>
                <w:sz w:val="24"/>
                <w:szCs w:val="24"/>
              </w:rPr>
              <w:t>- директор Акционерного общества «Северский водоканал»</w:t>
            </w:r>
            <w:r w:rsidRPr="00795EF9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</w:tbl>
    <w:p w14:paraId="5D21DDBB" w14:textId="77777777" w:rsidR="00D11D4E" w:rsidRDefault="00D11D4E" w:rsidP="00D11D4E">
      <w:pPr>
        <w:jc w:val="center"/>
      </w:pPr>
    </w:p>
    <w:p w14:paraId="774424A6" w14:textId="77777777" w:rsidR="00D11D4E" w:rsidRDefault="00D11D4E" w:rsidP="00C87D0D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C3EECB8" w14:textId="77777777" w:rsidR="00322A08" w:rsidRDefault="00322A08" w:rsidP="002A4102">
      <w:pPr>
        <w:shd w:val="clear" w:color="auto" w:fill="FFFFFF"/>
        <w:tabs>
          <w:tab w:val="left" w:pos="787"/>
        </w:tabs>
        <w:rPr>
          <w:color w:val="000000"/>
          <w:spacing w:val="-5"/>
          <w:sz w:val="28"/>
          <w:szCs w:val="28"/>
        </w:rPr>
      </w:pPr>
    </w:p>
    <w:p w14:paraId="650BFE6C" w14:textId="77777777" w:rsidR="001859F5" w:rsidRDefault="001859F5" w:rsidP="002A4102">
      <w:pPr>
        <w:shd w:val="clear" w:color="auto" w:fill="FFFFFF"/>
        <w:tabs>
          <w:tab w:val="left" w:pos="787"/>
        </w:tabs>
        <w:rPr>
          <w:color w:val="000000"/>
          <w:spacing w:val="-5"/>
          <w:sz w:val="28"/>
          <w:szCs w:val="28"/>
        </w:rPr>
      </w:pPr>
    </w:p>
    <w:p w14:paraId="182C5C30" w14:textId="77777777" w:rsidR="006502BA" w:rsidRDefault="006502BA" w:rsidP="002A4102">
      <w:pPr>
        <w:shd w:val="clear" w:color="auto" w:fill="FFFFFF"/>
        <w:tabs>
          <w:tab w:val="left" w:pos="787"/>
        </w:tabs>
        <w:rPr>
          <w:color w:val="000000"/>
          <w:spacing w:val="-5"/>
          <w:sz w:val="28"/>
          <w:szCs w:val="28"/>
        </w:rPr>
      </w:pPr>
    </w:p>
    <w:p w14:paraId="78D966F0" w14:textId="77777777" w:rsidR="004B665F" w:rsidRDefault="004B665F" w:rsidP="002A4102">
      <w:pPr>
        <w:shd w:val="clear" w:color="auto" w:fill="FFFFFF"/>
        <w:tabs>
          <w:tab w:val="left" w:pos="787"/>
        </w:tabs>
        <w:rPr>
          <w:color w:val="000000"/>
          <w:spacing w:val="-5"/>
          <w:sz w:val="28"/>
          <w:szCs w:val="28"/>
        </w:rPr>
      </w:pPr>
    </w:p>
    <w:p w14:paraId="474F0CA8" w14:textId="77777777" w:rsidR="006502BA" w:rsidRDefault="006502BA" w:rsidP="003D3123">
      <w:pPr>
        <w:autoSpaceDE w:val="0"/>
        <w:autoSpaceDN w:val="0"/>
        <w:adjustRightInd w:val="0"/>
        <w:outlineLvl w:val="0"/>
        <w:rPr>
          <w:rFonts w:ascii="Times New Roman" w:hAnsi="Times New Roman"/>
          <w:sz w:val="24"/>
          <w:szCs w:val="24"/>
        </w:rPr>
      </w:pPr>
    </w:p>
    <w:sectPr w:rsidR="006502BA" w:rsidSect="00C3322C">
      <w:headerReference w:type="default" r:id="rId7"/>
      <w:footerReference w:type="default" r:id="rId8"/>
      <w:footerReference w:type="first" r:id="rId9"/>
      <w:pgSz w:w="11907" w:h="16840" w:code="9"/>
      <w:pgMar w:top="1134" w:right="567" w:bottom="851" w:left="1701" w:header="357" w:footer="44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E0950E" w14:textId="77777777" w:rsidR="00D026BE" w:rsidRDefault="00D026BE">
      <w:r>
        <w:separator/>
      </w:r>
    </w:p>
  </w:endnote>
  <w:endnote w:type="continuationSeparator" w:id="0">
    <w:p w14:paraId="58AE2E79" w14:textId="77777777" w:rsidR="00D026BE" w:rsidRDefault="00D02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5593B" w14:textId="77777777" w:rsidR="00795EF9" w:rsidRPr="00AE6EAA" w:rsidRDefault="00795EF9" w:rsidP="00795EF9">
    <w:pPr>
      <w:pStyle w:val="a7"/>
      <w:ind w:left="284"/>
      <w:rPr>
        <w:sz w:val="16"/>
      </w:rPr>
    </w:pPr>
    <w:r w:rsidRPr="006C57C6">
      <w:t>Внутренний номер: 0317458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9DADD" w14:textId="77777777" w:rsidR="00795EF9" w:rsidRPr="00AE6EAA" w:rsidRDefault="00795EF9" w:rsidP="00795EF9">
    <w:pPr>
      <w:pStyle w:val="a7"/>
      <w:ind w:left="426"/>
      <w:rPr>
        <w:sz w:val="16"/>
      </w:rPr>
    </w:pPr>
    <w:r w:rsidRPr="006C57C6">
      <w:t>Внутренний номер: 0317458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BD60B2" w14:textId="77777777" w:rsidR="00D026BE" w:rsidRDefault="00D026BE">
      <w:r>
        <w:separator/>
      </w:r>
    </w:p>
  </w:footnote>
  <w:footnote w:type="continuationSeparator" w:id="0">
    <w:p w14:paraId="1F723CC2" w14:textId="77777777" w:rsidR="00D026BE" w:rsidRDefault="00D02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828380" w14:textId="77777777" w:rsidR="00903E29" w:rsidRPr="006502BA" w:rsidRDefault="00903E29" w:rsidP="006502BA">
    <w:pPr>
      <w:pStyle w:val="a5"/>
      <w:spacing w:before="120"/>
      <w:jc w:val="center"/>
      <w:rPr>
        <w:sz w:val="24"/>
      </w:rPr>
    </w:pPr>
    <w:r w:rsidRPr="006502BA">
      <w:rPr>
        <w:sz w:val="24"/>
      </w:rPr>
      <w:t>2</w:t>
    </w:r>
  </w:p>
  <w:p w14:paraId="22FBB25F" w14:textId="77777777" w:rsidR="00903E29" w:rsidRDefault="00903E2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5028D1"/>
    <w:multiLevelType w:val="hybridMultilevel"/>
    <w:tmpl w:val="D910C978"/>
    <w:lvl w:ilvl="0" w:tplc="46686A2E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D0D"/>
    <w:rsid w:val="00022633"/>
    <w:rsid w:val="000342BF"/>
    <w:rsid w:val="00047008"/>
    <w:rsid w:val="0004787F"/>
    <w:rsid w:val="00052F3F"/>
    <w:rsid w:val="00054096"/>
    <w:rsid w:val="000607A1"/>
    <w:rsid w:val="00060D7D"/>
    <w:rsid w:val="00070A52"/>
    <w:rsid w:val="00074702"/>
    <w:rsid w:val="00095472"/>
    <w:rsid w:val="00096D9C"/>
    <w:rsid w:val="000A432C"/>
    <w:rsid w:val="000B2B67"/>
    <w:rsid w:val="000B2B8F"/>
    <w:rsid w:val="000C5609"/>
    <w:rsid w:val="000D2652"/>
    <w:rsid w:val="000D2B04"/>
    <w:rsid w:val="000D4A58"/>
    <w:rsid w:val="000D5639"/>
    <w:rsid w:val="000D7D3C"/>
    <w:rsid w:val="000E02F4"/>
    <w:rsid w:val="000F787B"/>
    <w:rsid w:val="00100039"/>
    <w:rsid w:val="001000D3"/>
    <w:rsid w:val="00103417"/>
    <w:rsid w:val="00111EAC"/>
    <w:rsid w:val="00112654"/>
    <w:rsid w:val="001164A9"/>
    <w:rsid w:val="001220BC"/>
    <w:rsid w:val="001252ED"/>
    <w:rsid w:val="0015136C"/>
    <w:rsid w:val="0015234E"/>
    <w:rsid w:val="00154711"/>
    <w:rsid w:val="00155077"/>
    <w:rsid w:val="00173E41"/>
    <w:rsid w:val="001847E1"/>
    <w:rsid w:val="001859F5"/>
    <w:rsid w:val="00194958"/>
    <w:rsid w:val="00197ACB"/>
    <w:rsid w:val="001A0964"/>
    <w:rsid w:val="001A29E7"/>
    <w:rsid w:val="001A54D5"/>
    <w:rsid w:val="001A5723"/>
    <w:rsid w:val="001B4F8F"/>
    <w:rsid w:val="001C133A"/>
    <w:rsid w:val="001C34E4"/>
    <w:rsid w:val="001C487A"/>
    <w:rsid w:val="001D533B"/>
    <w:rsid w:val="001E25FA"/>
    <w:rsid w:val="001F1104"/>
    <w:rsid w:val="001F3D59"/>
    <w:rsid w:val="00211013"/>
    <w:rsid w:val="0021726F"/>
    <w:rsid w:val="00230416"/>
    <w:rsid w:val="00230B99"/>
    <w:rsid w:val="00232337"/>
    <w:rsid w:val="00241D45"/>
    <w:rsid w:val="0025467C"/>
    <w:rsid w:val="0025653C"/>
    <w:rsid w:val="00262963"/>
    <w:rsid w:val="002712FD"/>
    <w:rsid w:val="002739C6"/>
    <w:rsid w:val="00286241"/>
    <w:rsid w:val="0029094B"/>
    <w:rsid w:val="002A1ACE"/>
    <w:rsid w:val="002A2D24"/>
    <w:rsid w:val="002A4102"/>
    <w:rsid w:val="002B1D82"/>
    <w:rsid w:val="002B23C5"/>
    <w:rsid w:val="002C56D6"/>
    <w:rsid w:val="002D5112"/>
    <w:rsid w:val="002E194E"/>
    <w:rsid w:val="002E5B62"/>
    <w:rsid w:val="002E61D1"/>
    <w:rsid w:val="002F112D"/>
    <w:rsid w:val="002F4BDD"/>
    <w:rsid w:val="0032171A"/>
    <w:rsid w:val="00322A08"/>
    <w:rsid w:val="00326316"/>
    <w:rsid w:val="0033591A"/>
    <w:rsid w:val="003366F4"/>
    <w:rsid w:val="003427CB"/>
    <w:rsid w:val="0034541E"/>
    <w:rsid w:val="00350D0C"/>
    <w:rsid w:val="003518A8"/>
    <w:rsid w:val="00353E5E"/>
    <w:rsid w:val="00354AB2"/>
    <w:rsid w:val="0037108B"/>
    <w:rsid w:val="0037346C"/>
    <w:rsid w:val="00373C73"/>
    <w:rsid w:val="0037467D"/>
    <w:rsid w:val="003759AB"/>
    <w:rsid w:val="003978E6"/>
    <w:rsid w:val="00397C46"/>
    <w:rsid w:val="00397E72"/>
    <w:rsid w:val="003A5502"/>
    <w:rsid w:val="003A743F"/>
    <w:rsid w:val="003B310F"/>
    <w:rsid w:val="003B3585"/>
    <w:rsid w:val="003C327C"/>
    <w:rsid w:val="003C6A2D"/>
    <w:rsid w:val="003C7B03"/>
    <w:rsid w:val="003D3123"/>
    <w:rsid w:val="003E6526"/>
    <w:rsid w:val="003F5288"/>
    <w:rsid w:val="00411C7C"/>
    <w:rsid w:val="00413D57"/>
    <w:rsid w:val="00420CDA"/>
    <w:rsid w:val="004227AC"/>
    <w:rsid w:val="00423745"/>
    <w:rsid w:val="004271B2"/>
    <w:rsid w:val="00434255"/>
    <w:rsid w:val="00441171"/>
    <w:rsid w:val="004450B3"/>
    <w:rsid w:val="00450611"/>
    <w:rsid w:val="00450D4F"/>
    <w:rsid w:val="00452611"/>
    <w:rsid w:val="00453C84"/>
    <w:rsid w:val="00455B30"/>
    <w:rsid w:val="00461B66"/>
    <w:rsid w:val="00461CD6"/>
    <w:rsid w:val="00463B78"/>
    <w:rsid w:val="004677A0"/>
    <w:rsid w:val="004704ED"/>
    <w:rsid w:val="0047449F"/>
    <w:rsid w:val="004744E1"/>
    <w:rsid w:val="00477BD7"/>
    <w:rsid w:val="004841CD"/>
    <w:rsid w:val="00491173"/>
    <w:rsid w:val="0049761F"/>
    <w:rsid w:val="004A65BE"/>
    <w:rsid w:val="004A75A3"/>
    <w:rsid w:val="004A75E1"/>
    <w:rsid w:val="004B665F"/>
    <w:rsid w:val="004B7E47"/>
    <w:rsid w:val="004C0350"/>
    <w:rsid w:val="004C5F10"/>
    <w:rsid w:val="004C6EB5"/>
    <w:rsid w:val="004D2E3B"/>
    <w:rsid w:val="004E2C65"/>
    <w:rsid w:val="004E387F"/>
    <w:rsid w:val="004F4145"/>
    <w:rsid w:val="004F672A"/>
    <w:rsid w:val="004F7556"/>
    <w:rsid w:val="005044C8"/>
    <w:rsid w:val="00515E26"/>
    <w:rsid w:val="00533002"/>
    <w:rsid w:val="00540376"/>
    <w:rsid w:val="0055038E"/>
    <w:rsid w:val="00552BD5"/>
    <w:rsid w:val="00564239"/>
    <w:rsid w:val="00575D4D"/>
    <w:rsid w:val="00576B1E"/>
    <w:rsid w:val="00577B18"/>
    <w:rsid w:val="00583EEC"/>
    <w:rsid w:val="0059229C"/>
    <w:rsid w:val="00595611"/>
    <w:rsid w:val="005963D4"/>
    <w:rsid w:val="005B2B58"/>
    <w:rsid w:val="005B6070"/>
    <w:rsid w:val="005B7EB7"/>
    <w:rsid w:val="005C0F3C"/>
    <w:rsid w:val="005C43FF"/>
    <w:rsid w:val="005D02F8"/>
    <w:rsid w:val="005D10B3"/>
    <w:rsid w:val="005D209C"/>
    <w:rsid w:val="005D482F"/>
    <w:rsid w:val="005E0667"/>
    <w:rsid w:val="00601690"/>
    <w:rsid w:val="00622FE8"/>
    <w:rsid w:val="00627002"/>
    <w:rsid w:val="0063661C"/>
    <w:rsid w:val="0063711C"/>
    <w:rsid w:val="006434FA"/>
    <w:rsid w:val="00644D1B"/>
    <w:rsid w:val="006502BA"/>
    <w:rsid w:val="00656C73"/>
    <w:rsid w:val="00657A64"/>
    <w:rsid w:val="00657F3C"/>
    <w:rsid w:val="0066604B"/>
    <w:rsid w:val="006839BF"/>
    <w:rsid w:val="00694EBD"/>
    <w:rsid w:val="00697DB9"/>
    <w:rsid w:val="006A199E"/>
    <w:rsid w:val="006A7E49"/>
    <w:rsid w:val="006C10D5"/>
    <w:rsid w:val="006C12E6"/>
    <w:rsid w:val="006C1D59"/>
    <w:rsid w:val="006C5BB0"/>
    <w:rsid w:val="006D037E"/>
    <w:rsid w:val="006E28B0"/>
    <w:rsid w:val="006E6E13"/>
    <w:rsid w:val="00704634"/>
    <w:rsid w:val="00707FDE"/>
    <w:rsid w:val="00715A8F"/>
    <w:rsid w:val="007316C0"/>
    <w:rsid w:val="00755180"/>
    <w:rsid w:val="0075650D"/>
    <w:rsid w:val="00756D5F"/>
    <w:rsid w:val="00762637"/>
    <w:rsid w:val="007737F4"/>
    <w:rsid w:val="00782D1D"/>
    <w:rsid w:val="007906EA"/>
    <w:rsid w:val="007958AF"/>
    <w:rsid w:val="00795EF9"/>
    <w:rsid w:val="00797030"/>
    <w:rsid w:val="00797517"/>
    <w:rsid w:val="007A5914"/>
    <w:rsid w:val="007A6B07"/>
    <w:rsid w:val="007B5E62"/>
    <w:rsid w:val="007B5FC6"/>
    <w:rsid w:val="007C10FD"/>
    <w:rsid w:val="007D0904"/>
    <w:rsid w:val="007E4680"/>
    <w:rsid w:val="007E66F7"/>
    <w:rsid w:val="007F325D"/>
    <w:rsid w:val="0080556B"/>
    <w:rsid w:val="00810155"/>
    <w:rsid w:val="0081031E"/>
    <w:rsid w:val="00810FAC"/>
    <w:rsid w:val="00826092"/>
    <w:rsid w:val="008271D8"/>
    <w:rsid w:val="008430C3"/>
    <w:rsid w:val="00844C45"/>
    <w:rsid w:val="0086285F"/>
    <w:rsid w:val="008646AD"/>
    <w:rsid w:val="008657E8"/>
    <w:rsid w:val="00866E9A"/>
    <w:rsid w:val="00871214"/>
    <w:rsid w:val="00875949"/>
    <w:rsid w:val="00875DCC"/>
    <w:rsid w:val="00892397"/>
    <w:rsid w:val="008A24A8"/>
    <w:rsid w:val="008A4332"/>
    <w:rsid w:val="008A6403"/>
    <w:rsid w:val="008B7A75"/>
    <w:rsid w:val="008C0DCD"/>
    <w:rsid w:val="008C155B"/>
    <w:rsid w:val="008D6357"/>
    <w:rsid w:val="008D7FEF"/>
    <w:rsid w:val="008E47C0"/>
    <w:rsid w:val="00903E29"/>
    <w:rsid w:val="00917687"/>
    <w:rsid w:val="009245B8"/>
    <w:rsid w:val="00943410"/>
    <w:rsid w:val="00944EB7"/>
    <w:rsid w:val="00946FEC"/>
    <w:rsid w:val="009474B1"/>
    <w:rsid w:val="00961C60"/>
    <w:rsid w:val="00970B89"/>
    <w:rsid w:val="00980E5D"/>
    <w:rsid w:val="00983053"/>
    <w:rsid w:val="00983248"/>
    <w:rsid w:val="00983E1C"/>
    <w:rsid w:val="009A0F84"/>
    <w:rsid w:val="009A76C0"/>
    <w:rsid w:val="009B201E"/>
    <w:rsid w:val="009B23BE"/>
    <w:rsid w:val="009B2EDA"/>
    <w:rsid w:val="009B46F8"/>
    <w:rsid w:val="009C5204"/>
    <w:rsid w:val="009C5C94"/>
    <w:rsid w:val="009F1DCA"/>
    <w:rsid w:val="009F324C"/>
    <w:rsid w:val="009F57EA"/>
    <w:rsid w:val="00A07B56"/>
    <w:rsid w:val="00A10306"/>
    <w:rsid w:val="00A30F34"/>
    <w:rsid w:val="00A40AEC"/>
    <w:rsid w:val="00A40B4E"/>
    <w:rsid w:val="00A42DC3"/>
    <w:rsid w:val="00A45B2C"/>
    <w:rsid w:val="00A47D00"/>
    <w:rsid w:val="00A51D7C"/>
    <w:rsid w:val="00A552A1"/>
    <w:rsid w:val="00A612D9"/>
    <w:rsid w:val="00A61FDC"/>
    <w:rsid w:val="00A62AC9"/>
    <w:rsid w:val="00A646D5"/>
    <w:rsid w:val="00A75F74"/>
    <w:rsid w:val="00A76C9C"/>
    <w:rsid w:val="00A92535"/>
    <w:rsid w:val="00A9302E"/>
    <w:rsid w:val="00A97785"/>
    <w:rsid w:val="00AA00CD"/>
    <w:rsid w:val="00AA08FB"/>
    <w:rsid w:val="00AA2D6C"/>
    <w:rsid w:val="00AA508E"/>
    <w:rsid w:val="00AA5D14"/>
    <w:rsid w:val="00AC3171"/>
    <w:rsid w:val="00AD192E"/>
    <w:rsid w:val="00AD39F4"/>
    <w:rsid w:val="00AD7E9B"/>
    <w:rsid w:val="00AE090F"/>
    <w:rsid w:val="00AE0F51"/>
    <w:rsid w:val="00AE51D6"/>
    <w:rsid w:val="00AF25F2"/>
    <w:rsid w:val="00AF2961"/>
    <w:rsid w:val="00B11110"/>
    <w:rsid w:val="00B111BC"/>
    <w:rsid w:val="00B26E88"/>
    <w:rsid w:val="00B33EF5"/>
    <w:rsid w:val="00B364D2"/>
    <w:rsid w:val="00B37F4A"/>
    <w:rsid w:val="00B413E3"/>
    <w:rsid w:val="00B5232D"/>
    <w:rsid w:val="00B653DC"/>
    <w:rsid w:val="00B72430"/>
    <w:rsid w:val="00B76AA8"/>
    <w:rsid w:val="00B77914"/>
    <w:rsid w:val="00B80C5B"/>
    <w:rsid w:val="00B83501"/>
    <w:rsid w:val="00B845EC"/>
    <w:rsid w:val="00B95701"/>
    <w:rsid w:val="00B95EC4"/>
    <w:rsid w:val="00B978C5"/>
    <w:rsid w:val="00BA4EFE"/>
    <w:rsid w:val="00BA6FD4"/>
    <w:rsid w:val="00BC3DD4"/>
    <w:rsid w:val="00BC476D"/>
    <w:rsid w:val="00BC5E41"/>
    <w:rsid w:val="00BE5975"/>
    <w:rsid w:val="00BF1FB9"/>
    <w:rsid w:val="00BF574C"/>
    <w:rsid w:val="00BF6254"/>
    <w:rsid w:val="00BF7629"/>
    <w:rsid w:val="00C026E0"/>
    <w:rsid w:val="00C07F3C"/>
    <w:rsid w:val="00C21C4E"/>
    <w:rsid w:val="00C316F1"/>
    <w:rsid w:val="00C31982"/>
    <w:rsid w:val="00C31E0B"/>
    <w:rsid w:val="00C3322C"/>
    <w:rsid w:val="00C43966"/>
    <w:rsid w:val="00C44823"/>
    <w:rsid w:val="00C4725C"/>
    <w:rsid w:val="00C61465"/>
    <w:rsid w:val="00C639E4"/>
    <w:rsid w:val="00C65406"/>
    <w:rsid w:val="00C72864"/>
    <w:rsid w:val="00C7595F"/>
    <w:rsid w:val="00C80D05"/>
    <w:rsid w:val="00C85F6B"/>
    <w:rsid w:val="00C87D0D"/>
    <w:rsid w:val="00C9542C"/>
    <w:rsid w:val="00CB77A5"/>
    <w:rsid w:val="00CC4C3B"/>
    <w:rsid w:val="00CD1C69"/>
    <w:rsid w:val="00CD667D"/>
    <w:rsid w:val="00CE7356"/>
    <w:rsid w:val="00CF3C1D"/>
    <w:rsid w:val="00D026BE"/>
    <w:rsid w:val="00D11C83"/>
    <w:rsid w:val="00D11D4E"/>
    <w:rsid w:val="00D257E2"/>
    <w:rsid w:val="00D308D7"/>
    <w:rsid w:val="00D3161F"/>
    <w:rsid w:val="00D60719"/>
    <w:rsid w:val="00D6454F"/>
    <w:rsid w:val="00D7592E"/>
    <w:rsid w:val="00D85F5F"/>
    <w:rsid w:val="00D90DD2"/>
    <w:rsid w:val="00D91A5C"/>
    <w:rsid w:val="00D92501"/>
    <w:rsid w:val="00D94100"/>
    <w:rsid w:val="00D97AC6"/>
    <w:rsid w:val="00DA3C39"/>
    <w:rsid w:val="00DB1699"/>
    <w:rsid w:val="00DB798A"/>
    <w:rsid w:val="00DC2883"/>
    <w:rsid w:val="00DC4F51"/>
    <w:rsid w:val="00DD4978"/>
    <w:rsid w:val="00DD5726"/>
    <w:rsid w:val="00DD7092"/>
    <w:rsid w:val="00DF3ABB"/>
    <w:rsid w:val="00DF7A29"/>
    <w:rsid w:val="00E00C9C"/>
    <w:rsid w:val="00E0545C"/>
    <w:rsid w:val="00E44B8D"/>
    <w:rsid w:val="00E64F12"/>
    <w:rsid w:val="00E65B31"/>
    <w:rsid w:val="00E819E3"/>
    <w:rsid w:val="00E92472"/>
    <w:rsid w:val="00E9293F"/>
    <w:rsid w:val="00E96B62"/>
    <w:rsid w:val="00E97D3B"/>
    <w:rsid w:val="00EC7805"/>
    <w:rsid w:val="00ED1EF9"/>
    <w:rsid w:val="00EE50FB"/>
    <w:rsid w:val="00EE5F9E"/>
    <w:rsid w:val="00EF1517"/>
    <w:rsid w:val="00EF5B3D"/>
    <w:rsid w:val="00F0128C"/>
    <w:rsid w:val="00F22790"/>
    <w:rsid w:val="00F24955"/>
    <w:rsid w:val="00F267F1"/>
    <w:rsid w:val="00F5148F"/>
    <w:rsid w:val="00F55D40"/>
    <w:rsid w:val="00F701DF"/>
    <w:rsid w:val="00F808FB"/>
    <w:rsid w:val="00F92E85"/>
    <w:rsid w:val="00F93AEF"/>
    <w:rsid w:val="00F97F1C"/>
    <w:rsid w:val="00FA1808"/>
    <w:rsid w:val="00FA7B66"/>
    <w:rsid w:val="00FA7F86"/>
    <w:rsid w:val="00FB52CA"/>
    <w:rsid w:val="00FB7828"/>
    <w:rsid w:val="00FC7D8A"/>
    <w:rsid w:val="00FD2B30"/>
    <w:rsid w:val="00FD37CE"/>
    <w:rsid w:val="00FD3B86"/>
    <w:rsid w:val="00FE26D4"/>
    <w:rsid w:val="00FE27F4"/>
    <w:rsid w:val="00FE61AC"/>
    <w:rsid w:val="00FF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ED31573"/>
  <w15:chartTrackingRefBased/>
  <w15:docId w15:val="{B5551C7F-2621-4543-931F-9E7697F2E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87D0D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5D209C"/>
    <w:pPr>
      <w:autoSpaceDE w:val="0"/>
      <w:autoSpaceDN w:val="0"/>
      <w:adjustRightInd w:val="0"/>
    </w:pPr>
    <w:rPr>
      <w:rFonts w:ascii="Times New Roman CYR" w:hAnsi="Times New Roman CYR" w:cs="Times New Roman CYR"/>
      <w:sz w:val="28"/>
      <w:szCs w:val="28"/>
    </w:rPr>
  </w:style>
  <w:style w:type="paragraph" w:customStyle="1" w:styleId="ConsPlusNormal">
    <w:name w:val="ConsPlusNormal"/>
    <w:rsid w:val="00D11D4E"/>
    <w:pPr>
      <w:widowControl w:val="0"/>
      <w:autoSpaceDE w:val="0"/>
      <w:autoSpaceDN w:val="0"/>
    </w:pPr>
    <w:rPr>
      <w:sz w:val="28"/>
    </w:rPr>
  </w:style>
  <w:style w:type="paragraph" w:customStyle="1" w:styleId="2">
    <w:name w:val="Знак2 Знак Знак Знак Знак Знак Знак Знак Знак Знак"/>
    <w:basedOn w:val="a"/>
    <w:rsid w:val="00ED1EF9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lang w:val="en-GB" w:eastAsia="en-US"/>
    </w:rPr>
  </w:style>
  <w:style w:type="character" w:customStyle="1" w:styleId="a6">
    <w:name w:val="Верхний колонтитул Знак"/>
    <w:link w:val="a5"/>
    <w:uiPriority w:val="99"/>
    <w:rsid w:val="0037346C"/>
    <w:rPr>
      <w:rFonts w:ascii="Times New Roman CYR" w:hAnsi="Times New Roman CYR"/>
    </w:rPr>
  </w:style>
  <w:style w:type="character" w:styleId="ab">
    <w:name w:val="Strong"/>
    <w:basedOn w:val="a0"/>
    <w:uiPriority w:val="22"/>
    <w:qFormat/>
    <w:rsid w:val="004F7556"/>
    <w:rPr>
      <w:b/>
      <w:bCs/>
    </w:rPr>
  </w:style>
  <w:style w:type="character" w:customStyle="1" w:styleId="extendedtext-short">
    <w:name w:val="extendedtext-short"/>
    <w:basedOn w:val="a0"/>
    <w:rsid w:val="009245B8"/>
  </w:style>
  <w:style w:type="character" w:customStyle="1" w:styleId="a8">
    <w:name w:val="Нижний колонтитул Знак"/>
    <w:basedOn w:val="a0"/>
    <w:link w:val="a7"/>
    <w:rsid w:val="00795EF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99</TotalTime>
  <Pages>2</Pages>
  <Words>360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Крайнов Д.Ю.</cp:lastModifiedBy>
  <cp:revision>20</cp:revision>
  <cp:lastPrinted>2023-06-22T04:55:00Z</cp:lastPrinted>
  <dcterms:created xsi:type="dcterms:W3CDTF">2023-02-13T03:15:00Z</dcterms:created>
  <dcterms:modified xsi:type="dcterms:W3CDTF">2024-12-28T01:26:00Z</dcterms:modified>
</cp:coreProperties>
</file>