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AEE62" w14:textId="77777777" w:rsidR="002A3364" w:rsidRPr="000E2708" w:rsidRDefault="002A3364" w:rsidP="004942E7">
      <w:pPr>
        <w:widowControl w:val="0"/>
        <w:jc w:val="center"/>
        <w:rPr>
          <w:rFonts w:ascii="Times New Roman" w:hAnsi="Times New Roman"/>
          <w:sz w:val="16"/>
          <w:szCs w:val="16"/>
        </w:rPr>
      </w:pPr>
    </w:p>
    <w:p w14:paraId="35E81D30" w14:textId="77777777" w:rsidR="005D1B5E" w:rsidRPr="00CB5BBF" w:rsidRDefault="00CE7C41" w:rsidP="004942E7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>з</w:t>
      </w:r>
      <w:r w:rsidR="005D1B5E" w:rsidRPr="00CB5BBF">
        <w:rPr>
          <w:rFonts w:ascii="Times New Roman" w:hAnsi="Times New Roman"/>
          <w:sz w:val="24"/>
          <w:szCs w:val="24"/>
        </w:rPr>
        <w:t xml:space="preserve">аседания комиссии по соблюдению требований к служебному поведению муниципальных служащих </w:t>
      </w:r>
      <w:r w:rsidR="005D1B5E"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24B49062" w14:textId="77777777" w:rsidR="005D1B5E" w:rsidRPr="00CB5BBF" w:rsidRDefault="005D1B5E" w:rsidP="004942E7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BA6E7B" w:rsidRPr="00B53179" w14:paraId="3B1E2E7A" w14:textId="77777777" w:rsidTr="00B067E4">
        <w:tc>
          <w:tcPr>
            <w:tcW w:w="4874" w:type="dxa"/>
            <w:shd w:val="clear" w:color="auto" w:fill="auto"/>
          </w:tcPr>
          <w:p w14:paraId="3E13C031" w14:textId="77777777" w:rsidR="00B067E4" w:rsidRPr="00B53179" w:rsidRDefault="00B067E4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C0E14F" w14:textId="77777777" w:rsidR="00BA6E7B" w:rsidRPr="00B53179" w:rsidRDefault="00655AD9" w:rsidP="00655AD9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11</w:t>
            </w:r>
            <w:r w:rsidR="008474E7" w:rsidRPr="00B531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3179">
              <w:rPr>
                <w:rFonts w:ascii="Times New Roman" w:hAnsi="Times New Roman"/>
                <w:sz w:val="24"/>
                <w:szCs w:val="24"/>
              </w:rPr>
              <w:t>апрел</w:t>
            </w:r>
            <w:r w:rsidR="008474E7" w:rsidRPr="00B53179">
              <w:rPr>
                <w:rFonts w:ascii="Times New Roman" w:hAnsi="Times New Roman"/>
                <w:sz w:val="24"/>
                <w:szCs w:val="24"/>
              </w:rPr>
              <w:t>я</w:t>
            </w:r>
            <w:r w:rsidR="0021577B" w:rsidRPr="00B53179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Pr="00B53179">
              <w:rPr>
                <w:rFonts w:ascii="Times New Roman" w:hAnsi="Times New Roman"/>
                <w:sz w:val="24"/>
                <w:szCs w:val="24"/>
              </w:rPr>
              <w:t>4</w:t>
            </w:r>
            <w:r w:rsidR="00DA22CA" w:rsidRPr="00B5317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00904E72" w14:textId="77777777" w:rsidR="00BA6E7B" w:rsidRPr="00B53179" w:rsidRDefault="00BA6E7B" w:rsidP="004942E7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№ 0</w:t>
            </w:r>
            <w:r w:rsidR="00145304" w:rsidRPr="00B531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0FE9C79B" w14:textId="77777777" w:rsidR="001D1793" w:rsidRPr="00B53179" w:rsidRDefault="001D1793" w:rsidP="004942E7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7135"/>
      </w:tblGrid>
      <w:tr w:rsidR="008474E7" w:rsidRPr="00B53179" w14:paraId="5B8AEC71" w14:textId="77777777" w:rsidTr="008F2B05">
        <w:tc>
          <w:tcPr>
            <w:tcW w:w="9639" w:type="dxa"/>
            <w:gridSpan w:val="3"/>
          </w:tcPr>
          <w:p w14:paraId="169B369D" w14:textId="77777777" w:rsidR="008474E7" w:rsidRPr="00265169" w:rsidRDefault="008474E7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8474E7" w:rsidRPr="00B53179" w14:paraId="36CE6EAC" w14:textId="77777777" w:rsidTr="008F2B05">
        <w:tc>
          <w:tcPr>
            <w:tcW w:w="2268" w:type="dxa"/>
          </w:tcPr>
          <w:p w14:paraId="7B9D88DC" w14:textId="77777777" w:rsidR="008474E7" w:rsidRPr="00B53179" w:rsidRDefault="008474E7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659849A5" w14:textId="77777777" w:rsidR="008474E7" w:rsidRPr="00B53179" w:rsidRDefault="008474E7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E4E242C" w14:textId="77777777" w:rsidR="008474E7" w:rsidRPr="00B53179" w:rsidRDefault="008474E7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 w:rsidR="000F4BF9" w:rsidRPr="00B53179">
              <w:rPr>
                <w:rFonts w:ascii="Times New Roman" w:hAnsi="Times New Roman"/>
                <w:sz w:val="24"/>
                <w:szCs w:val="24"/>
              </w:rPr>
              <w:t>-</w:t>
            </w:r>
            <w:r w:rsidRPr="00B53179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21577B" w:rsidRPr="00B53179" w14:paraId="33379654" w14:textId="77777777" w:rsidTr="008F2B05">
        <w:tc>
          <w:tcPr>
            <w:tcW w:w="9639" w:type="dxa"/>
            <w:gridSpan w:val="3"/>
          </w:tcPr>
          <w:p w14:paraId="2878894A" w14:textId="77777777" w:rsidR="0021577B" w:rsidRPr="00B53179" w:rsidRDefault="0021577B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21577B" w:rsidRPr="00B53179" w14:paraId="6D5259DD" w14:textId="77777777" w:rsidTr="008F2B05">
        <w:tc>
          <w:tcPr>
            <w:tcW w:w="2268" w:type="dxa"/>
          </w:tcPr>
          <w:p w14:paraId="768EE210" w14:textId="77777777" w:rsidR="0021577B" w:rsidRPr="00B53179" w:rsidRDefault="0021577B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62837FF0" w14:textId="77777777" w:rsidR="0021577B" w:rsidRPr="00B53179" w:rsidRDefault="0021577B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69D00B67" w14:textId="77777777" w:rsidR="0021577B" w:rsidRPr="00B53179" w:rsidRDefault="0021577B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21577B" w:rsidRPr="00B53179" w14:paraId="58A93713" w14:textId="77777777" w:rsidTr="008F2B05">
        <w:tc>
          <w:tcPr>
            <w:tcW w:w="9639" w:type="dxa"/>
            <w:gridSpan w:val="3"/>
          </w:tcPr>
          <w:p w14:paraId="0B4E5F43" w14:textId="77777777" w:rsidR="0021577B" w:rsidRPr="00B53179" w:rsidRDefault="0021577B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655AD9" w:rsidRPr="00B53179" w14:paraId="588BD23A" w14:textId="77777777" w:rsidTr="00166964">
        <w:tc>
          <w:tcPr>
            <w:tcW w:w="2268" w:type="dxa"/>
          </w:tcPr>
          <w:p w14:paraId="6EB2B468" w14:textId="77777777" w:rsidR="00655AD9" w:rsidRPr="00B53179" w:rsidRDefault="00655AD9" w:rsidP="0016696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Боброва Л.В.</w:t>
            </w:r>
          </w:p>
        </w:tc>
        <w:tc>
          <w:tcPr>
            <w:tcW w:w="236" w:type="dxa"/>
          </w:tcPr>
          <w:p w14:paraId="58BFF82F" w14:textId="77777777" w:rsidR="00655AD9" w:rsidRPr="00B53179" w:rsidRDefault="00655AD9" w:rsidP="00166964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57A10D65" w14:textId="77777777" w:rsidR="00655AD9" w:rsidRPr="00B53179" w:rsidRDefault="00655AD9" w:rsidP="00166964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DC509C" w:rsidRPr="00B53179" w14:paraId="400F710E" w14:textId="77777777" w:rsidTr="008F2B05">
        <w:tc>
          <w:tcPr>
            <w:tcW w:w="2268" w:type="dxa"/>
          </w:tcPr>
          <w:p w14:paraId="070CE28D" w14:textId="77777777" w:rsidR="00DC509C" w:rsidRPr="00B53179" w:rsidRDefault="00DC509C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145BE8C8" w14:textId="77777777" w:rsidR="00DC509C" w:rsidRPr="00B53179" w:rsidRDefault="00DC509C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24FE04EB" w14:textId="77777777" w:rsidR="00DC509C" w:rsidRPr="00B53179" w:rsidRDefault="00DC509C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B53179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B53179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16696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24DEE" w:rsidRPr="00B53179" w14:paraId="06567B87" w14:textId="77777777" w:rsidTr="008F2B05">
        <w:tc>
          <w:tcPr>
            <w:tcW w:w="2268" w:type="dxa"/>
          </w:tcPr>
          <w:p w14:paraId="2B70FD14" w14:textId="77777777" w:rsidR="00724DEE" w:rsidRPr="00B53179" w:rsidRDefault="00724DEE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28A9BDB0" w14:textId="77777777" w:rsidR="00724DEE" w:rsidRPr="00B53179" w:rsidRDefault="00724DEE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</w:tcPr>
          <w:p w14:paraId="12DEBF1D" w14:textId="77777777" w:rsidR="00724DEE" w:rsidRPr="00B53179" w:rsidRDefault="00724DEE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724DEE" w:rsidRPr="00B53179" w14:paraId="105BA3D9" w14:textId="77777777" w:rsidTr="008F2B05">
        <w:tc>
          <w:tcPr>
            <w:tcW w:w="2268" w:type="dxa"/>
          </w:tcPr>
          <w:p w14:paraId="3ECDA22A" w14:textId="77777777" w:rsidR="00724DEE" w:rsidRPr="00B53179" w:rsidRDefault="00724DEE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71D300F8" w14:textId="77777777" w:rsidR="00724DEE" w:rsidRPr="00B53179" w:rsidRDefault="00724DEE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46D91085" w14:textId="77777777" w:rsidR="00724DEE" w:rsidRPr="00B53179" w:rsidRDefault="00724DEE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724DEE" w:rsidRPr="00B53179" w14:paraId="3856DCEB" w14:textId="77777777" w:rsidTr="008F2B05">
        <w:tc>
          <w:tcPr>
            <w:tcW w:w="2268" w:type="dxa"/>
          </w:tcPr>
          <w:p w14:paraId="26A97408" w14:textId="77777777" w:rsidR="00724DEE" w:rsidRPr="00B53179" w:rsidRDefault="00724DEE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4DD51339" w14:textId="77777777" w:rsidR="00724DEE" w:rsidRPr="00B53179" w:rsidRDefault="00724DEE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024F5404" w14:textId="77777777" w:rsidR="00724DEE" w:rsidRPr="00B53179" w:rsidRDefault="00724DEE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724DEE" w:rsidRPr="00B53179" w14:paraId="498F2E7B" w14:textId="77777777" w:rsidTr="008F2B05">
        <w:tc>
          <w:tcPr>
            <w:tcW w:w="2268" w:type="dxa"/>
          </w:tcPr>
          <w:p w14:paraId="3267D8FD" w14:textId="68AE3BA8" w:rsidR="00724DEE" w:rsidRPr="00B53179" w:rsidRDefault="00467136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  <w:tc>
          <w:tcPr>
            <w:tcW w:w="236" w:type="dxa"/>
          </w:tcPr>
          <w:p w14:paraId="54FC3A79" w14:textId="77777777" w:rsidR="00724DEE" w:rsidRPr="00B53179" w:rsidRDefault="00724DEE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6B5C289E" w14:textId="7965F5B0" w:rsidR="00724DEE" w:rsidRPr="00B53179" w:rsidRDefault="00085978" w:rsidP="00655A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муниципальный служащий</w:t>
            </w:r>
            <w:r w:rsidR="00A3749C" w:rsidRPr="00B53179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Администрации ЗАТО Северск</w:t>
            </w:r>
            <w:r w:rsidR="00467136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, представляющий </w:t>
            </w:r>
            <w:r w:rsidR="00467136" w:rsidRPr="009A1462">
              <w:rPr>
                <w:rFonts w:ascii="Times New Roman" w:hAnsi="Times New Roman"/>
                <w:sz w:val="24"/>
                <w:szCs w:val="24"/>
              </w:rPr>
              <w:t>сведения о доходах, расходах, об имуществе и обязательствах имущественного характера</w:t>
            </w:r>
          </w:p>
        </w:tc>
      </w:tr>
    </w:tbl>
    <w:p w14:paraId="14F712E8" w14:textId="77777777" w:rsidR="00696ED7" w:rsidRPr="00B53179" w:rsidRDefault="00696ED7" w:rsidP="004942E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659D092C" w14:textId="77777777" w:rsidR="006D356D" w:rsidRPr="00B53179" w:rsidRDefault="006D356D" w:rsidP="004942E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B53179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5475D458" w14:textId="77777777" w:rsidR="006D356D" w:rsidRPr="00B53179" w:rsidRDefault="006D356D" w:rsidP="004942E7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371"/>
        <w:gridCol w:w="1843"/>
      </w:tblGrid>
      <w:tr w:rsidR="006D356D" w:rsidRPr="00B53179" w14:paraId="3068ED58" w14:textId="77777777" w:rsidTr="003730B1">
        <w:tc>
          <w:tcPr>
            <w:tcW w:w="534" w:type="dxa"/>
            <w:shd w:val="clear" w:color="auto" w:fill="auto"/>
          </w:tcPr>
          <w:p w14:paraId="47601B5F" w14:textId="77777777" w:rsidR="006D356D" w:rsidRPr="00B53179" w:rsidRDefault="006D356D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14:paraId="4D06D876" w14:textId="77777777" w:rsidR="006D356D" w:rsidRPr="00B53179" w:rsidRDefault="006D356D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1AAB159D" w14:textId="77777777" w:rsidR="006D356D" w:rsidRPr="00B53179" w:rsidRDefault="006D356D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3179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6D356D" w:rsidRPr="00724DEE" w14:paraId="79A97377" w14:textId="77777777" w:rsidTr="003730B1">
        <w:tc>
          <w:tcPr>
            <w:tcW w:w="534" w:type="dxa"/>
            <w:shd w:val="clear" w:color="auto" w:fill="auto"/>
          </w:tcPr>
          <w:p w14:paraId="4466237B" w14:textId="77777777" w:rsidR="006D356D" w:rsidRPr="00724DEE" w:rsidRDefault="006D356D" w:rsidP="004942E7">
            <w:pPr>
              <w:pStyle w:val="af4"/>
              <w:widowControl w:val="0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1D6C0FB6" w14:textId="77777777" w:rsidR="006D356D" w:rsidRPr="00724DEE" w:rsidRDefault="006D356D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55A36D6B" w14:textId="77777777" w:rsidR="006D356D" w:rsidRPr="00724DEE" w:rsidRDefault="00496884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</w:t>
            </w:r>
            <w:r w:rsidR="006D356D" w:rsidRPr="00724DEE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E86125" w:rsidRPr="00724DEE" w14:paraId="1429AE8D" w14:textId="77777777" w:rsidTr="003730B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F9503" w14:textId="77777777" w:rsidR="00E86125" w:rsidRPr="00724DEE" w:rsidRDefault="00E86125" w:rsidP="00E86125">
            <w:pPr>
              <w:pStyle w:val="af4"/>
              <w:widowControl w:val="0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48CCC" w14:textId="658A0D0A" w:rsidR="00E86125" w:rsidRPr="00724DEE" w:rsidRDefault="00E86125" w:rsidP="00E86125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1462">
              <w:rPr>
                <w:rFonts w:ascii="Times New Roman" w:hAnsi="Times New Roman"/>
                <w:sz w:val="24"/>
                <w:szCs w:val="24"/>
              </w:rPr>
              <w:t>Рассмотрение заявлени</w:t>
            </w:r>
            <w:r w:rsidR="00085978">
              <w:rPr>
                <w:rFonts w:ascii="Times New Roman" w:hAnsi="Times New Roman"/>
                <w:sz w:val="24"/>
                <w:szCs w:val="24"/>
              </w:rPr>
              <w:t>я</w:t>
            </w:r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муниципального служащего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</w:t>
            </w:r>
            <w:r w:rsidR="00D9264A">
              <w:rPr>
                <w:rFonts w:ascii="Times New Roman" w:hAnsi="Times New Roman"/>
                <w:sz w:val="24"/>
                <w:szCs w:val="24"/>
              </w:rPr>
              <w:t xml:space="preserve">Северск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о</w:t>
            </w:r>
            <w:r w:rsidRPr="009A1462">
              <w:rPr>
                <w:rFonts w:ascii="Times New Roman" w:hAnsi="Times New Roman"/>
                <w:sz w:val="24"/>
                <w:szCs w:val="24"/>
              </w:rPr>
              <w:t xml:space="preserve"> невозможности представить сведения о доходах, расходах, об имуществе и обязательствах имущественного характера своего супруга </w:t>
            </w:r>
            <w:r w:rsidRPr="009A1462">
              <w:rPr>
                <w:rFonts w:ascii="Times New Roman" w:hAnsi="Times New Roman"/>
                <w:bCs/>
                <w:sz w:val="24"/>
                <w:szCs w:val="24"/>
              </w:rPr>
              <w:t>за 202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9A1462">
              <w:rPr>
                <w:rFonts w:ascii="Times New Roman" w:hAnsi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5FED" w14:textId="77777777" w:rsidR="00E86125" w:rsidRPr="00724DEE" w:rsidRDefault="00E86125" w:rsidP="00E8612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2D1EDDA4" w14:textId="77777777" w:rsidR="00E86125" w:rsidRPr="00724DEE" w:rsidRDefault="00E86125" w:rsidP="00E8612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4F0" w:rsidRPr="00724DEE" w14:paraId="31AEF363" w14:textId="77777777" w:rsidTr="00FD54F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A2620" w14:textId="77777777" w:rsidR="00FD54F0" w:rsidRPr="00724DEE" w:rsidRDefault="00FD54F0" w:rsidP="00166964">
            <w:pPr>
              <w:pStyle w:val="af4"/>
              <w:widowControl w:val="0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5575D" w14:textId="77777777" w:rsidR="00FD54F0" w:rsidRPr="00E86125" w:rsidRDefault="00FD54F0" w:rsidP="006336D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03C">
              <w:rPr>
                <w:rFonts w:ascii="Times New Roman" w:hAnsi="Times New Roman"/>
                <w:sz w:val="24"/>
                <w:szCs w:val="24"/>
              </w:rPr>
              <w:t xml:space="preserve">Рассмотрение результатов анализа сведений, содержащихся в анкетах лиц, представляемых при назначении на должности муниципальной службы в Администрации ЗАТО Северск об их родственниках и свойственниках, в целях выявления возможного конфликта интересов за период с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336D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.12</w:t>
            </w:r>
            <w:r w:rsidRPr="009F603C">
              <w:rPr>
                <w:rFonts w:ascii="Times New Roman" w:hAnsi="Times New Roman"/>
                <w:sz w:val="24"/>
                <w:szCs w:val="24"/>
              </w:rPr>
              <w:t>.2023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11.04.2024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57E66" w14:textId="77777777" w:rsidR="00FD54F0" w:rsidRPr="009F603C" w:rsidRDefault="00FD54F0" w:rsidP="0016696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 Л.В.</w:t>
            </w:r>
          </w:p>
        </w:tc>
      </w:tr>
    </w:tbl>
    <w:p w14:paraId="1FBBD8C3" w14:textId="77777777" w:rsidR="006D356D" w:rsidRPr="00724DEE" w:rsidRDefault="006D356D" w:rsidP="004942E7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3250560B" w14:textId="77777777" w:rsidR="00E86125" w:rsidRPr="00E86125" w:rsidRDefault="00E86125" w:rsidP="00E86125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86125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4F01B31F" w14:textId="77777777" w:rsidR="00E86125" w:rsidRPr="00E86125" w:rsidRDefault="00E86125" w:rsidP="00E86125">
      <w:pPr>
        <w:pStyle w:val="af4"/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E86125">
        <w:rPr>
          <w:spacing w:val="-1"/>
        </w:rPr>
        <w:t>По вопросам повестки голосовать открытым способом путем поднятия руки.</w:t>
      </w:r>
    </w:p>
    <w:p w14:paraId="0F417EE9" w14:textId="61ECA75B" w:rsidR="00E86125" w:rsidRPr="00E86125" w:rsidRDefault="00E86125" w:rsidP="00E86125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E86125">
        <w:rPr>
          <w:rFonts w:ascii="Times New Roman" w:hAnsi="Times New Roman"/>
          <w:bCs/>
          <w:sz w:val="24"/>
          <w:szCs w:val="24"/>
        </w:rPr>
        <w:t>Признать</w:t>
      </w:r>
      <w:bookmarkStart w:id="0" w:name="_Hlk170391474"/>
      <w:r w:rsidRPr="00E86125">
        <w:rPr>
          <w:rFonts w:ascii="Times New Roman" w:hAnsi="Times New Roman"/>
          <w:bCs/>
          <w:sz w:val="24"/>
          <w:szCs w:val="24"/>
        </w:rPr>
        <w:t xml:space="preserve">, что причина непредставления муниципальным служащим </w:t>
      </w:r>
      <w:r w:rsidR="00085978">
        <w:rPr>
          <w:rFonts w:ascii="Times New Roman" w:hAnsi="Times New Roman"/>
          <w:bCs/>
          <w:sz w:val="24"/>
          <w:szCs w:val="24"/>
        </w:rPr>
        <w:t>Администрации ЗАТО Северск</w:t>
      </w:r>
      <w:r w:rsidRPr="00E86125">
        <w:rPr>
          <w:rFonts w:ascii="Times New Roman" w:hAnsi="Times New Roman"/>
          <w:bCs/>
          <w:sz w:val="24"/>
          <w:szCs w:val="24"/>
        </w:rPr>
        <w:t xml:space="preserve"> сведений о </w:t>
      </w:r>
      <w:r w:rsidRPr="00E86125">
        <w:rPr>
          <w:rFonts w:ascii="Times New Roman" w:hAnsi="Times New Roman"/>
          <w:sz w:val="24"/>
          <w:szCs w:val="24"/>
        </w:rPr>
        <w:t xml:space="preserve">доходах, расходах, об имуществе и обязательствах имущественного характера </w:t>
      </w:r>
      <w:r w:rsidRPr="00E86125">
        <w:rPr>
          <w:rFonts w:ascii="Times New Roman" w:hAnsi="Times New Roman"/>
          <w:bCs/>
          <w:sz w:val="24"/>
          <w:szCs w:val="24"/>
        </w:rPr>
        <w:t>своего супруга за 202</w:t>
      </w:r>
      <w:r w:rsidR="00FD54F0">
        <w:rPr>
          <w:rFonts w:ascii="Times New Roman" w:hAnsi="Times New Roman"/>
          <w:bCs/>
          <w:sz w:val="24"/>
          <w:szCs w:val="24"/>
        </w:rPr>
        <w:t>3</w:t>
      </w:r>
      <w:r w:rsidRPr="00E86125">
        <w:rPr>
          <w:rFonts w:ascii="Times New Roman" w:hAnsi="Times New Roman"/>
          <w:bCs/>
          <w:sz w:val="24"/>
          <w:szCs w:val="24"/>
        </w:rPr>
        <w:t xml:space="preserve"> год является уважительной и объективной</w:t>
      </w:r>
      <w:bookmarkEnd w:id="0"/>
      <w:r w:rsidRPr="00E86125">
        <w:rPr>
          <w:rFonts w:ascii="Times New Roman" w:hAnsi="Times New Roman"/>
          <w:bCs/>
          <w:sz w:val="24"/>
          <w:szCs w:val="24"/>
        </w:rPr>
        <w:t>.</w:t>
      </w:r>
    </w:p>
    <w:p w14:paraId="5EAE7188" w14:textId="77777777" w:rsidR="00FD54F0" w:rsidRPr="00E86125" w:rsidRDefault="00FD54F0" w:rsidP="00FD54F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E86125">
        <w:rPr>
          <w:rFonts w:ascii="Times New Roman" w:hAnsi="Times New Roman"/>
          <w:spacing w:val="-1"/>
          <w:sz w:val="24"/>
          <w:szCs w:val="24"/>
        </w:rPr>
        <w:t xml:space="preserve">Принять к сведению информацию Комитета по кадрам и муниципальной службе </w:t>
      </w:r>
      <w:r w:rsidRPr="00E86125">
        <w:rPr>
          <w:rFonts w:ascii="Times New Roman" w:hAnsi="Times New Roman"/>
          <w:spacing w:val="-1"/>
          <w:sz w:val="24"/>
          <w:szCs w:val="24"/>
        </w:rPr>
        <w:lastRenderedPageBreak/>
        <w:t xml:space="preserve">Администрации ЗАТО Северск об анализе </w:t>
      </w:r>
      <w:r w:rsidRPr="00E86125">
        <w:rPr>
          <w:rFonts w:ascii="Times New Roman" w:hAnsi="Times New Roman"/>
          <w:bCs/>
          <w:sz w:val="24"/>
          <w:szCs w:val="24"/>
        </w:rPr>
        <w:t xml:space="preserve">сведений, содержащихся в анкетах лиц, представляемых при назначении на должности муниципальной службы Администрации ЗАТО Северск, об их родственниках и свойственниках за период с </w:t>
      </w:r>
      <w:r>
        <w:rPr>
          <w:rFonts w:ascii="Times New Roman" w:hAnsi="Times New Roman"/>
          <w:bCs/>
          <w:sz w:val="24"/>
          <w:szCs w:val="24"/>
        </w:rPr>
        <w:t>2</w:t>
      </w:r>
      <w:r w:rsidR="006336D8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>.12.2023 по 11.04.2024</w:t>
      </w:r>
      <w:r w:rsidRPr="00E86125">
        <w:rPr>
          <w:rFonts w:ascii="Times New Roman" w:hAnsi="Times New Roman"/>
          <w:bCs/>
          <w:sz w:val="24"/>
          <w:szCs w:val="24"/>
        </w:rPr>
        <w:t>.</w:t>
      </w:r>
    </w:p>
    <w:p w14:paraId="654653C8" w14:textId="77777777" w:rsidR="00DD153B" w:rsidRPr="00CB5BBF" w:rsidRDefault="00E86125" w:rsidP="00DD153B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>4</w:t>
      </w:r>
      <w:r w:rsidR="00DD153B">
        <w:rPr>
          <w:rFonts w:ascii="Times New Roman" w:hAnsi="Times New Roman"/>
          <w:spacing w:val="-8"/>
          <w:sz w:val="24"/>
          <w:szCs w:val="24"/>
        </w:rPr>
        <w:t xml:space="preserve">. </w:t>
      </w:r>
      <w:r w:rsidR="00DD153B" w:rsidRPr="0065423A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="00DD153B" w:rsidRPr="0065423A">
        <w:rPr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="00DD153B"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="00DD153B"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="00DD153B"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="00DD153B" w:rsidRPr="0065423A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="00DD153B" w:rsidRPr="00CB5BBF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="00DD153B" w:rsidRPr="00CB5BBF">
        <w:rPr>
          <w:sz w:val="24"/>
          <w:szCs w:val="24"/>
        </w:rPr>
        <w:t>) с учетом законодательства Российской Федерации о защите персональных данных.</w:t>
      </w:r>
      <w:r w:rsidR="00DD153B" w:rsidRPr="00CB5BB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14:paraId="560916A4" w14:textId="77777777" w:rsidR="006C5E65" w:rsidRPr="00CB5BBF" w:rsidRDefault="006C5E65" w:rsidP="004942E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14:paraId="35B67C80" w14:textId="77777777" w:rsidR="00627E6D" w:rsidRPr="00CB5BBF" w:rsidRDefault="00627E6D" w:rsidP="004942E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7561E9" w:rsidRPr="00CB5BBF" w14:paraId="7199DE2E" w14:textId="77777777" w:rsidTr="007561E9">
        <w:tc>
          <w:tcPr>
            <w:tcW w:w="3227" w:type="dxa"/>
            <w:shd w:val="clear" w:color="auto" w:fill="auto"/>
          </w:tcPr>
          <w:p w14:paraId="34D31C0F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 w:rsidR="0057196B"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1E831F5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63D15AEB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 w:rsidR="00DB69AA"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7561E9" w:rsidRPr="00CB5BBF" w14:paraId="7CE31866" w14:textId="77777777" w:rsidTr="007561E9">
        <w:tc>
          <w:tcPr>
            <w:tcW w:w="3227" w:type="dxa"/>
            <w:shd w:val="clear" w:color="auto" w:fill="auto"/>
          </w:tcPr>
          <w:p w14:paraId="36ED91BC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2FC990F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F88C464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14:paraId="3D06C0EA" w14:textId="77777777" w:rsidTr="007561E9">
        <w:tc>
          <w:tcPr>
            <w:tcW w:w="3227" w:type="dxa"/>
            <w:shd w:val="clear" w:color="auto" w:fill="auto"/>
          </w:tcPr>
          <w:p w14:paraId="2F2C0CB9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7F0DEDD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7EA28CF6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7561E9" w:rsidRPr="00CB5BBF" w14:paraId="5F9A4F42" w14:textId="77777777" w:rsidTr="007561E9">
        <w:tc>
          <w:tcPr>
            <w:tcW w:w="3227" w:type="dxa"/>
            <w:shd w:val="clear" w:color="auto" w:fill="auto"/>
          </w:tcPr>
          <w:p w14:paraId="47239B1D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3C0273AA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451C0937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14:paraId="4C3A4E5B" w14:textId="77777777" w:rsidTr="007561E9">
        <w:tc>
          <w:tcPr>
            <w:tcW w:w="3227" w:type="dxa"/>
            <w:shd w:val="clear" w:color="auto" w:fill="auto"/>
          </w:tcPr>
          <w:p w14:paraId="3DDF6D5F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3F73998C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0D66700" w14:textId="77777777" w:rsidR="007561E9" w:rsidRPr="00CB5BBF" w:rsidRDefault="00AE4EDE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</w:t>
            </w:r>
            <w:r w:rsidR="00DB69AA">
              <w:rPr>
                <w:i/>
                <w:sz w:val="24"/>
                <w:szCs w:val="24"/>
              </w:rPr>
              <w:t>.В.Бобров</w:t>
            </w:r>
            <w:r>
              <w:rPr>
                <w:i/>
                <w:sz w:val="24"/>
                <w:szCs w:val="24"/>
              </w:rPr>
              <w:t>а</w:t>
            </w:r>
            <w:proofErr w:type="spellEnd"/>
          </w:p>
        </w:tc>
      </w:tr>
      <w:tr w:rsidR="007561E9" w:rsidRPr="00CB5BBF" w14:paraId="45C3DB2A" w14:textId="77777777" w:rsidTr="007561E9">
        <w:tc>
          <w:tcPr>
            <w:tcW w:w="3227" w:type="dxa"/>
            <w:shd w:val="clear" w:color="auto" w:fill="auto"/>
          </w:tcPr>
          <w:p w14:paraId="73DCCD5A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8BEDCCB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4D29558D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DB69AA" w:rsidRPr="00CB5BBF" w14:paraId="1D3B4F56" w14:textId="77777777" w:rsidTr="00747BA8">
        <w:tc>
          <w:tcPr>
            <w:tcW w:w="3227" w:type="dxa"/>
            <w:shd w:val="clear" w:color="auto" w:fill="auto"/>
          </w:tcPr>
          <w:p w14:paraId="05BBA50A" w14:textId="77777777" w:rsidR="00DB69AA" w:rsidRPr="00CB5BBF" w:rsidRDefault="00DB69AA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0AB72EC0" w14:textId="77777777" w:rsidR="00DB69AA" w:rsidRPr="000E2708" w:rsidRDefault="00DB69AA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089457B" w14:textId="77777777" w:rsidR="00DB69AA" w:rsidRPr="00CB5BBF" w:rsidRDefault="00DB69AA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DB69AA" w:rsidRPr="00CB5BBF" w14:paraId="5D1AE4E9" w14:textId="77777777" w:rsidTr="00747BA8">
        <w:tc>
          <w:tcPr>
            <w:tcW w:w="3227" w:type="dxa"/>
            <w:shd w:val="clear" w:color="auto" w:fill="auto"/>
          </w:tcPr>
          <w:p w14:paraId="075F4CF2" w14:textId="77777777" w:rsidR="00DB69AA" w:rsidRPr="00CB5BBF" w:rsidRDefault="00DB69AA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6E1783F4" w14:textId="77777777" w:rsidR="00DB69AA" w:rsidRPr="000E2708" w:rsidRDefault="00DB69AA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72E0FA5" w14:textId="77777777" w:rsidR="00DB69AA" w:rsidRPr="00CB5BBF" w:rsidRDefault="00DB69AA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14:paraId="4C25ED10" w14:textId="77777777" w:rsidTr="007561E9">
        <w:tc>
          <w:tcPr>
            <w:tcW w:w="3227" w:type="dxa"/>
            <w:shd w:val="clear" w:color="auto" w:fill="auto"/>
          </w:tcPr>
          <w:p w14:paraId="6BCCB2C8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6F39154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691B01EE" w14:textId="77777777" w:rsidR="007561E9" w:rsidRPr="00CB5BBF" w:rsidRDefault="00DB69AA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7561E9" w:rsidRPr="00CB5BBF" w14:paraId="21AB4E7F" w14:textId="77777777" w:rsidTr="007561E9">
        <w:tc>
          <w:tcPr>
            <w:tcW w:w="3227" w:type="dxa"/>
            <w:shd w:val="clear" w:color="auto" w:fill="auto"/>
          </w:tcPr>
          <w:p w14:paraId="66046457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18A3C2A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F32F9F0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14:paraId="5FB45C1C" w14:textId="77777777" w:rsidTr="007561E9">
        <w:tc>
          <w:tcPr>
            <w:tcW w:w="3227" w:type="dxa"/>
            <w:shd w:val="clear" w:color="auto" w:fill="auto"/>
          </w:tcPr>
          <w:p w14:paraId="43EF1D9A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74F7104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DAF78A6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7561E9" w:rsidRPr="00CB5BBF" w14:paraId="104825FC" w14:textId="77777777" w:rsidTr="007561E9">
        <w:tc>
          <w:tcPr>
            <w:tcW w:w="3227" w:type="dxa"/>
            <w:shd w:val="clear" w:color="auto" w:fill="auto"/>
          </w:tcPr>
          <w:p w14:paraId="253E75EA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683E6061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C04694B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14:paraId="75E208CD" w14:textId="77777777" w:rsidTr="007561E9">
        <w:tc>
          <w:tcPr>
            <w:tcW w:w="3227" w:type="dxa"/>
            <w:shd w:val="clear" w:color="auto" w:fill="auto"/>
          </w:tcPr>
          <w:p w14:paraId="3AE5EFD1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22DF267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7B92C36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7561E9" w:rsidRPr="00CB5BBF" w14:paraId="070D99AA" w14:textId="77777777" w:rsidTr="007561E9">
        <w:tc>
          <w:tcPr>
            <w:tcW w:w="3227" w:type="dxa"/>
            <w:shd w:val="clear" w:color="auto" w:fill="auto"/>
          </w:tcPr>
          <w:p w14:paraId="7B78A3F8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E3758E7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C5A80D8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FCCD544" w14:textId="77777777" w:rsidR="002205E7" w:rsidRDefault="002205E7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14:paraId="601E689E" w14:textId="77777777" w:rsidR="00320D3A" w:rsidRPr="00627E6D" w:rsidRDefault="00320D3A" w:rsidP="004942E7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9A06A37" w14:textId="77777777" w:rsidR="00320D3A" w:rsidRPr="00627E6D" w:rsidRDefault="00320D3A" w:rsidP="004942E7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6A177A46" w14:textId="77777777" w:rsidR="00320D3A" w:rsidRPr="00627E6D" w:rsidRDefault="00320D3A" w:rsidP="004942E7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21BAB569" w14:textId="77777777" w:rsidR="009027F1" w:rsidRDefault="009027F1" w:rsidP="004942E7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12CE38CA" w14:textId="77777777" w:rsidR="00B53179" w:rsidRDefault="00B53179" w:rsidP="00B53179"/>
    <w:p w14:paraId="0C656757" w14:textId="77777777" w:rsidR="00B53179" w:rsidRDefault="00B53179" w:rsidP="00B53179"/>
    <w:p w14:paraId="293A32CC" w14:textId="77777777" w:rsidR="00B53179" w:rsidRDefault="00B53179" w:rsidP="00B53179"/>
    <w:p w14:paraId="38BB8CCF" w14:textId="77777777" w:rsidR="00B53179" w:rsidRDefault="00B53179" w:rsidP="00B53179"/>
    <w:p w14:paraId="0E15ACBB" w14:textId="77777777" w:rsidR="00B53179" w:rsidRDefault="00B53179" w:rsidP="00B53179"/>
    <w:p w14:paraId="70903901" w14:textId="77777777" w:rsidR="00B53179" w:rsidRDefault="00B53179" w:rsidP="00B53179"/>
    <w:p w14:paraId="67E7C89B" w14:textId="77777777" w:rsidR="00B53179" w:rsidRDefault="00B53179" w:rsidP="00B53179"/>
    <w:p w14:paraId="4207DC38" w14:textId="77777777" w:rsidR="00B53179" w:rsidRDefault="00B53179" w:rsidP="00B53179"/>
    <w:p w14:paraId="42981820" w14:textId="77777777" w:rsidR="00B53179" w:rsidRDefault="00B53179" w:rsidP="00B53179"/>
    <w:p w14:paraId="5FE25DE9" w14:textId="77777777" w:rsidR="00B53179" w:rsidRDefault="00B53179" w:rsidP="00B53179"/>
    <w:p w14:paraId="0A39AF21" w14:textId="77777777" w:rsidR="00B53179" w:rsidRDefault="00B53179" w:rsidP="00B53179"/>
    <w:p w14:paraId="620045A6" w14:textId="77777777" w:rsidR="00B53179" w:rsidRDefault="00B53179" w:rsidP="00B53179"/>
    <w:p w14:paraId="3F7CE824" w14:textId="77777777" w:rsidR="00B53179" w:rsidRDefault="00B53179" w:rsidP="00B53179"/>
    <w:p w14:paraId="35E28A11" w14:textId="77777777" w:rsidR="00B53179" w:rsidRDefault="00B53179" w:rsidP="00B53179"/>
    <w:p w14:paraId="4ED7719C" w14:textId="77777777" w:rsidR="00B53179" w:rsidRDefault="00B53179" w:rsidP="00B53179"/>
    <w:p w14:paraId="3A2E59CB" w14:textId="77777777" w:rsidR="00B53179" w:rsidRDefault="00B53179" w:rsidP="00B53179"/>
    <w:p w14:paraId="1F379EB5" w14:textId="77777777" w:rsidR="00AE4EDE" w:rsidRDefault="00AE4EDE" w:rsidP="00B53179"/>
    <w:p w14:paraId="33D0570D" w14:textId="77777777" w:rsidR="00AE4EDE" w:rsidRDefault="00AE4EDE" w:rsidP="00B53179"/>
    <w:p w14:paraId="5AA86AA2" w14:textId="21980753" w:rsidR="00AE4EDE" w:rsidRDefault="00AE4EDE" w:rsidP="00B53179"/>
    <w:p w14:paraId="605DC4CE" w14:textId="77777777" w:rsidR="00265169" w:rsidRDefault="00265169" w:rsidP="00B53179"/>
    <w:p w14:paraId="0A0FABB0" w14:textId="77777777" w:rsidR="00AE4EDE" w:rsidRDefault="00AE4EDE" w:rsidP="00B53179"/>
    <w:p w14:paraId="163A2275" w14:textId="77777777" w:rsidR="00AE4EDE" w:rsidRDefault="00AE4EDE" w:rsidP="00B53179"/>
    <w:p w14:paraId="4F4899BA" w14:textId="77777777" w:rsidR="00AE4EDE" w:rsidRDefault="00AE4EDE" w:rsidP="00B53179"/>
    <w:p w14:paraId="2F3E4964" w14:textId="77777777" w:rsidR="00AE4EDE" w:rsidRDefault="00AE4EDE" w:rsidP="00B53179"/>
    <w:p w14:paraId="03924C7C" w14:textId="77777777" w:rsidR="00AE4EDE" w:rsidRDefault="00AE4EDE" w:rsidP="00B53179"/>
    <w:p w14:paraId="1E8CEBA5" w14:textId="77777777" w:rsidR="00AE4EDE" w:rsidRDefault="00AE4EDE" w:rsidP="00B53179"/>
    <w:p w14:paraId="1F38CE11" w14:textId="77777777" w:rsidR="00AE4EDE" w:rsidRDefault="00AE4EDE" w:rsidP="00B53179"/>
    <w:p w14:paraId="614633B2" w14:textId="77777777" w:rsidR="00B53179" w:rsidRDefault="00B53179" w:rsidP="00B53179"/>
    <w:p w14:paraId="5D3A257B" w14:textId="77777777" w:rsidR="00B53179" w:rsidRDefault="00B53179" w:rsidP="00B53179"/>
    <w:p w14:paraId="1ABCB627" w14:textId="77777777" w:rsidR="00B53179" w:rsidRDefault="00B53179" w:rsidP="00B53179"/>
    <w:p w14:paraId="70C66663" w14:textId="77777777" w:rsidR="008F2B05" w:rsidRDefault="008F2B05" w:rsidP="004942E7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3278B4DB" w14:textId="77777777" w:rsidR="006D0BD6" w:rsidRPr="00627E6D" w:rsidRDefault="006D0BD6" w:rsidP="006D0BD6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82981F7" wp14:editId="6B6BDADC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3" name="Рисунок 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BF026F" w14:textId="77777777" w:rsidR="006D0BD6" w:rsidRPr="00627E6D" w:rsidRDefault="006D0BD6" w:rsidP="006D0BD6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49CD441A" w14:textId="77777777" w:rsidR="006D0BD6" w:rsidRPr="00627E6D" w:rsidRDefault="006D0BD6" w:rsidP="006D0BD6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19D8F5EC" w14:textId="77777777" w:rsidR="00265169" w:rsidRDefault="00265169" w:rsidP="006D0BD6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62BA62E0" w14:textId="085401E2" w:rsidR="006D0BD6" w:rsidRPr="00627E6D" w:rsidRDefault="006D0BD6" w:rsidP="006D0BD6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23700584" w14:textId="0342AE84" w:rsidR="006D0BD6" w:rsidRPr="00627E6D" w:rsidRDefault="00085978" w:rsidP="006D0BD6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ВЫПИСКА ИЗ </w:t>
      </w:r>
      <w:r w:rsidR="006D0BD6" w:rsidRPr="00627E6D">
        <w:rPr>
          <w:rFonts w:ascii="Times New Roman" w:hAnsi="Times New Roman"/>
          <w:b/>
          <w:sz w:val="28"/>
          <w:szCs w:val="28"/>
        </w:rPr>
        <w:t>ПРОТОКОЛ</w:t>
      </w:r>
      <w:r>
        <w:rPr>
          <w:rFonts w:ascii="Times New Roman" w:hAnsi="Times New Roman"/>
          <w:b/>
          <w:sz w:val="28"/>
          <w:szCs w:val="28"/>
        </w:rPr>
        <w:t>А</w:t>
      </w:r>
    </w:p>
    <w:p w14:paraId="1B906023" w14:textId="77777777" w:rsidR="006D0BD6" w:rsidRPr="00627E6D" w:rsidRDefault="006D0BD6" w:rsidP="006D0BD6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0CC4E7A0" w14:textId="77777777" w:rsidR="001A5F78" w:rsidRPr="00CB5BBF" w:rsidRDefault="001A5F78" w:rsidP="001A5F78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78F68E7B" w14:textId="77777777" w:rsidR="001A5F78" w:rsidRPr="00CB5BBF" w:rsidRDefault="001A5F78" w:rsidP="001A5F78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1A5F78" w:rsidRPr="00CB5BBF" w14:paraId="58C1B180" w14:textId="77777777" w:rsidTr="000743DA">
        <w:tc>
          <w:tcPr>
            <w:tcW w:w="4874" w:type="dxa"/>
            <w:shd w:val="clear" w:color="auto" w:fill="auto"/>
          </w:tcPr>
          <w:p w14:paraId="25C50F14" w14:textId="77777777" w:rsidR="001A5F78" w:rsidRPr="000E2708" w:rsidRDefault="001A5F78" w:rsidP="000743DA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13E038A0" w14:textId="74C38242" w:rsidR="001A5F78" w:rsidRPr="00CB5BBF" w:rsidRDefault="00265169" w:rsidP="006D0B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апреля</w:t>
            </w:r>
            <w:r w:rsidR="001A5F78"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A5F78"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1BE91B1C" w14:textId="77777777" w:rsidR="001A5F78" w:rsidRPr="00CB5BBF" w:rsidRDefault="001A5F78" w:rsidP="006D0BD6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 w:rsidR="006D0B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19C35B69" w14:textId="77777777" w:rsidR="001A5F78" w:rsidRPr="000E2708" w:rsidRDefault="001A5F78" w:rsidP="001A5F78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7135"/>
      </w:tblGrid>
      <w:tr w:rsidR="001A5F78" w:rsidRPr="008474E7" w14:paraId="09644A54" w14:textId="77777777" w:rsidTr="000743DA">
        <w:tc>
          <w:tcPr>
            <w:tcW w:w="9639" w:type="dxa"/>
            <w:gridSpan w:val="3"/>
          </w:tcPr>
          <w:p w14:paraId="769691CD" w14:textId="77777777" w:rsidR="001A5F78" w:rsidRPr="008474E7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1A5F78" w:rsidRPr="008474E7" w14:paraId="07997AA9" w14:textId="77777777" w:rsidTr="000743DA">
        <w:tc>
          <w:tcPr>
            <w:tcW w:w="2268" w:type="dxa"/>
          </w:tcPr>
          <w:p w14:paraId="67843EDF" w14:textId="77777777" w:rsidR="001A5F78" w:rsidRPr="008474E7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576CE05B" w14:textId="77777777" w:rsidR="001A5F78" w:rsidRPr="008474E7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06E7D9C1" w14:textId="77777777" w:rsidR="001A5F78" w:rsidRPr="008474E7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1A5F78" w:rsidRPr="008474E7" w14:paraId="3D710C62" w14:textId="77777777" w:rsidTr="000743DA">
        <w:tc>
          <w:tcPr>
            <w:tcW w:w="9639" w:type="dxa"/>
            <w:gridSpan w:val="3"/>
          </w:tcPr>
          <w:p w14:paraId="12435DC5" w14:textId="77777777" w:rsidR="001A5F78" w:rsidRPr="008474E7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1A5F78" w:rsidRPr="00CB5BBF" w14:paraId="22FD7F9A" w14:textId="77777777" w:rsidTr="000743DA">
        <w:tc>
          <w:tcPr>
            <w:tcW w:w="2268" w:type="dxa"/>
          </w:tcPr>
          <w:p w14:paraId="34F4DFD2" w14:textId="77777777" w:rsidR="001A5F78" w:rsidRPr="00CB5BBF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313B5B6C" w14:textId="77777777" w:rsidR="001A5F78" w:rsidRPr="00CB5BBF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4D2F19CC" w14:textId="77777777" w:rsidR="001A5F78" w:rsidRPr="00CB5BBF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1A5F78" w:rsidRPr="00CB5BBF" w14:paraId="2A6BC0A3" w14:textId="77777777" w:rsidTr="000743DA">
        <w:tc>
          <w:tcPr>
            <w:tcW w:w="9639" w:type="dxa"/>
            <w:gridSpan w:val="3"/>
          </w:tcPr>
          <w:p w14:paraId="7214FE46" w14:textId="77777777" w:rsidR="001A5F78" w:rsidRPr="00CB5BBF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265169" w:rsidRPr="00724DEE" w14:paraId="25EEC696" w14:textId="77777777" w:rsidTr="002951E0">
        <w:tc>
          <w:tcPr>
            <w:tcW w:w="2268" w:type="dxa"/>
          </w:tcPr>
          <w:p w14:paraId="593446A9" w14:textId="77777777" w:rsidR="00265169" w:rsidRPr="00724DEE" w:rsidRDefault="00265169" w:rsidP="002951E0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14:paraId="4587A679" w14:textId="77777777" w:rsidR="00265169" w:rsidRPr="00724DEE" w:rsidRDefault="00265169" w:rsidP="002951E0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000A4B13" w14:textId="77777777" w:rsidR="00265169" w:rsidRPr="00724DEE" w:rsidRDefault="00265169" w:rsidP="002951E0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1A5F78" w:rsidRPr="00724DEE" w14:paraId="0D6FF468" w14:textId="77777777" w:rsidTr="000743DA">
        <w:tc>
          <w:tcPr>
            <w:tcW w:w="2268" w:type="dxa"/>
          </w:tcPr>
          <w:p w14:paraId="02C9F4C7" w14:textId="77777777"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18C01551" w14:textId="77777777" w:rsidR="001A5F78" w:rsidRPr="00724DEE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BFE7F8D" w14:textId="77777777" w:rsidR="001A5F78" w:rsidRPr="00724DEE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9E503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1A5F78" w:rsidRPr="00724DEE" w14:paraId="74B814E4" w14:textId="77777777" w:rsidTr="000743DA">
        <w:tc>
          <w:tcPr>
            <w:tcW w:w="2268" w:type="dxa"/>
          </w:tcPr>
          <w:p w14:paraId="650239D6" w14:textId="77777777" w:rsidR="001A5F78" w:rsidRPr="00724DEE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2171A1EF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</w:tcPr>
          <w:p w14:paraId="1F5E037A" w14:textId="77777777" w:rsidR="001A5F78" w:rsidRPr="00724DEE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1A5F78" w:rsidRPr="00724DEE" w14:paraId="6FD01D81" w14:textId="77777777" w:rsidTr="000743DA">
        <w:tc>
          <w:tcPr>
            <w:tcW w:w="2268" w:type="dxa"/>
          </w:tcPr>
          <w:p w14:paraId="55066A29" w14:textId="77777777"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72238022" w14:textId="77777777"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56F77F01" w14:textId="77777777" w:rsidR="001A5F78" w:rsidRPr="00724DEE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1A5F78" w:rsidRPr="00724DEE" w14:paraId="6CB7DBE3" w14:textId="77777777" w:rsidTr="000743DA">
        <w:tc>
          <w:tcPr>
            <w:tcW w:w="2268" w:type="dxa"/>
          </w:tcPr>
          <w:p w14:paraId="1E08DD65" w14:textId="77777777"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55222529" w14:textId="77777777" w:rsidR="001A5F78" w:rsidRPr="00724DEE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9F87BF3" w14:textId="77777777" w:rsidR="001A5F78" w:rsidRPr="00724DEE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1A5F78" w:rsidRPr="00724DEE" w14:paraId="475729F2" w14:textId="77777777" w:rsidTr="000743DA">
        <w:tc>
          <w:tcPr>
            <w:tcW w:w="2268" w:type="dxa"/>
          </w:tcPr>
          <w:p w14:paraId="77054C53" w14:textId="228B2337" w:rsidR="001A5F78" w:rsidRPr="00724DEE" w:rsidRDefault="0040196A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  <w:tc>
          <w:tcPr>
            <w:tcW w:w="236" w:type="dxa"/>
          </w:tcPr>
          <w:p w14:paraId="214E0FF4" w14:textId="77777777" w:rsidR="001A5F78" w:rsidRPr="00724DEE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4AC6CA99" w14:textId="58A83AA4" w:rsidR="001A5F78" w:rsidRPr="00724DEE" w:rsidRDefault="006D0BD6" w:rsidP="006D0B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гражданин, 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>замещавш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 xml:space="preserve"> должность муниципальной службы </w:t>
            </w:r>
            <w:r w:rsidRPr="00630D26">
              <w:rPr>
                <w:sz w:val="24"/>
                <w:szCs w:val="24"/>
              </w:rPr>
              <w:t>Администрации ЗАТО Северск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23EC45BD" w14:textId="77777777" w:rsidR="001A5F78" w:rsidRPr="00724DEE" w:rsidRDefault="001A5F78" w:rsidP="001A5F7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3A3C3B41" w14:textId="77777777" w:rsidR="001A5F78" w:rsidRPr="00724DEE" w:rsidRDefault="001A5F78" w:rsidP="001A5F7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33B9ED0D" w14:textId="77777777" w:rsidR="001A5F78" w:rsidRPr="00724DEE" w:rsidRDefault="001A5F78" w:rsidP="001A5F78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371"/>
        <w:gridCol w:w="1843"/>
      </w:tblGrid>
      <w:tr w:rsidR="001A5F78" w:rsidRPr="00724DEE" w14:paraId="5554CD0D" w14:textId="77777777" w:rsidTr="001A5F78">
        <w:tc>
          <w:tcPr>
            <w:tcW w:w="562" w:type="dxa"/>
            <w:shd w:val="clear" w:color="auto" w:fill="auto"/>
          </w:tcPr>
          <w:p w14:paraId="7EC7EDA7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14:paraId="56F50904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1167C748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1A5F78" w:rsidRPr="00724DEE" w14:paraId="0396EBBB" w14:textId="77777777" w:rsidTr="001A5F78">
        <w:tc>
          <w:tcPr>
            <w:tcW w:w="562" w:type="dxa"/>
            <w:shd w:val="clear" w:color="auto" w:fill="auto"/>
          </w:tcPr>
          <w:p w14:paraId="314B58E5" w14:textId="77777777" w:rsidR="001A5F78" w:rsidRPr="00724DEE" w:rsidRDefault="001A5F78" w:rsidP="00010920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329E159F" w14:textId="77777777" w:rsidR="001A5F78" w:rsidRPr="00724DEE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75B032B9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1A5F78" w:rsidRPr="00724DEE" w14:paraId="2B044A91" w14:textId="77777777" w:rsidTr="001A5F7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E169C" w14:textId="77777777" w:rsidR="001A5F78" w:rsidRPr="00724DEE" w:rsidRDefault="001A5F78" w:rsidP="00010920">
            <w:pPr>
              <w:pStyle w:val="af4"/>
              <w:widowControl w:val="0"/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48EC" w14:textId="35295A6A" w:rsidR="001A5F78" w:rsidRPr="00724DEE" w:rsidRDefault="001A5F78" w:rsidP="006D0BD6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4DEE">
              <w:rPr>
                <w:sz w:val="24"/>
                <w:szCs w:val="24"/>
              </w:rPr>
              <w:t xml:space="preserve">Рассмотрение </w:t>
            </w:r>
            <w:bookmarkStart w:id="1" w:name="_Hlk170391693"/>
            <w:r w:rsidR="006D0BD6" w:rsidRPr="00630D26">
              <w:rPr>
                <w:rFonts w:ascii="Times New Roman" w:hAnsi="Times New Roman"/>
                <w:sz w:val="24"/>
                <w:szCs w:val="24"/>
              </w:rPr>
              <w:t>обращени</w:t>
            </w:r>
            <w:r w:rsidR="006D0BD6">
              <w:rPr>
                <w:rFonts w:ascii="Times New Roman" w:hAnsi="Times New Roman"/>
                <w:sz w:val="24"/>
                <w:szCs w:val="24"/>
              </w:rPr>
              <w:t>я</w:t>
            </w:r>
            <w:r w:rsidR="006D0BD6" w:rsidRPr="00630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85978">
              <w:rPr>
                <w:rFonts w:ascii="Times New Roman" w:hAnsi="Times New Roman"/>
                <w:sz w:val="24"/>
                <w:szCs w:val="24"/>
              </w:rPr>
              <w:t>гражданина</w:t>
            </w:r>
            <w:r w:rsidR="006D0BD6" w:rsidRPr="00630D26">
              <w:rPr>
                <w:rFonts w:ascii="Times New Roman" w:hAnsi="Times New Roman"/>
                <w:sz w:val="24"/>
                <w:szCs w:val="24"/>
              </w:rPr>
              <w:t xml:space="preserve">, замещавшего должность муниципальной службы </w:t>
            </w:r>
            <w:r w:rsidR="00085978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Северск, </w:t>
            </w:r>
            <w:r w:rsidR="00FC4EF1">
              <w:rPr>
                <w:rFonts w:ascii="Times New Roman" w:hAnsi="Times New Roman"/>
                <w:sz w:val="24"/>
                <w:szCs w:val="24"/>
              </w:rPr>
              <w:t xml:space="preserve">о даче </w:t>
            </w:r>
            <w:r w:rsidR="00FC4EF1">
              <w:rPr>
                <w:sz w:val="24"/>
                <w:szCs w:val="24"/>
              </w:rPr>
              <w:t xml:space="preserve">согласия до истечения двух лет со дня увольнения с должности муниципальной службы </w:t>
            </w:r>
            <w:r w:rsidR="00FC4EF1" w:rsidRPr="00D34046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  <w:r w:rsidR="006D0BD6" w:rsidRPr="00630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r w:rsidR="00085978">
              <w:rPr>
                <w:rFonts w:ascii="Times New Roman" w:hAnsi="Times New Roman"/>
                <w:sz w:val="24"/>
                <w:szCs w:val="24"/>
              </w:rPr>
              <w:t>в некоммерческой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84EF0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23F938C9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BB66C9C" w14:textId="77777777" w:rsidR="001A5F78" w:rsidRPr="00724DEE" w:rsidRDefault="001A5F78" w:rsidP="001A5F78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442006F4" w14:textId="77777777" w:rsidR="001A5F78" w:rsidRPr="00CB5BBF" w:rsidRDefault="001A5F78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BBF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1BB79017" w14:textId="77777777" w:rsidR="001A5F78" w:rsidRPr="0065423A" w:rsidRDefault="001A5F78" w:rsidP="001A5F78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pacing w:val="-1"/>
          <w:sz w:val="24"/>
          <w:szCs w:val="24"/>
        </w:rPr>
        <w:t xml:space="preserve">1. </w:t>
      </w:r>
      <w:r w:rsidRPr="0065423A">
        <w:rPr>
          <w:spacing w:val="-1"/>
          <w:sz w:val="24"/>
          <w:szCs w:val="24"/>
        </w:rPr>
        <w:t xml:space="preserve">По вопросам повестки </w:t>
      </w:r>
      <w:r w:rsidRPr="0065423A">
        <w:rPr>
          <w:rFonts w:ascii="Times New Roman" w:hAnsi="Times New Roman"/>
          <w:sz w:val="24"/>
          <w:szCs w:val="24"/>
        </w:rPr>
        <w:t>заседания комиссии</w:t>
      </w:r>
      <w:r w:rsidRPr="0065423A">
        <w:rPr>
          <w:rFonts w:ascii="Times New Roman" w:hAnsi="Times New Roman"/>
          <w:b/>
          <w:sz w:val="24"/>
          <w:szCs w:val="24"/>
        </w:rPr>
        <w:t xml:space="preserve"> </w:t>
      </w:r>
      <w:r w:rsidRPr="0065423A">
        <w:rPr>
          <w:spacing w:val="-1"/>
          <w:sz w:val="24"/>
          <w:szCs w:val="24"/>
        </w:rPr>
        <w:t>голосовать открытым способом путем поднятия руки.</w:t>
      </w:r>
      <w:r w:rsidRPr="0065423A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14:paraId="6C1F924D" w14:textId="33891CB3" w:rsidR="001A5F78" w:rsidRPr="0065423A" w:rsidRDefault="001A5F78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>
        <w:rPr>
          <w:rStyle w:val="af6"/>
          <w:b w:val="0"/>
          <w:sz w:val="24"/>
          <w:szCs w:val="24"/>
        </w:rPr>
        <w:t xml:space="preserve">2. </w:t>
      </w:r>
      <w:r w:rsidR="00142C3C">
        <w:rPr>
          <w:rStyle w:val="af6"/>
          <w:b w:val="0"/>
          <w:sz w:val="24"/>
          <w:szCs w:val="24"/>
        </w:rPr>
        <w:t xml:space="preserve">Дать </w:t>
      </w:r>
      <w:r w:rsidR="00085978">
        <w:rPr>
          <w:rFonts w:ascii="Times New Roman" w:hAnsi="Times New Roman"/>
          <w:sz w:val="24"/>
          <w:szCs w:val="24"/>
        </w:rPr>
        <w:t>гражданину</w:t>
      </w:r>
      <w:r w:rsidR="00085978" w:rsidRPr="00630D26">
        <w:rPr>
          <w:rFonts w:ascii="Times New Roman" w:hAnsi="Times New Roman"/>
          <w:sz w:val="24"/>
          <w:szCs w:val="24"/>
        </w:rPr>
        <w:t>, замещавше</w:t>
      </w:r>
      <w:r w:rsidR="00085978">
        <w:rPr>
          <w:rFonts w:ascii="Times New Roman" w:hAnsi="Times New Roman"/>
          <w:sz w:val="24"/>
          <w:szCs w:val="24"/>
        </w:rPr>
        <w:t>му</w:t>
      </w:r>
      <w:r w:rsidR="00085978" w:rsidRPr="00630D26">
        <w:rPr>
          <w:rFonts w:ascii="Times New Roman" w:hAnsi="Times New Roman"/>
          <w:sz w:val="24"/>
          <w:szCs w:val="24"/>
        </w:rPr>
        <w:t xml:space="preserve"> должность муниципальной службы </w:t>
      </w:r>
      <w:r w:rsidR="00085978">
        <w:rPr>
          <w:rFonts w:ascii="Times New Roman" w:hAnsi="Times New Roman"/>
          <w:sz w:val="24"/>
          <w:szCs w:val="24"/>
        </w:rPr>
        <w:t xml:space="preserve">Администрации ЗАТО Северск, </w:t>
      </w:r>
      <w:r w:rsidR="00142C3C">
        <w:rPr>
          <w:sz w:val="24"/>
          <w:szCs w:val="24"/>
        </w:rPr>
        <w:t xml:space="preserve">согласие до истечения двух лет со дня увольнения с должности муниципальной службы </w:t>
      </w:r>
      <w:r w:rsidR="00142C3C" w:rsidRPr="00D34046">
        <w:rPr>
          <w:rFonts w:ascii="Times New Roman" w:hAnsi="Times New Roman"/>
          <w:sz w:val="24"/>
          <w:szCs w:val="24"/>
        </w:rPr>
        <w:t>Администрации ЗАТО Северск</w:t>
      </w:r>
      <w:r w:rsidR="00142C3C">
        <w:rPr>
          <w:sz w:val="24"/>
          <w:szCs w:val="24"/>
        </w:rPr>
        <w:t xml:space="preserve"> </w:t>
      </w:r>
      <w:r w:rsidR="00142C3C" w:rsidRPr="00630D26">
        <w:rPr>
          <w:rFonts w:ascii="Times New Roman" w:hAnsi="Times New Roman"/>
          <w:sz w:val="24"/>
          <w:szCs w:val="24"/>
        </w:rPr>
        <w:t xml:space="preserve">на замещение должности </w:t>
      </w:r>
      <w:r w:rsidR="00085978">
        <w:rPr>
          <w:rFonts w:ascii="Times New Roman" w:hAnsi="Times New Roman"/>
          <w:sz w:val="24"/>
          <w:szCs w:val="24"/>
        </w:rPr>
        <w:t>в некоммерческой организации</w:t>
      </w:r>
      <w:r w:rsidRPr="0065423A">
        <w:rPr>
          <w:rFonts w:ascii="Times New Roman" w:hAnsi="Times New Roman"/>
          <w:sz w:val="24"/>
          <w:szCs w:val="24"/>
        </w:rPr>
        <w:t>.</w:t>
      </w:r>
    </w:p>
    <w:p w14:paraId="37F680B7" w14:textId="3629670E" w:rsidR="001A5F78" w:rsidRPr="0065423A" w:rsidRDefault="00AA3841" w:rsidP="001A5F78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3</w:t>
      </w:r>
      <w:r w:rsidR="001A5F78">
        <w:rPr>
          <w:sz w:val="24"/>
          <w:szCs w:val="24"/>
        </w:rPr>
        <w:t xml:space="preserve">. Направить выписку из протокола </w:t>
      </w:r>
      <w:r w:rsidR="00085978">
        <w:rPr>
          <w:rFonts w:ascii="Times New Roman" w:hAnsi="Times New Roman"/>
          <w:sz w:val="24"/>
          <w:szCs w:val="24"/>
        </w:rPr>
        <w:t>гражданину</w:t>
      </w:r>
      <w:r w:rsidR="00085978" w:rsidRPr="00630D26">
        <w:rPr>
          <w:rFonts w:ascii="Times New Roman" w:hAnsi="Times New Roman"/>
          <w:sz w:val="24"/>
          <w:szCs w:val="24"/>
        </w:rPr>
        <w:t>, замещавше</w:t>
      </w:r>
      <w:r w:rsidR="00085978">
        <w:rPr>
          <w:rFonts w:ascii="Times New Roman" w:hAnsi="Times New Roman"/>
          <w:sz w:val="24"/>
          <w:szCs w:val="24"/>
        </w:rPr>
        <w:t>му</w:t>
      </w:r>
      <w:r w:rsidR="00085978" w:rsidRPr="00630D26">
        <w:rPr>
          <w:rFonts w:ascii="Times New Roman" w:hAnsi="Times New Roman"/>
          <w:sz w:val="24"/>
          <w:szCs w:val="24"/>
        </w:rPr>
        <w:t xml:space="preserve"> должность муниципальной службы </w:t>
      </w:r>
      <w:r w:rsidR="00085978">
        <w:rPr>
          <w:rFonts w:ascii="Times New Roman" w:hAnsi="Times New Roman"/>
          <w:sz w:val="24"/>
          <w:szCs w:val="24"/>
        </w:rPr>
        <w:t>Администрации ЗАТО Северск</w:t>
      </w:r>
      <w:r w:rsidR="001A5F78" w:rsidRPr="0065423A">
        <w:rPr>
          <w:sz w:val="24"/>
          <w:szCs w:val="24"/>
        </w:rPr>
        <w:t xml:space="preserve">. </w:t>
      </w:r>
    </w:p>
    <w:p w14:paraId="06B4BD8F" w14:textId="40FD0F66" w:rsidR="001A5F78" w:rsidRDefault="00AA3841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lastRenderedPageBreak/>
        <w:t>4</w:t>
      </w:r>
      <w:r w:rsidR="001A5F78">
        <w:rPr>
          <w:rFonts w:ascii="Times New Roman" w:hAnsi="Times New Roman"/>
          <w:spacing w:val="-8"/>
          <w:sz w:val="24"/>
          <w:szCs w:val="24"/>
        </w:rPr>
        <w:t xml:space="preserve">. </w:t>
      </w:r>
      <w:r w:rsidR="001A5F78" w:rsidRPr="0065423A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="001A5F78" w:rsidRPr="0065423A">
        <w:rPr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="001A5F78"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="001A5F78"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="001A5F78"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="001A5F78" w:rsidRPr="0065423A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="001A5F78" w:rsidRPr="00CB5BBF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="001A5F78" w:rsidRPr="00CB5BBF">
        <w:rPr>
          <w:sz w:val="24"/>
          <w:szCs w:val="24"/>
        </w:rPr>
        <w:t>) с учетом законодательства Российской Федерации о защите персональных данных.</w:t>
      </w:r>
      <w:r w:rsidR="001A5F78" w:rsidRPr="00CB5BB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14:paraId="5ED8B897" w14:textId="2372A75D" w:rsidR="00A56C37" w:rsidRDefault="00A56C37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1A5F78" w:rsidRPr="00CB5BBF" w14:paraId="095D6BC9" w14:textId="77777777" w:rsidTr="000743DA">
        <w:tc>
          <w:tcPr>
            <w:tcW w:w="3227" w:type="dxa"/>
            <w:shd w:val="clear" w:color="auto" w:fill="auto"/>
          </w:tcPr>
          <w:p w14:paraId="7172C778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B5B3303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54C0F3FF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1A5F78" w:rsidRPr="00CB5BBF" w14:paraId="743ECC5F" w14:textId="77777777" w:rsidTr="000743DA">
        <w:tc>
          <w:tcPr>
            <w:tcW w:w="3227" w:type="dxa"/>
            <w:shd w:val="clear" w:color="auto" w:fill="auto"/>
          </w:tcPr>
          <w:p w14:paraId="5FFCB1F1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C436607" w14:textId="60DE624F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40AE27EF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707CA683" w14:textId="77777777" w:rsidTr="000743DA">
        <w:tc>
          <w:tcPr>
            <w:tcW w:w="3227" w:type="dxa"/>
            <w:shd w:val="clear" w:color="auto" w:fill="auto"/>
          </w:tcPr>
          <w:p w14:paraId="28333C78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0A3870F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2C811E85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1A5F78" w:rsidRPr="00CB5BBF" w14:paraId="151DA5AA" w14:textId="77777777" w:rsidTr="000743DA">
        <w:tc>
          <w:tcPr>
            <w:tcW w:w="3227" w:type="dxa"/>
            <w:shd w:val="clear" w:color="auto" w:fill="auto"/>
          </w:tcPr>
          <w:p w14:paraId="790CD364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C16A16E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B3BEDC7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5D51967A" w14:textId="77777777" w:rsidTr="000743DA">
        <w:tc>
          <w:tcPr>
            <w:tcW w:w="3227" w:type="dxa"/>
            <w:shd w:val="clear" w:color="auto" w:fill="auto"/>
          </w:tcPr>
          <w:p w14:paraId="2D693157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3796B47E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2B97101B" w14:textId="68FF3382" w:rsidR="001A5F78" w:rsidRPr="00CB5BBF" w:rsidRDefault="00074236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</w:t>
            </w:r>
            <w:r w:rsidR="001A5F78">
              <w:rPr>
                <w:i/>
                <w:sz w:val="24"/>
                <w:szCs w:val="24"/>
              </w:rPr>
              <w:t>.В.Бобров</w:t>
            </w:r>
            <w:r>
              <w:rPr>
                <w:i/>
                <w:sz w:val="24"/>
                <w:szCs w:val="24"/>
              </w:rPr>
              <w:t>а</w:t>
            </w:r>
            <w:proofErr w:type="spellEnd"/>
          </w:p>
        </w:tc>
      </w:tr>
      <w:tr w:rsidR="001A5F78" w:rsidRPr="00CB5BBF" w14:paraId="02816BB9" w14:textId="77777777" w:rsidTr="000743DA">
        <w:tc>
          <w:tcPr>
            <w:tcW w:w="3227" w:type="dxa"/>
            <w:shd w:val="clear" w:color="auto" w:fill="auto"/>
          </w:tcPr>
          <w:p w14:paraId="1E06A8C7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085A7B3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27F237E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7725C569" w14:textId="77777777" w:rsidTr="000743DA">
        <w:tc>
          <w:tcPr>
            <w:tcW w:w="3227" w:type="dxa"/>
            <w:shd w:val="clear" w:color="auto" w:fill="auto"/>
          </w:tcPr>
          <w:p w14:paraId="3A0E5A1B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3A3A15A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771E332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1A5F78" w:rsidRPr="00CB5BBF" w14:paraId="213FB9F0" w14:textId="77777777" w:rsidTr="000743DA">
        <w:tc>
          <w:tcPr>
            <w:tcW w:w="3227" w:type="dxa"/>
            <w:shd w:val="clear" w:color="auto" w:fill="auto"/>
          </w:tcPr>
          <w:p w14:paraId="7F133B96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1FE1DFCE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753B47C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5BD1EFED" w14:textId="77777777" w:rsidTr="000743DA">
        <w:tc>
          <w:tcPr>
            <w:tcW w:w="3227" w:type="dxa"/>
            <w:shd w:val="clear" w:color="auto" w:fill="auto"/>
          </w:tcPr>
          <w:p w14:paraId="6F971B5A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13013BA4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159C471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1A5F78" w:rsidRPr="00CB5BBF" w14:paraId="0751F602" w14:textId="77777777" w:rsidTr="000743DA">
        <w:tc>
          <w:tcPr>
            <w:tcW w:w="3227" w:type="dxa"/>
            <w:shd w:val="clear" w:color="auto" w:fill="auto"/>
          </w:tcPr>
          <w:p w14:paraId="1FEE3EE0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11EEE0CF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43318FA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6AF7E4CA" w14:textId="77777777" w:rsidTr="000743DA">
        <w:tc>
          <w:tcPr>
            <w:tcW w:w="3227" w:type="dxa"/>
            <w:shd w:val="clear" w:color="auto" w:fill="auto"/>
          </w:tcPr>
          <w:p w14:paraId="6E574D44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63C1FCB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6B9C6C69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1A5F78" w:rsidRPr="00CB5BBF" w14:paraId="7C35557E" w14:textId="77777777" w:rsidTr="000743DA">
        <w:tc>
          <w:tcPr>
            <w:tcW w:w="3227" w:type="dxa"/>
            <w:shd w:val="clear" w:color="auto" w:fill="auto"/>
          </w:tcPr>
          <w:p w14:paraId="431101E8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E830A1A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4278C13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2FC65FB0" w14:textId="77777777" w:rsidTr="000743DA">
        <w:tc>
          <w:tcPr>
            <w:tcW w:w="3227" w:type="dxa"/>
            <w:shd w:val="clear" w:color="auto" w:fill="auto"/>
          </w:tcPr>
          <w:p w14:paraId="251DC381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01E1E1BE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19DDA23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1A5F78" w:rsidRPr="00CB5BBF" w14:paraId="13A7BAF0" w14:textId="77777777" w:rsidTr="000743DA">
        <w:tc>
          <w:tcPr>
            <w:tcW w:w="3227" w:type="dxa"/>
            <w:shd w:val="clear" w:color="auto" w:fill="auto"/>
          </w:tcPr>
          <w:p w14:paraId="6851ADCA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208509D5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AD6F5FD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45B71340" w14:textId="7A032400" w:rsidR="005F71A7" w:rsidRDefault="005F71A7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6589007F" w14:textId="53E4E293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ED50476" w14:textId="1D18DB4A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DA1771B" w14:textId="16631CC1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352D8B3" w14:textId="0568CF31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0E148B2" w14:textId="45FBA7F4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626714BB" w14:textId="279322A7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2A5168A" w14:textId="225E9CFA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2B8EB6E" w14:textId="2B2C8ED0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676F8FB6" w14:textId="3DE92444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42114CD" w14:textId="7427DCFA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855613A" w14:textId="3E7FB208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43DDAD14" w14:textId="2A45BFBE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0D9AFF1" w14:textId="4A3F9B2C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530D309" w14:textId="3D1CB0E6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0BB3CFA" w14:textId="7A1EF8FE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1430EA1" w14:textId="5494EEC2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098721F" w14:textId="235F13D0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187D27B" w14:textId="22A269D7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4BC31693" w14:textId="1645EB75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366AA1E" w14:textId="649906BB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DA418DC" w14:textId="7B5AA375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F3DC327" w14:textId="5F748E8D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58D99D5" w14:textId="7453355A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732A7A5" w14:textId="2D5638CA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FCD5AAC" w14:textId="641C68A6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0E7A549" w14:textId="384A903D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F8C3A38" w14:textId="77777777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CF04460" w14:textId="7A6DA9B5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796CC8A" w14:textId="004A0BA6" w:rsidR="00082748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0" locked="0" layoutInCell="1" allowOverlap="1" wp14:anchorId="216AAB80" wp14:editId="59C6BCEC">
            <wp:simplePos x="0" y="0"/>
            <wp:positionH relativeFrom="column">
              <wp:posOffset>2790273</wp:posOffset>
            </wp:positionH>
            <wp:positionV relativeFrom="paragraph">
              <wp:posOffset>7040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4" name="Рисунок 4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AD9D6C" w14:textId="77777777" w:rsidR="00082748" w:rsidRPr="00627E6D" w:rsidRDefault="00082748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B6A61FB" w14:textId="7ECEE8FA" w:rsidR="005F71A7" w:rsidRPr="00627E6D" w:rsidRDefault="005F71A7" w:rsidP="005F71A7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5B3DAAF4" w14:textId="757F9CAA" w:rsidR="005F71A7" w:rsidRPr="00627E6D" w:rsidRDefault="005F71A7" w:rsidP="005F71A7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67D44B7F" w14:textId="3985FA3D" w:rsidR="005C73A1" w:rsidRDefault="005C73A1" w:rsidP="005F71A7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566146D0" w14:textId="2902233A" w:rsidR="005F71A7" w:rsidRPr="00627E6D" w:rsidRDefault="005F71A7" w:rsidP="005F71A7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6CE6872E" w14:textId="03D9E9EA" w:rsidR="005F71A7" w:rsidRPr="00627E6D" w:rsidRDefault="00082748" w:rsidP="005F71A7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ВЫПИСКА ИЗ </w:t>
      </w:r>
      <w:r w:rsidR="005F71A7" w:rsidRPr="00627E6D">
        <w:rPr>
          <w:rFonts w:ascii="Times New Roman" w:hAnsi="Times New Roman"/>
          <w:b/>
          <w:sz w:val="28"/>
          <w:szCs w:val="28"/>
        </w:rPr>
        <w:t>ПРОТОКОЛ</w:t>
      </w:r>
      <w:r>
        <w:rPr>
          <w:rFonts w:ascii="Times New Roman" w:hAnsi="Times New Roman"/>
          <w:b/>
          <w:sz w:val="28"/>
          <w:szCs w:val="28"/>
        </w:rPr>
        <w:t>А</w:t>
      </w:r>
    </w:p>
    <w:p w14:paraId="62DCE5F2" w14:textId="6F96FFCA" w:rsidR="005F71A7" w:rsidRPr="00627E6D" w:rsidRDefault="005F71A7" w:rsidP="005F71A7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4F6E6707" w14:textId="65E9508E" w:rsidR="005F71A7" w:rsidRPr="00CB5BBF" w:rsidRDefault="005F71A7" w:rsidP="005F71A7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597369E2" w14:textId="734DA850" w:rsidR="005F71A7" w:rsidRPr="00E8793D" w:rsidRDefault="005F71A7" w:rsidP="005F71A7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E8793D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5F71A7" w:rsidRPr="00E8793D" w14:paraId="11EB475F" w14:textId="77777777" w:rsidTr="005F71A7">
        <w:tc>
          <w:tcPr>
            <w:tcW w:w="4874" w:type="dxa"/>
            <w:shd w:val="clear" w:color="auto" w:fill="auto"/>
          </w:tcPr>
          <w:p w14:paraId="3BB1E3FC" w14:textId="77777777"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2840F11" w14:textId="18530140" w:rsidR="005F71A7" w:rsidRPr="00E8793D" w:rsidRDefault="003D4ADC" w:rsidP="0080011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="005F71A7" w:rsidRPr="00E87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июля</w:t>
            </w:r>
            <w:r w:rsidR="005F71A7" w:rsidRPr="00E8793D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F71A7" w:rsidRPr="00E8793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0F42D4D2" w14:textId="479FD131" w:rsidR="005F71A7" w:rsidRPr="00E8793D" w:rsidRDefault="005F71A7" w:rsidP="005F71A7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№ 03</w:t>
            </w:r>
          </w:p>
        </w:tc>
      </w:tr>
    </w:tbl>
    <w:p w14:paraId="0A1DBB24" w14:textId="05272820" w:rsidR="005F71A7" w:rsidRPr="00E8793D" w:rsidRDefault="005F71A7" w:rsidP="005F71A7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7135"/>
      </w:tblGrid>
      <w:tr w:rsidR="005F71A7" w:rsidRPr="00E8793D" w14:paraId="0A88FA4E" w14:textId="77777777" w:rsidTr="005F71A7">
        <w:tc>
          <w:tcPr>
            <w:tcW w:w="9639" w:type="dxa"/>
            <w:gridSpan w:val="3"/>
          </w:tcPr>
          <w:p w14:paraId="31A10D53" w14:textId="77777777"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5F71A7" w:rsidRPr="00E8793D" w14:paraId="08425B44" w14:textId="77777777" w:rsidTr="005F71A7">
        <w:tc>
          <w:tcPr>
            <w:tcW w:w="2268" w:type="dxa"/>
          </w:tcPr>
          <w:p w14:paraId="43F72AF2" w14:textId="77777777"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7C3770FC" w14:textId="77777777" w:rsidR="005F71A7" w:rsidRPr="00E8793D" w:rsidRDefault="005F71A7" w:rsidP="005F71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75F6630A" w14:textId="77777777"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заместитель Мэра ЗАТО Северск - Управляющий делами Администрации ЗАТО Северск</w:t>
            </w:r>
          </w:p>
        </w:tc>
      </w:tr>
      <w:tr w:rsidR="005F71A7" w:rsidRPr="00E8793D" w14:paraId="331A5809" w14:textId="77777777" w:rsidTr="005F71A7">
        <w:tc>
          <w:tcPr>
            <w:tcW w:w="9639" w:type="dxa"/>
            <w:gridSpan w:val="3"/>
          </w:tcPr>
          <w:p w14:paraId="5CE0B205" w14:textId="77777777"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5F71A7" w:rsidRPr="00E8793D" w14:paraId="7DE2F738" w14:textId="77777777" w:rsidTr="005F71A7">
        <w:tc>
          <w:tcPr>
            <w:tcW w:w="2268" w:type="dxa"/>
          </w:tcPr>
          <w:p w14:paraId="14B03288" w14:textId="77777777"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468F360A" w14:textId="77777777" w:rsidR="005F71A7" w:rsidRPr="00E8793D" w:rsidRDefault="005F71A7" w:rsidP="005F71A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7F190508" w14:textId="77777777"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5F71A7" w:rsidRPr="00E8793D" w14:paraId="4CB32D9C" w14:textId="77777777" w:rsidTr="005F71A7">
        <w:tc>
          <w:tcPr>
            <w:tcW w:w="9639" w:type="dxa"/>
            <w:gridSpan w:val="3"/>
          </w:tcPr>
          <w:p w14:paraId="07330E2B" w14:textId="77777777"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5F71A7" w:rsidRPr="00E8793D" w14:paraId="79F72EB0" w14:textId="77777777" w:rsidTr="005F71A7">
        <w:tc>
          <w:tcPr>
            <w:tcW w:w="2268" w:type="dxa"/>
          </w:tcPr>
          <w:p w14:paraId="10E99709" w14:textId="77777777"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6C53F42E" w14:textId="77777777" w:rsidR="005F71A7" w:rsidRPr="00E8793D" w:rsidRDefault="005F71A7" w:rsidP="005F71A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6BCB8697" w14:textId="77777777"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E8793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E8793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E8793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5F71A7" w:rsidRPr="00E8793D" w14:paraId="47922DA2" w14:textId="77777777" w:rsidTr="005F71A7">
        <w:tc>
          <w:tcPr>
            <w:tcW w:w="2268" w:type="dxa"/>
          </w:tcPr>
          <w:p w14:paraId="1AC6FC11" w14:textId="4F111233" w:rsidR="005F71A7" w:rsidRPr="00E8793D" w:rsidRDefault="00265169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="005F71A7" w:rsidRPr="00E8793D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14:paraId="5EC0E1D4" w14:textId="77777777" w:rsidR="005F71A7" w:rsidRPr="00E8793D" w:rsidRDefault="005F71A7" w:rsidP="005F71A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28A47110" w14:textId="77777777"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5F71A7" w:rsidRPr="00E8793D" w14:paraId="43DFC946" w14:textId="77777777" w:rsidTr="005F71A7">
        <w:tc>
          <w:tcPr>
            <w:tcW w:w="2268" w:type="dxa"/>
          </w:tcPr>
          <w:p w14:paraId="4DED69E1" w14:textId="77777777"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2803C843" w14:textId="77777777" w:rsidR="005F71A7" w:rsidRPr="00E8793D" w:rsidRDefault="005F71A7" w:rsidP="005F71A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</w:tcPr>
          <w:p w14:paraId="34267EEB" w14:textId="77777777" w:rsidR="005F71A7" w:rsidRPr="00E8793D" w:rsidRDefault="005F71A7" w:rsidP="005F71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5F71A7" w:rsidRPr="00E8793D" w14:paraId="5A902105" w14:textId="77777777" w:rsidTr="005F71A7">
        <w:tc>
          <w:tcPr>
            <w:tcW w:w="2268" w:type="dxa"/>
          </w:tcPr>
          <w:p w14:paraId="7B395C57" w14:textId="77777777"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6298749B" w14:textId="77777777"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0DBE5A05" w14:textId="77777777"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5F71A7" w:rsidRPr="00E8793D" w14:paraId="6C13F9E5" w14:textId="77777777" w:rsidTr="005F71A7">
        <w:tc>
          <w:tcPr>
            <w:tcW w:w="2268" w:type="dxa"/>
          </w:tcPr>
          <w:p w14:paraId="664FA74A" w14:textId="77777777" w:rsidR="005F71A7" w:rsidRPr="00E8793D" w:rsidRDefault="005F71A7" w:rsidP="005F71A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18D19FFF" w14:textId="77777777" w:rsidR="005F71A7" w:rsidRPr="00E8793D" w:rsidRDefault="005F71A7" w:rsidP="005F71A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3CF3B282" w14:textId="77777777" w:rsidR="005F71A7" w:rsidRPr="00E8793D" w:rsidRDefault="005F71A7" w:rsidP="005F71A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B30BA1" w:rsidRPr="00E8793D" w14:paraId="64147AAC" w14:textId="77777777" w:rsidTr="00CD5792">
        <w:tc>
          <w:tcPr>
            <w:tcW w:w="2268" w:type="dxa"/>
          </w:tcPr>
          <w:p w14:paraId="172E104F" w14:textId="66A3F46B" w:rsidR="00B30BA1" w:rsidRPr="00E8793D" w:rsidRDefault="00467136" w:rsidP="00CD5792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  <w:tc>
          <w:tcPr>
            <w:tcW w:w="236" w:type="dxa"/>
          </w:tcPr>
          <w:p w14:paraId="5D347752" w14:textId="77777777" w:rsidR="00B30BA1" w:rsidRPr="00E8793D" w:rsidRDefault="00B30BA1" w:rsidP="00CD5792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40D26FB6" w14:textId="4D52671B" w:rsidR="00B30BA1" w:rsidRPr="00E8793D" w:rsidRDefault="00235612" w:rsidP="00B30BA1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муниципальные служащие А</w:t>
            </w:r>
            <w:r w:rsidRPr="007A7DCC">
              <w:rPr>
                <w:rFonts w:ascii="Times New Roman" w:hAnsi="Times New Roman"/>
                <w:sz w:val="24"/>
                <w:szCs w:val="24"/>
              </w:rPr>
              <w:t>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отношении которых были проведены проверки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достоверности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за 202</w:t>
            </w:r>
            <w:r w:rsidR="00D11087">
              <w:rPr>
                <w:rFonts w:ascii="Times New Roman" w:hAnsi="Times New Roman"/>
                <w:sz w:val="24"/>
                <w:szCs w:val="24"/>
              </w:rPr>
              <w:t>3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</w:tbl>
    <w:p w14:paraId="16574536" w14:textId="77777777" w:rsidR="005F71A7" w:rsidRPr="00E8793D" w:rsidRDefault="005F71A7" w:rsidP="005F71A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2D06E469" w14:textId="77777777" w:rsidR="005F71A7" w:rsidRPr="00E8793D" w:rsidRDefault="005F71A7" w:rsidP="005F71A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E8793D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7C756808" w14:textId="77777777" w:rsidR="005F71A7" w:rsidRPr="00E8793D" w:rsidRDefault="005F71A7" w:rsidP="005F71A7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371"/>
        <w:gridCol w:w="1843"/>
      </w:tblGrid>
      <w:tr w:rsidR="003F0186" w:rsidRPr="005E728F" w14:paraId="37EED50E" w14:textId="77777777" w:rsidTr="003F23FD">
        <w:tc>
          <w:tcPr>
            <w:tcW w:w="562" w:type="dxa"/>
            <w:shd w:val="clear" w:color="auto" w:fill="auto"/>
          </w:tcPr>
          <w:p w14:paraId="0F4D9B59" w14:textId="77777777"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14:paraId="2F4D5058" w14:textId="77777777"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4410147D" w14:textId="77777777"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3F0186" w:rsidRPr="005E728F" w14:paraId="388D4F49" w14:textId="77777777" w:rsidTr="003F23FD">
        <w:tc>
          <w:tcPr>
            <w:tcW w:w="562" w:type="dxa"/>
            <w:shd w:val="clear" w:color="auto" w:fill="auto"/>
          </w:tcPr>
          <w:p w14:paraId="6070452A" w14:textId="77777777" w:rsidR="003F0186" w:rsidRPr="005E728F" w:rsidRDefault="003F0186" w:rsidP="003F23FD">
            <w:pPr>
              <w:pStyle w:val="af4"/>
              <w:widowControl w:val="0"/>
              <w:numPr>
                <w:ilvl w:val="0"/>
                <w:numId w:val="13"/>
              </w:numPr>
              <w:ind w:left="0" w:hanging="48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4E1A363F" w14:textId="77777777"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5E9FEE7E" w14:textId="77777777"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E44041" w:rsidRPr="005E728F" w14:paraId="7C67AE4D" w14:textId="77777777" w:rsidTr="003F23FD">
        <w:tc>
          <w:tcPr>
            <w:tcW w:w="562" w:type="dxa"/>
            <w:shd w:val="clear" w:color="auto" w:fill="auto"/>
          </w:tcPr>
          <w:p w14:paraId="2027727F" w14:textId="77777777" w:rsidR="00E44041" w:rsidRPr="005E728F" w:rsidRDefault="00E44041" w:rsidP="00E44041">
            <w:pPr>
              <w:pStyle w:val="af4"/>
              <w:widowControl w:val="0"/>
              <w:numPr>
                <w:ilvl w:val="0"/>
                <w:numId w:val="13"/>
              </w:numPr>
              <w:ind w:left="0" w:hanging="48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246036D9" w14:textId="77F8B5B7" w:rsidR="00E44041" w:rsidRPr="005E728F" w:rsidRDefault="00E44041" w:rsidP="00E44041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 результатах проверки достоверности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 за 202</w:t>
            </w:r>
            <w:r w:rsidR="00C43C27">
              <w:rPr>
                <w:rFonts w:ascii="Times New Roman" w:hAnsi="Times New Roman"/>
                <w:sz w:val="24"/>
                <w:szCs w:val="24"/>
              </w:rPr>
              <w:t>3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год, проведенной Комитетом по кадрам и муниципальной службе Администрации ЗАТО Северск в отношении </w:t>
            </w:r>
            <w:r w:rsidR="00235612">
              <w:rPr>
                <w:rFonts w:ascii="Times New Roman" w:hAnsi="Times New Roman"/>
                <w:sz w:val="24"/>
                <w:szCs w:val="24"/>
              </w:rPr>
              <w:t xml:space="preserve">26 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 w:rsidR="00235612">
              <w:rPr>
                <w:rFonts w:ascii="Times New Roman" w:hAnsi="Times New Roman"/>
                <w:sz w:val="24"/>
                <w:szCs w:val="24"/>
              </w:rPr>
              <w:t>ых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служащ</w:t>
            </w:r>
            <w:r w:rsidR="00235612">
              <w:rPr>
                <w:rFonts w:ascii="Times New Roman" w:hAnsi="Times New Roman"/>
                <w:sz w:val="24"/>
                <w:szCs w:val="24"/>
              </w:rPr>
              <w:t>их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26E20" w:rsidRPr="00E94F7B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843" w:type="dxa"/>
            <w:shd w:val="clear" w:color="auto" w:fill="auto"/>
          </w:tcPr>
          <w:p w14:paraId="1A24EBF7" w14:textId="77777777" w:rsidR="00E44041" w:rsidRPr="005E728F" w:rsidRDefault="00E44041" w:rsidP="00E4404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157D2100" w14:textId="62D25465" w:rsidR="00E44041" w:rsidRPr="005E728F" w:rsidRDefault="00265169" w:rsidP="00E4404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="00E44041" w:rsidRPr="005E728F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</w:tr>
    </w:tbl>
    <w:p w14:paraId="7005056C" w14:textId="77777777" w:rsidR="00235612" w:rsidRDefault="00235612" w:rsidP="003F0186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2BB03859" w14:textId="166306B5" w:rsidR="003F0186" w:rsidRPr="005E728F" w:rsidRDefault="003F0186" w:rsidP="003F0186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728F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226E7D89" w14:textId="37E4C93F" w:rsidR="005562F5" w:rsidRPr="00575DD3" w:rsidRDefault="005562F5" w:rsidP="00575DD3">
      <w:pPr>
        <w:pStyle w:val="af4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575DD3">
        <w:rPr>
          <w:spacing w:val="-1"/>
        </w:rPr>
        <w:t xml:space="preserve">По вопросам повестки голосовать открытым способом путем поднятия руки. </w:t>
      </w:r>
    </w:p>
    <w:p w14:paraId="2A09B6E7" w14:textId="369E051A" w:rsidR="00575DD3" w:rsidRPr="00575DD3" w:rsidRDefault="001A00B4" w:rsidP="00575DD3">
      <w:pPr>
        <w:pStyle w:val="af4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bookmarkStart w:id="2" w:name="_Hlk173917389"/>
      <w:bookmarkStart w:id="3" w:name="_Hlk173849015"/>
      <w:r w:rsidRPr="00575DD3">
        <w:t>Факт представления недостоверных сведений о доходах за 2023 год не установлен</w:t>
      </w:r>
      <w:r w:rsidR="00575DD3" w:rsidRPr="00575DD3">
        <w:t xml:space="preserve"> в отношении</w:t>
      </w:r>
      <w:r w:rsidR="00235612">
        <w:t xml:space="preserve"> 2 муниципальных служащих Администрации ЗАТО Северск.</w:t>
      </w:r>
    </w:p>
    <w:bookmarkEnd w:id="2"/>
    <w:bookmarkEnd w:id="3"/>
    <w:p w14:paraId="0ED981B8" w14:textId="77777777" w:rsidR="00235612" w:rsidRPr="004E56EF" w:rsidRDefault="00235612" w:rsidP="00235612">
      <w:pPr>
        <w:pStyle w:val="af4"/>
        <w:widowControl w:val="0"/>
        <w:numPr>
          <w:ilvl w:val="0"/>
          <w:numId w:val="12"/>
        </w:numPr>
        <w:tabs>
          <w:tab w:val="left" w:pos="993"/>
          <w:tab w:val="left" w:pos="1134"/>
        </w:tabs>
        <w:ind w:left="0" w:firstLine="709"/>
        <w:jc w:val="both"/>
      </w:pPr>
      <w:r w:rsidRPr="004E56EF">
        <w:lastRenderedPageBreak/>
        <w:t>Рекомендовать Мэру ЗАТО Северск и руководителям органов Администрации ЗАТО Северск, наделенных правами юридического лица</w:t>
      </w:r>
      <w:r>
        <w:t xml:space="preserve"> (работодателям)</w:t>
      </w:r>
      <w:r w:rsidRPr="004E56EF">
        <w:t>:</w:t>
      </w:r>
    </w:p>
    <w:p w14:paraId="49521AA1" w14:textId="323CFEEA" w:rsidR="00235612" w:rsidRPr="004E56EF" w:rsidRDefault="00235612" w:rsidP="00235612">
      <w:pPr>
        <w:pStyle w:val="af4"/>
        <w:widowControl w:val="0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jc w:val="both"/>
      </w:pPr>
      <w:r w:rsidRPr="004E56EF">
        <w:t xml:space="preserve">привлечь к дисциплинарной ответственности и объявить выговор </w:t>
      </w:r>
      <w:r>
        <w:t>1</w:t>
      </w:r>
      <w:r w:rsidRPr="004E56EF">
        <w:t xml:space="preserve"> муниципальн</w:t>
      </w:r>
      <w:r>
        <w:t>ому</w:t>
      </w:r>
      <w:r w:rsidRPr="004E56EF">
        <w:t xml:space="preserve"> служащ</w:t>
      </w:r>
      <w:r>
        <w:t>ему</w:t>
      </w:r>
      <w:r w:rsidRPr="004E56EF">
        <w:t xml:space="preserve"> Администрации ЗАТО Северск;</w:t>
      </w:r>
    </w:p>
    <w:p w14:paraId="6DD46176" w14:textId="01833A89" w:rsidR="00235612" w:rsidRPr="004E56EF" w:rsidRDefault="00235612" w:rsidP="00235612">
      <w:pPr>
        <w:pStyle w:val="af4"/>
        <w:widowControl w:val="0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jc w:val="both"/>
      </w:pPr>
      <w:r w:rsidRPr="004E56EF">
        <w:t xml:space="preserve">привлечь к дисциплинарной ответственности и объявить замечание </w:t>
      </w:r>
      <w:r>
        <w:t>10</w:t>
      </w:r>
      <w:r w:rsidRPr="004E56EF">
        <w:t xml:space="preserve"> муниципальным служащим Администрации ЗАТО Северск;</w:t>
      </w:r>
    </w:p>
    <w:p w14:paraId="07ABD6F2" w14:textId="48760432" w:rsidR="00235612" w:rsidRPr="004E56EF" w:rsidRDefault="00235612" w:rsidP="00235612">
      <w:pPr>
        <w:pStyle w:val="af4"/>
        <w:widowControl w:val="0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jc w:val="both"/>
      </w:pPr>
      <w:r w:rsidRPr="004E56EF">
        <w:t xml:space="preserve">не привлекать к дисциплинарной ответственности </w:t>
      </w:r>
      <w:r>
        <w:t>13</w:t>
      </w:r>
      <w:r w:rsidRPr="004E56EF">
        <w:t xml:space="preserve"> муниципальных служащих Администрации ЗАТО Северск.</w:t>
      </w:r>
    </w:p>
    <w:p w14:paraId="539A7047" w14:textId="7C23129E" w:rsidR="005562F5" w:rsidRPr="00D9264A" w:rsidRDefault="005562F5" w:rsidP="00BE3728">
      <w:pPr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E02482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E02482">
        <w:rPr>
          <w:rFonts w:ascii="Times New Roman" w:hAnsi="Times New Roman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E02482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5562F5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5562F5">
        <w:rPr>
          <w:rFonts w:ascii="Times New Roman" w:hAnsi="Times New Roman"/>
          <w:sz w:val="24"/>
          <w:szCs w:val="24"/>
        </w:rPr>
        <w:t xml:space="preserve">) с учетом законодательства Российской Федерации о защите </w:t>
      </w:r>
      <w:r w:rsidRPr="005E728F">
        <w:rPr>
          <w:rFonts w:ascii="Times New Roman" w:hAnsi="Times New Roman"/>
          <w:sz w:val="24"/>
          <w:szCs w:val="24"/>
        </w:rPr>
        <w:t>персональных данных.</w:t>
      </w:r>
      <w:r w:rsidRPr="005E728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14:paraId="688E3D5E" w14:textId="77B70FD9" w:rsidR="00D9264A" w:rsidRDefault="00D9264A" w:rsidP="00D9264A">
      <w:pPr>
        <w:widowControl w:val="0"/>
        <w:tabs>
          <w:tab w:val="left" w:pos="1134"/>
        </w:tabs>
        <w:jc w:val="both"/>
        <w:rPr>
          <w:rFonts w:ascii="Times New Roman" w:hAnsi="Times New Roman"/>
          <w:b/>
          <w:spacing w:val="-8"/>
          <w:sz w:val="24"/>
          <w:szCs w:val="24"/>
        </w:rPr>
      </w:pPr>
    </w:p>
    <w:p w14:paraId="44E7EFCB" w14:textId="24486F78" w:rsidR="00D9264A" w:rsidRDefault="00D9264A" w:rsidP="00D9264A">
      <w:pPr>
        <w:widowControl w:val="0"/>
        <w:tabs>
          <w:tab w:val="left" w:pos="1134"/>
        </w:tabs>
        <w:jc w:val="both"/>
        <w:rPr>
          <w:rFonts w:ascii="Times New Roman" w:hAnsi="Times New Roman"/>
          <w:b/>
          <w:spacing w:val="-8"/>
          <w:sz w:val="24"/>
          <w:szCs w:val="24"/>
        </w:rPr>
      </w:pPr>
    </w:p>
    <w:p w14:paraId="09E9037F" w14:textId="77777777" w:rsidR="00D9264A" w:rsidRPr="005E728F" w:rsidRDefault="00D9264A" w:rsidP="00D9264A">
      <w:pPr>
        <w:widowControl w:val="0"/>
        <w:tabs>
          <w:tab w:val="left" w:pos="1134"/>
        </w:tabs>
        <w:jc w:val="both"/>
        <w:rPr>
          <w:rFonts w:ascii="Times New Roman" w:hAnsi="Times New Roman"/>
          <w:b/>
          <w:spacing w:val="-1"/>
          <w:sz w:val="24"/>
          <w:szCs w:val="24"/>
        </w:rPr>
      </w:pPr>
    </w:p>
    <w:tbl>
      <w:tblPr>
        <w:tblW w:w="875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3F0186" w:rsidRPr="005E728F" w14:paraId="24D4CEE1" w14:textId="77777777" w:rsidTr="003F0186">
        <w:tc>
          <w:tcPr>
            <w:tcW w:w="3227" w:type="dxa"/>
            <w:shd w:val="clear" w:color="auto" w:fill="auto"/>
          </w:tcPr>
          <w:p w14:paraId="52756205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7C3E3DEB" w14:textId="4D7C593F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7ADA53FB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3F0186" w:rsidRPr="00D07547" w14:paraId="762E9062" w14:textId="77777777" w:rsidTr="003F0186">
        <w:tc>
          <w:tcPr>
            <w:tcW w:w="3227" w:type="dxa"/>
            <w:shd w:val="clear" w:color="auto" w:fill="auto"/>
          </w:tcPr>
          <w:p w14:paraId="1311499C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19419E2C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55DAFD1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6D1F7110" w14:textId="77777777" w:rsidTr="003F0186">
        <w:tc>
          <w:tcPr>
            <w:tcW w:w="3227" w:type="dxa"/>
            <w:shd w:val="clear" w:color="auto" w:fill="auto"/>
          </w:tcPr>
          <w:p w14:paraId="7365E6ED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758FE85" w14:textId="157B9D52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1C2907DD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3F0186" w:rsidRPr="00D07547" w14:paraId="09ABE5CA" w14:textId="77777777" w:rsidTr="003F0186">
        <w:tc>
          <w:tcPr>
            <w:tcW w:w="3227" w:type="dxa"/>
            <w:shd w:val="clear" w:color="auto" w:fill="auto"/>
          </w:tcPr>
          <w:p w14:paraId="6A417376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6BF7716C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EC72A3C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273FA66E" w14:textId="77777777" w:rsidTr="003F0186">
        <w:tc>
          <w:tcPr>
            <w:tcW w:w="3227" w:type="dxa"/>
            <w:shd w:val="clear" w:color="auto" w:fill="auto"/>
          </w:tcPr>
          <w:p w14:paraId="229B2D62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3628C884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5A14778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3F0186" w:rsidRPr="00D07547" w14:paraId="04763FD8" w14:textId="77777777" w:rsidTr="003F0186">
        <w:tc>
          <w:tcPr>
            <w:tcW w:w="3227" w:type="dxa"/>
            <w:shd w:val="clear" w:color="auto" w:fill="auto"/>
          </w:tcPr>
          <w:p w14:paraId="4FE089A6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40D8E47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471825FD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210B2210" w14:textId="77777777" w:rsidTr="003F0186">
        <w:tc>
          <w:tcPr>
            <w:tcW w:w="3227" w:type="dxa"/>
            <w:shd w:val="clear" w:color="auto" w:fill="auto"/>
          </w:tcPr>
          <w:p w14:paraId="477BE848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778AEF70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2810A15D" w14:textId="1DEA8581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Л.В.</w:t>
            </w:r>
            <w:r w:rsidR="00265169">
              <w:rPr>
                <w:rFonts w:ascii="Times New Roman" w:hAnsi="Times New Roman"/>
                <w:i/>
                <w:sz w:val="24"/>
                <w:szCs w:val="24"/>
              </w:rPr>
              <w:t>Боброва</w:t>
            </w:r>
            <w:proofErr w:type="spellEnd"/>
          </w:p>
        </w:tc>
      </w:tr>
      <w:tr w:rsidR="003F0186" w:rsidRPr="00D07547" w14:paraId="2558CB41" w14:textId="77777777" w:rsidTr="003F0186">
        <w:tc>
          <w:tcPr>
            <w:tcW w:w="3227" w:type="dxa"/>
            <w:shd w:val="clear" w:color="auto" w:fill="auto"/>
          </w:tcPr>
          <w:p w14:paraId="432678E8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35F945DB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6F9B9C7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364321B6" w14:textId="77777777" w:rsidTr="003F0186">
        <w:tc>
          <w:tcPr>
            <w:tcW w:w="3227" w:type="dxa"/>
            <w:shd w:val="clear" w:color="auto" w:fill="auto"/>
          </w:tcPr>
          <w:p w14:paraId="5A7A4CC9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0E0A27F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64C6B60E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3F0186" w:rsidRPr="00D07547" w14:paraId="01C0EDD8" w14:textId="77777777" w:rsidTr="003F0186">
        <w:tc>
          <w:tcPr>
            <w:tcW w:w="3227" w:type="dxa"/>
            <w:shd w:val="clear" w:color="auto" w:fill="auto"/>
          </w:tcPr>
          <w:p w14:paraId="487108CD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336B7777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CD2E5A6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0EA0EC7D" w14:textId="77777777" w:rsidTr="003F0186">
        <w:tc>
          <w:tcPr>
            <w:tcW w:w="3227" w:type="dxa"/>
            <w:shd w:val="clear" w:color="auto" w:fill="auto"/>
          </w:tcPr>
          <w:p w14:paraId="61713775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F6961FD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18E119A1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3F0186" w:rsidRPr="00D07547" w14:paraId="49556BB2" w14:textId="77777777" w:rsidTr="003F0186">
        <w:tc>
          <w:tcPr>
            <w:tcW w:w="3227" w:type="dxa"/>
            <w:shd w:val="clear" w:color="auto" w:fill="auto"/>
          </w:tcPr>
          <w:p w14:paraId="4E9D3753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06042AC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7EA79F5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45331575" w14:textId="77777777" w:rsidTr="003F0186">
        <w:tc>
          <w:tcPr>
            <w:tcW w:w="3227" w:type="dxa"/>
            <w:shd w:val="clear" w:color="auto" w:fill="auto"/>
          </w:tcPr>
          <w:p w14:paraId="6D115CA6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E1C4AC8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2E6DCBE0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3F0186" w:rsidRPr="00D07547" w14:paraId="136CDD64" w14:textId="77777777" w:rsidTr="003F0186">
        <w:tc>
          <w:tcPr>
            <w:tcW w:w="3227" w:type="dxa"/>
            <w:shd w:val="clear" w:color="auto" w:fill="auto"/>
          </w:tcPr>
          <w:p w14:paraId="53CB157A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3103B958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76EA3E81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14:paraId="5639D032" w14:textId="4E342083" w:rsidR="007F290D" w:rsidRDefault="007F290D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E88FE02" w14:textId="77777777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F8F0045" w14:textId="77777777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2F6ACEC" w14:textId="77777777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643998E" w14:textId="1B601628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03ECCEE" w14:textId="14489C7B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40A7E23E" w14:textId="039F29E9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C178AC4" w14:textId="7E3340BD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F479411" w14:textId="4807F7F6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4C08383" w14:textId="18822F0E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553E64E" w14:textId="0EB71D59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1ED9F19" w14:textId="33FD4BAA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74C7A79" w14:textId="6C0332E5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1C46B35" w14:textId="7751BF5F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62787AA" w14:textId="058C4AD2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21F0765" w14:textId="2B6B94DF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93AE722" w14:textId="43C1DF10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F974F3C" w14:textId="6AC7BC9C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B9BAAC8" w14:textId="6DF362BE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2FDFCFF" w14:textId="3DD44057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2B51330" w14:textId="057759BC" w:rsidR="00235612" w:rsidRDefault="00235612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4EBA46AE" w14:textId="5B3662B1" w:rsidR="0040196A" w:rsidRDefault="0040196A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0750634" w14:textId="347BD3EE" w:rsidR="0040196A" w:rsidRDefault="0040196A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D7E1F8A" w14:textId="77777777" w:rsidR="0040196A" w:rsidRDefault="0040196A" w:rsidP="004377D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8E14349" w14:textId="21779CA8" w:rsidR="00A86405" w:rsidRDefault="00A86405" w:rsidP="00A86405">
      <w:pPr>
        <w:widowControl w:val="0"/>
        <w:jc w:val="center"/>
        <w:rPr>
          <w:rFonts w:ascii="Times New Roman" w:hAnsi="Times New Roman"/>
          <w:sz w:val="8"/>
          <w:szCs w:val="8"/>
        </w:rPr>
      </w:pPr>
      <w:r w:rsidRPr="00627E6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98176" behindDoc="0" locked="0" layoutInCell="1" allowOverlap="1" wp14:anchorId="0EF971AC" wp14:editId="128A7CB3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C18F0F" w14:textId="2D426F7C" w:rsidR="0040196A" w:rsidRDefault="0040196A" w:rsidP="00A86405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68BBBE10" w14:textId="77777777" w:rsidR="0040196A" w:rsidRPr="00627E6D" w:rsidRDefault="0040196A" w:rsidP="00A86405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14DEFDFF" w14:textId="77777777" w:rsidR="00A86405" w:rsidRPr="00627E6D" w:rsidRDefault="00A86405" w:rsidP="00A86405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49C2D523" w14:textId="77777777" w:rsidR="00A86405" w:rsidRDefault="00A86405" w:rsidP="00A86405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52776DB7" w14:textId="77777777" w:rsidR="00A86405" w:rsidRPr="00627E6D" w:rsidRDefault="00A86405" w:rsidP="00A86405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4AB8E2B1" w14:textId="2F409295" w:rsidR="00A86405" w:rsidRPr="00627E6D" w:rsidRDefault="00235612" w:rsidP="00A86405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ВЫПИСКА ИЗ </w:t>
      </w:r>
      <w:r w:rsidR="00A86405" w:rsidRPr="00627E6D">
        <w:rPr>
          <w:rFonts w:ascii="Times New Roman" w:hAnsi="Times New Roman"/>
          <w:b/>
          <w:sz w:val="28"/>
          <w:szCs w:val="28"/>
        </w:rPr>
        <w:t>ПРОТОКОЛ</w:t>
      </w:r>
      <w:r>
        <w:rPr>
          <w:rFonts w:ascii="Times New Roman" w:hAnsi="Times New Roman"/>
          <w:b/>
          <w:sz w:val="28"/>
          <w:szCs w:val="28"/>
        </w:rPr>
        <w:t>А</w:t>
      </w:r>
    </w:p>
    <w:p w14:paraId="31DD78A4" w14:textId="77777777" w:rsidR="00A86405" w:rsidRPr="00627E6D" w:rsidRDefault="00A86405" w:rsidP="00A86405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186A0B57" w14:textId="77777777" w:rsidR="00A86405" w:rsidRPr="00CB5BBF" w:rsidRDefault="00A86405" w:rsidP="00A86405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3741C154" w14:textId="77777777" w:rsidR="00A86405" w:rsidRPr="00E8793D" w:rsidRDefault="00A86405" w:rsidP="00A86405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E8793D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A86405" w:rsidRPr="00E8793D" w14:paraId="04C9128C" w14:textId="77777777" w:rsidTr="008201FF">
        <w:tc>
          <w:tcPr>
            <w:tcW w:w="4874" w:type="dxa"/>
            <w:shd w:val="clear" w:color="auto" w:fill="auto"/>
          </w:tcPr>
          <w:p w14:paraId="70A27A3F" w14:textId="77777777" w:rsidR="00A86405" w:rsidRPr="00E8793D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38AEB6" w14:textId="3AF7C9E0" w:rsidR="00A86405" w:rsidRPr="00E8793D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сентября</w:t>
            </w:r>
            <w:r w:rsidRPr="00E8793D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2D933E48" w14:textId="0E22698F" w:rsidR="00A86405" w:rsidRPr="00E8793D" w:rsidRDefault="00A86405" w:rsidP="008201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№ 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30D935CA" w14:textId="77777777" w:rsidR="00A86405" w:rsidRPr="00E8793D" w:rsidRDefault="00A86405" w:rsidP="00A86405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7135"/>
      </w:tblGrid>
      <w:tr w:rsidR="00A86405" w:rsidRPr="00E8793D" w14:paraId="1FC9361E" w14:textId="77777777" w:rsidTr="008201FF">
        <w:tc>
          <w:tcPr>
            <w:tcW w:w="9639" w:type="dxa"/>
            <w:gridSpan w:val="3"/>
          </w:tcPr>
          <w:p w14:paraId="17F15150" w14:textId="77777777" w:rsidR="00A86405" w:rsidRPr="00E8793D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A86405" w:rsidRPr="00E8793D" w14:paraId="62BBE364" w14:textId="77777777" w:rsidTr="008201FF">
        <w:tc>
          <w:tcPr>
            <w:tcW w:w="2268" w:type="dxa"/>
          </w:tcPr>
          <w:p w14:paraId="052DDE64" w14:textId="77777777" w:rsidR="00A86405" w:rsidRPr="00E8793D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4BB94C5D" w14:textId="77777777" w:rsidR="00A86405" w:rsidRPr="00E8793D" w:rsidRDefault="00A86405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EB361CE" w14:textId="77777777" w:rsidR="00A86405" w:rsidRPr="00E8793D" w:rsidRDefault="00A86405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заместитель Мэра ЗАТО Северск - Управляющий делами Администрации ЗАТО Северск</w:t>
            </w:r>
          </w:p>
        </w:tc>
      </w:tr>
      <w:tr w:rsidR="00A86405" w:rsidRPr="00E8793D" w14:paraId="31BF3D63" w14:textId="77777777" w:rsidTr="008201FF">
        <w:tc>
          <w:tcPr>
            <w:tcW w:w="9639" w:type="dxa"/>
            <w:gridSpan w:val="3"/>
          </w:tcPr>
          <w:p w14:paraId="5D0F5F13" w14:textId="77777777" w:rsidR="00A86405" w:rsidRPr="00E8793D" w:rsidRDefault="00A86405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A86405" w:rsidRPr="00E8793D" w14:paraId="36E47074" w14:textId="77777777" w:rsidTr="008201FF">
        <w:tc>
          <w:tcPr>
            <w:tcW w:w="2268" w:type="dxa"/>
          </w:tcPr>
          <w:p w14:paraId="10A2BE82" w14:textId="77777777" w:rsidR="00A86405" w:rsidRPr="00E8793D" w:rsidRDefault="00A86405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4E7335E7" w14:textId="77777777" w:rsidR="00A86405" w:rsidRPr="00E8793D" w:rsidRDefault="00A86405" w:rsidP="008201FF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34E7ACFF" w14:textId="77777777" w:rsidR="00A86405" w:rsidRPr="00E8793D" w:rsidRDefault="00A86405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A86405" w:rsidRPr="00E8793D" w14:paraId="4124378E" w14:textId="77777777" w:rsidTr="008201FF">
        <w:tc>
          <w:tcPr>
            <w:tcW w:w="9639" w:type="dxa"/>
            <w:gridSpan w:val="3"/>
          </w:tcPr>
          <w:p w14:paraId="74BAE65B" w14:textId="77777777" w:rsidR="00A86405" w:rsidRPr="00E8793D" w:rsidRDefault="00A86405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0D44E4" w:rsidRPr="00E8793D" w14:paraId="2CA597F6" w14:textId="77777777" w:rsidTr="008201FF">
        <w:tc>
          <w:tcPr>
            <w:tcW w:w="2268" w:type="dxa"/>
          </w:tcPr>
          <w:p w14:paraId="675EA20F" w14:textId="77777777" w:rsidR="000D44E4" w:rsidRPr="00E8793D" w:rsidRDefault="000D44E4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E8793D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14:paraId="347C0EB7" w14:textId="77777777" w:rsidR="000D44E4" w:rsidRPr="00E8793D" w:rsidRDefault="000D44E4" w:rsidP="008201FF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64D4039" w14:textId="77777777" w:rsidR="000D44E4" w:rsidRPr="00E8793D" w:rsidRDefault="000D44E4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A86405" w:rsidRPr="00E8793D" w14:paraId="20A576AC" w14:textId="77777777" w:rsidTr="008201FF">
        <w:tc>
          <w:tcPr>
            <w:tcW w:w="2268" w:type="dxa"/>
          </w:tcPr>
          <w:p w14:paraId="25741E3A" w14:textId="77777777" w:rsidR="00A86405" w:rsidRPr="00E8793D" w:rsidRDefault="00A86405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72B8502A" w14:textId="77777777" w:rsidR="00A86405" w:rsidRPr="00E8793D" w:rsidRDefault="00A86405" w:rsidP="008201FF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23E844D5" w14:textId="77777777" w:rsidR="00A86405" w:rsidRPr="00E8793D" w:rsidRDefault="00A86405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E8793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E8793D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E8793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A86405" w:rsidRPr="00E8793D" w14:paraId="4484BB84" w14:textId="77777777" w:rsidTr="008201FF">
        <w:tc>
          <w:tcPr>
            <w:tcW w:w="2268" w:type="dxa"/>
          </w:tcPr>
          <w:p w14:paraId="1A0D6B08" w14:textId="77777777" w:rsidR="00A86405" w:rsidRPr="00E8793D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0FCFD977" w14:textId="77777777" w:rsidR="00A86405" w:rsidRPr="00E8793D" w:rsidRDefault="00A86405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</w:tcPr>
          <w:p w14:paraId="33D66F9D" w14:textId="77777777" w:rsidR="00A86405" w:rsidRPr="00E8793D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A86405" w:rsidRPr="00E8793D" w14:paraId="05201837" w14:textId="77777777" w:rsidTr="008201FF">
        <w:tc>
          <w:tcPr>
            <w:tcW w:w="2268" w:type="dxa"/>
          </w:tcPr>
          <w:p w14:paraId="331A9CDB" w14:textId="77777777" w:rsidR="00A86405" w:rsidRPr="00E8793D" w:rsidRDefault="00A86405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1F005899" w14:textId="77777777" w:rsidR="00A86405" w:rsidRPr="00E8793D" w:rsidRDefault="00A86405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6B53B3A8" w14:textId="77777777" w:rsidR="00A86405" w:rsidRPr="00E8793D" w:rsidRDefault="00A86405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A86405" w:rsidRPr="00E8793D" w14:paraId="5E74C3E1" w14:textId="77777777" w:rsidTr="008201FF">
        <w:tc>
          <w:tcPr>
            <w:tcW w:w="2268" w:type="dxa"/>
          </w:tcPr>
          <w:p w14:paraId="3B4DA3EA" w14:textId="77777777" w:rsidR="00A86405" w:rsidRPr="00E8793D" w:rsidRDefault="00A86405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2C9608BF" w14:textId="77777777" w:rsidR="00A86405" w:rsidRPr="00E8793D" w:rsidRDefault="00A86405" w:rsidP="008201FF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2DA5ED5" w14:textId="77777777" w:rsidR="00A86405" w:rsidRPr="00E8793D" w:rsidRDefault="00A86405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235612" w:rsidRPr="00E8793D" w14:paraId="004628E2" w14:textId="77777777" w:rsidTr="00235612">
        <w:tc>
          <w:tcPr>
            <w:tcW w:w="2268" w:type="dxa"/>
          </w:tcPr>
          <w:p w14:paraId="298FB25C" w14:textId="7341798B" w:rsidR="00235612" w:rsidRPr="00E8793D" w:rsidRDefault="00467136" w:rsidP="002E1149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  <w:tc>
          <w:tcPr>
            <w:tcW w:w="236" w:type="dxa"/>
          </w:tcPr>
          <w:p w14:paraId="08BA3D3B" w14:textId="77777777" w:rsidR="00235612" w:rsidRPr="00E8793D" w:rsidRDefault="00235612" w:rsidP="002E1149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3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6BCBB0AF" w14:textId="74D93CBB" w:rsidR="00235612" w:rsidRPr="00E8793D" w:rsidRDefault="00235612" w:rsidP="00235612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служащий А</w:t>
            </w:r>
            <w:r w:rsidRPr="007A7DCC">
              <w:rPr>
                <w:rFonts w:ascii="Times New Roman" w:hAnsi="Times New Roman"/>
                <w:sz w:val="24"/>
                <w:szCs w:val="24"/>
              </w:rPr>
              <w:t>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отношении которого была проведена проверка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достоверности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>за 202</w:t>
            </w:r>
            <w:r w:rsidR="00BE3728">
              <w:rPr>
                <w:rFonts w:ascii="Times New Roman" w:hAnsi="Times New Roman"/>
                <w:sz w:val="24"/>
                <w:szCs w:val="24"/>
              </w:rPr>
              <w:t>3</w:t>
            </w:r>
            <w:r w:rsidRPr="00627E6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</w:tbl>
    <w:p w14:paraId="76BB6C61" w14:textId="77777777" w:rsidR="00A86405" w:rsidRPr="00E8793D" w:rsidRDefault="00A86405" w:rsidP="00A86405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0F39B1AA" w14:textId="77777777" w:rsidR="00A86405" w:rsidRPr="00E8793D" w:rsidRDefault="00A86405" w:rsidP="00A86405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E8793D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336173F1" w14:textId="77777777" w:rsidR="00A86405" w:rsidRPr="00E8793D" w:rsidRDefault="00A86405" w:rsidP="00A86405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513"/>
        <w:gridCol w:w="1843"/>
      </w:tblGrid>
      <w:tr w:rsidR="00A86405" w:rsidRPr="005E728F" w14:paraId="23D092B0" w14:textId="77777777" w:rsidTr="00A86405">
        <w:tc>
          <w:tcPr>
            <w:tcW w:w="562" w:type="dxa"/>
            <w:shd w:val="clear" w:color="auto" w:fill="auto"/>
          </w:tcPr>
          <w:p w14:paraId="3CA9AC55" w14:textId="77777777" w:rsidR="00A86405" w:rsidRPr="005E728F" w:rsidRDefault="00A86405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513" w:type="dxa"/>
            <w:shd w:val="clear" w:color="auto" w:fill="auto"/>
          </w:tcPr>
          <w:p w14:paraId="5445132B" w14:textId="77777777" w:rsidR="00A86405" w:rsidRPr="005E728F" w:rsidRDefault="00A86405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78FD2DBD" w14:textId="77777777" w:rsidR="00A86405" w:rsidRPr="005E728F" w:rsidRDefault="00A86405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A86405" w:rsidRPr="005E728F" w14:paraId="45282D58" w14:textId="77777777" w:rsidTr="00A86405">
        <w:tc>
          <w:tcPr>
            <w:tcW w:w="562" w:type="dxa"/>
            <w:shd w:val="clear" w:color="auto" w:fill="auto"/>
          </w:tcPr>
          <w:p w14:paraId="13983A7D" w14:textId="1B6B6162" w:rsidR="00A86405" w:rsidRPr="005E728F" w:rsidRDefault="00A86405" w:rsidP="00A86405">
            <w:pPr>
              <w:pStyle w:val="af4"/>
              <w:widowControl w:val="0"/>
              <w:numPr>
                <w:ilvl w:val="0"/>
                <w:numId w:val="24"/>
              </w:numPr>
              <w:ind w:left="0" w:firstLine="33"/>
              <w:jc w:val="center"/>
            </w:pPr>
          </w:p>
        </w:tc>
        <w:tc>
          <w:tcPr>
            <w:tcW w:w="7513" w:type="dxa"/>
            <w:shd w:val="clear" w:color="auto" w:fill="auto"/>
          </w:tcPr>
          <w:p w14:paraId="52088B00" w14:textId="77777777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2CC964AE" w14:textId="77777777" w:rsidR="00A86405" w:rsidRPr="005E728F" w:rsidRDefault="00A86405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A86405" w:rsidRPr="005E728F" w14:paraId="162CFDA6" w14:textId="77777777" w:rsidTr="00A86405">
        <w:tc>
          <w:tcPr>
            <w:tcW w:w="562" w:type="dxa"/>
            <w:shd w:val="clear" w:color="auto" w:fill="auto"/>
          </w:tcPr>
          <w:p w14:paraId="31606369" w14:textId="708D5BAE" w:rsidR="00A86405" w:rsidRPr="005E728F" w:rsidRDefault="00A86405" w:rsidP="00A86405">
            <w:pPr>
              <w:pStyle w:val="af4"/>
              <w:widowControl w:val="0"/>
              <w:numPr>
                <w:ilvl w:val="0"/>
                <w:numId w:val="24"/>
              </w:numPr>
              <w:ind w:left="0" w:firstLine="33"/>
              <w:jc w:val="center"/>
            </w:pPr>
          </w:p>
        </w:tc>
        <w:tc>
          <w:tcPr>
            <w:tcW w:w="7513" w:type="dxa"/>
            <w:shd w:val="clear" w:color="auto" w:fill="auto"/>
          </w:tcPr>
          <w:p w14:paraId="59D26FD6" w14:textId="5B4426E2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 результатах проверки достоверности сведений о доходах, расходах, об имуществе и обязательствах имущественного характера за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год, проведенной Комитетом по кадрам и муниципальной службе Администрации ЗАТО Северск в отношении муниципального служащего </w:t>
            </w:r>
            <w:r w:rsidRPr="00E94F7B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843" w:type="dxa"/>
            <w:shd w:val="clear" w:color="auto" w:fill="auto"/>
          </w:tcPr>
          <w:p w14:paraId="79194386" w14:textId="77777777" w:rsidR="00A86405" w:rsidRPr="005E728F" w:rsidRDefault="00A86405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59406344" w14:textId="77777777" w:rsidR="00A86405" w:rsidRPr="005E728F" w:rsidRDefault="00A86405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</w:tr>
      <w:tr w:rsidR="000B0986" w:rsidRPr="005E728F" w14:paraId="20C44179" w14:textId="77777777" w:rsidTr="00A86405">
        <w:tc>
          <w:tcPr>
            <w:tcW w:w="562" w:type="dxa"/>
            <w:shd w:val="clear" w:color="auto" w:fill="auto"/>
          </w:tcPr>
          <w:p w14:paraId="78A1683C" w14:textId="77777777" w:rsidR="000B0986" w:rsidRPr="005E728F" w:rsidRDefault="000B0986" w:rsidP="000B0986">
            <w:pPr>
              <w:pStyle w:val="af4"/>
              <w:widowControl w:val="0"/>
              <w:numPr>
                <w:ilvl w:val="0"/>
                <w:numId w:val="24"/>
              </w:numPr>
              <w:ind w:left="0" w:firstLine="33"/>
              <w:jc w:val="center"/>
            </w:pPr>
          </w:p>
        </w:tc>
        <w:tc>
          <w:tcPr>
            <w:tcW w:w="7513" w:type="dxa"/>
            <w:shd w:val="clear" w:color="auto" w:fill="auto"/>
          </w:tcPr>
          <w:p w14:paraId="6328BFEE" w14:textId="60062E3A" w:rsidR="000B0986" w:rsidRPr="005E728F" w:rsidRDefault="000B0986" w:rsidP="000B09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03C">
              <w:rPr>
                <w:rFonts w:ascii="Times New Roman" w:hAnsi="Times New Roman"/>
                <w:sz w:val="24"/>
                <w:szCs w:val="24"/>
              </w:rPr>
              <w:t xml:space="preserve">Рассмотрение </w:t>
            </w:r>
            <w:bookmarkStart w:id="4" w:name="_Hlk177711647"/>
            <w:r w:rsidRPr="009F603C">
              <w:rPr>
                <w:rFonts w:ascii="Times New Roman" w:hAnsi="Times New Roman"/>
                <w:sz w:val="24"/>
                <w:szCs w:val="24"/>
              </w:rPr>
              <w:t xml:space="preserve">результатов анализа сведений, содержащихся в анкетах лиц, представляемых при назначении на должности муниципальной службы в Администрации ЗАТО Северск об их родственниках и свойственниках, в целях выявления возможного конфликта интересов за период с </w:t>
            </w:r>
            <w:r w:rsidR="003D2D60">
              <w:rPr>
                <w:rFonts w:ascii="Times New Roman" w:hAnsi="Times New Roman"/>
                <w:sz w:val="24"/>
                <w:szCs w:val="24"/>
              </w:rPr>
              <w:t>12.04.2024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3D2D60">
              <w:rPr>
                <w:rFonts w:ascii="Times New Roman" w:hAnsi="Times New Roman"/>
                <w:sz w:val="24"/>
                <w:szCs w:val="24"/>
              </w:rPr>
              <w:t>02.09</w:t>
            </w:r>
            <w:r>
              <w:rPr>
                <w:rFonts w:ascii="Times New Roman" w:hAnsi="Times New Roman"/>
                <w:sz w:val="24"/>
                <w:szCs w:val="24"/>
              </w:rPr>
              <w:t>.2024</w:t>
            </w:r>
            <w:bookmarkEnd w:id="4"/>
          </w:p>
        </w:tc>
        <w:tc>
          <w:tcPr>
            <w:tcW w:w="1843" w:type="dxa"/>
            <w:shd w:val="clear" w:color="auto" w:fill="auto"/>
          </w:tcPr>
          <w:p w14:paraId="2D57EA4C" w14:textId="7BAB3D2E" w:rsidR="000B0986" w:rsidRPr="005E728F" w:rsidRDefault="000B0986" w:rsidP="000B09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 Л.В.</w:t>
            </w:r>
          </w:p>
        </w:tc>
      </w:tr>
    </w:tbl>
    <w:p w14:paraId="3AA5DA36" w14:textId="77777777" w:rsidR="00811449" w:rsidRPr="005E728F" w:rsidRDefault="00811449" w:rsidP="00A86405">
      <w:pPr>
        <w:widowControl w:val="0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14:paraId="1F1BB6BA" w14:textId="77777777" w:rsidR="00A86405" w:rsidRPr="005E728F" w:rsidRDefault="00A86405" w:rsidP="00851599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728F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053DD0BF" w14:textId="43415A79" w:rsidR="00A86405" w:rsidRPr="00575DD3" w:rsidRDefault="00A86405" w:rsidP="000B0986">
      <w:pPr>
        <w:pStyle w:val="af4"/>
        <w:widowControl w:val="0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r w:rsidRPr="00A86405">
        <w:rPr>
          <w:spacing w:val="-1"/>
        </w:rPr>
        <w:lastRenderedPageBreak/>
        <w:t xml:space="preserve">По вопросам повестки голосовать открытым способом путем поднятия руки. </w:t>
      </w:r>
    </w:p>
    <w:p w14:paraId="1757ADF1" w14:textId="28C6EA59" w:rsidR="00A86405" w:rsidRDefault="00A86405" w:rsidP="000B0986">
      <w:pPr>
        <w:pStyle w:val="af4"/>
        <w:widowControl w:val="0"/>
        <w:numPr>
          <w:ilvl w:val="0"/>
          <w:numId w:val="25"/>
        </w:numPr>
        <w:tabs>
          <w:tab w:val="left" w:pos="993"/>
          <w:tab w:val="left" w:pos="1134"/>
        </w:tabs>
        <w:ind w:left="0" w:firstLine="709"/>
        <w:jc w:val="both"/>
      </w:pPr>
      <w:r w:rsidRPr="00575DD3">
        <w:t xml:space="preserve">Рекомендовать Мэру ЗАТО Северск </w:t>
      </w:r>
      <w:r w:rsidRPr="0010083E">
        <w:t>не привлекать к дисциплинарной ответственности</w:t>
      </w:r>
      <w:r w:rsidR="00851599">
        <w:t xml:space="preserve"> </w:t>
      </w:r>
      <w:r w:rsidR="00235612">
        <w:t>муниципального служащего Администрации ЗАТО Северск</w:t>
      </w:r>
      <w:r w:rsidR="00851599">
        <w:t>.</w:t>
      </w:r>
    </w:p>
    <w:p w14:paraId="45F83590" w14:textId="0D83545D" w:rsidR="000B0986" w:rsidRPr="00E86125" w:rsidRDefault="000B0986" w:rsidP="000B0986">
      <w:pPr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E86125">
        <w:rPr>
          <w:rFonts w:ascii="Times New Roman" w:hAnsi="Times New Roman"/>
          <w:spacing w:val="-1"/>
          <w:sz w:val="24"/>
          <w:szCs w:val="24"/>
        </w:rPr>
        <w:t xml:space="preserve">Принять к сведению информацию Комитета по кадрам и муниципальной службе Администрации ЗАТО Северск об анализе </w:t>
      </w:r>
      <w:r w:rsidRPr="00E86125">
        <w:rPr>
          <w:rFonts w:ascii="Times New Roman" w:hAnsi="Times New Roman"/>
          <w:bCs/>
          <w:sz w:val="24"/>
          <w:szCs w:val="24"/>
        </w:rPr>
        <w:t xml:space="preserve">сведений, содержащихся в анкетах лиц, представляемых при назначении на должности муниципальной службы Администрации ЗАТО Северск, об их родственниках и свойственниках за период с </w:t>
      </w:r>
      <w:r>
        <w:rPr>
          <w:rFonts w:ascii="Times New Roman" w:hAnsi="Times New Roman"/>
          <w:bCs/>
          <w:sz w:val="24"/>
          <w:szCs w:val="24"/>
        </w:rPr>
        <w:t>12.04.2024 по 02.09.2024</w:t>
      </w:r>
      <w:r w:rsidRPr="00E86125">
        <w:rPr>
          <w:rFonts w:ascii="Times New Roman" w:hAnsi="Times New Roman"/>
          <w:bCs/>
          <w:sz w:val="24"/>
          <w:szCs w:val="24"/>
        </w:rPr>
        <w:t>.</w:t>
      </w:r>
    </w:p>
    <w:p w14:paraId="098B4C13" w14:textId="2AB0CCEA" w:rsidR="00A86405" w:rsidRPr="00851599" w:rsidRDefault="00A86405" w:rsidP="00851599">
      <w:pPr>
        <w:widowControl w:val="0"/>
        <w:numPr>
          <w:ilvl w:val="0"/>
          <w:numId w:val="25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E02482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E02482">
        <w:rPr>
          <w:rFonts w:ascii="Times New Roman" w:hAnsi="Times New Roman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E02482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5562F5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5562F5">
        <w:rPr>
          <w:rFonts w:ascii="Times New Roman" w:hAnsi="Times New Roman"/>
          <w:sz w:val="24"/>
          <w:szCs w:val="24"/>
        </w:rPr>
        <w:t xml:space="preserve">) с учетом законодательства Российской Федерации о защите </w:t>
      </w:r>
      <w:r w:rsidRPr="005E728F">
        <w:rPr>
          <w:rFonts w:ascii="Times New Roman" w:hAnsi="Times New Roman"/>
          <w:sz w:val="24"/>
          <w:szCs w:val="24"/>
        </w:rPr>
        <w:t>персональных данных.</w:t>
      </w:r>
      <w:r w:rsidRPr="005E728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14:paraId="5BB1E8E0" w14:textId="77777777" w:rsidR="00851599" w:rsidRPr="005E728F" w:rsidRDefault="00851599" w:rsidP="00851599">
      <w:pPr>
        <w:widowControl w:val="0"/>
        <w:tabs>
          <w:tab w:val="left" w:pos="993"/>
          <w:tab w:val="left" w:pos="1134"/>
        </w:tabs>
        <w:ind w:left="709"/>
        <w:jc w:val="both"/>
        <w:rPr>
          <w:rFonts w:ascii="Times New Roman" w:hAnsi="Times New Roman"/>
          <w:b/>
          <w:spacing w:val="-1"/>
          <w:sz w:val="24"/>
          <w:szCs w:val="24"/>
        </w:rPr>
      </w:pPr>
    </w:p>
    <w:tbl>
      <w:tblPr>
        <w:tblW w:w="875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A86405" w:rsidRPr="005E728F" w14:paraId="5BD210CB" w14:textId="77777777" w:rsidTr="008201FF">
        <w:tc>
          <w:tcPr>
            <w:tcW w:w="3227" w:type="dxa"/>
            <w:shd w:val="clear" w:color="auto" w:fill="auto"/>
          </w:tcPr>
          <w:p w14:paraId="3FF23B56" w14:textId="77777777" w:rsidR="00A86405" w:rsidRPr="005E728F" w:rsidRDefault="00A86405" w:rsidP="00851599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ADB2231" w14:textId="77777777" w:rsidR="00A86405" w:rsidRPr="005E728F" w:rsidRDefault="00A86405" w:rsidP="00851599">
            <w:pPr>
              <w:widowControl w:val="0"/>
              <w:tabs>
                <w:tab w:val="left" w:pos="993"/>
              </w:tabs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53BB845F" w14:textId="77777777" w:rsidR="00A86405" w:rsidRPr="005E728F" w:rsidRDefault="00A86405" w:rsidP="00851599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A86405" w:rsidRPr="00D07547" w14:paraId="3B4151E9" w14:textId="77777777" w:rsidTr="008201FF">
        <w:tc>
          <w:tcPr>
            <w:tcW w:w="3227" w:type="dxa"/>
            <w:shd w:val="clear" w:color="auto" w:fill="auto"/>
          </w:tcPr>
          <w:p w14:paraId="24DB253F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630B224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52EB0CC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A86405" w:rsidRPr="005E728F" w14:paraId="145E69A4" w14:textId="77777777" w:rsidTr="008201FF">
        <w:tc>
          <w:tcPr>
            <w:tcW w:w="3227" w:type="dxa"/>
            <w:shd w:val="clear" w:color="auto" w:fill="auto"/>
          </w:tcPr>
          <w:p w14:paraId="53F01C47" w14:textId="77777777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3D79B852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01A0E42E" w14:textId="77777777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A86405" w:rsidRPr="00D07547" w14:paraId="1ACDD58F" w14:textId="77777777" w:rsidTr="008201FF">
        <w:tc>
          <w:tcPr>
            <w:tcW w:w="3227" w:type="dxa"/>
            <w:shd w:val="clear" w:color="auto" w:fill="auto"/>
          </w:tcPr>
          <w:p w14:paraId="05078383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C4CE9C9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7DB16DCA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A86405" w:rsidRPr="005E728F" w14:paraId="2AF27993" w14:textId="77777777" w:rsidTr="008201FF">
        <w:tc>
          <w:tcPr>
            <w:tcW w:w="3227" w:type="dxa"/>
            <w:shd w:val="clear" w:color="auto" w:fill="auto"/>
          </w:tcPr>
          <w:p w14:paraId="658691DC" w14:textId="77777777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769686A0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07B7A2F0" w14:textId="6519CA0C" w:rsidR="00A86405" w:rsidRPr="005E728F" w:rsidRDefault="007F17C2" w:rsidP="008201FF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Л.В.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Боброва</w:t>
            </w:r>
            <w:proofErr w:type="spellEnd"/>
          </w:p>
        </w:tc>
      </w:tr>
      <w:tr w:rsidR="00A86405" w:rsidRPr="00D07547" w14:paraId="48F680E0" w14:textId="77777777" w:rsidTr="008201FF">
        <w:tc>
          <w:tcPr>
            <w:tcW w:w="3227" w:type="dxa"/>
            <w:shd w:val="clear" w:color="auto" w:fill="auto"/>
          </w:tcPr>
          <w:p w14:paraId="332ED292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26510089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C8E44EA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A86405" w:rsidRPr="005E728F" w14:paraId="2FE4C943" w14:textId="77777777" w:rsidTr="008201FF">
        <w:tc>
          <w:tcPr>
            <w:tcW w:w="3227" w:type="dxa"/>
            <w:shd w:val="clear" w:color="auto" w:fill="auto"/>
          </w:tcPr>
          <w:p w14:paraId="33BAF03C" w14:textId="77777777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59F05FD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60B58CBB" w14:textId="5995DBB0" w:rsidR="00A86405" w:rsidRPr="005E728F" w:rsidRDefault="007F17C2" w:rsidP="008201FF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Е.В.Донец</w:t>
            </w:r>
            <w:proofErr w:type="spellEnd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A86405" w:rsidRPr="00D07547" w14:paraId="567893A3" w14:textId="77777777" w:rsidTr="008201FF">
        <w:tc>
          <w:tcPr>
            <w:tcW w:w="3227" w:type="dxa"/>
            <w:shd w:val="clear" w:color="auto" w:fill="auto"/>
          </w:tcPr>
          <w:p w14:paraId="7709D552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4F499DA7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5631FB0A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A86405" w:rsidRPr="005E728F" w14:paraId="36E1C277" w14:textId="77777777" w:rsidTr="008201FF">
        <w:tc>
          <w:tcPr>
            <w:tcW w:w="3227" w:type="dxa"/>
            <w:shd w:val="clear" w:color="auto" w:fill="auto"/>
          </w:tcPr>
          <w:p w14:paraId="6AC4A85B" w14:textId="77777777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157BAA97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44C1C2D" w14:textId="77777777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A86405" w:rsidRPr="00D07547" w14:paraId="4A217067" w14:textId="77777777" w:rsidTr="008201FF">
        <w:tc>
          <w:tcPr>
            <w:tcW w:w="3227" w:type="dxa"/>
            <w:shd w:val="clear" w:color="auto" w:fill="auto"/>
          </w:tcPr>
          <w:p w14:paraId="0DEE1A16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26B8315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71905BDF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A86405" w:rsidRPr="005E728F" w14:paraId="3BBD3F75" w14:textId="77777777" w:rsidTr="008201FF">
        <w:tc>
          <w:tcPr>
            <w:tcW w:w="3227" w:type="dxa"/>
            <w:shd w:val="clear" w:color="auto" w:fill="auto"/>
          </w:tcPr>
          <w:p w14:paraId="7FE1E9AB" w14:textId="77777777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18CE458D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C4EF296" w14:textId="77777777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A86405" w:rsidRPr="00D07547" w14:paraId="5A7503A0" w14:textId="77777777" w:rsidTr="008201FF">
        <w:tc>
          <w:tcPr>
            <w:tcW w:w="3227" w:type="dxa"/>
            <w:shd w:val="clear" w:color="auto" w:fill="auto"/>
          </w:tcPr>
          <w:p w14:paraId="6638329C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14FA72FA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67198E4D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A86405" w:rsidRPr="005E728F" w14:paraId="10A526DA" w14:textId="77777777" w:rsidTr="008201FF">
        <w:tc>
          <w:tcPr>
            <w:tcW w:w="3227" w:type="dxa"/>
            <w:shd w:val="clear" w:color="auto" w:fill="auto"/>
          </w:tcPr>
          <w:p w14:paraId="5619014B" w14:textId="77777777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185370DE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41DA739" w14:textId="77777777" w:rsidR="00A86405" w:rsidRPr="005E728F" w:rsidRDefault="00A86405" w:rsidP="008201FF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A86405" w:rsidRPr="00D07547" w14:paraId="053CF7C2" w14:textId="77777777" w:rsidTr="008201FF">
        <w:tc>
          <w:tcPr>
            <w:tcW w:w="3227" w:type="dxa"/>
            <w:shd w:val="clear" w:color="auto" w:fill="auto"/>
          </w:tcPr>
          <w:p w14:paraId="2AD03750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10E6C1CC" w14:textId="77777777" w:rsidR="00A86405" w:rsidRPr="00D07547" w:rsidRDefault="00A86405" w:rsidP="008201FF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7FA55864" w14:textId="77777777" w:rsidR="00A86405" w:rsidRPr="00D07547" w:rsidRDefault="00A86405" w:rsidP="008201FF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14:paraId="70883656" w14:textId="34996C2A" w:rsidR="00A86405" w:rsidRDefault="00A86405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7CD768E3" w14:textId="77777777" w:rsidR="00A86405" w:rsidRDefault="00A86405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6FDBD02" w14:textId="7CFB2D21" w:rsidR="004377D1" w:rsidRDefault="004377D1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AFF4CEA" w14:textId="39D0E546" w:rsidR="00811449" w:rsidRDefault="0081144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DF8905D" w14:textId="63C702C5" w:rsidR="00650799" w:rsidRDefault="0065079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64C2283D" w14:textId="078EA2DA" w:rsidR="00650799" w:rsidRDefault="0065079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60A2DE3" w14:textId="4F8F02C7" w:rsidR="00650799" w:rsidRDefault="0065079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3C6A77AA" w14:textId="5B7D99C3" w:rsidR="00650799" w:rsidRDefault="0065079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7C80A1FB" w14:textId="1C371ED5" w:rsidR="00650799" w:rsidRDefault="0065079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9A685AF" w14:textId="546335CF" w:rsidR="00784007" w:rsidRDefault="00784007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7D14189E" w14:textId="07015E1D" w:rsidR="00784007" w:rsidRDefault="00784007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5A8423A0" w14:textId="77777777" w:rsidR="00784007" w:rsidRDefault="00784007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568E3AF3" w14:textId="29786268" w:rsidR="00650799" w:rsidRDefault="0065079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A63F95D" w14:textId="4E26DD5A" w:rsidR="00650799" w:rsidRDefault="0065079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406A5AE" w14:textId="4E0ED1D6" w:rsidR="00235612" w:rsidRDefault="00235612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994DF7A" w14:textId="4F4E11E7" w:rsidR="00235612" w:rsidRDefault="00235612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111A8CF" w14:textId="1D85B12B" w:rsidR="00235612" w:rsidRDefault="00235612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CEA794B" w14:textId="3A3BF9D7" w:rsidR="00235612" w:rsidRDefault="00235612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9EC8928" w14:textId="72568FCE" w:rsidR="00235612" w:rsidRDefault="00235612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7DD7CE97" w14:textId="77777777" w:rsidR="00235612" w:rsidRDefault="00235612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86BBB71" w14:textId="77777777" w:rsidR="00650799" w:rsidRDefault="0065079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9B20693" w14:textId="2DB30401" w:rsidR="00811449" w:rsidRDefault="00811449" w:rsidP="00EC7D55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61AC3EF4" w14:textId="77777777" w:rsidR="00811449" w:rsidRDefault="00811449" w:rsidP="00811449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7F7F966" w14:textId="77777777" w:rsidR="00811449" w:rsidRDefault="00811449" w:rsidP="00811449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14:paraId="6F2780F7" w14:textId="77777777" w:rsidR="00811449" w:rsidRPr="00627E6D" w:rsidRDefault="00811449" w:rsidP="00811449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00224" behindDoc="0" locked="0" layoutInCell="1" allowOverlap="1" wp14:anchorId="34EEA983" wp14:editId="42E9D078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2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8B6570" w14:textId="77777777" w:rsidR="00811449" w:rsidRPr="00627E6D" w:rsidRDefault="00811449" w:rsidP="00811449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53BF4E21" w14:textId="77777777" w:rsidR="00811449" w:rsidRPr="00627E6D" w:rsidRDefault="00811449" w:rsidP="00811449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148B752B" w14:textId="77777777" w:rsidR="00F61C05" w:rsidRDefault="00F61C05" w:rsidP="00811449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6D253D06" w14:textId="18C9E60E" w:rsidR="00811449" w:rsidRPr="00627E6D" w:rsidRDefault="00811449" w:rsidP="00811449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48A304BE" w14:textId="6D4B9E38" w:rsidR="00811449" w:rsidRPr="00627E6D" w:rsidRDefault="00E97CDF" w:rsidP="00811449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ВЫПИСКА ИЗ </w:t>
      </w:r>
      <w:r w:rsidR="00811449" w:rsidRPr="00627E6D">
        <w:rPr>
          <w:rFonts w:ascii="Times New Roman" w:hAnsi="Times New Roman"/>
          <w:b/>
          <w:sz w:val="28"/>
          <w:szCs w:val="28"/>
        </w:rPr>
        <w:t>ПРОТОКОЛ</w:t>
      </w:r>
      <w:r>
        <w:rPr>
          <w:rFonts w:ascii="Times New Roman" w:hAnsi="Times New Roman"/>
          <w:b/>
          <w:sz w:val="28"/>
          <w:szCs w:val="28"/>
        </w:rPr>
        <w:t>А</w:t>
      </w:r>
    </w:p>
    <w:p w14:paraId="30F9C6B7" w14:textId="77777777" w:rsidR="00811449" w:rsidRPr="00627E6D" w:rsidRDefault="00811449" w:rsidP="00811449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79491E36" w14:textId="77777777" w:rsidR="00811449" w:rsidRPr="00CB5BBF" w:rsidRDefault="00811449" w:rsidP="00811449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0519059E" w14:textId="77777777" w:rsidR="00811449" w:rsidRPr="00CB5BBF" w:rsidRDefault="00811449" w:rsidP="00811449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811449" w:rsidRPr="00CB5BBF" w14:paraId="5FBED3B8" w14:textId="77777777" w:rsidTr="008201FF">
        <w:tc>
          <w:tcPr>
            <w:tcW w:w="4874" w:type="dxa"/>
            <w:shd w:val="clear" w:color="auto" w:fill="auto"/>
          </w:tcPr>
          <w:p w14:paraId="2BF92596" w14:textId="77777777" w:rsidR="00811449" w:rsidRPr="000E2708" w:rsidRDefault="00811449" w:rsidP="008201FF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1023C542" w14:textId="795796D6" w:rsidR="00811449" w:rsidRPr="00CB5BBF" w:rsidRDefault="006A65F6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="008114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1C05">
              <w:rPr>
                <w:rFonts w:ascii="Times New Roman" w:hAnsi="Times New Roman"/>
                <w:sz w:val="24"/>
                <w:szCs w:val="24"/>
              </w:rPr>
              <w:t>октя</w:t>
            </w:r>
            <w:r w:rsidR="00811449">
              <w:rPr>
                <w:rFonts w:ascii="Times New Roman" w:hAnsi="Times New Roman"/>
                <w:sz w:val="24"/>
                <w:szCs w:val="24"/>
              </w:rPr>
              <w:t>бря</w:t>
            </w:r>
            <w:r w:rsidR="00811449"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F61C05">
              <w:rPr>
                <w:rFonts w:ascii="Times New Roman" w:hAnsi="Times New Roman"/>
                <w:sz w:val="24"/>
                <w:szCs w:val="24"/>
              </w:rPr>
              <w:t>4</w:t>
            </w:r>
            <w:r w:rsidR="00811449"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47533FAE" w14:textId="76139ABC" w:rsidR="00811449" w:rsidRPr="00CB5BBF" w:rsidRDefault="00811449" w:rsidP="008201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 w:rsidR="00F61C0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14:paraId="36CD2E0F" w14:textId="77777777" w:rsidR="00811449" w:rsidRPr="000E2708" w:rsidRDefault="00811449" w:rsidP="00811449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503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848"/>
        <w:gridCol w:w="236"/>
        <w:gridCol w:w="7419"/>
      </w:tblGrid>
      <w:tr w:rsidR="00811449" w:rsidRPr="008474E7" w14:paraId="7FC3CDC9" w14:textId="77777777" w:rsidTr="00F61C05">
        <w:tc>
          <w:tcPr>
            <w:tcW w:w="9503" w:type="dxa"/>
            <w:gridSpan w:val="3"/>
          </w:tcPr>
          <w:p w14:paraId="786CC4B8" w14:textId="77777777" w:rsidR="00811449" w:rsidRPr="008474E7" w:rsidRDefault="00811449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811449" w:rsidRPr="008474E7" w14:paraId="01DE14CD" w14:textId="77777777" w:rsidTr="00F61C05">
        <w:tc>
          <w:tcPr>
            <w:tcW w:w="1848" w:type="dxa"/>
          </w:tcPr>
          <w:p w14:paraId="15BA9D78" w14:textId="77777777" w:rsidR="00811449" w:rsidRPr="008474E7" w:rsidRDefault="00811449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3337CB67" w14:textId="77777777" w:rsidR="00811449" w:rsidRPr="008474E7" w:rsidRDefault="00811449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7E82FAD7" w14:textId="77777777" w:rsidR="00811449" w:rsidRPr="008474E7" w:rsidRDefault="00811449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811449" w:rsidRPr="008474E7" w14:paraId="453CC078" w14:textId="77777777" w:rsidTr="00F61C05">
        <w:tc>
          <w:tcPr>
            <w:tcW w:w="9503" w:type="dxa"/>
            <w:gridSpan w:val="3"/>
          </w:tcPr>
          <w:p w14:paraId="3FD0B857" w14:textId="77777777" w:rsidR="00811449" w:rsidRPr="008474E7" w:rsidRDefault="00811449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811449" w:rsidRPr="00CB5BBF" w14:paraId="1E30C0E4" w14:textId="77777777" w:rsidTr="00F61C05">
        <w:tc>
          <w:tcPr>
            <w:tcW w:w="1848" w:type="dxa"/>
          </w:tcPr>
          <w:p w14:paraId="46B0846D" w14:textId="77777777" w:rsidR="00811449" w:rsidRPr="00CB5BBF" w:rsidRDefault="00811449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7CD5125A" w14:textId="77777777" w:rsidR="00811449" w:rsidRPr="00CB5BBF" w:rsidRDefault="00811449" w:rsidP="008201FF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152DEED9" w14:textId="77777777" w:rsidR="00811449" w:rsidRPr="00CB5BBF" w:rsidRDefault="00811449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811449" w:rsidRPr="00CB5BBF" w14:paraId="66E550C9" w14:textId="77777777" w:rsidTr="00F61C05">
        <w:tc>
          <w:tcPr>
            <w:tcW w:w="9503" w:type="dxa"/>
            <w:gridSpan w:val="3"/>
          </w:tcPr>
          <w:p w14:paraId="4F64BE4C" w14:textId="77777777" w:rsidR="00811449" w:rsidRPr="00CB5BBF" w:rsidRDefault="00811449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811449" w:rsidRPr="00724DEE" w14:paraId="6B596443" w14:textId="77777777" w:rsidTr="00F61C05">
        <w:tc>
          <w:tcPr>
            <w:tcW w:w="1848" w:type="dxa"/>
          </w:tcPr>
          <w:p w14:paraId="06590D6F" w14:textId="77777777" w:rsidR="00811449" w:rsidRPr="00724DEE" w:rsidRDefault="00811449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216509B5" w14:textId="77777777" w:rsidR="00811449" w:rsidRPr="00724DEE" w:rsidRDefault="00811449" w:rsidP="008201FF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3C3228F0" w14:textId="77777777" w:rsidR="00811449" w:rsidRPr="00724DEE" w:rsidRDefault="00811449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2F360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11449" w:rsidRPr="00724DEE" w14:paraId="65B5FFC3" w14:textId="77777777" w:rsidTr="00F61C05">
        <w:tc>
          <w:tcPr>
            <w:tcW w:w="1848" w:type="dxa"/>
          </w:tcPr>
          <w:p w14:paraId="5F685FD0" w14:textId="77777777" w:rsidR="00811449" w:rsidRPr="00724DEE" w:rsidRDefault="00811449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14:paraId="4230A9F8" w14:textId="77777777" w:rsidR="00811449" w:rsidRPr="00724DEE" w:rsidRDefault="00811449" w:rsidP="008201FF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5FF56F26" w14:textId="77777777" w:rsidR="00811449" w:rsidRPr="00724DEE" w:rsidRDefault="00811449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811449" w:rsidRPr="00724DEE" w14:paraId="67374F80" w14:textId="77777777" w:rsidTr="00F61C05">
        <w:tc>
          <w:tcPr>
            <w:tcW w:w="1848" w:type="dxa"/>
          </w:tcPr>
          <w:p w14:paraId="1221B874" w14:textId="77777777" w:rsidR="00811449" w:rsidRPr="00724DEE" w:rsidRDefault="00811449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32AE0119" w14:textId="77777777" w:rsidR="00811449" w:rsidRPr="00724DEE" w:rsidRDefault="00811449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419" w:type="dxa"/>
          </w:tcPr>
          <w:p w14:paraId="586CF672" w14:textId="77777777" w:rsidR="00811449" w:rsidRPr="00724DEE" w:rsidRDefault="00811449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811449" w:rsidRPr="00724DEE" w14:paraId="4C08C4D5" w14:textId="77777777" w:rsidTr="00F61C05">
        <w:tc>
          <w:tcPr>
            <w:tcW w:w="1848" w:type="dxa"/>
          </w:tcPr>
          <w:p w14:paraId="4FF1C468" w14:textId="77777777" w:rsidR="00811449" w:rsidRPr="00724DEE" w:rsidRDefault="00811449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09089AA2" w14:textId="77777777" w:rsidR="00811449" w:rsidRPr="00724DEE" w:rsidRDefault="00811449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2A20EBF4" w14:textId="77777777" w:rsidR="00811449" w:rsidRPr="00724DEE" w:rsidRDefault="00811449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811449" w:rsidRPr="00724DEE" w14:paraId="167D203E" w14:textId="77777777" w:rsidTr="00F61C05">
        <w:tc>
          <w:tcPr>
            <w:tcW w:w="1848" w:type="dxa"/>
          </w:tcPr>
          <w:p w14:paraId="07740D61" w14:textId="77777777" w:rsidR="00811449" w:rsidRPr="00724DEE" w:rsidRDefault="00811449" w:rsidP="008201FF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0A31E83B" w14:textId="77777777" w:rsidR="00811449" w:rsidRPr="00724DEE" w:rsidRDefault="00811449" w:rsidP="008201FF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37A6D66F" w14:textId="77777777" w:rsidR="00811449" w:rsidRPr="00724DEE" w:rsidRDefault="00811449" w:rsidP="008201FF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</w:tbl>
    <w:p w14:paraId="594A9BAD" w14:textId="77777777" w:rsidR="00811449" w:rsidRPr="00724DEE" w:rsidRDefault="00811449" w:rsidP="00811449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1E431BAF" w14:textId="77777777" w:rsidR="00811449" w:rsidRPr="00724DEE" w:rsidRDefault="00811449" w:rsidP="00811449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0F89C844" w14:textId="77777777" w:rsidR="00811449" w:rsidRPr="00724DEE" w:rsidRDefault="00811449" w:rsidP="00811449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7512"/>
        <w:gridCol w:w="1843"/>
      </w:tblGrid>
      <w:tr w:rsidR="00811449" w:rsidRPr="00447EA9" w14:paraId="32F93189" w14:textId="77777777" w:rsidTr="008201FF">
        <w:tc>
          <w:tcPr>
            <w:tcW w:w="421" w:type="dxa"/>
            <w:shd w:val="clear" w:color="auto" w:fill="auto"/>
          </w:tcPr>
          <w:p w14:paraId="33D49B51" w14:textId="77777777" w:rsidR="00811449" w:rsidRPr="00447EA9" w:rsidRDefault="00811449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EA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512" w:type="dxa"/>
            <w:shd w:val="clear" w:color="auto" w:fill="auto"/>
          </w:tcPr>
          <w:p w14:paraId="7E573841" w14:textId="77777777" w:rsidR="00811449" w:rsidRPr="00447EA9" w:rsidRDefault="00811449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EA9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731620E7" w14:textId="77777777" w:rsidR="00811449" w:rsidRPr="00447EA9" w:rsidRDefault="00811449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EA9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811449" w:rsidRPr="00447EA9" w14:paraId="6AED794A" w14:textId="77777777" w:rsidTr="008201FF">
        <w:tc>
          <w:tcPr>
            <w:tcW w:w="421" w:type="dxa"/>
            <w:shd w:val="clear" w:color="auto" w:fill="auto"/>
          </w:tcPr>
          <w:p w14:paraId="1CEE12BD" w14:textId="77777777" w:rsidR="00811449" w:rsidRPr="00447EA9" w:rsidRDefault="00811449" w:rsidP="008201FF">
            <w:pPr>
              <w:pStyle w:val="af4"/>
              <w:widowControl w:val="0"/>
              <w:numPr>
                <w:ilvl w:val="0"/>
                <w:numId w:val="16"/>
              </w:numPr>
              <w:ind w:left="0" w:firstLine="0"/>
              <w:jc w:val="center"/>
            </w:pPr>
          </w:p>
        </w:tc>
        <w:tc>
          <w:tcPr>
            <w:tcW w:w="7512" w:type="dxa"/>
            <w:shd w:val="clear" w:color="auto" w:fill="auto"/>
          </w:tcPr>
          <w:p w14:paraId="74519873" w14:textId="77777777" w:rsidR="00811449" w:rsidRPr="00447EA9" w:rsidRDefault="00811449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EA9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79527207" w14:textId="77777777" w:rsidR="00811449" w:rsidRPr="00447EA9" w:rsidRDefault="00811449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EA9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447EA9" w:rsidRPr="00447EA9" w14:paraId="22B86D55" w14:textId="77777777" w:rsidTr="008201FF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66CA9" w14:textId="77777777" w:rsidR="00447EA9" w:rsidRPr="00447EA9" w:rsidRDefault="00447EA9" w:rsidP="008201FF">
            <w:pPr>
              <w:pStyle w:val="af4"/>
              <w:widowControl w:val="0"/>
              <w:numPr>
                <w:ilvl w:val="0"/>
                <w:numId w:val="16"/>
              </w:numPr>
              <w:ind w:left="0" w:firstLine="0"/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36E7B" w14:textId="30FF6196" w:rsidR="00447EA9" w:rsidRPr="00447EA9" w:rsidRDefault="00447EA9" w:rsidP="008201FF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>Рассмотрение уведомления муниципального Администрации ЗАТО Северск</w:t>
            </w:r>
            <w:r w:rsidR="005604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>о возможности возникновения конфликта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22B6A" w14:textId="121FE2D6" w:rsidR="00447EA9" w:rsidRPr="00447EA9" w:rsidRDefault="00447EA9" w:rsidP="008201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7EA9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</w:tbl>
    <w:p w14:paraId="1B32D0D0" w14:textId="77777777" w:rsidR="00811449" w:rsidRDefault="00811449" w:rsidP="00811449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7A561239" w14:textId="77777777" w:rsidR="00A84988" w:rsidRPr="005E728F" w:rsidRDefault="00A84988" w:rsidP="00A8498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728F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53061249" w14:textId="77777777" w:rsidR="00A84988" w:rsidRPr="00575DD3" w:rsidRDefault="00A84988" w:rsidP="00A84988">
      <w:pPr>
        <w:pStyle w:val="af4"/>
        <w:widowControl w:val="0"/>
        <w:numPr>
          <w:ilvl w:val="0"/>
          <w:numId w:val="26"/>
        </w:numPr>
        <w:tabs>
          <w:tab w:val="left" w:pos="993"/>
        </w:tabs>
        <w:jc w:val="both"/>
      </w:pPr>
      <w:r w:rsidRPr="00A86405">
        <w:rPr>
          <w:spacing w:val="-1"/>
        </w:rPr>
        <w:t xml:space="preserve">По вопросам повестки голосовать открытым способом путем поднятия руки. </w:t>
      </w:r>
    </w:p>
    <w:p w14:paraId="34883177" w14:textId="664D7A05" w:rsidR="00560422" w:rsidRPr="002C72FF" w:rsidRDefault="00560422" w:rsidP="00560422">
      <w:pPr>
        <w:pStyle w:val="af4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2C72FF">
        <w:rPr>
          <w:rFonts w:eastAsiaTheme="minorHAnsi"/>
          <w:lang w:eastAsia="en-US"/>
        </w:rPr>
        <w:t xml:space="preserve">Признать, что при исполнении муниципальным служащим личная заинтересованность может привести к конфликту интересов. </w:t>
      </w:r>
    </w:p>
    <w:p w14:paraId="59BB5935" w14:textId="77777777" w:rsidR="00560422" w:rsidRPr="002C72FF" w:rsidRDefault="00560422" w:rsidP="00560422">
      <w:pPr>
        <w:pStyle w:val="af4"/>
        <w:widowControl w:val="0"/>
        <w:numPr>
          <w:ilvl w:val="0"/>
          <w:numId w:val="26"/>
        </w:numPr>
        <w:tabs>
          <w:tab w:val="left" w:pos="993"/>
        </w:tabs>
        <w:ind w:left="0" w:firstLine="709"/>
        <w:jc w:val="both"/>
      </w:pPr>
      <w:r w:rsidRPr="002C72FF">
        <w:rPr>
          <w:rFonts w:eastAsiaTheme="minorHAnsi"/>
          <w:lang w:eastAsia="en-US"/>
        </w:rPr>
        <w:t>Принять меры по урегулированию конфликта интересов или по недопущению его возникновения, а именно:</w:t>
      </w:r>
    </w:p>
    <w:p w14:paraId="035A21AC" w14:textId="04B79C0E" w:rsidR="00560422" w:rsidRPr="00BE37D6" w:rsidRDefault="00E97CDF" w:rsidP="00560422">
      <w:pPr>
        <w:pStyle w:val="af4"/>
        <w:widowControl w:val="0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</w:t>
      </w:r>
      <w:r w:rsidR="00A84988">
        <w:rPr>
          <w:rFonts w:eastAsiaTheme="minorHAnsi"/>
          <w:lang w:eastAsia="en-US"/>
        </w:rPr>
        <w:t>униципальному служащему Администрации ЗАТО Северск</w:t>
      </w:r>
      <w:r w:rsidR="00560422" w:rsidRPr="00BE37D6">
        <w:rPr>
          <w:rFonts w:eastAsiaTheme="minorHAnsi"/>
          <w:lang w:eastAsia="en-US"/>
        </w:rPr>
        <w:t xml:space="preserve"> самостоятельно:</w:t>
      </w:r>
    </w:p>
    <w:p w14:paraId="33CA67AD" w14:textId="1B4B3A61" w:rsidR="00560422" w:rsidRPr="002C72FF" w:rsidRDefault="00560422" w:rsidP="00560422">
      <w:pPr>
        <w:widowControl w:val="0"/>
        <w:tabs>
          <w:tab w:val="left" w:pos="993"/>
          <w:tab w:val="left" w:pos="1080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2C72FF">
        <w:rPr>
          <w:rFonts w:ascii="Times New Roman" w:hAnsi="Times New Roman"/>
          <w:spacing w:val="-8"/>
          <w:sz w:val="24"/>
          <w:szCs w:val="24"/>
        </w:rPr>
        <w:t xml:space="preserve">а) исключить организацию, координацию и контроль деятельности в отношении </w:t>
      </w:r>
      <w:r w:rsidR="00A84988">
        <w:rPr>
          <w:rFonts w:ascii="Times New Roman" w:hAnsi="Times New Roman"/>
          <w:sz w:val="24"/>
          <w:szCs w:val="24"/>
        </w:rPr>
        <w:t>организации</w:t>
      </w:r>
      <w:r w:rsidRPr="002C72FF">
        <w:rPr>
          <w:rFonts w:ascii="Times New Roman" w:hAnsi="Times New Roman"/>
          <w:spacing w:val="-8"/>
          <w:sz w:val="24"/>
          <w:szCs w:val="24"/>
        </w:rPr>
        <w:t xml:space="preserve">; </w:t>
      </w:r>
    </w:p>
    <w:p w14:paraId="76F8276B" w14:textId="6D4A4375" w:rsidR="00560422" w:rsidRPr="002C72FF" w:rsidRDefault="00560422" w:rsidP="00560422">
      <w:pPr>
        <w:widowControl w:val="0"/>
        <w:tabs>
          <w:tab w:val="left" w:pos="993"/>
          <w:tab w:val="left" w:pos="108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C72FF">
        <w:rPr>
          <w:rFonts w:ascii="Times New Roman" w:hAnsi="Times New Roman"/>
          <w:spacing w:val="-8"/>
          <w:sz w:val="24"/>
          <w:szCs w:val="24"/>
        </w:rPr>
        <w:t xml:space="preserve">б) исключить подготовку, согласование и подписание всех документов, подготовленных в отношении </w:t>
      </w:r>
      <w:r w:rsidR="00A84988">
        <w:rPr>
          <w:rFonts w:ascii="Times New Roman" w:hAnsi="Times New Roman"/>
          <w:sz w:val="24"/>
          <w:szCs w:val="24"/>
        </w:rPr>
        <w:t>организации</w:t>
      </w:r>
      <w:r w:rsidRPr="002C72FF">
        <w:rPr>
          <w:rFonts w:ascii="Times New Roman" w:hAnsi="Times New Roman"/>
          <w:sz w:val="24"/>
          <w:szCs w:val="24"/>
        </w:rPr>
        <w:t>;</w:t>
      </w:r>
    </w:p>
    <w:p w14:paraId="290D3054" w14:textId="0E2760D3" w:rsidR="00560422" w:rsidRPr="002C72FF" w:rsidRDefault="00560422" w:rsidP="00560422">
      <w:pPr>
        <w:pStyle w:val="11"/>
        <w:widowControl w:val="0"/>
        <w:shd w:val="clear" w:color="auto" w:fill="auto"/>
        <w:tabs>
          <w:tab w:val="left" w:pos="993"/>
          <w:tab w:val="left" w:pos="1080"/>
        </w:tabs>
        <w:spacing w:line="240" w:lineRule="auto"/>
        <w:ind w:firstLine="709"/>
        <w:rPr>
          <w:sz w:val="24"/>
          <w:szCs w:val="24"/>
        </w:rPr>
      </w:pPr>
      <w:r w:rsidRPr="002C72FF">
        <w:rPr>
          <w:sz w:val="24"/>
          <w:szCs w:val="24"/>
        </w:rPr>
        <w:t xml:space="preserve">в) исключить участие в работе муниципальной комиссии </w:t>
      </w:r>
      <w:r w:rsidR="00A84988">
        <w:rPr>
          <w:sz w:val="24"/>
          <w:szCs w:val="24"/>
        </w:rPr>
        <w:t>отношении организации</w:t>
      </w:r>
      <w:r w:rsidRPr="002C72FF">
        <w:rPr>
          <w:sz w:val="24"/>
          <w:szCs w:val="24"/>
        </w:rPr>
        <w:t>;</w:t>
      </w:r>
    </w:p>
    <w:p w14:paraId="7A03D51D" w14:textId="1CEC7533" w:rsidR="00560422" w:rsidRPr="002C72FF" w:rsidRDefault="00560422" w:rsidP="00560422">
      <w:pPr>
        <w:pStyle w:val="11"/>
        <w:widowControl w:val="0"/>
        <w:shd w:val="clear" w:color="auto" w:fill="auto"/>
        <w:tabs>
          <w:tab w:val="left" w:pos="993"/>
          <w:tab w:val="left" w:pos="1080"/>
        </w:tabs>
        <w:spacing w:line="240" w:lineRule="auto"/>
        <w:ind w:firstLine="709"/>
        <w:rPr>
          <w:sz w:val="24"/>
          <w:szCs w:val="24"/>
        </w:rPr>
      </w:pPr>
      <w:r w:rsidRPr="002C72FF">
        <w:rPr>
          <w:spacing w:val="-1"/>
          <w:sz w:val="24"/>
          <w:szCs w:val="24"/>
        </w:rPr>
        <w:t xml:space="preserve">г) принимать иные меры по предотвращению и урегулированию конфликта интересов в отношении </w:t>
      </w:r>
      <w:r w:rsidR="00A84988">
        <w:rPr>
          <w:spacing w:val="-1"/>
          <w:sz w:val="24"/>
          <w:szCs w:val="24"/>
        </w:rPr>
        <w:t>организации</w:t>
      </w:r>
      <w:r w:rsidRPr="002C72FF">
        <w:rPr>
          <w:sz w:val="24"/>
          <w:szCs w:val="24"/>
        </w:rPr>
        <w:t>;</w:t>
      </w:r>
    </w:p>
    <w:p w14:paraId="0013A822" w14:textId="45E117D9" w:rsidR="00560422" w:rsidRPr="00BE37D6" w:rsidRDefault="00E97CDF" w:rsidP="00560422">
      <w:pPr>
        <w:pStyle w:val="af4"/>
        <w:widowControl w:val="0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b/>
          <w:spacing w:val="-1"/>
        </w:rPr>
      </w:pPr>
      <w:r>
        <w:rPr>
          <w:spacing w:val="-1"/>
        </w:rPr>
        <w:t>п</w:t>
      </w:r>
      <w:r w:rsidR="00A84988">
        <w:rPr>
          <w:spacing w:val="-1"/>
        </w:rPr>
        <w:t>редставителю нанимателя</w:t>
      </w:r>
      <w:r w:rsidR="00560422" w:rsidRPr="00BE37D6">
        <w:rPr>
          <w:spacing w:val="-1"/>
        </w:rPr>
        <w:t xml:space="preserve"> (работодателю):</w:t>
      </w:r>
    </w:p>
    <w:p w14:paraId="0D25D7BA" w14:textId="2C1A14D1" w:rsidR="00560422" w:rsidRPr="002C72FF" w:rsidRDefault="00560422" w:rsidP="00560422">
      <w:pPr>
        <w:widowControl w:val="0"/>
        <w:tabs>
          <w:tab w:val="left" w:pos="993"/>
          <w:tab w:val="left" w:pos="1080"/>
        </w:tabs>
        <w:ind w:firstLine="709"/>
        <w:jc w:val="both"/>
        <w:rPr>
          <w:b/>
          <w:spacing w:val="-1"/>
          <w:sz w:val="24"/>
          <w:szCs w:val="24"/>
        </w:rPr>
      </w:pPr>
      <w:r w:rsidRPr="002C72FF">
        <w:rPr>
          <w:spacing w:val="-8"/>
          <w:sz w:val="24"/>
          <w:szCs w:val="24"/>
        </w:rPr>
        <w:lastRenderedPageBreak/>
        <w:t xml:space="preserve">а) исключить организацию, координацию и контроль деятельности </w:t>
      </w:r>
      <w:r w:rsidR="00A84988">
        <w:rPr>
          <w:spacing w:val="-8"/>
          <w:sz w:val="24"/>
          <w:szCs w:val="24"/>
        </w:rPr>
        <w:t>муниципальным служащим Администрации ЗАТО Северск в отношении организации</w:t>
      </w:r>
      <w:r w:rsidRPr="002C72FF">
        <w:rPr>
          <w:spacing w:val="-8"/>
          <w:sz w:val="24"/>
          <w:szCs w:val="24"/>
        </w:rPr>
        <w:t xml:space="preserve">; </w:t>
      </w:r>
    </w:p>
    <w:p w14:paraId="7FD1B6F6" w14:textId="13C70F9A" w:rsidR="00560422" w:rsidRPr="002C72FF" w:rsidRDefault="00560422" w:rsidP="00560422">
      <w:pPr>
        <w:widowControl w:val="0"/>
        <w:tabs>
          <w:tab w:val="left" w:pos="993"/>
          <w:tab w:val="left" w:pos="108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C72FF">
        <w:rPr>
          <w:rFonts w:ascii="Times New Roman" w:hAnsi="Times New Roman"/>
          <w:sz w:val="24"/>
          <w:szCs w:val="24"/>
        </w:rPr>
        <w:t xml:space="preserve">б) функции по </w:t>
      </w:r>
      <w:r w:rsidRPr="002C72FF">
        <w:rPr>
          <w:rFonts w:ascii="Times New Roman" w:hAnsi="Times New Roman"/>
          <w:spacing w:val="-8"/>
          <w:sz w:val="24"/>
          <w:szCs w:val="24"/>
        </w:rPr>
        <w:t xml:space="preserve">организации, координации и контролю деятельности в отношении </w:t>
      </w:r>
      <w:r w:rsidR="00A84988">
        <w:rPr>
          <w:spacing w:val="-8"/>
          <w:sz w:val="24"/>
          <w:szCs w:val="24"/>
        </w:rPr>
        <w:t>организации</w:t>
      </w:r>
      <w:r w:rsidRPr="002C72FF">
        <w:rPr>
          <w:rFonts w:ascii="Times New Roman" w:hAnsi="Times New Roman"/>
          <w:sz w:val="24"/>
          <w:szCs w:val="24"/>
        </w:rPr>
        <w:t xml:space="preserve"> передать другим специалистам;</w:t>
      </w:r>
    </w:p>
    <w:p w14:paraId="2B64F24C" w14:textId="2D74E44B" w:rsidR="00560422" w:rsidRPr="002C72FF" w:rsidRDefault="00560422" w:rsidP="00560422">
      <w:pPr>
        <w:pStyle w:val="11"/>
        <w:widowControl w:val="0"/>
        <w:shd w:val="clear" w:color="auto" w:fill="auto"/>
        <w:tabs>
          <w:tab w:val="left" w:pos="993"/>
          <w:tab w:val="left" w:pos="1080"/>
        </w:tabs>
        <w:spacing w:line="240" w:lineRule="auto"/>
        <w:ind w:firstLine="709"/>
        <w:rPr>
          <w:sz w:val="24"/>
          <w:szCs w:val="24"/>
        </w:rPr>
      </w:pPr>
      <w:r w:rsidRPr="002C72FF">
        <w:rPr>
          <w:sz w:val="24"/>
          <w:szCs w:val="24"/>
        </w:rPr>
        <w:t xml:space="preserve">в) исключить участие </w:t>
      </w:r>
      <w:r w:rsidR="00A84988">
        <w:rPr>
          <w:spacing w:val="-8"/>
          <w:sz w:val="24"/>
          <w:szCs w:val="24"/>
        </w:rPr>
        <w:t xml:space="preserve">муниципального служащего Администрации ЗАТО Северск </w:t>
      </w:r>
      <w:r w:rsidRPr="002C72FF">
        <w:rPr>
          <w:sz w:val="24"/>
          <w:szCs w:val="24"/>
        </w:rPr>
        <w:t xml:space="preserve">в работе муниципальной комиссии </w:t>
      </w:r>
      <w:r w:rsidR="00A84988">
        <w:rPr>
          <w:sz w:val="24"/>
          <w:szCs w:val="24"/>
        </w:rPr>
        <w:t>в отношении организации</w:t>
      </w:r>
      <w:r w:rsidRPr="002C72FF">
        <w:rPr>
          <w:sz w:val="24"/>
          <w:szCs w:val="24"/>
        </w:rPr>
        <w:t>.</w:t>
      </w:r>
    </w:p>
    <w:p w14:paraId="5AB029D8" w14:textId="38DDBCDF" w:rsidR="00560422" w:rsidRPr="004159EC" w:rsidRDefault="00560422" w:rsidP="00560422">
      <w:pPr>
        <w:pStyle w:val="af4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BE37D6">
        <w:rPr>
          <w:spacing w:val="-1"/>
        </w:rPr>
        <w:t xml:space="preserve">Секретарю комиссии </w:t>
      </w:r>
      <w:r w:rsidRPr="004159EC">
        <w:t xml:space="preserve">направить выписку из протокола заседания комиссии </w:t>
      </w:r>
      <w:r w:rsidR="00A84988">
        <w:t>муниципальному служащему Администрации ЗАТО Северск и представителю нанимателя (работодателю)</w:t>
      </w:r>
      <w:r w:rsidRPr="004159EC">
        <w:t>.</w:t>
      </w:r>
    </w:p>
    <w:p w14:paraId="33423450" w14:textId="77777777" w:rsidR="00560422" w:rsidRPr="004159EC" w:rsidRDefault="00560422" w:rsidP="00560422">
      <w:pPr>
        <w:pStyle w:val="af4"/>
        <w:widowControl w:val="0"/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b/>
          <w:spacing w:val="-1"/>
        </w:rPr>
      </w:pPr>
      <w:r w:rsidRPr="004159EC">
        <w:rPr>
          <w:spacing w:val="-8"/>
        </w:rPr>
        <w:t xml:space="preserve">Информацию о заседании комиссии разместить </w:t>
      </w:r>
      <w:r w:rsidRPr="004159EC"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4159EC">
          <w:rPr>
            <w:rStyle w:val="a6"/>
            <w:color w:val="auto"/>
            <w:u w:val="none"/>
          </w:rPr>
          <w:t>http</w:t>
        </w:r>
        <w:r w:rsidRPr="004159EC">
          <w:rPr>
            <w:rStyle w:val="a6"/>
            <w:color w:val="auto"/>
            <w:u w:val="none"/>
            <w:lang w:val="en-US"/>
          </w:rPr>
          <w:t>s</w:t>
        </w:r>
        <w:r w:rsidRPr="004159EC">
          <w:rPr>
            <w:rStyle w:val="a6"/>
            <w:color w:val="auto"/>
            <w:u w:val="none"/>
          </w:rPr>
          <w:t>://</w:t>
        </w:r>
      </w:hyperlink>
      <w:r w:rsidRPr="004159EC">
        <w:rPr>
          <w:rStyle w:val="a6"/>
          <w:color w:val="auto"/>
          <w:u w:val="none"/>
        </w:rPr>
        <w:t>зато-</w:t>
      </w:r>
      <w:proofErr w:type="spellStart"/>
      <w:r w:rsidRPr="004159EC">
        <w:rPr>
          <w:rStyle w:val="a6"/>
          <w:color w:val="auto"/>
          <w:u w:val="none"/>
        </w:rPr>
        <w:t>северск.рф</w:t>
      </w:r>
      <w:proofErr w:type="spellEnd"/>
      <w:r w:rsidRPr="004159EC">
        <w:t>) с учетом законодательства Российской Федерации о защите персональных данных.</w:t>
      </w:r>
      <w:r w:rsidRPr="004159EC">
        <w:rPr>
          <w:spacing w:val="-8"/>
        </w:rPr>
        <w:t xml:space="preserve">  </w:t>
      </w:r>
    </w:p>
    <w:p w14:paraId="0DDDA9AC" w14:textId="77777777" w:rsidR="00560422" w:rsidRPr="00CB5BBF" w:rsidRDefault="00560422" w:rsidP="0056042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560422" w:rsidRPr="00CB5BBF" w14:paraId="2C6B576C" w14:textId="77777777" w:rsidTr="009010CE">
        <w:tc>
          <w:tcPr>
            <w:tcW w:w="3227" w:type="dxa"/>
            <w:shd w:val="clear" w:color="auto" w:fill="auto"/>
          </w:tcPr>
          <w:p w14:paraId="0BC2DF57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DFEB464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3F5B4B7A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560422" w:rsidRPr="00CB5BBF" w14:paraId="4C08C233" w14:textId="77777777" w:rsidTr="009010CE">
        <w:tc>
          <w:tcPr>
            <w:tcW w:w="3227" w:type="dxa"/>
            <w:shd w:val="clear" w:color="auto" w:fill="auto"/>
          </w:tcPr>
          <w:p w14:paraId="2D058461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47B45547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6C386F0A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59EE15B1" w14:textId="77777777" w:rsidTr="009010CE">
        <w:tc>
          <w:tcPr>
            <w:tcW w:w="3227" w:type="dxa"/>
            <w:shd w:val="clear" w:color="auto" w:fill="auto"/>
          </w:tcPr>
          <w:p w14:paraId="070F0A34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6707210A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178B66A9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560422" w:rsidRPr="00CB5BBF" w14:paraId="126252D2" w14:textId="77777777" w:rsidTr="009010CE">
        <w:tc>
          <w:tcPr>
            <w:tcW w:w="3227" w:type="dxa"/>
            <w:shd w:val="clear" w:color="auto" w:fill="auto"/>
          </w:tcPr>
          <w:p w14:paraId="1DC31F43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61931FC2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64364E2F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2CE6EC73" w14:textId="77777777" w:rsidTr="009010CE">
        <w:tc>
          <w:tcPr>
            <w:tcW w:w="3227" w:type="dxa"/>
            <w:shd w:val="clear" w:color="auto" w:fill="auto"/>
          </w:tcPr>
          <w:p w14:paraId="610FEB6C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3AC783B9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131522DB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Л.В.</w:t>
            </w:r>
            <w:r>
              <w:rPr>
                <w:i/>
                <w:sz w:val="24"/>
                <w:szCs w:val="24"/>
              </w:rPr>
              <w:t>Боброва</w:t>
            </w:r>
            <w:proofErr w:type="spellEnd"/>
          </w:p>
        </w:tc>
      </w:tr>
      <w:tr w:rsidR="00560422" w:rsidRPr="00CB5BBF" w14:paraId="0CA39B19" w14:textId="77777777" w:rsidTr="009010CE">
        <w:tc>
          <w:tcPr>
            <w:tcW w:w="3227" w:type="dxa"/>
            <w:shd w:val="clear" w:color="auto" w:fill="auto"/>
          </w:tcPr>
          <w:p w14:paraId="3209B6CB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39B65A5F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3B5B313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21824EE6" w14:textId="77777777" w:rsidTr="009010CE">
        <w:tc>
          <w:tcPr>
            <w:tcW w:w="3227" w:type="dxa"/>
            <w:shd w:val="clear" w:color="auto" w:fill="auto"/>
          </w:tcPr>
          <w:p w14:paraId="7B81D496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3EC57BC6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92A2961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  <w:r w:rsidRPr="00CB5BBF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560422" w:rsidRPr="00CB5BBF" w14:paraId="2E5DC19B" w14:textId="77777777" w:rsidTr="009010CE">
        <w:tc>
          <w:tcPr>
            <w:tcW w:w="3227" w:type="dxa"/>
            <w:shd w:val="clear" w:color="auto" w:fill="auto"/>
          </w:tcPr>
          <w:p w14:paraId="1F198D2C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32498CA1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4AA4C671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11C4A8AF" w14:textId="77777777" w:rsidTr="009010CE">
        <w:tc>
          <w:tcPr>
            <w:tcW w:w="3227" w:type="dxa"/>
            <w:shd w:val="clear" w:color="auto" w:fill="auto"/>
          </w:tcPr>
          <w:p w14:paraId="5DD92801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6EE0A040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A70BB0D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560422" w:rsidRPr="00CB5BBF" w14:paraId="7D145E45" w14:textId="77777777" w:rsidTr="009010CE">
        <w:tc>
          <w:tcPr>
            <w:tcW w:w="3227" w:type="dxa"/>
            <w:shd w:val="clear" w:color="auto" w:fill="auto"/>
          </w:tcPr>
          <w:p w14:paraId="4087F593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3AE4E47D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7A1E7250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3436BF07" w14:textId="77777777" w:rsidTr="009010CE">
        <w:tc>
          <w:tcPr>
            <w:tcW w:w="3227" w:type="dxa"/>
            <w:shd w:val="clear" w:color="auto" w:fill="auto"/>
          </w:tcPr>
          <w:p w14:paraId="11717CF9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9D41255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67D0115B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560422" w:rsidRPr="00CB5BBF" w14:paraId="4C3DCB87" w14:textId="77777777" w:rsidTr="009010CE">
        <w:tc>
          <w:tcPr>
            <w:tcW w:w="3227" w:type="dxa"/>
            <w:shd w:val="clear" w:color="auto" w:fill="auto"/>
          </w:tcPr>
          <w:p w14:paraId="334B49C2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6A5965A0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29C9647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79B5DA8D" w14:textId="5D545E5A" w:rsidR="00560422" w:rsidRPr="00627E6D" w:rsidRDefault="00560422" w:rsidP="0056042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08E4244" w14:textId="77777777" w:rsidR="00560422" w:rsidRPr="00627E6D" w:rsidRDefault="00560422" w:rsidP="00560422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7C910C08" w14:textId="77777777" w:rsidR="00560422" w:rsidRPr="00627E6D" w:rsidRDefault="00560422" w:rsidP="00560422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51E726FC" w14:textId="7F9258DE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2C682AA5" w14:textId="3338C84B" w:rsidR="00E97CDF" w:rsidRDefault="00E97CDF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2468C29C" w14:textId="61FE9A95" w:rsidR="00E97CDF" w:rsidRDefault="00E97CDF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7F7D4401" w14:textId="03A6E090" w:rsidR="00E97CDF" w:rsidRDefault="00E97CDF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3401B414" w14:textId="40662CD8" w:rsidR="00E97CDF" w:rsidRDefault="00E97CDF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2AD3428C" w14:textId="05ACB3CE" w:rsidR="00E97CDF" w:rsidRDefault="00E97CDF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D7A8920" w14:textId="70EB7FAB" w:rsidR="00E97CDF" w:rsidRDefault="00E97CDF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158DA44E" w14:textId="75E50E70" w:rsidR="00E97CDF" w:rsidRDefault="00E97CDF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F67D12D" w14:textId="7CD09A2A" w:rsidR="00E97CDF" w:rsidRDefault="00E97CDF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9B72FF9" w14:textId="77777777" w:rsidR="00E97CDF" w:rsidRDefault="00E97CDF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2BCF7115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031FCCF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28BC644C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E607BF1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367FBF91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DE4F08C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32ED00A7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93EDFAF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0C180E53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11EA4026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  <w:bookmarkStart w:id="5" w:name="_Hlk183081513"/>
    </w:p>
    <w:p w14:paraId="62ABBBE8" w14:textId="77777777" w:rsidR="00560422" w:rsidRPr="00627E6D" w:rsidRDefault="00560422" w:rsidP="00560422">
      <w:pPr>
        <w:widowControl w:val="0"/>
        <w:jc w:val="center"/>
        <w:rPr>
          <w:rFonts w:ascii="Times New Roman" w:hAnsi="Times New Roman"/>
          <w:sz w:val="28"/>
          <w:szCs w:val="28"/>
        </w:rPr>
      </w:pPr>
      <w:bookmarkStart w:id="6" w:name="_Hlk182982274"/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05344" behindDoc="0" locked="0" layoutInCell="1" allowOverlap="1" wp14:anchorId="37336F9C" wp14:editId="4B4D865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9" name="Рисунок 9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54A5C5" w14:textId="77777777" w:rsidR="00560422" w:rsidRPr="00627E6D" w:rsidRDefault="00560422" w:rsidP="00560422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57686562" w14:textId="77777777" w:rsidR="00560422" w:rsidRPr="00627E6D" w:rsidRDefault="00560422" w:rsidP="00560422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5B065351" w14:textId="77777777" w:rsidR="00560422" w:rsidRDefault="00560422" w:rsidP="00560422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1CB727CA" w14:textId="77777777" w:rsidR="00560422" w:rsidRPr="00627E6D" w:rsidRDefault="00560422" w:rsidP="00560422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7BD3E52C" w14:textId="77777777" w:rsidR="00F71ED8" w:rsidRPr="00627E6D" w:rsidRDefault="00F71ED8" w:rsidP="00F71ED8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ВЫПИСКА ИЗ </w:t>
      </w:r>
      <w:r w:rsidRPr="00627E6D">
        <w:rPr>
          <w:rFonts w:ascii="Times New Roman" w:hAnsi="Times New Roman"/>
          <w:b/>
          <w:sz w:val="28"/>
          <w:szCs w:val="28"/>
        </w:rPr>
        <w:t>ПРОТОКОЛ</w:t>
      </w:r>
      <w:r>
        <w:rPr>
          <w:rFonts w:ascii="Times New Roman" w:hAnsi="Times New Roman"/>
          <w:b/>
          <w:sz w:val="28"/>
          <w:szCs w:val="28"/>
        </w:rPr>
        <w:t>А</w:t>
      </w:r>
    </w:p>
    <w:p w14:paraId="390FAB20" w14:textId="77777777" w:rsidR="00560422" w:rsidRPr="00627E6D" w:rsidRDefault="00560422" w:rsidP="00560422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2924CA76" w14:textId="77777777" w:rsidR="00560422" w:rsidRPr="00CB5BBF" w:rsidRDefault="00560422" w:rsidP="00560422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0377D08F" w14:textId="77777777" w:rsidR="00560422" w:rsidRPr="00CB5BBF" w:rsidRDefault="00560422" w:rsidP="00560422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560422" w:rsidRPr="00CB5BBF" w14:paraId="548423B0" w14:textId="77777777" w:rsidTr="009010CE">
        <w:tc>
          <w:tcPr>
            <w:tcW w:w="4874" w:type="dxa"/>
            <w:shd w:val="clear" w:color="auto" w:fill="auto"/>
          </w:tcPr>
          <w:p w14:paraId="2688C090" w14:textId="77777777" w:rsidR="00560422" w:rsidRPr="000E2708" w:rsidRDefault="00560422" w:rsidP="009010CE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67501A25" w14:textId="77777777" w:rsidR="00560422" w:rsidRPr="00CB5BBF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ноября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0707E260" w14:textId="77777777" w:rsidR="00560422" w:rsidRPr="00CB5BBF" w:rsidRDefault="00560422" w:rsidP="009010CE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14:paraId="6C59F439" w14:textId="77777777" w:rsidR="00560422" w:rsidRPr="000E2708" w:rsidRDefault="00560422" w:rsidP="00560422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7135"/>
      </w:tblGrid>
      <w:tr w:rsidR="00560422" w:rsidRPr="008474E7" w14:paraId="27558B18" w14:textId="77777777" w:rsidTr="009010CE">
        <w:tc>
          <w:tcPr>
            <w:tcW w:w="9639" w:type="dxa"/>
            <w:gridSpan w:val="3"/>
          </w:tcPr>
          <w:p w14:paraId="51FB0E04" w14:textId="77777777" w:rsidR="00560422" w:rsidRPr="008474E7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560422" w:rsidRPr="008474E7" w14:paraId="1D5AC2C9" w14:textId="77777777" w:rsidTr="009010CE">
        <w:tc>
          <w:tcPr>
            <w:tcW w:w="2268" w:type="dxa"/>
          </w:tcPr>
          <w:p w14:paraId="17C5D0D1" w14:textId="77777777" w:rsidR="00560422" w:rsidRPr="008474E7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1AE8A524" w14:textId="77777777" w:rsidR="00560422" w:rsidRPr="008474E7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6A1406EE" w14:textId="77777777" w:rsidR="00560422" w:rsidRPr="008474E7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560422" w:rsidRPr="008474E7" w14:paraId="24A36447" w14:textId="77777777" w:rsidTr="009010CE">
        <w:tc>
          <w:tcPr>
            <w:tcW w:w="9639" w:type="dxa"/>
            <w:gridSpan w:val="3"/>
          </w:tcPr>
          <w:p w14:paraId="3DEF6931" w14:textId="77777777" w:rsidR="00560422" w:rsidRPr="008474E7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560422" w:rsidRPr="00CB5BBF" w14:paraId="7E6323E4" w14:textId="77777777" w:rsidTr="009010CE">
        <w:tc>
          <w:tcPr>
            <w:tcW w:w="2268" w:type="dxa"/>
          </w:tcPr>
          <w:p w14:paraId="2B4ACBB7" w14:textId="77777777" w:rsidR="00560422" w:rsidRPr="00CB5BBF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6F75EFBD" w14:textId="77777777" w:rsidR="00560422" w:rsidRPr="00CB5BBF" w:rsidRDefault="00560422" w:rsidP="009010CE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A7B11B6" w14:textId="77777777" w:rsidR="00560422" w:rsidRPr="00CB5BBF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560422" w:rsidRPr="00CB5BBF" w14:paraId="06AD2E4F" w14:textId="77777777" w:rsidTr="009010CE">
        <w:tc>
          <w:tcPr>
            <w:tcW w:w="9639" w:type="dxa"/>
            <w:gridSpan w:val="3"/>
          </w:tcPr>
          <w:p w14:paraId="3C64EB8C" w14:textId="77777777" w:rsidR="00560422" w:rsidRPr="00CB5BBF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560422" w:rsidRPr="00724DEE" w14:paraId="7E2BF644" w14:textId="77777777" w:rsidTr="009010CE">
        <w:tc>
          <w:tcPr>
            <w:tcW w:w="2268" w:type="dxa"/>
          </w:tcPr>
          <w:p w14:paraId="3CD63503" w14:textId="77777777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14:paraId="00BC834B" w14:textId="77777777" w:rsidR="00560422" w:rsidRPr="00724DEE" w:rsidRDefault="00560422" w:rsidP="009010CE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5B05877F" w14:textId="77777777" w:rsidR="00560422" w:rsidRPr="00724DEE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560422" w:rsidRPr="00724DEE" w14:paraId="7796E769" w14:textId="77777777" w:rsidTr="009010CE">
        <w:tc>
          <w:tcPr>
            <w:tcW w:w="2268" w:type="dxa"/>
          </w:tcPr>
          <w:p w14:paraId="77937FEB" w14:textId="77777777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709F45E4" w14:textId="77777777" w:rsidR="00560422" w:rsidRPr="00724DEE" w:rsidRDefault="00560422" w:rsidP="009010CE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29492ED8" w14:textId="77777777" w:rsidR="00560422" w:rsidRPr="00724DEE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9E503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560422" w:rsidRPr="00724DEE" w14:paraId="5090F3E6" w14:textId="77777777" w:rsidTr="009010CE">
        <w:tc>
          <w:tcPr>
            <w:tcW w:w="2268" w:type="dxa"/>
          </w:tcPr>
          <w:p w14:paraId="7338AA44" w14:textId="77777777" w:rsidR="00560422" w:rsidRPr="00724DEE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5FE8EE1C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</w:tcPr>
          <w:p w14:paraId="0603884F" w14:textId="77777777" w:rsidR="00560422" w:rsidRPr="00724DEE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560422" w:rsidRPr="00724DEE" w14:paraId="64AD79EC" w14:textId="77777777" w:rsidTr="009010CE">
        <w:tc>
          <w:tcPr>
            <w:tcW w:w="2268" w:type="dxa"/>
          </w:tcPr>
          <w:p w14:paraId="63E9970B" w14:textId="77777777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13546EB2" w14:textId="77777777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29275325" w14:textId="77777777" w:rsidR="00560422" w:rsidRPr="00724DEE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560422" w:rsidRPr="00724DEE" w14:paraId="3A86B013" w14:textId="77777777" w:rsidTr="009010CE">
        <w:tc>
          <w:tcPr>
            <w:tcW w:w="2268" w:type="dxa"/>
          </w:tcPr>
          <w:p w14:paraId="6E2B3783" w14:textId="77777777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0AFD8232" w14:textId="77777777" w:rsidR="00560422" w:rsidRPr="00724DEE" w:rsidRDefault="00560422" w:rsidP="009010CE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3A787754" w14:textId="77777777" w:rsidR="00560422" w:rsidRPr="00724DEE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560422" w:rsidRPr="00724DEE" w14:paraId="794C556F" w14:textId="77777777" w:rsidTr="009010CE">
        <w:tc>
          <w:tcPr>
            <w:tcW w:w="9639" w:type="dxa"/>
            <w:gridSpan w:val="3"/>
          </w:tcPr>
          <w:p w14:paraId="5C1DAB95" w14:textId="77777777" w:rsidR="00560422" w:rsidRPr="00724DEE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</w:tr>
      <w:tr w:rsidR="00560422" w:rsidRPr="00724DEE" w14:paraId="10DC7339" w14:textId="77777777" w:rsidTr="009010CE">
        <w:tc>
          <w:tcPr>
            <w:tcW w:w="2268" w:type="dxa"/>
          </w:tcPr>
          <w:p w14:paraId="00766928" w14:textId="43CE76D6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14:paraId="59ACD150" w14:textId="77777777" w:rsidR="00560422" w:rsidRPr="00724DEE" w:rsidRDefault="00560422" w:rsidP="009010CE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55E6C33A" w14:textId="5A865FAD" w:rsidR="00560422" w:rsidRPr="00724DEE" w:rsidRDefault="00F71ED8" w:rsidP="009010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служащий</w:t>
            </w:r>
            <w:r w:rsidR="00560422" w:rsidRPr="00630D26">
              <w:rPr>
                <w:sz w:val="24"/>
                <w:szCs w:val="24"/>
              </w:rPr>
              <w:t xml:space="preserve"> Администрации ЗАТО Северск</w:t>
            </w:r>
            <w:r w:rsidR="00560422" w:rsidRPr="00630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0422">
              <w:rPr>
                <w:rFonts w:ascii="Times New Roman" w:hAnsi="Times New Roman"/>
                <w:spacing w:val="-1"/>
                <w:sz w:val="24"/>
                <w:szCs w:val="24"/>
              </w:rPr>
              <w:t>ЗАТО Северск</w:t>
            </w:r>
          </w:p>
        </w:tc>
      </w:tr>
    </w:tbl>
    <w:p w14:paraId="743CFB70" w14:textId="77777777" w:rsidR="00560422" w:rsidRPr="00724DEE" w:rsidRDefault="00560422" w:rsidP="00560422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6286FE8E" w14:textId="77777777" w:rsidR="00560422" w:rsidRPr="00724DEE" w:rsidRDefault="00560422" w:rsidP="00560422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6FE08BFD" w14:textId="77777777" w:rsidR="00560422" w:rsidRPr="00724DEE" w:rsidRDefault="00560422" w:rsidP="00560422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230"/>
        <w:gridCol w:w="1843"/>
      </w:tblGrid>
      <w:tr w:rsidR="00560422" w:rsidRPr="00724DEE" w14:paraId="1B6CF98A" w14:textId="77777777" w:rsidTr="009010CE">
        <w:tc>
          <w:tcPr>
            <w:tcW w:w="562" w:type="dxa"/>
            <w:shd w:val="clear" w:color="auto" w:fill="auto"/>
          </w:tcPr>
          <w:p w14:paraId="14675329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230" w:type="dxa"/>
            <w:shd w:val="clear" w:color="auto" w:fill="auto"/>
          </w:tcPr>
          <w:p w14:paraId="5AEE153F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7AB20B6B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560422" w:rsidRPr="00724DEE" w14:paraId="33E0A5D4" w14:textId="77777777" w:rsidTr="009010CE">
        <w:tc>
          <w:tcPr>
            <w:tcW w:w="562" w:type="dxa"/>
            <w:shd w:val="clear" w:color="auto" w:fill="auto"/>
          </w:tcPr>
          <w:p w14:paraId="3EADEBBD" w14:textId="77777777" w:rsidR="00560422" w:rsidRPr="00724DEE" w:rsidRDefault="00560422" w:rsidP="009010CE">
            <w:pPr>
              <w:pStyle w:val="af4"/>
              <w:widowControl w:val="0"/>
              <w:numPr>
                <w:ilvl w:val="0"/>
                <w:numId w:val="37"/>
              </w:numPr>
              <w:ind w:left="0" w:firstLine="0"/>
              <w:jc w:val="center"/>
            </w:pPr>
          </w:p>
        </w:tc>
        <w:tc>
          <w:tcPr>
            <w:tcW w:w="7230" w:type="dxa"/>
            <w:shd w:val="clear" w:color="auto" w:fill="auto"/>
          </w:tcPr>
          <w:p w14:paraId="31398BE0" w14:textId="77777777" w:rsidR="00560422" w:rsidRPr="00724DEE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07B7DE87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560422" w:rsidRPr="00724DEE" w14:paraId="5D037FAB" w14:textId="77777777" w:rsidTr="009010C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861D" w14:textId="77777777" w:rsidR="00560422" w:rsidRPr="00724DEE" w:rsidRDefault="00560422" w:rsidP="009010CE">
            <w:pPr>
              <w:pStyle w:val="af4"/>
              <w:widowControl w:val="0"/>
              <w:numPr>
                <w:ilvl w:val="0"/>
                <w:numId w:val="37"/>
              </w:numPr>
              <w:ind w:left="0" w:firstLine="0"/>
              <w:jc w:val="center"/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3E70B" w14:textId="6EA02362" w:rsidR="00560422" w:rsidRPr="00724DEE" w:rsidRDefault="00560422" w:rsidP="009010CE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4DEE">
              <w:rPr>
                <w:sz w:val="24"/>
                <w:szCs w:val="24"/>
              </w:rPr>
              <w:t xml:space="preserve">Рассмотрение 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>обращени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 w:rsidR="00F71ED8">
              <w:rPr>
                <w:rFonts w:ascii="Times New Roman" w:hAnsi="Times New Roman"/>
                <w:sz w:val="24"/>
                <w:szCs w:val="24"/>
              </w:rPr>
              <w:t>го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 xml:space="preserve"> служ</w:t>
            </w:r>
            <w:r w:rsidR="00F71ED8">
              <w:rPr>
                <w:rFonts w:ascii="Times New Roman" w:hAnsi="Times New Roman"/>
                <w:sz w:val="24"/>
                <w:szCs w:val="24"/>
              </w:rPr>
              <w:t>ащего</w:t>
            </w:r>
            <w:r w:rsidRPr="00630D26">
              <w:rPr>
                <w:sz w:val="24"/>
                <w:szCs w:val="24"/>
              </w:rPr>
              <w:t xml:space="preserve"> Администрации ЗАТО Северск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 xml:space="preserve"> о даче согласия на замещение должности </w:t>
            </w:r>
            <w:r w:rsidRPr="00735B3C">
              <w:rPr>
                <w:rFonts w:ascii="Times New Roman" w:hAnsi="Times New Roman"/>
                <w:sz w:val="24"/>
                <w:szCs w:val="24"/>
              </w:rPr>
              <w:t xml:space="preserve">директора </w:t>
            </w:r>
            <w:r w:rsidR="00F71ED8">
              <w:rPr>
                <w:sz w:val="24"/>
                <w:szCs w:val="24"/>
              </w:rPr>
              <w:t>некоммерческой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36909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1CB16885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A45BCA7" w14:textId="77777777" w:rsidR="00560422" w:rsidRPr="00724DEE" w:rsidRDefault="00560422" w:rsidP="00560422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25C7F209" w14:textId="77777777" w:rsidR="00560422" w:rsidRPr="00901725" w:rsidRDefault="00560422" w:rsidP="0056042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01725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029D05A9" w14:textId="77777777" w:rsidR="00560422" w:rsidRPr="00901725" w:rsidRDefault="00560422" w:rsidP="00560422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01725">
        <w:rPr>
          <w:rFonts w:ascii="Times New Roman" w:hAnsi="Times New Roman"/>
          <w:spacing w:val="-1"/>
          <w:sz w:val="24"/>
          <w:szCs w:val="24"/>
        </w:rPr>
        <w:t xml:space="preserve">1. По вопросам повестки </w:t>
      </w:r>
      <w:r w:rsidRPr="00901725">
        <w:rPr>
          <w:rFonts w:ascii="Times New Roman" w:hAnsi="Times New Roman"/>
          <w:sz w:val="24"/>
          <w:szCs w:val="24"/>
        </w:rPr>
        <w:t>заседания комиссии</w:t>
      </w:r>
      <w:r w:rsidRPr="00901725">
        <w:rPr>
          <w:rFonts w:ascii="Times New Roman" w:hAnsi="Times New Roman"/>
          <w:b/>
          <w:sz w:val="24"/>
          <w:szCs w:val="24"/>
        </w:rPr>
        <w:t xml:space="preserve"> </w:t>
      </w:r>
      <w:r w:rsidRPr="00901725">
        <w:rPr>
          <w:rFonts w:ascii="Times New Roman" w:hAnsi="Times New Roman"/>
          <w:spacing w:val="-1"/>
          <w:sz w:val="24"/>
          <w:szCs w:val="24"/>
        </w:rPr>
        <w:t>голосовать открытым способом путем поднятия руки.</w:t>
      </w:r>
      <w:r w:rsidRPr="00901725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14:paraId="5CEED552" w14:textId="2499FE0A" w:rsidR="00560422" w:rsidRPr="0065423A" w:rsidRDefault="00560422" w:rsidP="0056042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245289">
        <w:rPr>
          <w:rStyle w:val="af6"/>
          <w:b w:val="0"/>
          <w:bCs w:val="0"/>
          <w:sz w:val="24"/>
          <w:szCs w:val="24"/>
        </w:rPr>
        <w:t>2. Дать</w:t>
      </w:r>
      <w:r>
        <w:rPr>
          <w:rStyle w:val="af6"/>
          <w:sz w:val="24"/>
          <w:szCs w:val="24"/>
        </w:rPr>
        <w:t xml:space="preserve"> </w:t>
      </w:r>
      <w:r w:rsidR="00F71ED8">
        <w:rPr>
          <w:sz w:val="24"/>
          <w:szCs w:val="24"/>
        </w:rPr>
        <w:t>муниципальному служащему Администрации ЗАТО Северск согласие</w:t>
      </w:r>
      <w:r w:rsidRPr="00630D26">
        <w:rPr>
          <w:sz w:val="24"/>
          <w:szCs w:val="24"/>
        </w:rPr>
        <w:t xml:space="preserve"> на замещение должности </w:t>
      </w:r>
      <w:r>
        <w:rPr>
          <w:sz w:val="24"/>
          <w:szCs w:val="24"/>
        </w:rPr>
        <w:t xml:space="preserve">директора </w:t>
      </w:r>
      <w:r w:rsidR="00F71ED8">
        <w:rPr>
          <w:sz w:val="24"/>
          <w:szCs w:val="24"/>
        </w:rPr>
        <w:t>некоммерческой организации.</w:t>
      </w:r>
    </w:p>
    <w:p w14:paraId="517A9C15" w14:textId="1733FA78" w:rsidR="00560422" w:rsidRPr="0065423A" w:rsidRDefault="00560422" w:rsidP="00560422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3. Направить выписку из протокола </w:t>
      </w:r>
      <w:r w:rsidR="00F71ED8">
        <w:rPr>
          <w:sz w:val="24"/>
          <w:szCs w:val="24"/>
        </w:rPr>
        <w:t>муниципальному служащему Администрации ЗАТО Северск</w:t>
      </w:r>
      <w:r w:rsidRPr="0065423A">
        <w:rPr>
          <w:sz w:val="24"/>
          <w:szCs w:val="24"/>
        </w:rPr>
        <w:t xml:space="preserve">. </w:t>
      </w:r>
    </w:p>
    <w:p w14:paraId="67C2B4AF" w14:textId="77777777" w:rsidR="00560422" w:rsidRDefault="00560422" w:rsidP="0056042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 xml:space="preserve">4. </w:t>
      </w:r>
      <w:r w:rsidRPr="0065423A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65423A">
        <w:rPr>
          <w:sz w:val="24"/>
          <w:szCs w:val="24"/>
        </w:rPr>
        <w:t xml:space="preserve">на официальном сайте Администрации ЗАТО Северск в информационно-телекоммуникационной сети «Интернет» </w:t>
      </w:r>
      <w:r w:rsidRPr="001E0226">
        <w:rPr>
          <w:sz w:val="24"/>
          <w:szCs w:val="24"/>
        </w:rPr>
        <w:t>(</w:t>
      </w:r>
      <w:hyperlink w:history="1">
        <w:r w:rsidRPr="001E0226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1E0226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1E0226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1E0226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1E0226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1E0226">
        <w:rPr>
          <w:sz w:val="24"/>
          <w:szCs w:val="24"/>
        </w:rPr>
        <w:t>) с учетом законодательства Российской Федерации о защите п</w:t>
      </w:r>
      <w:r w:rsidRPr="00CB5BBF">
        <w:rPr>
          <w:sz w:val="24"/>
          <w:szCs w:val="24"/>
        </w:rPr>
        <w:t>ерсональных данных.</w:t>
      </w:r>
      <w:r w:rsidRPr="00CB5BB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14:paraId="339A7C5C" w14:textId="77777777" w:rsidR="00560422" w:rsidRDefault="00560422" w:rsidP="0056042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560422" w:rsidRPr="00CB5BBF" w14:paraId="2F32F8BE" w14:textId="77777777" w:rsidTr="009010CE">
        <w:tc>
          <w:tcPr>
            <w:tcW w:w="3227" w:type="dxa"/>
            <w:shd w:val="clear" w:color="auto" w:fill="auto"/>
          </w:tcPr>
          <w:p w14:paraId="48A1A6A5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7C82DDE1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43870E0E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560422" w:rsidRPr="00CB5BBF" w14:paraId="66003B7B" w14:textId="77777777" w:rsidTr="009010CE">
        <w:tc>
          <w:tcPr>
            <w:tcW w:w="3227" w:type="dxa"/>
            <w:shd w:val="clear" w:color="auto" w:fill="auto"/>
          </w:tcPr>
          <w:p w14:paraId="517D59B4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0E72F92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5018E46E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6BAE7524" w14:textId="77777777" w:rsidTr="009010CE">
        <w:tc>
          <w:tcPr>
            <w:tcW w:w="3227" w:type="dxa"/>
            <w:shd w:val="clear" w:color="auto" w:fill="auto"/>
          </w:tcPr>
          <w:p w14:paraId="31F6D0A0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64AE5607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0F272476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560422" w:rsidRPr="00CB5BBF" w14:paraId="64DFB26B" w14:textId="77777777" w:rsidTr="009010CE">
        <w:tc>
          <w:tcPr>
            <w:tcW w:w="3227" w:type="dxa"/>
            <w:shd w:val="clear" w:color="auto" w:fill="auto"/>
          </w:tcPr>
          <w:p w14:paraId="1ED0E1B6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4E6FD1DE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2D307D1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1793752F" w14:textId="77777777" w:rsidTr="009010CE">
        <w:tc>
          <w:tcPr>
            <w:tcW w:w="3227" w:type="dxa"/>
            <w:shd w:val="clear" w:color="auto" w:fill="auto"/>
          </w:tcPr>
          <w:p w14:paraId="74CC965F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67B1C31B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2996C1BF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Л.В.Боброва</w:t>
            </w:r>
            <w:proofErr w:type="spellEnd"/>
          </w:p>
        </w:tc>
      </w:tr>
      <w:tr w:rsidR="00560422" w:rsidRPr="00CB5BBF" w14:paraId="2A704853" w14:textId="77777777" w:rsidTr="009010CE">
        <w:tc>
          <w:tcPr>
            <w:tcW w:w="3227" w:type="dxa"/>
            <w:shd w:val="clear" w:color="auto" w:fill="auto"/>
          </w:tcPr>
          <w:p w14:paraId="0F0359C7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E97E8A2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74C4514F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1757F277" w14:textId="77777777" w:rsidTr="009010CE">
        <w:tc>
          <w:tcPr>
            <w:tcW w:w="3227" w:type="dxa"/>
            <w:shd w:val="clear" w:color="auto" w:fill="auto"/>
          </w:tcPr>
          <w:p w14:paraId="30935F1C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0B48F8A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9F356DB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560422" w:rsidRPr="00CB5BBF" w14:paraId="1FC7B09F" w14:textId="77777777" w:rsidTr="009010CE">
        <w:tc>
          <w:tcPr>
            <w:tcW w:w="3227" w:type="dxa"/>
            <w:shd w:val="clear" w:color="auto" w:fill="auto"/>
          </w:tcPr>
          <w:p w14:paraId="23FD9015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18D28BB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F606321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4BA13B1C" w14:textId="77777777" w:rsidTr="009010CE">
        <w:tc>
          <w:tcPr>
            <w:tcW w:w="3227" w:type="dxa"/>
            <w:shd w:val="clear" w:color="auto" w:fill="auto"/>
          </w:tcPr>
          <w:p w14:paraId="4ACF901D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17D885E6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68958877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560422" w:rsidRPr="00CB5BBF" w14:paraId="3E950AE1" w14:textId="77777777" w:rsidTr="009010CE">
        <w:tc>
          <w:tcPr>
            <w:tcW w:w="3227" w:type="dxa"/>
            <w:shd w:val="clear" w:color="auto" w:fill="auto"/>
          </w:tcPr>
          <w:p w14:paraId="03658102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6812E96A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891707C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63A4FB3D" w14:textId="77777777" w:rsidTr="009010CE">
        <w:tc>
          <w:tcPr>
            <w:tcW w:w="3227" w:type="dxa"/>
            <w:shd w:val="clear" w:color="auto" w:fill="auto"/>
          </w:tcPr>
          <w:p w14:paraId="76CF3EAA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07A3F34D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7B9880C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560422" w:rsidRPr="00CB5BBF" w14:paraId="7DB692FA" w14:textId="77777777" w:rsidTr="009010CE">
        <w:tc>
          <w:tcPr>
            <w:tcW w:w="3227" w:type="dxa"/>
            <w:shd w:val="clear" w:color="auto" w:fill="auto"/>
          </w:tcPr>
          <w:p w14:paraId="4B474CEB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95EB395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11C174D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5406098A" w14:textId="77777777" w:rsidTr="009010CE">
        <w:tc>
          <w:tcPr>
            <w:tcW w:w="3227" w:type="dxa"/>
            <w:shd w:val="clear" w:color="auto" w:fill="auto"/>
          </w:tcPr>
          <w:p w14:paraId="60316EE3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6377F439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0BE10EEB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560422" w:rsidRPr="00CB5BBF" w14:paraId="0413E5AA" w14:textId="77777777" w:rsidTr="009010CE">
        <w:tc>
          <w:tcPr>
            <w:tcW w:w="3227" w:type="dxa"/>
            <w:shd w:val="clear" w:color="auto" w:fill="auto"/>
          </w:tcPr>
          <w:p w14:paraId="06A8C782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13FA6793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8641F5D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0A5E6B0D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33D7F5A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bookmarkEnd w:id="6"/>
    <w:p w14:paraId="494B9149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73118571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02393DC9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903F3B3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7A91642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0CC7D8F7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9DB404A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1B3E3871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3D080D8F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78FCFDDD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1CA3FC1A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A0B2BD0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799CB781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0C38D41D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bookmarkEnd w:id="5"/>
    <w:p w14:paraId="7B2E26F0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3498AD30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038E8C5" w14:textId="5C3E4DE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D3F87E9" w14:textId="694DCC2F" w:rsidR="00491AFA" w:rsidRDefault="00491AFA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89F1F68" w14:textId="3B84CE0B" w:rsidR="00491AFA" w:rsidRDefault="00491AFA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70E16019" w14:textId="113092B3" w:rsidR="00491AFA" w:rsidRDefault="00491AFA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0F789AFF" w14:textId="20DEE46F" w:rsidR="00491AFA" w:rsidRDefault="00491AFA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21EE27DB" w14:textId="487BB282" w:rsidR="00491AFA" w:rsidRDefault="00491AFA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C7BF6AC" w14:textId="4AB30F55" w:rsidR="00491AFA" w:rsidRDefault="00491AFA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2600A77" w14:textId="77777777" w:rsidR="00491AFA" w:rsidRDefault="00491AFA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0246C1B6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F82050F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34310857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819B1AB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CC1D292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2B828FE" w14:textId="77777777" w:rsidR="00560422" w:rsidRPr="00627E6D" w:rsidRDefault="00560422" w:rsidP="00560422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02272" behindDoc="0" locked="0" layoutInCell="1" allowOverlap="1" wp14:anchorId="6F9A43C4" wp14:editId="0C26A819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6" name="Рисунок 6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097F26" w14:textId="77777777" w:rsidR="00560422" w:rsidRPr="00627E6D" w:rsidRDefault="00560422" w:rsidP="00560422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5D5FBDB4" w14:textId="77777777" w:rsidR="00560422" w:rsidRPr="00627E6D" w:rsidRDefault="00560422" w:rsidP="00560422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3CFD879F" w14:textId="77777777" w:rsidR="00560422" w:rsidRDefault="00560422" w:rsidP="00560422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6548A172" w14:textId="77777777" w:rsidR="00560422" w:rsidRPr="00627E6D" w:rsidRDefault="00560422" w:rsidP="00560422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2E668595" w14:textId="3B122086" w:rsidR="00560422" w:rsidRPr="00627E6D" w:rsidRDefault="00F71ED8" w:rsidP="00560422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ВЫПИСКА ИЗ </w:t>
      </w:r>
      <w:r w:rsidR="00560422" w:rsidRPr="00627E6D">
        <w:rPr>
          <w:rFonts w:ascii="Times New Roman" w:hAnsi="Times New Roman"/>
          <w:b/>
          <w:sz w:val="28"/>
          <w:szCs w:val="28"/>
        </w:rPr>
        <w:t>ПРОТОКОЛ</w:t>
      </w:r>
      <w:r>
        <w:rPr>
          <w:rFonts w:ascii="Times New Roman" w:hAnsi="Times New Roman"/>
          <w:b/>
          <w:sz w:val="28"/>
          <w:szCs w:val="28"/>
        </w:rPr>
        <w:t>А</w:t>
      </w:r>
    </w:p>
    <w:p w14:paraId="2E1F5F93" w14:textId="77777777" w:rsidR="00560422" w:rsidRPr="00627E6D" w:rsidRDefault="00560422" w:rsidP="00560422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04A257F5" w14:textId="77777777" w:rsidR="00560422" w:rsidRPr="00CB5BBF" w:rsidRDefault="00560422" w:rsidP="00560422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63150567" w14:textId="77777777" w:rsidR="00560422" w:rsidRPr="00CB5BBF" w:rsidRDefault="00560422" w:rsidP="00560422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560422" w:rsidRPr="00CB5BBF" w14:paraId="67F16DBF" w14:textId="77777777" w:rsidTr="009010CE">
        <w:tc>
          <w:tcPr>
            <w:tcW w:w="4874" w:type="dxa"/>
            <w:shd w:val="clear" w:color="auto" w:fill="auto"/>
          </w:tcPr>
          <w:p w14:paraId="387D317C" w14:textId="77777777" w:rsidR="00560422" w:rsidRPr="000E2708" w:rsidRDefault="00560422" w:rsidP="009010CE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35E03F8F" w14:textId="77777777" w:rsidR="00560422" w:rsidRPr="00CB5BBF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декабря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76F31ECC" w14:textId="77777777" w:rsidR="00560422" w:rsidRPr="00CB5BBF" w:rsidRDefault="00560422" w:rsidP="009010CE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14:paraId="340C191F" w14:textId="77777777" w:rsidR="00560422" w:rsidRPr="000E2708" w:rsidRDefault="00560422" w:rsidP="00560422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503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848"/>
        <w:gridCol w:w="236"/>
        <w:gridCol w:w="7419"/>
      </w:tblGrid>
      <w:tr w:rsidR="00560422" w:rsidRPr="008474E7" w14:paraId="7957BC5A" w14:textId="77777777" w:rsidTr="009010CE">
        <w:tc>
          <w:tcPr>
            <w:tcW w:w="9503" w:type="dxa"/>
            <w:gridSpan w:val="3"/>
          </w:tcPr>
          <w:p w14:paraId="4F2C80D8" w14:textId="77777777" w:rsidR="00560422" w:rsidRPr="008474E7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560422" w:rsidRPr="008474E7" w14:paraId="7B66FE1E" w14:textId="77777777" w:rsidTr="009010CE">
        <w:tc>
          <w:tcPr>
            <w:tcW w:w="1848" w:type="dxa"/>
          </w:tcPr>
          <w:p w14:paraId="35E1B963" w14:textId="77777777" w:rsidR="00560422" w:rsidRPr="008474E7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2F91EC00" w14:textId="77777777" w:rsidR="00560422" w:rsidRPr="008474E7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0C177819" w14:textId="77777777" w:rsidR="00560422" w:rsidRPr="008474E7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560422" w:rsidRPr="008474E7" w14:paraId="768FC04C" w14:textId="77777777" w:rsidTr="009010CE">
        <w:tc>
          <w:tcPr>
            <w:tcW w:w="9503" w:type="dxa"/>
            <w:gridSpan w:val="3"/>
          </w:tcPr>
          <w:p w14:paraId="392FB717" w14:textId="77777777" w:rsidR="00560422" w:rsidRPr="008474E7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560422" w:rsidRPr="00CB5BBF" w14:paraId="6EDA7A59" w14:textId="77777777" w:rsidTr="009010CE">
        <w:tc>
          <w:tcPr>
            <w:tcW w:w="1848" w:type="dxa"/>
          </w:tcPr>
          <w:p w14:paraId="03D126BD" w14:textId="77777777" w:rsidR="00560422" w:rsidRPr="00CB5BBF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09C7CF58" w14:textId="77777777" w:rsidR="00560422" w:rsidRPr="00CB5BBF" w:rsidRDefault="00560422" w:rsidP="009010CE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516A1CAA" w14:textId="77777777" w:rsidR="00560422" w:rsidRPr="00CB5BBF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560422" w:rsidRPr="00CB5BBF" w14:paraId="387CBCA8" w14:textId="77777777" w:rsidTr="009010CE">
        <w:tc>
          <w:tcPr>
            <w:tcW w:w="9503" w:type="dxa"/>
            <w:gridSpan w:val="3"/>
          </w:tcPr>
          <w:p w14:paraId="4E94AB4E" w14:textId="77777777" w:rsidR="00560422" w:rsidRPr="00CB5BBF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560422" w:rsidRPr="00724DEE" w14:paraId="15A64361" w14:textId="77777777" w:rsidTr="009010CE">
        <w:tc>
          <w:tcPr>
            <w:tcW w:w="1848" w:type="dxa"/>
          </w:tcPr>
          <w:p w14:paraId="245E5366" w14:textId="77777777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51B225C7" w14:textId="77777777" w:rsidR="00560422" w:rsidRPr="00724DEE" w:rsidRDefault="00560422" w:rsidP="009010CE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3A602633" w14:textId="77777777" w:rsidR="00560422" w:rsidRPr="00724DEE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2F360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560422" w:rsidRPr="00724DEE" w14:paraId="252D852A" w14:textId="77777777" w:rsidTr="009010CE">
        <w:tc>
          <w:tcPr>
            <w:tcW w:w="1848" w:type="dxa"/>
          </w:tcPr>
          <w:p w14:paraId="26739357" w14:textId="77777777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14:paraId="3AE845CD" w14:textId="77777777" w:rsidR="00560422" w:rsidRPr="00724DEE" w:rsidRDefault="00560422" w:rsidP="009010CE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7BCA911A" w14:textId="77777777" w:rsidR="00560422" w:rsidRPr="00724DEE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560422" w:rsidRPr="00724DEE" w14:paraId="627EB401" w14:textId="77777777" w:rsidTr="009010CE">
        <w:tc>
          <w:tcPr>
            <w:tcW w:w="1848" w:type="dxa"/>
          </w:tcPr>
          <w:p w14:paraId="5E5A5354" w14:textId="77777777" w:rsidR="00560422" w:rsidRPr="00724DEE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4A3BAAC3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419" w:type="dxa"/>
          </w:tcPr>
          <w:p w14:paraId="6E12CE3C" w14:textId="77777777" w:rsidR="00560422" w:rsidRPr="00724DEE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560422" w:rsidRPr="00724DEE" w14:paraId="02E42824" w14:textId="77777777" w:rsidTr="009010CE">
        <w:tc>
          <w:tcPr>
            <w:tcW w:w="1848" w:type="dxa"/>
          </w:tcPr>
          <w:p w14:paraId="31CC6CE5" w14:textId="77777777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0A7A6190" w14:textId="77777777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13FD9906" w14:textId="77777777" w:rsidR="00560422" w:rsidRPr="00724DEE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560422" w:rsidRPr="00724DEE" w14:paraId="772CE912" w14:textId="77777777" w:rsidTr="009010CE">
        <w:tc>
          <w:tcPr>
            <w:tcW w:w="1848" w:type="dxa"/>
          </w:tcPr>
          <w:p w14:paraId="05E49FF5" w14:textId="77777777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2ED93A4C" w14:textId="77777777" w:rsidR="00560422" w:rsidRPr="00724DEE" w:rsidRDefault="00560422" w:rsidP="009010CE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5E9E3A3C" w14:textId="77777777" w:rsidR="00560422" w:rsidRPr="00724DEE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560422" w:rsidRPr="00724DEE" w14:paraId="58832A67" w14:textId="77777777" w:rsidTr="009010CE">
        <w:tc>
          <w:tcPr>
            <w:tcW w:w="1848" w:type="dxa"/>
          </w:tcPr>
          <w:p w14:paraId="10F654D3" w14:textId="77777777" w:rsidR="00560422" w:rsidRPr="00724DEE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</w:tc>
        <w:tc>
          <w:tcPr>
            <w:tcW w:w="236" w:type="dxa"/>
          </w:tcPr>
          <w:p w14:paraId="5520CABD" w14:textId="77777777" w:rsidR="00560422" w:rsidRPr="00724DEE" w:rsidRDefault="00560422" w:rsidP="009010CE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19" w:type="dxa"/>
          </w:tcPr>
          <w:p w14:paraId="660E9551" w14:textId="77777777" w:rsidR="00560422" w:rsidRPr="00724DEE" w:rsidRDefault="00560422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0422" w:rsidRPr="00724DEE" w14:paraId="20D5A9FE" w14:textId="77777777" w:rsidTr="009010CE">
        <w:tc>
          <w:tcPr>
            <w:tcW w:w="1848" w:type="dxa"/>
          </w:tcPr>
          <w:p w14:paraId="3AFE936D" w14:textId="417691D1" w:rsidR="00560422" w:rsidRDefault="00560422" w:rsidP="009010CE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14:paraId="536A868D" w14:textId="77777777" w:rsidR="00560422" w:rsidRPr="00724DEE" w:rsidRDefault="00560422" w:rsidP="009010CE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9" w:type="dxa"/>
          </w:tcPr>
          <w:p w14:paraId="38B8B3C7" w14:textId="6FFB3E60" w:rsidR="00560422" w:rsidRPr="00724DEE" w:rsidRDefault="00F71ED8" w:rsidP="009010CE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служащий</w:t>
            </w:r>
            <w:r w:rsidR="00560422" w:rsidRPr="00E94F7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  <w:r w:rsidR="00D11087">
              <w:rPr>
                <w:rFonts w:ascii="Times New Roman" w:hAnsi="Times New Roman"/>
                <w:sz w:val="24"/>
                <w:szCs w:val="24"/>
              </w:rPr>
              <w:t xml:space="preserve">, в отношении которого была проведена проверка </w:t>
            </w:r>
            <w:r w:rsidR="00D11087" w:rsidRPr="00627E6D">
              <w:rPr>
                <w:rFonts w:ascii="Times New Roman" w:hAnsi="Times New Roman"/>
                <w:sz w:val="24"/>
                <w:szCs w:val="24"/>
              </w:rPr>
              <w:t>достоверности сведений о доходах, расходах, об имуществе и обязательствах имущественного характера</w:t>
            </w:r>
            <w:r w:rsidR="00D110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1087" w:rsidRPr="00627E6D">
              <w:rPr>
                <w:rFonts w:ascii="Times New Roman" w:hAnsi="Times New Roman"/>
                <w:sz w:val="24"/>
                <w:szCs w:val="24"/>
              </w:rPr>
              <w:t>за 202</w:t>
            </w:r>
            <w:r w:rsidR="00D11087">
              <w:rPr>
                <w:rFonts w:ascii="Times New Roman" w:hAnsi="Times New Roman"/>
                <w:sz w:val="24"/>
                <w:szCs w:val="24"/>
              </w:rPr>
              <w:t>3</w:t>
            </w:r>
            <w:r w:rsidR="00D11087" w:rsidRPr="00627E6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</w:tbl>
    <w:p w14:paraId="3FE740CD" w14:textId="77777777" w:rsidR="00560422" w:rsidRPr="00724DEE" w:rsidRDefault="00560422" w:rsidP="00560422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25ADD5E9" w14:textId="77777777" w:rsidR="00560422" w:rsidRPr="00724DEE" w:rsidRDefault="00560422" w:rsidP="00560422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18F41288" w14:textId="77777777" w:rsidR="00560422" w:rsidRPr="00724DEE" w:rsidRDefault="00560422" w:rsidP="00560422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6662"/>
        <w:gridCol w:w="1843"/>
      </w:tblGrid>
      <w:tr w:rsidR="00560422" w:rsidRPr="00724DEE" w14:paraId="3B46F494" w14:textId="77777777" w:rsidTr="009010CE">
        <w:tc>
          <w:tcPr>
            <w:tcW w:w="421" w:type="dxa"/>
            <w:shd w:val="clear" w:color="auto" w:fill="auto"/>
          </w:tcPr>
          <w:p w14:paraId="66779870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662" w:type="dxa"/>
            <w:shd w:val="clear" w:color="auto" w:fill="auto"/>
          </w:tcPr>
          <w:p w14:paraId="151FE0E6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030393BA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560422" w:rsidRPr="00724DEE" w14:paraId="55F4D8FE" w14:textId="77777777" w:rsidTr="009010CE">
        <w:tc>
          <w:tcPr>
            <w:tcW w:w="421" w:type="dxa"/>
            <w:shd w:val="clear" w:color="auto" w:fill="auto"/>
          </w:tcPr>
          <w:p w14:paraId="2C21997A" w14:textId="77777777" w:rsidR="00560422" w:rsidRPr="00724DEE" w:rsidRDefault="00560422" w:rsidP="009010CE">
            <w:pPr>
              <w:pStyle w:val="af4"/>
              <w:widowControl w:val="0"/>
              <w:numPr>
                <w:ilvl w:val="0"/>
                <w:numId w:val="38"/>
              </w:numPr>
              <w:ind w:left="0" w:firstLine="0"/>
              <w:jc w:val="center"/>
            </w:pPr>
          </w:p>
        </w:tc>
        <w:tc>
          <w:tcPr>
            <w:tcW w:w="6662" w:type="dxa"/>
            <w:shd w:val="clear" w:color="auto" w:fill="auto"/>
          </w:tcPr>
          <w:p w14:paraId="2009A148" w14:textId="77777777" w:rsidR="00560422" w:rsidRPr="00724DEE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2C7D1755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560422" w:rsidRPr="00724DEE" w14:paraId="22390E4D" w14:textId="77777777" w:rsidTr="009010CE">
        <w:tc>
          <w:tcPr>
            <w:tcW w:w="421" w:type="dxa"/>
            <w:shd w:val="clear" w:color="auto" w:fill="auto"/>
          </w:tcPr>
          <w:p w14:paraId="2D355C32" w14:textId="77777777" w:rsidR="00560422" w:rsidRPr="00724DEE" w:rsidRDefault="00560422" w:rsidP="009010CE">
            <w:pPr>
              <w:pStyle w:val="af4"/>
              <w:widowControl w:val="0"/>
              <w:numPr>
                <w:ilvl w:val="0"/>
                <w:numId w:val="38"/>
              </w:numPr>
              <w:ind w:left="0" w:firstLine="0"/>
              <w:jc w:val="center"/>
            </w:pPr>
          </w:p>
        </w:tc>
        <w:tc>
          <w:tcPr>
            <w:tcW w:w="6662" w:type="dxa"/>
            <w:shd w:val="clear" w:color="auto" w:fill="auto"/>
          </w:tcPr>
          <w:p w14:paraId="731EAE6C" w14:textId="7F1C9049" w:rsidR="00560422" w:rsidRPr="00724DEE" w:rsidRDefault="00560422" w:rsidP="009010CE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 результатах проверки достоверности сведений о доходах, расходах, об имуществе и обязательствах имущественного характера</w:t>
            </w:r>
            <w:r w:rsidR="00F71E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>за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год, проведенной Комитетом по кадрам и муниципальной службе Администрации ЗАТО Северск в отношении муниципального служащего</w:t>
            </w:r>
            <w:r w:rsidRPr="00E94F7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843" w:type="dxa"/>
            <w:shd w:val="clear" w:color="auto" w:fill="auto"/>
          </w:tcPr>
          <w:p w14:paraId="7B165147" w14:textId="77777777" w:rsidR="00560422" w:rsidRPr="00724DEE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560422" w:rsidRPr="007556AF" w14:paraId="1CAFDC1E" w14:textId="77777777" w:rsidTr="009010CE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65D0B" w14:textId="77777777" w:rsidR="00560422" w:rsidRPr="007556AF" w:rsidRDefault="00560422" w:rsidP="009010CE">
            <w:pPr>
              <w:pStyle w:val="af4"/>
              <w:widowControl w:val="0"/>
              <w:numPr>
                <w:ilvl w:val="0"/>
                <w:numId w:val="38"/>
              </w:numPr>
              <w:ind w:left="0" w:firstLine="0"/>
              <w:jc w:val="center"/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23E4" w14:textId="77777777" w:rsidR="00560422" w:rsidRPr="007556AF" w:rsidRDefault="00560422" w:rsidP="009010CE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" w:name="_Hlk185943204"/>
            <w:r>
              <w:rPr>
                <w:sz w:val="24"/>
                <w:szCs w:val="24"/>
              </w:rPr>
              <w:t>О</w:t>
            </w:r>
            <w:r w:rsidRPr="007556AF">
              <w:rPr>
                <w:rFonts w:ascii="Times New Roman" w:hAnsi="Times New Roman"/>
                <w:sz w:val="24"/>
                <w:szCs w:val="24"/>
              </w:rPr>
              <w:t>тчет о выполнении мероприятий по противодействию коррупции в Администрации ЗАТО Северск за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7556AF">
              <w:rPr>
                <w:rFonts w:ascii="Times New Roman" w:hAnsi="Times New Roman"/>
                <w:sz w:val="24"/>
                <w:szCs w:val="24"/>
              </w:rPr>
              <w:t xml:space="preserve"> год в соответствии с региональной программ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56AF">
              <w:rPr>
                <w:rFonts w:ascii="Times New Roman" w:hAnsi="Times New Roman"/>
                <w:sz w:val="24"/>
                <w:szCs w:val="24"/>
              </w:rPr>
              <w:t xml:space="preserve"> противодействия коррупции в Томской области на 2018 - 2024 годы, утвержденной распоряжением Администрации Томской области от 18.05.2018 № 324-ра </w:t>
            </w:r>
            <w:bookmarkEnd w:id="7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EB2E" w14:textId="77777777" w:rsidR="00560422" w:rsidRPr="007556AF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56A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  <w:p w14:paraId="22CFE5CE" w14:textId="77777777" w:rsidR="00560422" w:rsidRPr="007556AF" w:rsidRDefault="00560422" w:rsidP="009010C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19C1AEE" w14:textId="77777777" w:rsidR="00560422" w:rsidRDefault="00560422" w:rsidP="00560422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1D187A2F" w14:textId="77777777" w:rsidR="00560422" w:rsidRPr="00CB5BBF" w:rsidRDefault="00560422" w:rsidP="0056042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BBF">
        <w:rPr>
          <w:rFonts w:ascii="Times New Roman" w:hAnsi="Times New Roman"/>
          <w:b/>
          <w:sz w:val="24"/>
          <w:szCs w:val="24"/>
        </w:rPr>
        <w:lastRenderedPageBreak/>
        <w:t>Решение комиссии:</w:t>
      </w:r>
    </w:p>
    <w:p w14:paraId="4F141199" w14:textId="77777777" w:rsidR="00560422" w:rsidRPr="00197C21" w:rsidRDefault="00560422" w:rsidP="00560422">
      <w:pPr>
        <w:pStyle w:val="af4"/>
        <w:widowControl w:val="0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2"/>
        </w:rPr>
      </w:pPr>
      <w:r w:rsidRPr="00197C21">
        <w:rPr>
          <w:spacing w:val="-1"/>
        </w:rPr>
        <w:t xml:space="preserve">По вопросам повестки </w:t>
      </w:r>
      <w:r w:rsidRPr="00197C21">
        <w:t>заседания комиссии</w:t>
      </w:r>
      <w:r w:rsidRPr="00197C21">
        <w:rPr>
          <w:b/>
        </w:rPr>
        <w:t xml:space="preserve"> </w:t>
      </w:r>
      <w:r w:rsidRPr="00197C21">
        <w:rPr>
          <w:spacing w:val="-1"/>
        </w:rPr>
        <w:t>голосовать открытым способом путем поднятия руки.</w:t>
      </w:r>
      <w:r w:rsidRPr="00197C21">
        <w:rPr>
          <w:spacing w:val="-2"/>
        </w:rPr>
        <w:t xml:space="preserve"> </w:t>
      </w:r>
    </w:p>
    <w:p w14:paraId="4FF40115" w14:textId="3A4682C1" w:rsidR="00560422" w:rsidRDefault="00560422" w:rsidP="00560422">
      <w:pPr>
        <w:pStyle w:val="af4"/>
        <w:widowControl w:val="0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rPr>
          <w:spacing w:val="-2"/>
        </w:rPr>
        <w:t>П</w:t>
      </w:r>
      <w:r w:rsidRPr="009B79E0">
        <w:rPr>
          <w:spacing w:val="-2"/>
        </w:rPr>
        <w:t xml:space="preserve">ризнать факт </w:t>
      </w:r>
      <w:r w:rsidRPr="005131AC">
        <w:t xml:space="preserve">совершения </w:t>
      </w:r>
      <w:r w:rsidR="00F71ED8">
        <w:t>муниципальным служащим Администрации ЗАТО Северск</w:t>
      </w:r>
      <w:r>
        <w:t xml:space="preserve"> </w:t>
      </w:r>
      <w:r w:rsidRPr="005131AC">
        <w:t>по е</w:t>
      </w:r>
      <w:r w:rsidR="00F71ED8">
        <w:t>го</w:t>
      </w:r>
      <w:r w:rsidRPr="005131AC">
        <w:t xml:space="preserve"> вине нарушения законодательства Российской Федерации в сфере противодействия коррупции и прохождения муниципальной службы</w:t>
      </w:r>
      <w:r>
        <w:t>.</w:t>
      </w:r>
    </w:p>
    <w:p w14:paraId="5EDA6F0C" w14:textId="6EA440AA" w:rsidR="00560422" w:rsidRPr="009B79E0" w:rsidRDefault="00560422" w:rsidP="00560422">
      <w:pPr>
        <w:pStyle w:val="af4"/>
        <w:widowControl w:val="0"/>
        <w:numPr>
          <w:ilvl w:val="0"/>
          <w:numId w:val="41"/>
        </w:numPr>
        <w:tabs>
          <w:tab w:val="left" w:pos="993"/>
        </w:tabs>
        <w:ind w:left="0" w:firstLine="709"/>
        <w:jc w:val="both"/>
      </w:pPr>
      <w:r>
        <w:rPr>
          <w:spacing w:val="-2"/>
        </w:rPr>
        <w:t>Р</w:t>
      </w:r>
      <w:r w:rsidRPr="009B79E0">
        <w:rPr>
          <w:spacing w:val="-2"/>
        </w:rPr>
        <w:t xml:space="preserve">екомендовать </w:t>
      </w:r>
      <w:r w:rsidR="00F71ED8">
        <w:rPr>
          <w:spacing w:val="-2"/>
        </w:rPr>
        <w:t>представителю нанимателя (работодателю)</w:t>
      </w:r>
      <w:r w:rsidRPr="009B79E0">
        <w:rPr>
          <w:b/>
          <w:spacing w:val="-2"/>
        </w:rPr>
        <w:t xml:space="preserve"> </w:t>
      </w:r>
      <w:r w:rsidRPr="009B79E0">
        <w:rPr>
          <w:bCs/>
          <w:spacing w:val="-2"/>
        </w:rPr>
        <w:t>за предоставление недостоверных сведений о доходах за 2023 год</w:t>
      </w:r>
      <w:r w:rsidRPr="009B79E0">
        <w:rPr>
          <w:b/>
          <w:spacing w:val="-2"/>
        </w:rPr>
        <w:t xml:space="preserve"> </w:t>
      </w:r>
      <w:r w:rsidRPr="00197C21">
        <w:rPr>
          <w:bCs/>
          <w:spacing w:val="-2"/>
        </w:rPr>
        <w:t>применить к</w:t>
      </w:r>
      <w:r>
        <w:rPr>
          <w:b/>
          <w:spacing w:val="-2"/>
        </w:rPr>
        <w:t xml:space="preserve"> </w:t>
      </w:r>
      <w:r w:rsidR="00F71ED8">
        <w:rPr>
          <w:spacing w:val="-1"/>
        </w:rPr>
        <w:t xml:space="preserve">муниципальному служащему Администрации ЗАТО Северск </w:t>
      </w:r>
      <w:r>
        <w:rPr>
          <w:spacing w:val="-1"/>
        </w:rPr>
        <w:t>меры</w:t>
      </w:r>
      <w:r w:rsidRPr="009B79E0">
        <w:rPr>
          <w:spacing w:val="-1"/>
        </w:rPr>
        <w:t xml:space="preserve"> юридической ответственности. </w:t>
      </w:r>
    </w:p>
    <w:p w14:paraId="7CE31930" w14:textId="77777777" w:rsidR="00560422" w:rsidRPr="0056491A" w:rsidRDefault="00560422" w:rsidP="00560422">
      <w:pPr>
        <w:pStyle w:val="af4"/>
        <w:widowControl w:val="0"/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b/>
          <w:spacing w:val="-1"/>
        </w:rPr>
      </w:pPr>
      <w:r w:rsidRPr="0056491A">
        <w:rPr>
          <w:spacing w:val="-1"/>
        </w:rPr>
        <w:t>П</w:t>
      </w:r>
      <w:r w:rsidRPr="0056491A">
        <w:t xml:space="preserve">ризнать </w:t>
      </w:r>
      <w:r w:rsidRPr="0056491A">
        <w:rPr>
          <w:spacing w:val="-8"/>
        </w:rPr>
        <w:t>мероприятия Плана противодействия коррупции в Администрации ЗАТО Северск за 2024 год выполненными</w:t>
      </w:r>
      <w:r w:rsidRPr="0056491A">
        <w:t>.</w:t>
      </w:r>
    </w:p>
    <w:p w14:paraId="2F4A53FA" w14:textId="77777777" w:rsidR="00560422" w:rsidRPr="0056491A" w:rsidRDefault="00560422" w:rsidP="00560422">
      <w:pPr>
        <w:pStyle w:val="af4"/>
        <w:widowControl w:val="0"/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spacing w:val="-8"/>
        </w:rPr>
      </w:pPr>
      <w:r w:rsidRPr="0056491A">
        <w:rPr>
          <w:spacing w:val="-8"/>
        </w:rPr>
        <w:t xml:space="preserve">Информацию о заседании комиссии разместить </w:t>
      </w:r>
      <w:r w:rsidRPr="0056491A"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56491A">
          <w:rPr>
            <w:rStyle w:val="a6"/>
            <w:color w:val="auto"/>
            <w:u w:val="none"/>
          </w:rPr>
          <w:t>http</w:t>
        </w:r>
        <w:r w:rsidRPr="0056491A">
          <w:rPr>
            <w:rStyle w:val="a6"/>
            <w:color w:val="auto"/>
            <w:u w:val="none"/>
            <w:lang w:val="en-US"/>
          </w:rPr>
          <w:t>s</w:t>
        </w:r>
        <w:r w:rsidRPr="0056491A">
          <w:rPr>
            <w:rStyle w:val="a6"/>
            <w:color w:val="auto"/>
            <w:u w:val="none"/>
          </w:rPr>
          <w:t>://</w:t>
        </w:r>
      </w:hyperlink>
      <w:r w:rsidRPr="0056491A">
        <w:rPr>
          <w:rStyle w:val="a6"/>
          <w:color w:val="auto"/>
          <w:u w:val="none"/>
        </w:rPr>
        <w:t>зато-</w:t>
      </w:r>
      <w:proofErr w:type="spellStart"/>
      <w:r w:rsidRPr="0056491A">
        <w:rPr>
          <w:rStyle w:val="a6"/>
          <w:color w:val="auto"/>
          <w:u w:val="none"/>
        </w:rPr>
        <w:t>северск.рф</w:t>
      </w:r>
      <w:proofErr w:type="spellEnd"/>
      <w:r w:rsidRPr="0056491A">
        <w:t>) с учетом законодательства Российской Федерации о защите персональных данных.</w:t>
      </w:r>
      <w:r w:rsidRPr="0056491A">
        <w:rPr>
          <w:spacing w:val="-8"/>
        </w:rPr>
        <w:t xml:space="preserve">  </w:t>
      </w:r>
    </w:p>
    <w:p w14:paraId="51847C4E" w14:textId="77777777" w:rsidR="00560422" w:rsidRDefault="00560422" w:rsidP="0056042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14:paraId="62A1980C" w14:textId="77777777" w:rsidR="00560422" w:rsidRPr="00CB5BBF" w:rsidRDefault="00560422" w:rsidP="0056042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</w:p>
    <w:p w14:paraId="6C52EAC9" w14:textId="77777777" w:rsidR="00560422" w:rsidRPr="00CB5BBF" w:rsidRDefault="00560422" w:rsidP="0056042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560422" w:rsidRPr="00CB5BBF" w14:paraId="455C651B" w14:textId="77777777" w:rsidTr="009010CE">
        <w:tc>
          <w:tcPr>
            <w:tcW w:w="3227" w:type="dxa"/>
            <w:shd w:val="clear" w:color="auto" w:fill="auto"/>
          </w:tcPr>
          <w:p w14:paraId="44060679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363327B3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6386CC67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560422" w:rsidRPr="00CB5BBF" w14:paraId="597ED8FE" w14:textId="77777777" w:rsidTr="009010CE">
        <w:tc>
          <w:tcPr>
            <w:tcW w:w="3227" w:type="dxa"/>
            <w:shd w:val="clear" w:color="auto" w:fill="auto"/>
          </w:tcPr>
          <w:p w14:paraId="049FA6E9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BD2F3E9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66E4257B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1112E5F3" w14:textId="77777777" w:rsidTr="009010CE">
        <w:tc>
          <w:tcPr>
            <w:tcW w:w="3227" w:type="dxa"/>
            <w:shd w:val="clear" w:color="auto" w:fill="auto"/>
          </w:tcPr>
          <w:p w14:paraId="72576508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1DCBDF2A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13D2075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560422" w:rsidRPr="00CB5BBF" w14:paraId="1DABC7C5" w14:textId="77777777" w:rsidTr="009010CE">
        <w:tc>
          <w:tcPr>
            <w:tcW w:w="3227" w:type="dxa"/>
            <w:shd w:val="clear" w:color="auto" w:fill="auto"/>
          </w:tcPr>
          <w:p w14:paraId="1D0C4CA8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BE59767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1EE4A79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22AA1FC3" w14:textId="77777777" w:rsidTr="009010CE">
        <w:tc>
          <w:tcPr>
            <w:tcW w:w="3227" w:type="dxa"/>
            <w:shd w:val="clear" w:color="auto" w:fill="auto"/>
          </w:tcPr>
          <w:p w14:paraId="621B92CD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6DBB231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54FD4F9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Л.В.</w:t>
            </w:r>
            <w:r>
              <w:rPr>
                <w:i/>
                <w:sz w:val="24"/>
                <w:szCs w:val="24"/>
              </w:rPr>
              <w:t>Боброва</w:t>
            </w:r>
            <w:proofErr w:type="spellEnd"/>
          </w:p>
        </w:tc>
      </w:tr>
      <w:tr w:rsidR="00560422" w:rsidRPr="00CB5BBF" w14:paraId="6F845907" w14:textId="77777777" w:rsidTr="009010CE">
        <w:tc>
          <w:tcPr>
            <w:tcW w:w="3227" w:type="dxa"/>
            <w:shd w:val="clear" w:color="auto" w:fill="auto"/>
          </w:tcPr>
          <w:p w14:paraId="7391445E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26F8C3C2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07ABBD3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5ED48A3D" w14:textId="77777777" w:rsidTr="009010CE">
        <w:tc>
          <w:tcPr>
            <w:tcW w:w="3227" w:type="dxa"/>
            <w:shd w:val="clear" w:color="auto" w:fill="auto"/>
          </w:tcPr>
          <w:p w14:paraId="43585768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F1DFFFB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2CF219CD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  <w:r w:rsidRPr="00CB5BBF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560422" w:rsidRPr="00CB5BBF" w14:paraId="217BABD8" w14:textId="77777777" w:rsidTr="009010CE">
        <w:tc>
          <w:tcPr>
            <w:tcW w:w="3227" w:type="dxa"/>
            <w:shd w:val="clear" w:color="auto" w:fill="auto"/>
          </w:tcPr>
          <w:p w14:paraId="1AC82BEA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C497D1D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7A51717C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70438461" w14:textId="77777777" w:rsidTr="009010CE">
        <w:tc>
          <w:tcPr>
            <w:tcW w:w="3227" w:type="dxa"/>
            <w:shd w:val="clear" w:color="auto" w:fill="auto"/>
          </w:tcPr>
          <w:p w14:paraId="207C3272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7A80300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6387EAB1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560422" w:rsidRPr="00CB5BBF" w14:paraId="5DBACB9C" w14:textId="77777777" w:rsidTr="009010CE">
        <w:tc>
          <w:tcPr>
            <w:tcW w:w="3227" w:type="dxa"/>
            <w:shd w:val="clear" w:color="auto" w:fill="auto"/>
          </w:tcPr>
          <w:p w14:paraId="693A75A5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2C03740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31452D7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4B2D0513" w14:textId="77777777" w:rsidTr="009010CE">
        <w:tc>
          <w:tcPr>
            <w:tcW w:w="3227" w:type="dxa"/>
            <w:shd w:val="clear" w:color="auto" w:fill="auto"/>
          </w:tcPr>
          <w:p w14:paraId="622217C8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0F73403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693478F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560422" w:rsidRPr="00CB5BBF" w14:paraId="13F5F717" w14:textId="77777777" w:rsidTr="009010CE">
        <w:tc>
          <w:tcPr>
            <w:tcW w:w="3227" w:type="dxa"/>
            <w:shd w:val="clear" w:color="auto" w:fill="auto"/>
          </w:tcPr>
          <w:p w14:paraId="192898B9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4577BD7C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DAD1471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60422" w:rsidRPr="00CB5BBF" w14:paraId="510FC076" w14:textId="77777777" w:rsidTr="009010CE">
        <w:tc>
          <w:tcPr>
            <w:tcW w:w="3227" w:type="dxa"/>
            <w:shd w:val="clear" w:color="auto" w:fill="auto"/>
          </w:tcPr>
          <w:p w14:paraId="5E14DE22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619AA1B4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043A710D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560422" w:rsidRPr="00CB5BBF" w14:paraId="7C5408A5" w14:textId="77777777" w:rsidTr="009010CE">
        <w:tc>
          <w:tcPr>
            <w:tcW w:w="3227" w:type="dxa"/>
            <w:shd w:val="clear" w:color="auto" w:fill="auto"/>
          </w:tcPr>
          <w:p w14:paraId="6457464E" w14:textId="77777777" w:rsidR="00560422" w:rsidRPr="00CB5BBF" w:rsidRDefault="00560422" w:rsidP="009010C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3311D91" w14:textId="77777777" w:rsidR="00560422" w:rsidRPr="000E2708" w:rsidRDefault="00560422" w:rsidP="009010CE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E48077D" w14:textId="77777777" w:rsidR="00560422" w:rsidRPr="00CB5BBF" w:rsidRDefault="00560422" w:rsidP="009010CE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3EDCA8AA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323F4C03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153E927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B2463BF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E13636A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8D9A8DB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312FC11C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10102A10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572A67F3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10E2C1B4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662DC37F" w14:textId="77777777" w:rsidR="00560422" w:rsidRDefault="00560422" w:rsidP="00560422">
      <w:pPr>
        <w:widowControl w:val="0"/>
        <w:ind w:firstLine="708"/>
        <w:jc w:val="center"/>
        <w:rPr>
          <w:rFonts w:ascii="Times New Roman" w:hAnsi="Times New Roman"/>
          <w:sz w:val="28"/>
          <w:szCs w:val="28"/>
        </w:rPr>
      </w:pPr>
    </w:p>
    <w:sectPr w:rsidR="00560422" w:rsidSect="00197BE8">
      <w:headerReference w:type="even" r:id="rId9"/>
      <w:headerReference w:type="default" r:id="rId10"/>
      <w:headerReference w:type="first" r:id="rId11"/>
      <w:pgSz w:w="11907" w:h="16840" w:code="9"/>
      <w:pgMar w:top="993" w:right="567" w:bottom="993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8DC55" w14:textId="77777777" w:rsidR="00763A80" w:rsidRDefault="00763A80">
      <w:r>
        <w:separator/>
      </w:r>
    </w:p>
  </w:endnote>
  <w:endnote w:type="continuationSeparator" w:id="0">
    <w:p w14:paraId="1E62C3D2" w14:textId="77777777" w:rsidR="00763A80" w:rsidRDefault="0076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D82BC" w14:textId="77777777" w:rsidR="00763A80" w:rsidRDefault="00763A80">
      <w:r>
        <w:separator/>
      </w:r>
    </w:p>
  </w:footnote>
  <w:footnote w:type="continuationSeparator" w:id="0">
    <w:p w14:paraId="00465047" w14:textId="77777777" w:rsidR="00763A80" w:rsidRDefault="00763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1A1FF" w14:textId="77777777" w:rsidR="006336D8" w:rsidRDefault="006336D8" w:rsidP="002006F5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8</w:t>
    </w:r>
    <w:r>
      <w:rPr>
        <w:rStyle w:val="ae"/>
      </w:rPr>
      <w:fldChar w:fldCharType="end"/>
    </w:r>
  </w:p>
  <w:p w14:paraId="47507619" w14:textId="77777777" w:rsidR="006336D8" w:rsidRDefault="006336D8" w:rsidP="008D138A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BA5C6" w14:textId="77777777" w:rsidR="006336D8" w:rsidRPr="00F61263" w:rsidRDefault="006336D8" w:rsidP="008D138A">
    <w:pPr>
      <w:pStyle w:val="a7"/>
      <w:ind w:right="360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04A0C" w14:textId="77777777" w:rsidR="006336D8" w:rsidRDefault="006336D8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 wp14:anchorId="12E5D166" wp14:editId="159EF479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4" name="Рисунок 24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14:paraId="5F656608" w14:textId="77777777" w:rsidR="006336D8" w:rsidRDefault="006336D8" w:rsidP="00DC4F51">
    <w:pPr>
      <w:jc w:val="center"/>
      <w:rPr>
        <w:rFonts w:ascii="Times New Roman" w:hAnsi="Times New Roman"/>
        <w:b/>
        <w:sz w:val="24"/>
      </w:rPr>
    </w:pPr>
  </w:p>
  <w:p w14:paraId="5008192C" w14:textId="77777777" w:rsidR="006336D8" w:rsidRDefault="006336D8" w:rsidP="00DC4F51">
    <w:pPr>
      <w:jc w:val="center"/>
      <w:rPr>
        <w:rFonts w:ascii="Times New Roman" w:hAnsi="Times New Roman"/>
        <w:b/>
        <w:sz w:val="24"/>
      </w:rPr>
    </w:pPr>
  </w:p>
  <w:p w14:paraId="61BA85C6" w14:textId="77777777" w:rsidR="006336D8" w:rsidRPr="00B067E4" w:rsidRDefault="006336D8" w:rsidP="00B067E4">
    <w:pPr>
      <w:pStyle w:val="1"/>
      <w:rPr>
        <w:b w:val="0"/>
        <w:sz w:val="10"/>
        <w:szCs w:val="10"/>
      </w:rPr>
    </w:pPr>
  </w:p>
  <w:p w14:paraId="4BAAE022" w14:textId="77777777" w:rsidR="006336D8" w:rsidRDefault="006336D8" w:rsidP="00DC4F51">
    <w:pPr>
      <w:pStyle w:val="1"/>
      <w:spacing w:before="120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>АДМИНИСТРАЦИ</w:t>
    </w:r>
    <w:r>
      <w:rPr>
        <w:rFonts w:ascii="Times New Roman" w:hAnsi="Times New Roman"/>
        <w:szCs w:val="28"/>
      </w:rPr>
      <w:t>Я</w:t>
    </w:r>
    <w:r w:rsidRPr="006C10D5">
      <w:rPr>
        <w:rFonts w:ascii="Times New Roman" w:hAnsi="Times New Roman"/>
        <w:szCs w:val="28"/>
      </w:rPr>
      <w:t xml:space="preserve"> ЗАТО СЕВЕРСК </w:t>
    </w:r>
  </w:p>
  <w:p w14:paraId="75656512" w14:textId="24594E3F" w:rsidR="006336D8" w:rsidRPr="006C10D5" w:rsidRDefault="00085978" w:rsidP="006C10D5">
    <w:pPr>
      <w:spacing w:before="120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ВЫПИСКА ИЗ </w:t>
    </w:r>
    <w:r w:rsidR="006336D8">
      <w:rPr>
        <w:b/>
        <w:sz w:val="28"/>
        <w:szCs w:val="28"/>
      </w:rPr>
      <w:t>ПРОТОКОЛ</w:t>
    </w:r>
    <w:r>
      <w:rPr>
        <w:b/>
        <w:sz w:val="28"/>
        <w:szCs w:val="28"/>
      </w:rPr>
      <w:t>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2AA5"/>
    <w:multiLevelType w:val="hybridMultilevel"/>
    <w:tmpl w:val="7D9E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33192"/>
    <w:multiLevelType w:val="hybridMultilevel"/>
    <w:tmpl w:val="3E8C0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F0AC4"/>
    <w:multiLevelType w:val="hybridMultilevel"/>
    <w:tmpl w:val="7A207EBE"/>
    <w:lvl w:ilvl="0" w:tplc="203886F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39F14C0"/>
    <w:multiLevelType w:val="hybridMultilevel"/>
    <w:tmpl w:val="BD52ADDC"/>
    <w:lvl w:ilvl="0" w:tplc="6DF025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60F1D02"/>
    <w:multiLevelType w:val="hybridMultilevel"/>
    <w:tmpl w:val="7D4EB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2F3526"/>
    <w:multiLevelType w:val="hybridMultilevel"/>
    <w:tmpl w:val="EB9663FC"/>
    <w:lvl w:ilvl="0" w:tplc="E9E207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E0187F"/>
    <w:multiLevelType w:val="hybridMultilevel"/>
    <w:tmpl w:val="D0F62406"/>
    <w:lvl w:ilvl="0" w:tplc="C3CE6284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 w15:restartNumberingAfterBreak="0">
    <w:nsid w:val="17007FCE"/>
    <w:multiLevelType w:val="hybridMultilevel"/>
    <w:tmpl w:val="DDC0A892"/>
    <w:lvl w:ilvl="0" w:tplc="4B3C8B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7625006"/>
    <w:multiLevelType w:val="hybridMultilevel"/>
    <w:tmpl w:val="5C64B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336017"/>
    <w:multiLevelType w:val="hybridMultilevel"/>
    <w:tmpl w:val="49EC4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D1D96"/>
    <w:multiLevelType w:val="multilevel"/>
    <w:tmpl w:val="D9CAD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9529D4"/>
    <w:multiLevelType w:val="hybridMultilevel"/>
    <w:tmpl w:val="64404E78"/>
    <w:lvl w:ilvl="0" w:tplc="3F2E3BB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6F4EF2"/>
    <w:multiLevelType w:val="hybridMultilevel"/>
    <w:tmpl w:val="51967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B47DEF"/>
    <w:multiLevelType w:val="hybridMultilevel"/>
    <w:tmpl w:val="33D02916"/>
    <w:lvl w:ilvl="0" w:tplc="4142E2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EB5885"/>
    <w:multiLevelType w:val="hybridMultilevel"/>
    <w:tmpl w:val="88BABFB2"/>
    <w:lvl w:ilvl="0" w:tplc="AA66B5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4074D5"/>
    <w:multiLevelType w:val="hybridMultilevel"/>
    <w:tmpl w:val="32CE71FA"/>
    <w:lvl w:ilvl="0" w:tplc="43BE3A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43821AC"/>
    <w:multiLevelType w:val="hybridMultilevel"/>
    <w:tmpl w:val="E0BC4080"/>
    <w:lvl w:ilvl="0" w:tplc="F09E6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D0F46BB"/>
    <w:multiLevelType w:val="hybridMultilevel"/>
    <w:tmpl w:val="66EA8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141540"/>
    <w:multiLevelType w:val="hybridMultilevel"/>
    <w:tmpl w:val="8CDA1FE2"/>
    <w:lvl w:ilvl="0" w:tplc="6DEA02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D2B0887"/>
    <w:multiLevelType w:val="hybridMultilevel"/>
    <w:tmpl w:val="8C54E4EC"/>
    <w:lvl w:ilvl="0" w:tplc="3A38EDE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E5F3800"/>
    <w:multiLevelType w:val="multilevel"/>
    <w:tmpl w:val="7EA4CF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ED4326D"/>
    <w:multiLevelType w:val="hybridMultilevel"/>
    <w:tmpl w:val="07BE80FC"/>
    <w:lvl w:ilvl="0" w:tplc="BBE4B7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EE241AB"/>
    <w:multiLevelType w:val="hybridMultilevel"/>
    <w:tmpl w:val="C792E632"/>
    <w:lvl w:ilvl="0" w:tplc="BD06390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6A224DB"/>
    <w:multiLevelType w:val="hybridMultilevel"/>
    <w:tmpl w:val="CB421F0A"/>
    <w:lvl w:ilvl="0" w:tplc="8CB218DA">
      <w:start w:val="1"/>
      <w:numFmt w:val="decimal"/>
      <w:lvlText w:val="%1)"/>
      <w:lvlJc w:val="left"/>
      <w:pPr>
        <w:ind w:left="250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29" w:hanging="360"/>
      </w:pPr>
    </w:lvl>
    <w:lvl w:ilvl="2" w:tplc="0419001B" w:tentative="1">
      <w:start w:val="1"/>
      <w:numFmt w:val="lowerRoman"/>
      <w:lvlText w:val="%3."/>
      <w:lvlJc w:val="right"/>
      <w:pPr>
        <w:ind w:left="3949" w:hanging="180"/>
      </w:pPr>
    </w:lvl>
    <w:lvl w:ilvl="3" w:tplc="0419000F" w:tentative="1">
      <w:start w:val="1"/>
      <w:numFmt w:val="decimal"/>
      <w:lvlText w:val="%4."/>
      <w:lvlJc w:val="left"/>
      <w:pPr>
        <w:ind w:left="4669" w:hanging="360"/>
      </w:pPr>
    </w:lvl>
    <w:lvl w:ilvl="4" w:tplc="04190019" w:tentative="1">
      <w:start w:val="1"/>
      <w:numFmt w:val="lowerLetter"/>
      <w:lvlText w:val="%5."/>
      <w:lvlJc w:val="left"/>
      <w:pPr>
        <w:ind w:left="5389" w:hanging="360"/>
      </w:pPr>
    </w:lvl>
    <w:lvl w:ilvl="5" w:tplc="0419001B" w:tentative="1">
      <w:start w:val="1"/>
      <w:numFmt w:val="lowerRoman"/>
      <w:lvlText w:val="%6."/>
      <w:lvlJc w:val="right"/>
      <w:pPr>
        <w:ind w:left="6109" w:hanging="180"/>
      </w:pPr>
    </w:lvl>
    <w:lvl w:ilvl="6" w:tplc="0419000F" w:tentative="1">
      <w:start w:val="1"/>
      <w:numFmt w:val="decimal"/>
      <w:lvlText w:val="%7."/>
      <w:lvlJc w:val="left"/>
      <w:pPr>
        <w:ind w:left="6829" w:hanging="360"/>
      </w:pPr>
    </w:lvl>
    <w:lvl w:ilvl="7" w:tplc="04190019" w:tentative="1">
      <w:start w:val="1"/>
      <w:numFmt w:val="lowerLetter"/>
      <w:lvlText w:val="%8."/>
      <w:lvlJc w:val="left"/>
      <w:pPr>
        <w:ind w:left="7549" w:hanging="360"/>
      </w:pPr>
    </w:lvl>
    <w:lvl w:ilvl="8" w:tplc="0419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24" w15:restartNumberingAfterBreak="0">
    <w:nsid w:val="38CC17DE"/>
    <w:multiLevelType w:val="hybridMultilevel"/>
    <w:tmpl w:val="0E2C083E"/>
    <w:lvl w:ilvl="0" w:tplc="6DF025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87CAAF4E">
      <w:start w:val="1"/>
      <w:numFmt w:val="decimal"/>
      <w:lvlText w:val="%2)"/>
      <w:lvlJc w:val="left"/>
      <w:pPr>
        <w:ind w:left="1789" w:hanging="360"/>
      </w:pPr>
      <w:rPr>
        <w:rFonts w:ascii="Times New Roman CYR" w:eastAsia="Times New Roman" w:hAnsi="Times New Roman CYR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38419B"/>
    <w:multiLevelType w:val="hybridMultilevel"/>
    <w:tmpl w:val="35521A20"/>
    <w:lvl w:ilvl="0" w:tplc="896C84F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582489A"/>
    <w:multiLevelType w:val="hybridMultilevel"/>
    <w:tmpl w:val="6410490C"/>
    <w:lvl w:ilvl="0" w:tplc="CED4582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AD474D0"/>
    <w:multiLevelType w:val="hybridMultilevel"/>
    <w:tmpl w:val="C8BEC598"/>
    <w:lvl w:ilvl="0" w:tplc="D7C08C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1A201D7"/>
    <w:multiLevelType w:val="hybridMultilevel"/>
    <w:tmpl w:val="7D22019E"/>
    <w:lvl w:ilvl="0" w:tplc="21C6EE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8A62485"/>
    <w:multiLevelType w:val="hybridMultilevel"/>
    <w:tmpl w:val="3DD69390"/>
    <w:lvl w:ilvl="0" w:tplc="2410F460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C680BF2A">
      <w:start w:val="1"/>
      <w:numFmt w:val="decimal"/>
      <w:lvlText w:val="%2)"/>
      <w:lvlJc w:val="left"/>
      <w:pPr>
        <w:ind w:left="2509" w:hanging="360"/>
      </w:pPr>
      <w:rPr>
        <w:rFonts w:ascii="Times New Roman CYR" w:eastAsia="Times New Roman" w:hAnsi="Times New Roman CYR"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0" w15:restartNumberingAfterBreak="0">
    <w:nsid w:val="602E0974"/>
    <w:multiLevelType w:val="hybridMultilevel"/>
    <w:tmpl w:val="30EC5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D20810"/>
    <w:multiLevelType w:val="hybridMultilevel"/>
    <w:tmpl w:val="7F1A8A6E"/>
    <w:lvl w:ilvl="0" w:tplc="1D9E88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4EA27BD"/>
    <w:multiLevelType w:val="hybridMultilevel"/>
    <w:tmpl w:val="FA948C72"/>
    <w:lvl w:ilvl="0" w:tplc="76AAB284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5443CEB"/>
    <w:multiLevelType w:val="hybridMultilevel"/>
    <w:tmpl w:val="91EC99E0"/>
    <w:lvl w:ilvl="0" w:tplc="B86A6D5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5CB7C6E"/>
    <w:multiLevelType w:val="hybridMultilevel"/>
    <w:tmpl w:val="7638D46A"/>
    <w:lvl w:ilvl="0" w:tplc="5CC674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AA92A14"/>
    <w:multiLevelType w:val="hybridMultilevel"/>
    <w:tmpl w:val="3C4448A4"/>
    <w:lvl w:ilvl="0" w:tplc="49A483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B12F1F8">
      <w:start w:val="1"/>
      <w:numFmt w:val="decimal"/>
      <w:lvlText w:val="%2)"/>
      <w:lvlJc w:val="left"/>
      <w:pPr>
        <w:ind w:left="1789" w:hanging="360"/>
      </w:pPr>
      <w:rPr>
        <w:rFonts w:ascii="Times New Roman CYR" w:eastAsia="Times New Roman" w:hAnsi="Times New Roman CYR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CFD6BF0"/>
    <w:multiLevelType w:val="hybridMultilevel"/>
    <w:tmpl w:val="E222E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A22E7E"/>
    <w:multiLevelType w:val="hybridMultilevel"/>
    <w:tmpl w:val="5CE42A80"/>
    <w:lvl w:ilvl="0" w:tplc="3140D1C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09C5665"/>
    <w:multiLevelType w:val="hybridMultilevel"/>
    <w:tmpl w:val="05D2C702"/>
    <w:lvl w:ilvl="0" w:tplc="80B6282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1911442"/>
    <w:multiLevelType w:val="hybridMultilevel"/>
    <w:tmpl w:val="5F2E04C4"/>
    <w:lvl w:ilvl="0" w:tplc="7B84003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AB55118"/>
    <w:multiLevelType w:val="hybridMultilevel"/>
    <w:tmpl w:val="57408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3"/>
  </w:num>
  <w:num w:numId="3">
    <w:abstractNumId w:val="35"/>
  </w:num>
  <w:num w:numId="4">
    <w:abstractNumId w:val="8"/>
  </w:num>
  <w:num w:numId="5">
    <w:abstractNumId w:val="21"/>
  </w:num>
  <w:num w:numId="6">
    <w:abstractNumId w:val="0"/>
  </w:num>
  <w:num w:numId="7">
    <w:abstractNumId w:val="27"/>
  </w:num>
  <w:num w:numId="8">
    <w:abstractNumId w:val="13"/>
  </w:num>
  <w:num w:numId="9">
    <w:abstractNumId w:val="30"/>
  </w:num>
  <w:num w:numId="10">
    <w:abstractNumId w:val="5"/>
  </w:num>
  <w:num w:numId="11">
    <w:abstractNumId w:val="7"/>
  </w:num>
  <w:num w:numId="12">
    <w:abstractNumId w:val="24"/>
  </w:num>
  <w:num w:numId="13">
    <w:abstractNumId w:val="40"/>
  </w:num>
  <w:num w:numId="14">
    <w:abstractNumId w:val="12"/>
  </w:num>
  <w:num w:numId="15">
    <w:abstractNumId w:val="16"/>
  </w:num>
  <w:num w:numId="16">
    <w:abstractNumId w:val="36"/>
  </w:num>
  <w:num w:numId="17">
    <w:abstractNumId w:val="10"/>
  </w:num>
  <w:num w:numId="18">
    <w:abstractNumId w:val="29"/>
  </w:num>
  <w:num w:numId="19">
    <w:abstractNumId w:val="34"/>
  </w:num>
  <w:num w:numId="20">
    <w:abstractNumId w:val="28"/>
  </w:num>
  <w:num w:numId="21">
    <w:abstractNumId w:val="3"/>
  </w:num>
  <w:num w:numId="22">
    <w:abstractNumId w:val="6"/>
  </w:num>
  <w:num w:numId="23">
    <w:abstractNumId w:val="23"/>
  </w:num>
  <w:num w:numId="24">
    <w:abstractNumId w:val="1"/>
  </w:num>
  <w:num w:numId="25">
    <w:abstractNumId w:val="25"/>
  </w:num>
  <w:num w:numId="26">
    <w:abstractNumId w:val="22"/>
  </w:num>
  <w:num w:numId="27">
    <w:abstractNumId w:val="20"/>
  </w:num>
  <w:num w:numId="28">
    <w:abstractNumId w:val="37"/>
  </w:num>
  <w:num w:numId="29">
    <w:abstractNumId w:val="11"/>
  </w:num>
  <w:num w:numId="30">
    <w:abstractNumId w:val="31"/>
  </w:num>
  <w:num w:numId="31">
    <w:abstractNumId w:val="2"/>
  </w:num>
  <w:num w:numId="32">
    <w:abstractNumId w:val="18"/>
  </w:num>
  <w:num w:numId="33">
    <w:abstractNumId w:val="38"/>
  </w:num>
  <w:num w:numId="34">
    <w:abstractNumId w:val="19"/>
  </w:num>
  <w:num w:numId="35">
    <w:abstractNumId w:val="39"/>
  </w:num>
  <w:num w:numId="36">
    <w:abstractNumId w:val="26"/>
  </w:num>
  <w:num w:numId="37">
    <w:abstractNumId w:val="4"/>
  </w:num>
  <w:num w:numId="38">
    <w:abstractNumId w:val="9"/>
  </w:num>
  <w:num w:numId="39">
    <w:abstractNumId w:val="14"/>
  </w:num>
  <w:num w:numId="40">
    <w:abstractNumId w:val="15"/>
  </w:num>
  <w:num w:numId="41">
    <w:abstractNumId w:val="3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306"/>
    <w:rsid w:val="00000BF6"/>
    <w:rsid w:val="0000127F"/>
    <w:rsid w:val="00001D24"/>
    <w:rsid w:val="00001EA4"/>
    <w:rsid w:val="0000230A"/>
    <w:rsid w:val="00002AA3"/>
    <w:rsid w:val="000033EA"/>
    <w:rsid w:val="00003DAA"/>
    <w:rsid w:val="00004087"/>
    <w:rsid w:val="00004214"/>
    <w:rsid w:val="00004CD8"/>
    <w:rsid w:val="00004E6C"/>
    <w:rsid w:val="00005809"/>
    <w:rsid w:val="00005930"/>
    <w:rsid w:val="00005A05"/>
    <w:rsid w:val="00005A8A"/>
    <w:rsid w:val="00005AD5"/>
    <w:rsid w:val="00005B96"/>
    <w:rsid w:val="00005CA9"/>
    <w:rsid w:val="00005FF9"/>
    <w:rsid w:val="00006667"/>
    <w:rsid w:val="000066F2"/>
    <w:rsid w:val="0000715D"/>
    <w:rsid w:val="00007236"/>
    <w:rsid w:val="00007340"/>
    <w:rsid w:val="00007369"/>
    <w:rsid w:val="00007616"/>
    <w:rsid w:val="00007BA2"/>
    <w:rsid w:val="00010920"/>
    <w:rsid w:val="000112DD"/>
    <w:rsid w:val="00011568"/>
    <w:rsid w:val="00011AF7"/>
    <w:rsid w:val="00011EA3"/>
    <w:rsid w:val="00012A82"/>
    <w:rsid w:val="000131B8"/>
    <w:rsid w:val="000134D3"/>
    <w:rsid w:val="0001432C"/>
    <w:rsid w:val="000158D7"/>
    <w:rsid w:val="00015AD3"/>
    <w:rsid w:val="00015CDE"/>
    <w:rsid w:val="000164C0"/>
    <w:rsid w:val="000167A3"/>
    <w:rsid w:val="0001690D"/>
    <w:rsid w:val="00016998"/>
    <w:rsid w:val="00016E59"/>
    <w:rsid w:val="000172D5"/>
    <w:rsid w:val="000175FB"/>
    <w:rsid w:val="00017627"/>
    <w:rsid w:val="0001797D"/>
    <w:rsid w:val="0001797F"/>
    <w:rsid w:val="00017E15"/>
    <w:rsid w:val="00017E42"/>
    <w:rsid w:val="00017EF3"/>
    <w:rsid w:val="00017FFA"/>
    <w:rsid w:val="00020488"/>
    <w:rsid w:val="00020934"/>
    <w:rsid w:val="0002099F"/>
    <w:rsid w:val="00020B4C"/>
    <w:rsid w:val="00021A7C"/>
    <w:rsid w:val="00022619"/>
    <w:rsid w:val="00022A85"/>
    <w:rsid w:val="00022A9A"/>
    <w:rsid w:val="0002326C"/>
    <w:rsid w:val="0002345F"/>
    <w:rsid w:val="00023B77"/>
    <w:rsid w:val="00023D31"/>
    <w:rsid w:val="000241E3"/>
    <w:rsid w:val="00024641"/>
    <w:rsid w:val="000249F7"/>
    <w:rsid w:val="00024FD7"/>
    <w:rsid w:val="0002503B"/>
    <w:rsid w:val="000251D1"/>
    <w:rsid w:val="000252FB"/>
    <w:rsid w:val="000259EF"/>
    <w:rsid w:val="00025B05"/>
    <w:rsid w:val="00025DFA"/>
    <w:rsid w:val="0002630E"/>
    <w:rsid w:val="0002653C"/>
    <w:rsid w:val="000265A9"/>
    <w:rsid w:val="00026757"/>
    <w:rsid w:val="00027B55"/>
    <w:rsid w:val="00027CB0"/>
    <w:rsid w:val="00030007"/>
    <w:rsid w:val="00030AE8"/>
    <w:rsid w:val="00031059"/>
    <w:rsid w:val="00031079"/>
    <w:rsid w:val="00031580"/>
    <w:rsid w:val="000316C8"/>
    <w:rsid w:val="000316F8"/>
    <w:rsid w:val="00031976"/>
    <w:rsid w:val="0003211B"/>
    <w:rsid w:val="0003228B"/>
    <w:rsid w:val="000327F7"/>
    <w:rsid w:val="00032E23"/>
    <w:rsid w:val="00032FDC"/>
    <w:rsid w:val="0003357C"/>
    <w:rsid w:val="00033C4A"/>
    <w:rsid w:val="0003409C"/>
    <w:rsid w:val="00034418"/>
    <w:rsid w:val="00035492"/>
    <w:rsid w:val="00035A1E"/>
    <w:rsid w:val="00036157"/>
    <w:rsid w:val="0003615A"/>
    <w:rsid w:val="00036A07"/>
    <w:rsid w:val="00037101"/>
    <w:rsid w:val="00037217"/>
    <w:rsid w:val="0003730F"/>
    <w:rsid w:val="00040C3F"/>
    <w:rsid w:val="00040C5E"/>
    <w:rsid w:val="00040F36"/>
    <w:rsid w:val="0004156A"/>
    <w:rsid w:val="00042DE7"/>
    <w:rsid w:val="00043209"/>
    <w:rsid w:val="00043362"/>
    <w:rsid w:val="00043EB6"/>
    <w:rsid w:val="00044051"/>
    <w:rsid w:val="00044E1C"/>
    <w:rsid w:val="00045207"/>
    <w:rsid w:val="000457F2"/>
    <w:rsid w:val="000458C6"/>
    <w:rsid w:val="000462FB"/>
    <w:rsid w:val="00046C1E"/>
    <w:rsid w:val="00047008"/>
    <w:rsid w:val="000477A4"/>
    <w:rsid w:val="00047E22"/>
    <w:rsid w:val="00050644"/>
    <w:rsid w:val="000516DE"/>
    <w:rsid w:val="0005204B"/>
    <w:rsid w:val="00052A5D"/>
    <w:rsid w:val="00052D95"/>
    <w:rsid w:val="00052DFE"/>
    <w:rsid w:val="00052F3F"/>
    <w:rsid w:val="000531B9"/>
    <w:rsid w:val="00053288"/>
    <w:rsid w:val="00053910"/>
    <w:rsid w:val="00053A29"/>
    <w:rsid w:val="00053B48"/>
    <w:rsid w:val="0005402F"/>
    <w:rsid w:val="00054096"/>
    <w:rsid w:val="00054612"/>
    <w:rsid w:val="000547A2"/>
    <w:rsid w:val="000547A3"/>
    <w:rsid w:val="000547FD"/>
    <w:rsid w:val="000549F3"/>
    <w:rsid w:val="00054B91"/>
    <w:rsid w:val="00055388"/>
    <w:rsid w:val="00055620"/>
    <w:rsid w:val="00055746"/>
    <w:rsid w:val="00055789"/>
    <w:rsid w:val="00055821"/>
    <w:rsid w:val="000558DA"/>
    <w:rsid w:val="000562BB"/>
    <w:rsid w:val="00056D02"/>
    <w:rsid w:val="000570D7"/>
    <w:rsid w:val="000576A6"/>
    <w:rsid w:val="00057EF8"/>
    <w:rsid w:val="000616D8"/>
    <w:rsid w:val="00062569"/>
    <w:rsid w:val="00062573"/>
    <w:rsid w:val="000626E7"/>
    <w:rsid w:val="000628A7"/>
    <w:rsid w:val="00062A4E"/>
    <w:rsid w:val="00062DC7"/>
    <w:rsid w:val="000633CB"/>
    <w:rsid w:val="00063CC0"/>
    <w:rsid w:val="00063EE7"/>
    <w:rsid w:val="00063F28"/>
    <w:rsid w:val="000641D4"/>
    <w:rsid w:val="00064280"/>
    <w:rsid w:val="00064B23"/>
    <w:rsid w:val="00065038"/>
    <w:rsid w:val="00065542"/>
    <w:rsid w:val="00066329"/>
    <w:rsid w:val="00066B8E"/>
    <w:rsid w:val="000679D1"/>
    <w:rsid w:val="00067B86"/>
    <w:rsid w:val="000702B8"/>
    <w:rsid w:val="00070B21"/>
    <w:rsid w:val="00070DCD"/>
    <w:rsid w:val="00070F22"/>
    <w:rsid w:val="00071127"/>
    <w:rsid w:val="000715C5"/>
    <w:rsid w:val="000716F7"/>
    <w:rsid w:val="00071A61"/>
    <w:rsid w:val="00071E5B"/>
    <w:rsid w:val="000720DD"/>
    <w:rsid w:val="000721C4"/>
    <w:rsid w:val="000721EE"/>
    <w:rsid w:val="000722A5"/>
    <w:rsid w:val="00072476"/>
    <w:rsid w:val="0007263F"/>
    <w:rsid w:val="000729C8"/>
    <w:rsid w:val="000729CD"/>
    <w:rsid w:val="00072B17"/>
    <w:rsid w:val="00072EE2"/>
    <w:rsid w:val="00072EE5"/>
    <w:rsid w:val="00073369"/>
    <w:rsid w:val="00074075"/>
    <w:rsid w:val="00074236"/>
    <w:rsid w:val="000743AB"/>
    <w:rsid w:val="000743DA"/>
    <w:rsid w:val="00074A15"/>
    <w:rsid w:val="00074A68"/>
    <w:rsid w:val="00074D21"/>
    <w:rsid w:val="00074FED"/>
    <w:rsid w:val="00075274"/>
    <w:rsid w:val="00075579"/>
    <w:rsid w:val="000767B0"/>
    <w:rsid w:val="00076CE7"/>
    <w:rsid w:val="00076CF4"/>
    <w:rsid w:val="00076EF5"/>
    <w:rsid w:val="00076FBA"/>
    <w:rsid w:val="00077C49"/>
    <w:rsid w:val="00077CC5"/>
    <w:rsid w:val="00077FF2"/>
    <w:rsid w:val="0008028C"/>
    <w:rsid w:val="00080423"/>
    <w:rsid w:val="0008072E"/>
    <w:rsid w:val="000809A9"/>
    <w:rsid w:val="000809E8"/>
    <w:rsid w:val="00080B8B"/>
    <w:rsid w:val="00080C3B"/>
    <w:rsid w:val="00081420"/>
    <w:rsid w:val="0008265C"/>
    <w:rsid w:val="00082748"/>
    <w:rsid w:val="00082954"/>
    <w:rsid w:val="00082A27"/>
    <w:rsid w:val="00082B0C"/>
    <w:rsid w:val="00083C4C"/>
    <w:rsid w:val="000846AB"/>
    <w:rsid w:val="00084D06"/>
    <w:rsid w:val="00085978"/>
    <w:rsid w:val="00085FC5"/>
    <w:rsid w:val="0008608E"/>
    <w:rsid w:val="000868AD"/>
    <w:rsid w:val="0008692E"/>
    <w:rsid w:val="0008694E"/>
    <w:rsid w:val="00086AB0"/>
    <w:rsid w:val="00086CE0"/>
    <w:rsid w:val="00086DA1"/>
    <w:rsid w:val="00086E50"/>
    <w:rsid w:val="0009047F"/>
    <w:rsid w:val="0009142D"/>
    <w:rsid w:val="000918F0"/>
    <w:rsid w:val="00091CBA"/>
    <w:rsid w:val="00091EDF"/>
    <w:rsid w:val="000920CB"/>
    <w:rsid w:val="00092510"/>
    <w:rsid w:val="000926A4"/>
    <w:rsid w:val="0009294A"/>
    <w:rsid w:val="00092E1C"/>
    <w:rsid w:val="00092F48"/>
    <w:rsid w:val="00093D44"/>
    <w:rsid w:val="00093EDF"/>
    <w:rsid w:val="000952C6"/>
    <w:rsid w:val="00095344"/>
    <w:rsid w:val="00095472"/>
    <w:rsid w:val="00095649"/>
    <w:rsid w:val="000959EB"/>
    <w:rsid w:val="00095AD7"/>
    <w:rsid w:val="0009627F"/>
    <w:rsid w:val="000965E3"/>
    <w:rsid w:val="0009663D"/>
    <w:rsid w:val="00096C1F"/>
    <w:rsid w:val="00096D4B"/>
    <w:rsid w:val="00096E43"/>
    <w:rsid w:val="000977DC"/>
    <w:rsid w:val="00097F2E"/>
    <w:rsid w:val="000A0226"/>
    <w:rsid w:val="000A0866"/>
    <w:rsid w:val="000A0A13"/>
    <w:rsid w:val="000A11DD"/>
    <w:rsid w:val="000A1BFD"/>
    <w:rsid w:val="000A1D4E"/>
    <w:rsid w:val="000A20F5"/>
    <w:rsid w:val="000A2154"/>
    <w:rsid w:val="000A2494"/>
    <w:rsid w:val="000A3FFA"/>
    <w:rsid w:val="000A4497"/>
    <w:rsid w:val="000A4B96"/>
    <w:rsid w:val="000A4D91"/>
    <w:rsid w:val="000A4FDC"/>
    <w:rsid w:val="000A523C"/>
    <w:rsid w:val="000A5478"/>
    <w:rsid w:val="000A5FB4"/>
    <w:rsid w:val="000A67FA"/>
    <w:rsid w:val="000A6F97"/>
    <w:rsid w:val="000A70B6"/>
    <w:rsid w:val="000A7B1D"/>
    <w:rsid w:val="000A7DE5"/>
    <w:rsid w:val="000B0986"/>
    <w:rsid w:val="000B1979"/>
    <w:rsid w:val="000B1DCC"/>
    <w:rsid w:val="000B1F87"/>
    <w:rsid w:val="000B2626"/>
    <w:rsid w:val="000B2885"/>
    <w:rsid w:val="000B2B9A"/>
    <w:rsid w:val="000B5961"/>
    <w:rsid w:val="000B5A95"/>
    <w:rsid w:val="000B5D61"/>
    <w:rsid w:val="000B601E"/>
    <w:rsid w:val="000B6177"/>
    <w:rsid w:val="000B65E4"/>
    <w:rsid w:val="000B731F"/>
    <w:rsid w:val="000B75E1"/>
    <w:rsid w:val="000B7ADB"/>
    <w:rsid w:val="000C057D"/>
    <w:rsid w:val="000C07F9"/>
    <w:rsid w:val="000C0A0C"/>
    <w:rsid w:val="000C0A9F"/>
    <w:rsid w:val="000C0C61"/>
    <w:rsid w:val="000C1188"/>
    <w:rsid w:val="000C1190"/>
    <w:rsid w:val="000C144A"/>
    <w:rsid w:val="000C15A7"/>
    <w:rsid w:val="000C185B"/>
    <w:rsid w:val="000C1D65"/>
    <w:rsid w:val="000C1F93"/>
    <w:rsid w:val="000C2E68"/>
    <w:rsid w:val="000C330F"/>
    <w:rsid w:val="000C34EF"/>
    <w:rsid w:val="000C3581"/>
    <w:rsid w:val="000C3A5B"/>
    <w:rsid w:val="000C3FF1"/>
    <w:rsid w:val="000C41C2"/>
    <w:rsid w:val="000C43F0"/>
    <w:rsid w:val="000C46A6"/>
    <w:rsid w:val="000C4712"/>
    <w:rsid w:val="000C48D0"/>
    <w:rsid w:val="000C53CB"/>
    <w:rsid w:val="000C5568"/>
    <w:rsid w:val="000C5731"/>
    <w:rsid w:val="000C5AC6"/>
    <w:rsid w:val="000C653F"/>
    <w:rsid w:val="000C66A6"/>
    <w:rsid w:val="000C75BD"/>
    <w:rsid w:val="000D0711"/>
    <w:rsid w:val="000D07DE"/>
    <w:rsid w:val="000D0F2F"/>
    <w:rsid w:val="000D1104"/>
    <w:rsid w:val="000D11F7"/>
    <w:rsid w:val="000D1349"/>
    <w:rsid w:val="000D1390"/>
    <w:rsid w:val="000D1646"/>
    <w:rsid w:val="000D16A7"/>
    <w:rsid w:val="000D2220"/>
    <w:rsid w:val="000D256C"/>
    <w:rsid w:val="000D2687"/>
    <w:rsid w:val="000D2AEA"/>
    <w:rsid w:val="000D2BC2"/>
    <w:rsid w:val="000D2C61"/>
    <w:rsid w:val="000D2E17"/>
    <w:rsid w:val="000D2E73"/>
    <w:rsid w:val="000D39A2"/>
    <w:rsid w:val="000D3B12"/>
    <w:rsid w:val="000D44E4"/>
    <w:rsid w:val="000D46EB"/>
    <w:rsid w:val="000D4840"/>
    <w:rsid w:val="000D5374"/>
    <w:rsid w:val="000D5479"/>
    <w:rsid w:val="000D5B1B"/>
    <w:rsid w:val="000D61A8"/>
    <w:rsid w:val="000D731A"/>
    <w:rsid w:val="000D7993"/>
    <w:rsid w:val="000D7EAB"/>
    <w:rsid w:val="000E0333"/>
    <w:rsid w:val="000E033A"/>
    <w:rsid w:val="000E08C8"/>
    <w:rsid w:val="000E0D78"/>
    <w:rsid w:val="000E13CA"/>
    <w:rsid w:val="000E15DC"/>
    <w:rsid w:val="000E1A10"/>
    <w:rsid w:val="000E2243"/>
    <w:rsid w:val="000E25E1"/>
    <w:rsid w:val="000E2708"/>
    <w:rsid w:val="000E2B42"/>
    <w:rsid w:val="000E3E3B"/>
    <w:rsid w:val="000E4CB4"/>
    <w:rsid w:val="000E568D"/>
    <w:rsid w:val="000E6A76"/>
    <w:rsid w:val="000E78A6"/>
    <w:rsid w:val="000E7BFE"/>
    <w:rsid w:val="000F0B0F"/>
    <w:rsid w:val="000F0C5D"/>
    <w:rsid w:val="000F10BC"/>
    <w:rsid w:val="000F13FB"/>
    <w:rsid w:val="000F16A3"/>
    <w:rsid w:val="000F180F"/>
    <w:rsid w:val="000F1A1B"/>
    <w:rsid w:val="000F278D"/>
    <w:rsid w:val="000F2AF6"/>
    <w:rsid w:val="000F2C69"/>
    <w:rsid w:val="000F2E31"/>
    <w:rsid w:val="000F42D7"/>
    <w:rsid w:val="000F44AA"/>
    <w:rsid w:val="000F478A"/>
    <w:rsid w:val="000F4B0E"/>
    <w:rsid w:val="000F4BF9"/>
    <w:rsid w:val="000F56BD"/>
    <w:rsid w:val="000F5AA4"/>
    <w:rsid w:val="000F601C"/>
    <w:rsid w:val="000F60EE"/>
    <w:rsid w:val="000F6527"/>
    <w:rsid w:val="000F69F3"/>
    <w:rsid w:val="000F703A"/>
    <w:rsid w:val="000F73EE"/>
    <w:rsid w:val="000F74A6"/>
    <w:rsid w:val="000F7C5F"/>
    <w:rsid w:val="000F7CDC"/>
    <w:rsid w:val="000F7E00"/>
    <w:rsid w:val="0010083E"/>
    <w:rsid w:val="00100DB5"/>
    <w:rsid w:val="00100F10"/>
    <w:rsid w:val="00100F22"/>
    <w:rsid w:val="00100FF4"/>
    <w:rsid w:val="001011B0"/>
    <w:rsid w:val="001013A3"/>
    <w:rsid w:val="00101B20"/>
    <w:rsid w:val="00101DA1"/>
    <w:rsid w:val="00101E77"/>
    <w:rsid w:val="00102049"/>
    <w:rsid w:val="001020CE"/>
    <w:rsid w:val="0010213A"/>
    <w:rsid w:val="00102322"/>
    <w:rsid w:val="0010235B"/>
    <w:rsid w:val="00102607"/>
    <w:rsid w:val="00102727"/>
    <w:rsid w:val="00102F78"/>
    <w:rsid w:val="001033B8"/>
    <w:rsid w:val="00103417"/>
    <w:rsid w:val="00103955"/>
    <w:rsid w:val="00103CB1"/>
    <w:rsid w:val="00104388"/>
    <w:rsid w:val="00104618"/>
    <w:rsid w:val="00105378"/>
    <w:rsid w:val="0010596E"/>
    <w:rsid w:val="00105AE1"/>
    <w:rsid w:val="001068F8"/>
    <w:rsid w:val="00106944"/>
    <w:rsid w:val="001078AD"/>
    <w:rsid w:val="0010793B"/>
    <w:rsid w:val="00107C63"/>
    <w:rsid w:val="00107F49"/>
    <w:rsid w:val="0011001E"/>
    <w:rsid w:val="00110132"/>
    <w:rsid w:val="001103B3"/>
    <w:rsid w:val="00110C0E"/>
    <w:rsid w:val="00110D54"/>
    <w:rsid w:val="00110F11"/>
    <w:rsid w:val="0011169A"/>
    <w:rsid w:val="0011211C"/>
    <w:rsid w:val="00113B2C"/>
    <w:rsid w:val="00113BC5"/>
    <w:rsid w:val="00113E0A"/>
    <w:rsid w:val="0011447D"/>
    <w:rsid w:val="00114BF5"/>
    <w:rsid w:val="00114D34"/>
    <w:rsid w:val="00115005"/>
    <w:rsid w:val="0011503F"/>
    <w:rsid w:val="00115263"/>
    <w:rsid w:val="00116871"/>
    <w:rsid w:val="00116D91"/>
    <w:rsid w:val="001174A6"/>
    <w:rsid w:val="001174F7"/>
    <w:rsid w:val="00117A6C"/>
    <w:rsid w:val="001203B1"/>
    <w:rsid w:val="001209B7"/>
    <w:rsid w:val="00120DA7"/>
    <w:rsid w:val="00121296"/>
    <w:rsid w:val="001213A6"/>
    <w:rsid w:val="001217FD"/>
    <w:rsid w:val="001221E7"/>
    <w:rsid w:val="00122572"/>
    <w:rsid w:val="00122D82"/>
    <w:rsid w:val="00122E2E"/>
    <w:rsid w:val="0012326F"/>
    <w:rsid w:val="001235CB"/>
    <w:rsid w:val="00123AB2"/>
    <w:rsid w:val="00123E8E"/>
    <w:rsid w:val="001240F1"/>
    <w:rsid w:val="001243D5"/>
    <w:rsid w:val="00124667"/>
    <w:rsid w:val="001247FC"/>
    <w:rsid w:val="00124C91"/>
    <w:rsid w:val="00124DC1"/>
    <w:rsid w:val="001253F2"/>
    <w:rsid w:val="0012549B"/>
    <w:rsid w:val="00125A90"/>
    <w:rsid w:val="0012615B"/>
    <w:rsid w:val="00127686"/>
    <w:rsid w:val="001277DE"/>
    <w:rsid w:val="00127BEA"/>
    <w:rsid w:val="00130031"/>
    <w:rsid w:val="001301B6"/>
    <w:rsid w:val="00130B6A"/>
    <w:rsid w:val="00130E68"/>
    <w:rsid w:val="001310BA"/>
    <w:rsid w:val="00131195"/>
    <w:rsid w:val="0013184C"/>
    <w:rsid w:val="001318D4"/>
    <w:rsid w:val="00131C19"/>
    <w:rsid w:val="00132163"/>
    <w:rsid w:val="001328D6"/>
    <w:rsid w:val="00132B96"/>
    <w:rsid w:val="00132DF4"/>
    <w:rsid w:val="00132FEF"/>
    <w:rsid w:val="00133613"/>
    <w:rsid w:val="00133920"/>
    <w:rsid w:val="00133BFC"/>
    <w:rsid w:val="001340D4"/>
    <w:rsid w:val="0013527E"/>
    <w:rsid w:val="00135564"/>
    <w:rsid w:val="001356F4"/>
    <w:rsid w:val="001363BD"/>
    <w:rsid w:val="00136A74"/>
    <w:rsid w:val="00136BDC"/>
    <w:rsid w:val="00137516"/>
    <w:rsid w:val="001378E7"/>
    <w:rsid w:val="00137BC4"/>
    <w:rsid w:val="00137DAE"/>
    <w:rsid w:val="00140BBB"/>
    <w:rsid w:val="00140BE5"/>
    <w:rsid w:val="00141DF5"/>
    <w:rsid w:val="00142940"/>
    <w:rsid w:val="00142C3C"/>
    <w:rsid w:val="00143970"/>
    <w:rsid w:val="00144288"/>
    <w:rsid w:val="00144DEB"/>
    <w:rsid w:val="00144EAF"/>
    <w:rsid w:val="00145304"/>
    <w:rsid w:val="00145541"/>
    <w:rsid w:val="00145851"/>
    <w:rsid w:val="00145E35"/>
    <w:rsid w:val="00146270"/>
    <w:rsid w:val="001462C2"/>
    <w:rsid w:val="001467A9"/>
    <w:rsid w:val="00146E7E"/>
    <w:rsid w:val="001475D1"/>
    <w:rsid w:val="00147968"/>
    <w:rsid w:val="00147CE1"/>
    <w:rsid w:val="00147DF9"/>
    <w:rsid w:val="00150618"/>
    <w:rsid w:val="00150E0D"/>
    <w:rsid w:val="00151272"/>
    <w:rsid w:val="00151844"/>
    <w:rsid w:val="00152332"/>
    <w:rsid w:val="0015233C"/>
    <w:rsid w:val="0015269E"/>
    <w:rsid w:val="001526D0"/>
    <w:rsid w:val="00152B5D"/>
    <w:rsid w:val="00152B9D"/>
    <w:rsid w:val="00152BEB"/>
    <w:rsid w:val="00152C28"/>
    <w:rsid w:val="00153933"/>
    <w:rsid w:val="00153B3F"/>
    <w:rsid w:val="001542FB"/>
    <w:rsid w:val="001545F0"/>
    <w:rsid w:val="00154672"/>
    <w:rsid w:val="00154D29"/>
    <w:rsid w:val="0015507C"/>
    <w:rsid w:val="00155948"/>
    <w:rsid w:val="001563DD"/>
    <w:rsid w:val="001569EB"/>
    <w:rsid w:val="00156F72"/>
    <w:rsid w:val="00157A12"/>
    <w:rsid w:val="001604BD"/>
    <w:rsid w:val="001609FF"/>
    <w:rsid w:val="00160F4C"/>
    <w:rsid w:val="0016121D"/>
    <w:rsid w:val="00161D0B"/>
    <w:rsid w:val="00162356"/>
    <w:rsid w:val="0016270E"/>
    <w:rsid w:val="00162DAD"/>
    <w:rsid w:val="00162FCB"/>
    <w:rsid w:val="00164818"/>
    <w:rsid w:val="00165266"/>
    <w:rsid w:val="001655C1"/>
    <w:rsid w:val="00165904"/>
    <w:rsid w:val="00166287"/>
    <w:rsid w:val="00166964"/>
    <w:rsid w:val="0016738B"/>
    <w:rsid w:val="00167498"/>
    <w:rsid w:val="00167FE8"/>
    <w:rsid w:val="001706CC"/>
    <w:rsid w:val="001708B5"/>
    <w:rsid w:val="00170DE8"/>
    <w:rsid w:val="00171017"/>
    <w:rsid w:val="00171713"/>
    <w:rsid w:val="001719B0"/>
    <w:rsid w:val="00171B5D"/>
    <w:rsid w:val="00172058"/>
    <w:rsid w:val="00172BFD"/>
    <w:rsid w:val="00172EB1"/>
    <w:rsid w:val="0017327C"/>
    <w:rsid w:val="00173603"/>
    <w:rsid w:val="0017361B"/>
    <w:rsid w:val="001746A9"/>
    <w:rsid w:val="0017476C"/>
    <w:rsid w:val="001747FA"/>
    <w:rsid w:val="00174B96"/>
    <w:rsid w:val="00175778"/>
    <w:rsid w:val="00175790"/>
    <w:rsid w:val="00176461"/>
    <w:rsid w:val="001769A2"/>
    <w:rsid w:val="001776BC"/>
    <w:rsid w:val="00180114"/>
    <w:rsid w:val="00180816"/>
    <w:rsid w:val="00181569"/>
    <w:rsid w:val="001816BB"/>
    <w:rsid w:val="001818FA"/>
    <w:rsid w:val="00182150"/>
    <w:rsid w:val="001821A0"/>
    <w:rsid w:val="0018238A"/>
    <w:rsid w:val="001825E4"/>
    <w:rsid w:val="001828A1"/>
    <w:rsid w:val="0018291C"/>
    <w:rsid w:val="0018374C"/>
    <w:rsid w:val="001839D2"/>
    <w:rsid w:val="00183D67"/>
    <w:rsid w:val="00184229"/>
    <w:rsid w:val="0018437E"/>
    <w:rsid w:val="001843EA"/>
    <w:rsid w:val="00184A93"/>
    <w:rsid w:val="00184D31"/>
    <w:rsid w:val="00184E90"/>
    <w:rsid w:val="00184FB7"/>
    <w:rsid w:val="0018512D"/>
    <w:rsid w:val="001851C1"/>
    <w:rsid w:val="0018573E"/>
    <w:rsid w:val="0018670F"/>
    <w:rsid w:val="001869D6"/>
    <w:rsid w:val="00187014"/>
    <w:rsid w:val="0018704D"/>
    <w:rsid w:val="0018717C"/>
    <w:rsid w:val="00187353"/>
    <w:rsid w:val="00187715"/>
    <w:rsid w:val="0018782E"/>
    <w:rsid w:val="00187D58"/>
    <w:rsid w:val="00187EFE"/>
    <w:rsid w:val="00190A64"/>
    <w:rsid w:val="00190DCC"/>
    <w:rsid w:val="0019100C"/>
    <w:rsid w:val="00191436"/>
    <w:rsid w:val="001914C4"/>
    <w:rsid w:val="001914FE"/>
    <w:rsid w:val="0019187A"/>
    <w:rsid w:val="001919DF"/>
    <w:rsid w:val="00191E1C"/>
    <w:rsid w:val="0019242E"/>
    <w:rsid w:val="001927E1"/>
    <w:rsid w:val="001927F7"/>
    <w:rsid w:val="00192A14"/>
    <w:rsid w:val="00192DAD"/>
    <w:rsid w:val="0019355C"/>
    <w:rsid w:val="00193729"/>
    <w:rsid w:val="001940A3"/>
    <w:rsid w:val="00194666"/>
    <w:rsid w:val="0019487C"/>
    <w:rsid w:val="00194AE4"/>
    <w:rsid w:val="0019589E"/>
    <w:rsid w:val="00195C97"/>
    <w:rsid w:val="00195CCB"/>
    <w:rsid w:val="00195D0B"/>
    <w:rsid w:val="00195D92"/>
    <w:rsid w:val="00195DF1"/>
    <w:rsid w:val="00197446"/>
    <w:rsid w:val="001974C2"/>
    <w:rsid w:val="00197BE8"/>
    <w:rsid w:val="001A00B4"/>
    <w:rsid w:val="001A0964"/>
    <w:rsid w:val="001A0F1B"/>
    <w:rsid w:val="001A124E"/>
    <w:rsid w:val="001A12D0"/>
    <w:rsid w:val="001A199C"/>
    <w:rsid w:val="001A1BEB"/>
    <w:rsid w:val="001A1E55"/>
    <w:rsid w:val="001A2293"/>
    <w:rsid w:val="001A25C7"/>
    <w:rsid w:val="001A2AAD"/>
    <w:rsid w:val="001A2CF0"/>
    <w:rsid w:val="001A31F4"/>
    <w:rsid w:val="001A3FBF"/>
    <w:rsid w:val="001A3FC9"/>
    <w:rsid w:val="001A4928"/>
    <w:rsid w:val="001A4F80"/>
    <w:rsid w:val="001A5268"/>
    <w:rsid w:val="001A52CF"/>
    <w:rsid w:val="001A5ACE"/>
    <w:rsid w:val="001A5F78"/>
    <w:rsid w:val="001A6D29"/>
    <w:rsid w:val="001A73B7"/>
    <w:rsid w:val="001A7510"/>
    <w:rsid w:val="001B0D4F"/>
    <w:rsid w:val="001B0E63"/>
    <w:rsid w:val="001B15F3"/>
    <w:rsid w:val="001B17E9"/>
    <w:rsid w:val="001B180B"/>
    <w:rsid w:val="001B1AB7"/>
    <w:rsid w:val="001B1B22"/>
    <w:rsid w:val="001B2000"/>
    <w:rsid w:val="001B24CD"/>
    <w:rsid w:val="001B30AC"/>
    <w:rsid w:val="001B398A"/>
    <w:rsid w:val="001B40CA"/>
    <w:rsid w:val="001B4F0A"/>
    <w:rsid w:val="001B5439"/>
    <w:rsid w:val="001B66C0"/>
    <w:rsid w:val="001B69E8"/>
    <w:rsid w:val="001B6DA1"/>
    <w:rsid w:val="001B6FE9"/>
    <w:rsid w:val="001B7099"/>
    <w:rsid w:val="001B73B1"/>
    <w:rsid w:val="001C024B"/>
    <w:rsid w:val="001C0806"/>
    <w:rsid w:val="001C0935"/>
    <w:rsid w:val="001C0AB3"/>
    <w:rsid w:val="001C0BFF"/>
    <w:rsid w:val="001C0E75"/>
    <w:rsid w:val="001C0F94"/>
    <w:rsid w:val="001C133A"/>
    <w:rsid w:val="001C1741"/>
    <w:rsid w:val="001C2442"/>
    <w:rsid w:val="001C2A8D"/>
    <w:rsid w:val="001C3108"/>
    <w:rsid w:val="001C3A9C"/>
    <w:rsid w:val="001C3BA0"/>
    <w:rsid w:val="001C4216"/>
    <w:rsid w:val="001C4FAE"/>
    <w:rsid w:val="001C5716"/>
    <w:rsid w:val="001C58BD"/>
    <w:rsid w:val="001C5E8D"/>
    <w:rsid w:val="001C67CC"/>
    <w:rsid w:val="001C6880"/>
    <w:rsid w:val="001C6BD4"/>
    <w:rsid w:val="001C6E32"/>
    <w:rsid w:val="001C702E"/>
    <w:rsid w:val="001C7075"/>
    <w:rsid w:val="001C7230"/>
    <w:rsid w:val="001D007B"/>
    <w:rsid w:val="001D0552"/>
    <w:rsid w:val="001D0DF0"/>
    <w:rsid w:val="001D119E"/>
    <w:rsid w:val="001D12EE"/>
    <w:rsid w:val="001D1784"/>
    <w:rsid w:val="001D1793"/>
    <w:rsid w:val="001D1AC1"/>
    <w:rsid w:val="001D1BD4"/>
    <w:rsid w:val="001D1BD9"/>
    <w:rsid w:val="001D1C4E"/>
    <w:rsid w:val="001D261D"/>
    <w:rsid w:val="001D2841"/>
    <w:rsid w:val="001D2943"/>
    <w:rsid w:val="001D2D40"/>
    <w:rsid w:val="001D2D9D"/>
    <w:rsid w:val="001D2F65"/>
    <w:rsid w:val="001D34D3"/>
    <w:rsid w:val="001D438B"/>
    <w:rsid w:val="001D48A6"/>
    <w:rsid w:val="001D4986"/>
    <w:rsid w:val="001D4D9C"/>
    <w:rsid w:val="001D5254"/>
    <w:rsid w:val="001D56E6"/>
    <w:rsid w:val="001D5BE4"/>
    <w:rsid w:val="001D659C"/>
    <w:rsid w:val="001D6D30"/>
    <w:rsid w:val="001D7465"/>
    <w:rsid w:val="001D7F2C"/>
    <w:rsid w:val="001E0621"/>
    <w:rsid w:val="001E0BB7"/>
    <w:rsid w:val="001E0E2B"/>
    <w:rsid w:val="001E0FFB"/>
    <w:rsid w:val="001E1E5D"/>
    <w:rsid w:val="001E2091"/>
    <w:rsid w:val="001E211A"/>
    <w:rsid w:val="001E234F"/>
    <w:rsid w:val="001E260C"/>
    <w:rsid w:val="001E2AF2"/>
    <w:rsid w:val="001E2B88"/>
    <w:rsid w:val="001E3513"/>
    <w:rsid w:val="001E3980"/>
    <w:rsid w:val="001E3AE4"/>
    <w:rsid w:val="001E48D5"/>
    <w:rsid w:val="001E4C90"/>
    <w:rsid w:val="001E56AA"/>
    <w:rsid w:val="001E5724"/>
    <w:rsid w:val="001E5870"/>
    <w:rsid w:val="001E5F41"/>
    <w:rsid w:val="001E64DC"/>
    <w:rsid w:val="001E6770"/>
    <w:rsid w:val="001E6B92"/>
    <w:rsid w:val="001E6DCA"/>
    <w:rsid w:val="001E6F7A"/>
    <w:rsid w:val="001E7009"/>
    <w:rsid w:val="001F101C"/>
    <w:rsid w:val="001F1104"/>
    <w:rsid w:val="001F20C3"/>
    <w:rsid w:val="001F2945"/>
    <w:rsid w:val="001F2A7F"/>
    <w:rsid w:val="001F30FD"/>
    <w:rsid w:val="001F3766"/>
    <w:rsid w:val="001F4BDE"/>
    <w:rsid w:val="001F4DA3"/>
    <w:rsid w:val="001F4E1B"/>
    <w:rsid w:val="001F5343"/>
    <w:rsid w:val="001F5402"/>
    <w:rsid w:val="001F565E"/>
    <w:rsid w:val="001F57D2"/>
    <w:rsid w:val="001F59E3"/>
    <w:rsid w:val="001F60EF"/>
    <w:rsid w:val="001F65B8"/>
    <w:rsid w:val="001F6859"/>
    <w:rsid w:val="001F68B8"/>
    <w:rsid w:val="001F6D26"/>
    <w:rsid w:val="001F6E25"/>
    <w:rsid w:val="001F6ECE"/>
    <w:rsid w:val="001F70E7"/>
    <w:rsid w:val="001F7167"/>
    <w:rsid w:val="001F7614"/>
    <w:rsid w:val="001F76BF"/>
    <w:rsid w:val="00200316"/>
    <w:rsid w:val="00200646"/>
    <w:rsid w:val="002006F5"/>
    <w:rsid w:val="00200DF3"/>
    <w:rsid w:val="002014E6"/>
    <w:rsid w:val="00201556"/>
    <w:rsid w:val="0020167C"/>
    <w:rsid w:val="00201E39"/>
    <w:rsid w:val="00201E83"/>
    <w:rsid w:val="002020EB"/>
    <w:rsid w:val="00202A59"/>
    <w:rsid w:val="00202FE6"/>
    <w:rsid w:val="002032F3"/>
    <w:rsid w:val="002034A1"/>
    <w:rsid w:val="002034A6"/>
    <w:rsid w:val="0020351A"/>
    <w:rsid w:val="00203864"/>
    <w:rsid w:val="002040A4"/>
    <w:rsid w:val="0020440E"/>
    <w:rsid w:val="00205058"/>
    <w:rsid w:val="00205360"/>
    <w:rsid w:val="00205369"/>
    <w:rsid w:val="0020550D"/>
    <w:rsid w:val="00205533"/>
    <w:rsid w:val="00205A4E"/>
    <w:rsid w:val="00205E49"/>
    <w:rsid w:val="00205E9A"/>
    <w:rsid w:val="002064B6"/>
    <w:rsid w:val="002065A9"/>
    <w:rsid w:val="00206A35"/>
    <w:rsid w:val="00206ABC"/>
    <w:rsid w:val="00206B66"/>
    <w:rsid w:val="0020780B"/>
    <w:rsid w:val="00207A9E"/>
    <w:rsid w:val="00207C6B"/>
    <w:rsid w:val="00207CA4"/>
    <w:rsid w:val="00207D97"/>
    <w:rsid w:val="0021047C"/>
    <w:rsid w:val="0021050E"/>
    <w:rsid w:val="0021080E"/>
    <w:rsid w:val="0021121C"/>
    <w:rsid w:val="00211650"/>
    <w:rsid w:val="00211944"/>
    <w:rsid w:val="00211E23"/>
    <w:rsid w:val="002120BD"/>
    <w:rsid w:val="002127EE"/>
    <w:rsid w:val="00212B65"/>
    <w:rsid w:val="00212EF2"/>
    <w:rsid w:val="00213764"/>
    <w:rsid w:val="002140C2"/>
    <w:rsid w:val="00214519"/>
    <w:rsid w:val="00214CDC"/>
    <w:rsid w:val="0021515A"/>
    <w:rsid w:val="00215420"/>
    <w:rsid w:val="0021577B"/>
    <w:rsid w:val="00215D7D"/>
    <w:rsid w:val="002161A9"/>
    <w:rsid w:val="002169B6"/>
    <w:rsid w:val="00216CA6"/>
    <w:rsid w:val="00217017"/>
    <w:rsid w:val="0021701F"/>
    <w:rsid w:val="002171F6"/>
    <w:rsid w:val="002172CC"/>
    <w:rsid w:val="0021776C"/>
    <w:rsid w:val="00217DE2"/>
    <w:rsid w:val="00220009"/>
    <w:rsid w:val="002205E7"/>
    <w:rsid w:val="00220C97"/>
    <w:rsid w:val="00220D8A"/>
    <w:rsid w:val="00222293"/>
    <w:rsid w:val="002225D9"/>
    <w:rsid w:val="002228B8"/>
    <w:rsid w:val="00222AD8"/>
    <w:rsid w:val="00222C3A"/>
    <w:rsid w:val="00222CC4"/>
    <w:rsid w:val="00222DE5"/>
    <w:rsid w:val="00225819"/>
    <w:rsid w:val="00225B59"/>
    <w:rsid w:val="00225FC2"/>
    <w:rsid w:val="002260E5"/>
    <w:rsid w:val="00226330"/>
    <w:rsid w:val="00226AB9"/>
    <w:rsid w:val="00226B5F"/>
    <w:rsid w:val="002271BD"/>
    <w:rsid w:val="00227420"/>
    <w:rsid w:val="00227960"/>
    <w:rsid w:val="00227A1B"/>
    <w:rsid w:val="00227B5A"/>
    <w:rsid w:val="00227CE9"/>
    <w:rsid w:val="00227DB7"/>
    <w:rsid w:val="00230349"/>
    <w:rsid w:val="002306A5"/>
    <w:rsid w:val="002313CD"/>
    <w:rsid w:val="00231704"/>
    <w:rsid w:val="002323AA"/>
    <w:rsid w:val="00232530"/>
    <w:rsid w:val="002328B1"/>
    <w:rsid w:val="002333DC"/>
    <w:rsid w:val="0023359B"/>
    <w:rsid w:val="00233BF6"/>
    <w:rsid w:val="00234697"/>
    <w:rsid w:val="00234727"/>
    <w:rsid w:val="002348A1"/>
    <w:rsid w:val="00234B43"/>
    <w:rsid w:val="002352A7"/>
    <w:rsid w:val="00235335"/>
    <w:rsid w:val="00235612"/>
    <w:rsid w:val="00235636"/>
    <w:rsid w:val="00235759"/>
    <w:rsid w:val="0023597E"/>
    <w:rsid w:val="00235F8C"/>
    <w:rsid w:val="0023656E"/>
    <w:rsid w:val="00236A5C"/>
    <w:rsid w:val="00236C2F"/>
    <w:rsid w:val="00236E98"/>
    <w:rsid w:val="00237090"/>
    <w:rsid w:val="0023752D"/>
    <w:rsid w:val="00237757"/>
    <w:rsid w:val="0023782B"/>
    <w:rsid w:val="0023797D"/>
    <w:rsid w:val="002405C1"/>
    <w:rsid w:val="0024083F"/>
    <w:rsid w:val="002420C1"/>
    <w:rsid w:val="002429BB"/>
    <w:rsid w:val="0024323E"/>
    <w:rsid w:val="00243BB6"/>
    <w:rsid w:val="00244103"/>
    <w:rsid w:val="00244BE1"/>
    <w:rsid w:val="00244CDD"/>
    <w:rsid w:val="00244D3A"/>
    <w:rsid w:val="002452A8"/>
    <w:rsid w:val="0024558B"/>
    <w:rsid w:val="002457F5"/>
    <w:rsid w:val="0024588B"/>
    <w:rsid w:val="00245AE4"/>
    <w:rsid w:val="00245B04"/>
    <w:rsid w:val="0024679D"/>
    <w:rsid w:val="00247038"/>
    <w:rsid w:val="0024759A"/>
    <w:rsid w:val="00247964"/>
    <w:rsid w:val="00247D81"/>
    <w:rsid w:val="002507F1"/>
    <w:rsid w:val="00250897"/>
    <w:rsid w:val="00250ED2"/>
    <w:rsid w:val="00251097"/>
    <w:rsid w:val="00252AFC"/>
    <w:rsid w:val="0025316B"/>
    <w:rsid w:val="002534C0"/>
    <w:rsid w:val="00253C1D"/>
    <w:rsid w:val="00253C4C"/>
    <w:rsid w:val="00253D54"/>
    <w:rsid w:val="00253F4E"/>
    <w:rsid w:val="002541C5"/>
    <w:rsid w:val="00254450"/>
    <w:rsid w:val="002546B1"/>
    <w:rsid w:val="002555AC"/>
    <w:rsid w:val="00255646"/>
    <w:rsid w:val="0025653C"/>
    <w:rsid w:val="0025667E"/>
    <w:rsid w:val="00256748"/>
    <w:rsid w:val="0025701B"/>
    <w:rsid w:val="00257A0C"/>
    <w:rsid w:val="002602F2"/>
    <w:rsid w:val="00260409"/>
    <w:rsid w:val="00260F43"/>
    <w:rsid w:val="00261000"/>
    <w:rsid w:val="00261B78"/>
    <w:rsid w:val="00261C71"/>
    <w:rsid w:val="00262288"/>
    <w:rsid w:val="00262963"/>
    <w:rsid w:val="00262D66"/>
    <w:rsid w:val="00262DAF"/>
    <w:rsid w:val="00263102"/>
    <w:rsid w:val="002631E5"/>
    <w:rsid w:val="00263643"/>
    <w:rsid w:val="00263759"/>
    <w:rsid w:val="002637EF"/>
    <w:rsid w:val="00264367"/>
    <w:rsid w:val="00264533"/>
    <w:rsid w:val="0026463C"/>
    <w:rsid w:val="00264C9A"/>
    <w:rsid w:val="00264DAA"/>
    <w:rsid w:val="00264F55"/>
    <w:rsid w:val="00265169"/>
    <w:rsid w:val="00265587"/>
    <w:rsid w:val="002658D5"/>
    <w:rsid w:val="002661E0"/>
    <w:rsid w:val="0026630B"/>
    <w:rsid w:val="00266470"/>
    <w:rsid w:val="00266BB7"/>
    <w:rsid w:val="00266E0E"/>
    <w:rsid w:val="00267E9A"/>
    <w:rsid w:val="002706CE"/>
    <w:rsid w:val="002706FB"/>
    <w:rsid w:val="00270FF3"/>
    <w:rsid w:val="00271265"/>
    <w:rsid w:val="002714DE"/>
    <w:rsid w:val="00271DDA"/>
    <w:rsid w:val="00272DF2"/>
    <w:rsid w:val="002733D7"/>
    <w:rsid w:val="00273751"/>
    <w:rsid w:val="00273BF0"/>
    <w:rsid w:val="0027455A"/>
    <w:rsid w:val="00274690"/>
    <w:rsid w:val="0027584D"/>
    <w:rsid w:val="00276230"/>
    <w:rsid w:val="00276292"/>
    <w:rsid w:val="002762C8"/>
    <w:rsid w:val="00276CE7"/>
    <w:rsid w:val="00276E27"/>
    <w:rsid w:val="002771A8"/>
    <w:rsid w:val="0027766C"/>
    <w:rsid w:val="002802EE"/>
    <w:rsid w:val="002807C9"/>
    <w:rsid w:val="002808DC"/>
    <w:rsid w:val="00280BF7"/>
    <w:rsid w:val="002816A9"/>
    <w:rsid w:val="00281955"/>
    <w:rsid w:val="00281DAD"/>
    <w:rsid w:val="00281EFE"/>
    <w:rsid w:val="00283393"/>
    <w:rsid w:val="00284389"/>
    <w:rsid w:val="00284B26"/>
    <w:rsid w:val="00284B45"/>
    <w:rsid w:val="00284CB6"/>
    <w:rsid w:val="00285E27"/>
    <w:rsid w:val="002864B2"/>
    <w:rsid w:val="00286C0D"/>
    <w:rsid w:val="002870D7"/>
    <w:rsid w:val="002878F0"/>
    <w:rsid w:val="002904EB"/>
    <w:rsid w:val="0029050C"/>
    <w:rsid w:val="002911B9"/>
    <w:rsid w:val="00291875"/>
    <w:rsid w:val="00291E77"/>
    <w:rsid w:val="00292140"/>
    <w:rsid w:val="002924F7"/>
    <w:rsid w:val="00292671"/>
    <w:rsid w:val="00292B2B"/>
    <w:rsid w:val="00292D4E"/>
    <w:rsid w:val="002934F2"/>
    <w:rsid w:val="00293577"/>
    <w:rsid w:val="002938F8"/>
    <w:rsid w:val="00293CC4"/>
    <w:rsid w:val="00294425"/>
    <w:rsid w:val="00295769"/>
    <w:rsid w:val="00295B80"/>
    <w:rsid w:val="00295B86"/>
    <w:rsid w:val="002967B2"/>
    <w:rsid w:val="00297F0D"/>
    <w:rsid w:val="002A0516"/>
    <w:rsid w:val="002A05D5"/>
    <w:rsid w:val="002A0A85"/>
    <w:rsid w:val="002A0C0C"/>
    <w:rsid w:val="002A0C6E"/>
    <w:rsid w:val="002A0C97"/>
    <w:rsid w:val="002A0E17"/>
    <w:rsid w:val="002A1876"/>
    <w:rsid w:val="002A1ACE"/>
    <w:rsid w:val="002A1D6E"/>
    <w:rsid w:val="002A1E80"/>
    <w:rsid w:val="002A1FAC"/>
    <w:rsid w:val="002A21EC"/>
    <w:rsid w:val="002A248A"/>
    <w:rsid w:val="002A27F2"/>
    <w:rsid w:val="002A3364"/>
    <w:rsid w:val="002A3497"/>
    <w:rsid w:val="002A3506"/>
    <w:rsid w:val="002A37DE"/>
    <w:rsid w:val="002A3E88"/>
    <w:rsid w:val="002A46DA"/>
    <w:rsid w:val="002A4C86"/>
    <w:rsid w:val="002A4E33"/>
    <w:rsid w:val="002A5234"/>
    <w:rsid w:val="002A52CE"/>
    <w:rsid w:val="002A5372"/>
    <w:rsid w:val="002A56FB"/>
    <w:rsid w:val="002A5AD8"/>
    <w:rsid w:val="002A602E"/>
    <w:rsid w:val="002A6CE7"/>
    <w:rsid w:val="002A6DA1"/>
    <w:rsid w:val="002A77FC"/>
    <w:rsid w:val="002A7994"/>
    <w:rsid w:val="002A7BAD"/>
    <w:rsid w:val="002A7CE5"/>
    <w:rsid w:val="002A7F23"/>
    <w:rsid w:val="002B053C"/>
    <w:rsid w:val="002B0875"/>
    <w:rsid w:val="002B15C5"/>
    <w:rsid w:val="002B17A0"/>
    <w:rsid w:val="002B17CB"/>
    <w:rsid w:val="002B1916"/>
    <w:rsid w:val="002B1961"/>
    <w:rsid w:val="002B2368"/>
    <w:rsid w:val="002B2EE6"/>
    <w:rsid w:val="002B35BD"/>
    <w:rsid w:val="002B3B4A"/>
    <w:rsid w:val="002B3ED0"/>
    <w:rsid w:val="002B4863"/>
    <w:rsid w:val="002B4B7D"/>
    <w:rsid w:val="002B4D46"/>
    <w:rsid w:val="002B51CB"/>
    <w:rsid w:val="002B550A"/>
    <w:rsid w:val="002B5A89"/>
    <w:rsid w:val="002B68F5"/>
    <w:rsid w:val="002B709B"/>
    <w:rsid w:val="002B745B"/>
    <w:rsid w:val="002B780C"/>
    <w:rsid w:val="002B7FF2"/>
    <w:rsid w:val="002C074C"/>
    <w:rsid w:val="002C0875"/>
    <w:rsid w:val="002C1F81"/>
    <w:rsid w:val="002C1FD2"/>
    <w:rsid w:val="002C2962"/>
    <w:rsid w:val="002C2A46"/>
    <w:rsid w:val="002C333F"/>
    <w:rsid w:val="002C39F8"/>
    <w:rsid w:val="002C3B69"/>
    <w:rsid w:val="002C3D28"/>
    <w:rsid w:val="002C40E2"/>
    <w:rsid w:val="002C42C5"/>
    <w:rsid w:val="002C4DC0"/>
    <w:rsid w:val="002C5174"/>
    <w:rsid w:val="002C5696"/>
    <w:rsid w:val="002C5F6A"/>
    <w:rsid w:val="002C5FBC"/>
    <w:rsid w:val="002C6166"/>
    <w:rsid w:val="002C6310"/>
    <w:rsid w:val="002C695F"/>
    <w:rsid w:val="002C6A28"/>
    <w:rsid w:val="002C7239"/>
    <w:rsid w:val="002C7940"/>
    <w:rsid w:val="002D0981"/>
    <w:rsid w:val="002D1246"/>
    <w:rsid w:val="002D1723"/>
    <w:rsid w:val="002D28B4"/>
    <w:rsid w:val="002D2B1E"/>
    <w:rsid w:val="002D2B2F"/>
    <w:rsid w:val="002D3078"/>
    <w:rsid w:val="002D36CE"/>
    <w:rsid w:val="002D3949"/>
    <w:rsid w:val="002D438E"/>
    <w:rsid w:val="002D44F1"/>
    <w:rsid w:val="002D4655"/>
    <w:rsid w:val="002D4EB8"/>
    <w:rsid w:val="002D5E82"/>
    <w:rsid w:val="002D6072"/>
    <w:rsid w:val="002D6E64"/>
    <w:rsid w:val="002D7468"/>
    <w:rsid w:val="002D7612"/>
    <w:rsid w:val="002D761D"/>
    <w:rsid w:val="002D7678"/>
    <w:rsid w:val="002E089E"/>
    <w:rsid w:val="002E0A45"/>
    <w:rsid w:val="002E0C93"/>
    <w:rsid w:val="002E0E6A"/>
    <w:rsid w:val="002E102D"/>
    <w:rsid w:val="002E1255"/>
    <w:rsid w:val="002E21E0"/>
    <w:rsid w:val="002E2203"/>
    <w:rsid w:val="002E2A8A"/>
    <w:rsid w:val="002E2D96"/>
    <w:rsid w:val="002E2DF8"/>
    <w:rsid w:val="002E3313"/>
    <w:rsid w:val="002E3BA9"/>
    <w:rsid w:val="002E3C27"/>
    <w:rsid w:val="002E3DA3"/>
    <w:rsid w:val="002E44FF"/>
    <w:rsid w:val="002E4750"/>
    <w:rsid w:val="002E5E44"/>
    <w:rsid w:val="002E62E4"/>
    <w:rsid w:val="002E6516"/>
    <w:rsid w:val="002E6543"/>
    <w:rsid w:val="002E6996"/>
    <w:rsid w:val="002E7491"/>
    <w:rsid w:val="002E77A8"/>
    <w:rsid w:val="002E7A07"/>
    <w:rsid w:val="002E7D6F"/>
    <w:rsid w:val="002E7E69"/>
    <w:rsid w:val="002E7EA6"/>
    <w:rsid w:val="002E7EAE"/>
    <w:rsid w:val="002E7FF4"/>
    <w:rsid w:val="002F03D3"/>
    <w:rsid w:val="002F10F0"/>
    <w:rsid w:val="002F12B4"/>
    <w:rsid w:val="002F15B5"/>
    <w:rsid w:val="002F18E8"/>
    <w:rsid w:val="002F1ECA"/>
    <w:rsid w:val="002F2493"/>
    <w:rsid w:val="002F2B99"/>
    <w:rsid w:val="002F2E8F"/>
    <w:rsid w:val="002F31D5"/>
    <w:rsid w:val="002F3425"/>
    <w:rsid w:val="002F3609"/>
    <w:rsid w:val="002F3DC3"/>
    <w:rsid w:val="002F40A8"/>
    <w:rsid w:val="002F4315"/>
    <w:rsid w:val="002F4A64"/>
    <w:rsid w:val="002F56A6"/>
    <w:rsid w:val="002F5808"/>
    <w:rsid w:val="002F5B26"/>
    <w:rsid w:val="002F5D8E"/>
    <w:rsid w:val="002F5E46"/>
    <w:rsid w:val="002F6434"/>
    <w:rsid w:val="002F6908"/>
    <w:rsid w:val="002F7029"/>
    <w:rsid w:val="002F7487"/>
    <w:rsid w:val="002F77A1"/>
    <w:rsid w:val="002F77D1"/>
    <w:rsid w:val="00300257"/>
    <w:rsid w:val="00300460"/>
    <w:rsid w:val="00300F7C"/>
    <w:rsid w:val="003022FA"/>
    <w:rsid w:val="00302948"/>
    <w:rsid w:val="00302BC9"/>
    <w:rsid w:val="00302FF8"/>
    <w:rsid w:val="003039BF"/>
    <w:rsid w:val="00303AA7"/>
    <w:rsid w:val="00303BF4"/>
    <w:rsid w:val="003040E0"/>
    <w:rsid w:val="00304358"/>
    <w:rsid w:val="00304496"/>
    <w:rsid w:val="003053A5"/>
    <w:rsid w:val="003054C1"/>
    <w:rsid w:val="00305B6E"/>
    <w:rsid w:val="00305E63"/>
    <w:rsid w:val="00305EBF"/>
    <w:rsid w:val="00306C1E"/>
    <w:rsid w:val="00307269"/>
    <w:rsid w:val="003072E4"/>
    <w:rsid w:val="00307372"/>
    <w:rsid w:val="00307517"/>
    <w:rsid w:val="00307913"/>
    <w:rsid w:val="0031012D"/>
    <w:rsid w:val="00310274"/>
    <w:rsid w:val="003102B7"/>
    <w:rsid w:val="0031032E"/>
    <w:rsid w:val="00310952"/>
    <w:rsid w:val="00310ED5"/>
    <w:rsid w:val="00311153"/>
    <w:rsid w:val="00311593"/>
    <w:rsid w:val="00312278"/>
    <w:rsid w:val="00312718"/>
    <w:rsid w:val="0031287D"/>
    <w:rsid w:val="003129B3"/>
    <w:rsid w:val="00312BF6"/>
    <w:rsid w:val="0031324E"/>
    <w:rsid w:val="003138A7"/>
    <w:rsid w:val="00313AC3"/>
    <w:rsid w:val="00313ED1"/>
    <w:rsid w:val="0031406B"/>
    <w:rsid w:val="003142DB"/>
    <w:rsid w:val="003144F4"/>
    <w:rsid w:val="003145C0"/>
    <w:rsid w:val="00314770"/>
    <w:rsid w:val="00314C12"/>
    <w:rsid w:val="0031518B"/>
    <w:rsid w:val="003153D6"/>
    <w:rsid w:val="00315E38"/>
    <w:rsid w:val="00315F3F"/>
    <w:rsid w:val="0031632A"/>
    <w:rsid w:val="003174CA"/>
    <w:rsid w:val="00317F2A"/>
    <w:rsid w:val="003202BE"/>
    <w:rsid w:val="0032047E"/>
    <w:rsid w:val="003206D5"/>
    <w:rsid w:val="003207D6"/>
    <w:rsid w:val="00320D3A"/>
    <w:rsid w:val="003215A4"/>
    <w:rsid w:val="003215DC"/>
    <w:rsid w:val="00321747"/>
    <w:rsid w:val="003219CA"/>
    <w:rsid w:val="00321A87"/>
    <w:rsid w:val="00321BED"/>
    <w:rsid w:val="00322389"/>
    <w:rsid w:val="003224F9"/>
    <w:rsid w:val="00322EDE"/>
    <w:rsid w:val="003231D5"/>
    <w:rsid w:val="00323688"/>
    <w:rsid w:val="00323704"/>
    <w:rsid w:val="00323930"/>
    <w:rsid w:val="00323BFF"/>
    <w:rsid w:val="00323E01"/>
    <w:rsid w:val="0032419F"/>
    <w:rsid w:val="00324235"/>
    <w:rsid w:val="0032443B"/>
    <w:rsid w:val="0032454E"/>
    <w:rsid w:val="003245EE"/>
    <w:rsid w:val="00324ECA"/>
    <w:rsid w:val="00324F06"/>
    <w:rsid w:val="003253D1"/>
    <w:rsid w:val="0032562E"/>
    <w:rsid w:val="00325F1D"/>
    <w:rsid w:val="00326B25"/>
    <w:rsid w:val="003273B6"/>
    <w:rsid w:val="003273C2"/>
    <w:rsid w:val="00327911"/>
    <w:rsid w:val="00327BEA"/>
    <w:rsid w:val="00327F3B"/>
    <w:rsid w:val="0033019A"/>
    <w:rsid w:val="003301A0"/>
    <w:rsid w:val="00330E44"/>
    <w:rsid w:val="00331110"/>
    <w:rsid w:val="00331CD2"/>
    <w:rsid w:val="00331F60"/>
    <w:rsid w:val="00332635"/>
    <w:rsid w:val="00332A0D"/>
    <w:rsid w:val="00332D28"/>
    <w:rsid w:val="00332E60"/>
    <w:rsid w:val="003332FC"/>
    <w:rsid w:val="003333D3"/>
    <w:rsid w:val="003334C7"/>
    <w:rsid w:val="00334C55"/>
    <w:rsid w:val="00335094"/>
    <w:rsid w:val="003350E6"/>
    <w:rsid w:val="0033578B"/>
    <w:rsid w:val="003357EF"/>
    <w:rsid w:val="00335CB5"/>
    <w:rsid w:val="00336522"/>
    <w:rsid w:val="003367F4"/>
    <w:rsid w:val="003409D1"/>
    <w:rsid w:val="00341BE0"/>
    <w:rsid w:val="00341E6F"/>
    <w:rsid w:val="00341EA2"/>
    <w:rsid w:val="00342215"/>
    <w:rsid w:val="003430DC"/>
    <w:rsid w:val="00343FD5"/>
    <w:rsid w:val="00344742"/>
    <w:rsid w:val="00345032"/>
    <w:rsid w:val="00345347"/>
    <w:rsid w:val="00345362"/>
    <w:rsid w:val="00345C08"/>
    <w:rsid w:val="003468A4"/>
    <w:rsid w:val="003473EC"/>
    <w:rsid w:val="00347650"/>
    <w:rsid w:val="003477F5"/>
    <w:rsid w:val="003504B8"/>
    <w:rsid w:val="003504C5"/>
    <w:rsid w:val="00350FE1"/>
    <w:rsid w:val="003514EF"/>
    <w:rsid w:val="00351BE0"/>
    <w:rsid w:val="00352304"/>
    <w:rsid w:val="00352AFE"/>
    <w:rsid w:val="00352C17"/>
    <w:rsid w:val="00352C19"/>
    <w:rsid w:val="00353235"/>
    <w:rsid w:val="00353AB4"/>
    <w:rsid w:val="00353E5E"/>
    <w:rsid w:val="00354595"/>
    <w:rsid w:val="003553D1"/>
    <w:rsid w:val="003555BD"/>
    <w:rsid w:val="0035571A"/>
    <w:rsid w:val="00355A40"/>
    <w:rsid w:val="003561B1"/>
    <w:rsid w:val="00356740"/>
    <w:rsid w:val="00356762"/>
    <w:rsid w:val="00356E04"/>
    <w:rsid w:val="00357310"/>
    <w:rsid w:val="00357884"/>
    <w:rsid w:val="00357F31"/>
    <w:rsid w:val="003603C7"/>
    <w:rsid w:val="00361A4E"/>
    <w:rsid w:val="00361EB3"/>
    <w:rsid w:val="0036211D"/>
    <w:rsid w:val="003621AE"/>
    <w:rsid w:val="0036220A"/>
    <w:rsid w:val="003622F9"/>
    <w:rsid w:val="003629E8"/>
    <w:rsid w:val="00362C3F"/>
    <w:rsid w:val="00363065"/>
    <w:rsid w:val="00363BA0"/>
    <w:rsid w:val="003647F6"/>
    <w:rsid w:val="003652C3"/>
    <w:rsid w:val="0036534A"/>
    <w:rsid w:val="00365477"/>
    <w:rsid w:val="00365F06"/>
    <w:rsid w:val="00365FBB"/>
    <w:rsid w:val="0036619D"/>
    <w:rsid w:val="0036675D"/>
    <w:rsid w:val="00366A12"/>
    <w:rsid w:val="00366A5D"/>
    <w:rsid w:val="00366CD4"/>
    <w:rsid w:val="00366F62"/>
    <w:rsid w:val="003702E7"/>
    <w:rsid w:val="003703E1"/>
    <w:rsid w:val="00370904"/>
    <w:rsid w:val="0037171B"/>
    <w:rsid w:val="00371A16"/>
    <w:rsid w:val="0037200C"/>
    <w:rsid w:val="00372321"/>
    <w:rsid w:val="0037269A"/>
    <w:rsid w:val="0037271F"/>
    <w:rsid w:val="00372D1B"/>
    <w:rsid w:val="00372D50"/>
    <w:rsid w:val="003730B1"/>
    <w:rsid w:val="00373657"/>
    <w:rsid w:val="003738C9"/>
    <w:rsid w:val="00373A42"/>
    <w:rsid w:val="00373AD2"/>
    <w:rsid w:val="00374328"/>
    <w:rsid w:val="003745EB"/>
    <w:rsid w:val="00374C67"/>
    <w:rsid w:val="00374E8A"/>
    <w:rsid w:val="0037502B"/>
    <w:rsid w:val="0037552D"/>
    <w:rsid w:val="00375952"/>
    <w:rsid w:val="00375E61"/>
    <w:rsid w:val="0037612B"/>
    <w:rsid w:val="00376253"/>
    <w:rsid w:val="00376492"/>
    <w:rsid w:val="00376EF9"/>
    <w:rsid w:val="00377314"/>
    <w:rsid w:val="00377774"/>
    <w:rsid w:val="00380346"/>
    <w:rsid w:val="0038074D"/>
    <w:rsid w:val="00380C66"/>
    <w:rsid w:val="00380FDB"/>
    <w:rsid w:val="00381B35"/>
    <w:rsid w:val="00381CCF"/>
    <w:rsid w:val="00382542"/>
    <w:rsid w:val="00382A33"/>
    <w:rsid w:val="00383321"/>
    <w:rsid w:val="0038393A"/>
    <w:rsid w:val="00383B33"/>
    <w:rsid w:val="00384532"/>
    <w:rsid w:val="00384B1C"/>
    <w:rsid w:val="00385099"/>
    <w:rsid w:val="00385513"/>
    <w:rsid w:val="0038551E"/>
    <w:rsid w:val="00385587"/>
    <w:rsid w:val="00385876"/>
    <w:rsid w:val="00385B86"/>
    <w:rsid w:val="00385CB6"/>
    <w:rsid w:val="00385EFB"/>
    <w:rsid w:val="00386AE2"/>
    <w:rsid w:val="00386EC9"/>
    <w:rsid w:val="00386F27"/>
    <w:rsid w:val="003874AB"/>
    <w:rsid w:val="0038761E"/>
    <w:rsid w:val="00390450"/>
    <w:rsid w:val="0039098C"/>
    <w:rsid w:val="00390F8A"/>
    <w:rsid w:val="00391224"/>
    <w:rsid w:val="00391502"/>
    <w:rsid w:val="00391C93"/>
    <w:rsid w:val="00391FDD"/>
    <w:rsid w:val="00392437"/>
    <w:rsid w:val="00392965"/>
    <w:rsid w:val="00392B10"/>
    <w:rsid w:val="00393F2B"/>
    <w:rsid w:val="003943AE"/>
    <w:rsid w:val="00394710"/>
    <w:rsid w:val="0039472D"/>
    <w:rsid w:val="003947BD"/>
    <w:rsid w:val="00395121"/>
    <w:rsid w:val="003953C2"/>
    <w:rsid w:val="003953C3"/>
    <w:rsid w:val="003956C6"/>
    <w:rsid w:val="00395958"/>
    <w:rsid w:val="00395B68"/>
    <w:rsid w:val="003962C3"/>
    <w:rsid w:val="00396426"/>
    <w:rsid w:val="00396666"/>
    <w:rsid w:val="0039731E"/>
    <w:rsid w:val="00397BBF"/>
    <w:rsid w:val="00397E2E"/>
    <w:rsid w:val="003A0520"/>
    <w:rsid w:val="003A0A88"/>
    <w:rsid w:val="003A0C8C"/>
    <w:rsid w:val="003A1874"/>
    <w:rsid w:val="003A18C8"/>
    <w:rsid w:val="003A1A97"/>
    <w:rsid w:val="003A1B5E"/>
    <w:rsid w:val="003A269C"/>
    <w:rsid w:val="003A2D5E"/>
    <w:rsid w:val="003A2D65"/>
    <w:rsid w:val="003A3528"/>
    <w:rsid w:val="003A402E"/>
    <w:rsid w:val="003A423B"/>
    <w:rsid w:val="003A4341"/>
    <w:rsid w:val="003A48AE"/>
    <w:rsid w:val="003A48FD"/>
    <w:rsid w:val="003A4BEA"/>
    <w:rsid w:val="003A4EC9"/>
    <w:rsid w:val="003A5567"/>
    <w:rsid w:val="003A5595"/>
    <w:rsid w:val="003A6022"/>
    <w:rsid w:val="003A642A"/>
    <w:rsid w:val="003A6708"/>
    <w:rsid w:val="003A6AFA"/>
    <w:rsid w:val="003A6BF5"/>
    <w:rsid w:val="003A752D"/>
    <w:rsid w:val="003B0406"/>
    <w:rsid w:val="003B08D2"/>
    <w:rsid w:val="003B12B9"/>
    <w:rsid w:val="003B17AB"/>
    <w:rsid w:val="003B18A6"/>
    <w:rsid w:val="003B24FC"/>
    <w:rsid w:val="003B26CE"/>
    <w:rsid w:val="003B320D"/>
    <w:rsid w:val="003B3B30"/>
    <w:rsid w:val="003B3C5B"/>
    <w:rsid w:val="003B413A"/>
    <w:rsid w:val="003B426D"/>
    <w:rsid w:val="003B4525"/>
    <w:rsid w:val="003B4853"/>
    <w:rsid w:val="003B4FC2"/>
    <w:rsid w:val="003B5380"/>
    <w:rsid w:val="003B541D"/>
    <w:rsid w:val="003B55DB"/>
    <w:rsid w:val="003B5F1F"/>
    <w:rsid w:val="003B5FDC"/>
    <w:rsid w:val="003B602F"/>
    <w:rsid w:val="003B626D"/>
    <w:rsid w:val="003B6B37"/>
    <w:rsid w:val="003B6E4F"/>
    <w:rsid w:val="003B74BD"/>
    <w:rsid w:val="003B75A2"/>
    <w:rsid w:val="003B7739"/>
    <w:rsid w:val="003B7C38"/>
    <w:rsid w:val="003C0323"/>
    <w:rsid w:val="003C0502"/>
    <w:rsid w:val="003C0510"/>
    <w:rsid w:val="003C1056"/>
    <w:rsid w:val="003C1585"/>
    <w:rsid w:val="003C24A8"/>
    <w:rsid w:val="003C2CAE"/>
    <w:rsid w:val="003C32E3"/>
    <w:rsid w:val="003C340B"/>
    <w:rsid w:val="003C345B"/>
    <w:rsid w:val="003C40D2"/>
    <w:rsid w:val="003C453F"/>
    <w:rsid w:val="003C458D"/>
    <w:rsid w:val="003C47C1"/>
    <w:rsid w:val="003C488B"/>
    <w:rsid w:val="003C509C"/>
    <w:rsid w:val="003C527F"/>
    <w:rsid w:val="003C69E0"/>
    <w:rsid w:val="003C7278"/>
    <w:rsid w:val="003C7A13"/>
    <w:rsid w:val="003C7E72"/>
    <w:rsid w:val="003D079E"/>
    <w:rsid w:val="003D0F71"/>
    <w:rsid w:val="003D15A6"/>
    <w:rsid w:val="003D190F"/>
    <w:rsid w:val="003D19FD"/>
    <w:rsid w:val="003D22DF"/>
    <w:rsid w:val="003D26F3"/>
    <w:rsid w:val="003D280B"/>
    <w:rsid w:val="003D2877"/>
    <w:rsid w:val="003D2D60"/>
    <w:rsid w:val="003D36FA"/>
    <w:rsid w:val="003D3831"/>
    <w:rsid w:val="003D4A26"/>
    <w:rsid w:val="003D4ADC"/>
    <w:rsid w:val="003D4B15"/>
    <w:rsid w:val="003D5688"/>
    <w:rsid w:val="003D575D"/>
    <w:rsid w:val="003D58A8"/>
    <w:rsid w:val="003D597F"/>
    <w:rsid w:val="003D61A4"/>
    <w:rsid w:val="003D61E1"/>
    <w:rsid w:val="003D62B3"/>
    <w:rsid w:val="003D65FA"/>
    <w:rsid w:val="003D69C2"/>
    <w:rsid w:val="003D7397"/>
    <w:rsid w:val="003D7576"/>
    <w:rsid w:val="003D7710"/>
    <w:rsid w:val="003D7BCE"/>
    <w:rsid w:val="003D7CBE"/>
    <w:rsid w:val="003D7E7B"/>
    <w:rsid w:val="003E07F8"/>
    <w:rsid w:val="003E0CD8"/>
    <w:rsid w:val="003E1579"/>
    <w:rsid w:val="003E1E10"/>
    <w:rsid w:val="003E1F96"/>
    <w:rsid w:val="003E2FE5"/>
    <w:rsid w:val="003E2FFB"/>
    <w:rsid w:val="003E330F"/>
    <w:rsid w:val="003E356F"/>
    <w:rsid w:val="003E40DF"/>
    <w:rsid w:val="003E4178"/>
    <w:rsid w:val="003E42CC"/>
    <w:rsid w:val="003E4E6E"/>
    <w:rsid w:val="003E5267"/>
    <w:rsid w:val="003E56AF"/>
    <w:rsid w:val="003E5B62"/>
    <w:rsid w:val="003E5E1A"/>
    <w:rsid w:val="003E605B"/>
    <w:rsid w:val="003E61A3"/>
    <w:rsid w:val="003E63A4"/>
    <w:rsid w:val="003E65C8"/>
    <w:rsid w:val="003E662B"/>
    <w:rsid w:val="003E67BF"/>
    <w:rsid w:val="003E6A23"/>
    <w:rsid w:val="003E72A3"/>
    <w:rsid w:val="003F0186"/>
    <w:rsid w:val="003F0243"/>
    <w:rsid w:val="003F056B"/>
    <w:rsid w:val="003F0CA6"/>
    <w:rsid w:val="003F1B54"/>
    <w:rsid w:val="003F23FD"/>
    <w:rsid w:val="003F2CF9"/>
    <w:rsid w:val="003F321C"/>
    <w:rsid w:val="003F34D7"/>
    <w:rsid w:val="003F5504"/>
    <w:rsid w:val="003F5851"/>
    <w:rsid w:val="003F5D54"/>
    <w:rsid w:val="003F670F"/>
    <w:rsid w:val="003F6966"/>
    <w:rsid w:val="003F72A8"/>
    <w:rsid w:val="003F732F"/>
    <w:rsid w:val="004004C2"/>
    <w:rsid w:val="00400709"/>
    <w:rsid w:val="00400E5A"/>
    <w:rsid w:val="004015B4"/>
    <w:rsid w:val="004016F8"/>
    <w:rsid w:val="0040196A"/>
    <w:rsid w:val="00401E29"/>
    <w:rsid w:val="00402129"/>
    <w:rsid w:val="004029AD"/>
    <w:rsid w:val="00402A4C"/>
    <w:rsid w:val="00403334"/>
    <w:rsid w:val="004039BF"/>
    <w:rsid w:val="00403C94"/>
    <w:rsid w:val="00403D95"/>
    <w:rsid w:val="00403EC3"/>
    <w:rsid w:val="004042D0"/>
    <w:rsid w:val="00404439"/>
    <w:rsid w:val="00404DAD"/>
    <w:rsid w:val="00404E77"/>
    <w:rsid w:val="004059CC"/>
    <w:rsid w:val="0040650B"/>
    <w:rsid w:val="00406554"/>
    <w:rsid w:val="004065D2"/>
    <w:rsid w:val="00406937"/>
    <w:rsid w:val="004069FE"/>
    <w:rsid w:val="00406E35"/>
    <w:rsid w:val="004072D4"/>
    <w:rsid w:val="00407F21"/>
    <w:rsid w:val="0041007C"/>
    <w:rsid w:val="00410D7A"/>
    <w:rsid w:val="00410D9D"/>
    <w:rsid w:val="00410DD6"/>
    <w:rsid w:val="00411FC0"/>
    <w:rsid w:val="0041288C"/>
    <w:rsid w:val="00412B4B"/>
    <w:rsid w:val="00412CAE"/>
    <w:rsid w:val="0041351E"/>
    <w:rsid w:val="0041361A"/>
    <w:rsid w:val="004137A9"/>
    <w:rsid w:val="00413B4E"/>
    <w:rsid w:val="00413CDF"/>
    <w:rsid w:val="004142C6"/>
    <w:rsid w:val="0041439A"/>
    <w:rsid w:val="00414514"/>
    <w:rsid w:val="004147A5"/>
    <w:rsid w:val="00414EB9"/>
    <w:rsid w:val="00414EBE"/>
    <w:rsid w:val="004150CE"/>
    <w:rsid w:val="004159EC"/>
    <w:rsid w:val="00415C80"/>
    <w:rsid w:val="00416062"/>
    <w:rsid w:val="0041620B"/>
    <w:rsid w:val="004162A6"/>
    <w:rsid w:val="0041640C"/>
    <w:rsid w:val="00416616"/>
    <w:rsid w:val="00416797"/>
    <w:rsid w:val="00416E8A"/>
    <w:rsid w:val="00416EF9"/>
    <w:rsid w:val="00417110"/>
    <w:rsid w:val="004171FB"/>
    <w:rsid w:val="004178A9"/>
    <w:rsid w:val="00417B26"/>
    <w:rsid w:val="00417CA4"/>
    <w:rsid w:val="00417D3B"/>
    <w:rsid w:val="00420A6B"/>
    <w:rsid w:val="00420CDA"/>
    <w:rsid w:val="00420D4B"/>
    <w:rsid w:val="00420E0B"/>
    <w:rsid w:val="004213A7"/>
    <w:rsid w:val="004226BE"/>
    <w:rsid w:val="00422B8C"/>
    <w:rsid w:val="00423D0E"/>
    <w:rsid w:val="00423E78"/>
    <w:rsid w:val="00424584"/>
    <w:rsid w:val="004248EE"/>
    <w:rsid w:val="00424B0F"/>
    <w:rsid w:val="00424CAA"/>
    <w:rsid w:val="00424FA7"/>
    <w:rsid w:val="00425840"/>
    <w:rsid w:val="00425D22"/>
    <w:rsid w:val="00426253"/>
    <w:rsid w:val="00426F9A"/>
    <w:rsid w:val="004270F3"/>
    <w:rsid w:val="0042739E"/>
    <w:rsid w:val="00427E90"/>
    <w:rsid w:val="004306CA"/>
    <w:rsid w:val="004306DA"/>
    <w:rsid w:val="00430875"/>
    <w:rsid w:val="004309B0"/>
    <w:rsid w:val="004317E5"/>
    <w:rsid w:val="004319E1"/>
    <w:rsid w:val="00431F86"/>
    <w:rsid w:val="004325DF"/>
    <w:rsid w:val="0043272C"/>
    <w:rsid w:val="00432947"/>
    <w:rsid w:val="00432AF0"/>
    <w:rsid w:val="00432DCF"/>
    <w:rsid w:val="00432E08"/>
    <w:rsid w:val="00432F80"/>
    <w:rsid w:val="0043332D"/>
    <w:rsid w:val="004333E1"/>
    <w:rsid w:val="004347A5"/>
    <w:rsid w:val="00434A64"/>
    <w:rsid w:val="00434D91"/>
    <w:rsid w:val="00434DC4"/>
    <w:rsid w:val="00434E1B"/>
    <w:rsid w:val="004350D0"/>
    <w:rsid w:val="0043537C"/>
    <w:rsid w:val="0043542E"/>
    <w:rsid w:val="00435571"/>
    <w:rsid w:val="00435635"/>
    <w:rsid w:val="0043681F"/>
    <w:rsid w:val="0043696D"/>
    <w:rsid w:val="00436FEB"/>
    <w:rsid w:val="00437659"/>
    <w:rsid w:val="004377D1"/>
    <w:rsid w:val="00437CF9"/>
    <w:rsid w:val="00437D22"/>
    <w:rsid w:val="004405E9"/>
    <w:rsid w:val="0044077B"/>
    <w:rsid w:val="00440B19"/>
    <w:rsid w:val="00440B75"/>
    <w:rsid w:val="004413AA"/>
    <w:rsid w:val="004417A5"/>
    <w:rsid w:val="00441B41"/>
    <w:rsid w:val="00441D97"/>
    <w:rsid w:val="00442959"/>
    <w:rsid w:val="00443305"/>
    <w:rsid w:val="00443C67"/>
    <w:rsid w:val="004447EC"/>
    <w:rsid w:val="004449C1"/>
    <w:rsid w:val="00444A0F"/>
    <w:rsid w:val="00444A1D"/>
    <w:rsid w:val="00445C75"/>
    <w:rsid w:val="004460F0"/>
    <w:rsid w:val="00446867"/>
    <w:rsid w:val="004468A4"/>
    <w:rsid w:val="00446CA0"/>
    <w:rsid w:val="004471D3"/>
    <w:rsid w:val="00447587"/>
    <w:rsid w:val="004475C3"/>
    <w:rsid w:val="004478D4"/>
    <w:rsid w:val="004479B3"/>
    <w:rsid w:val="00447CCA"/>
    <w:rsid w:val="00447EA9"/>
    <w:rsid w:val="00450A10"/>
    <w:rsid w:val="00450ACF"/>
    <w:rsid w:val="00450AF8"/>
    <w:rsid w:val="004518B9"/>
    <w:rsid w:val="00451E6B"/>
    <w:rsid w:val="00451FED"/>
    <w:rsid w:val="004520D8"/>
    <w:rsid w:val="0045253E"/>
    <w:rsid w:val="00452CF8"/>
    <w:rsid w:val="00453006"/>
    <w:rsid w:val="00453055"/>
    <w:rsid w:val="004538FD"/>
    <w:rsid w:val="00453C84"/>
    <w:rsid w:val="00453D76"/>
    <w:rsid w:val="00453F3D"/>
    <w:rsid w:val="00454961"/>
    <w:rsid w:val="00454FA6"/>
    <w:rsid w:val="00455439"/>
    <w:rsid w:val="004556DA"/>
    <w:rsid w:val="004563CE"/>
    <w:rsid w:val="00456DB6"/>
    <w:rsid w:val="00456FCF"/>
    <w:rsid w:val="004572FC"/>
    <w:rsid w:val="00457ABA"/>
    <w:rsid w:val="00457C1B"/>
    <w:rsid w:val="00457EB6"/>
    <w:rsid w:val="004603A5"/>
    <w:rsid w:val="00460A8D"/>
    <w:rsid w:val="00461976"/>
    <w:rsid w:val="00462472"/>
    <w:rsid w:val="00462CF5"/>
    <w:rsid w:val="00463133"/>
    <w:rsid w:val="00463A21"/>
    <w:rsid w:val="00463FD8"/>
    <w:rsid w:val="004641B4"/>
    <w:rsid w:val="00464421"/>
    <w:rsid w:val="0046491F"/>
    <w:rsid w:val="004651A8"/>
    <w:rsid w:val="0046574D"/>
    <w:rsid w:val="00465CBF"/>
    <w:rsid w:val="004662AA"/>
    <w:rsid w:val="004670B3"/>
    <w:rsid w:val="00467136"/>
    <w:rsid w:val="004677A0"/>
    <w:rsid w:val="00467E41"/>
    <w:rsid w:val="00470539"/>
    <w:rsid w:val="00470D2D"/>
    <w:rsid w:val="00471268"/>
    <w:rsid w:val="0047188C"/>
    <w:rsid w:val="00471B51"/>
    <w:rsid w:val="0047202A"/>
    <w:rsid w:val="0047247F"/>
    <w:rsid w:val="004729F7"/>
    <w:rsid w:val="00473214"/>
    <w:rsid w:val="00473572"/>
    <w:rsid w:val="00473FEA"/>
    <w:rsid w:val="004740A7"/>
    <w:rsid w:val="0047450D"/>
    <w:rsid w:val="00474A17"/>
    <w:rsid w:val="00474F3D"/>
    <w:rsid w:val="00475CAA"/>
    <w:rsid w:val="004761E1"/>
    <w:rsid w:val="00476615"/>
    <w:rsid w:val="00476B2A"/>
    <w:rsid w:val="00476E15"/>
    <w:rsid w:val="00477028"/>
    <w:rsid w:val="00477287"/>
    <w:rsid w:val="004777BD"/>
    <w:rsid w:val="0047790B"/>
    <w:rsid w:val="004779EA"/>
    <w:rsid w:val="00477B90"/>
    <w:rsid w:val="00477DE8"/>
    <w:rsid w:val="0048054B"/>
    <w:rsid w:val="00480557"/>
    <w:rsid w:val="00481850"/>
    <w:rsid w:val="00481EED"/>
    <w:rsid w:val="00482382"/>
    <w:rsid w:val="00482789"/>
    <w:rsid w:val="004829CF"/>
    <w:rsid w:val="004834BA"/>
    <w:rsid w:val="0048350D"/>
    <w:rsid w:val="00483AA5"/>
    <w:rsid w:val="004840ED"/>
    <w:rsid w:val="00484352"/>
    <w:rsid w:val="0048448A"/>
    <w:rsid w:val="004849D2"/>
    <w:rsid w:val="0048575B"/>
    <w:rsid w:val="00485AA8"/>
    <w:rsid w:val="00485EBC"/>
    <w:rsid w:val="0048600A"/>
    <w:rsid w:val="0048601B"/>
    <w:rsid w:val="00487065"/>
    <w:rsid w:val="0048706C"/>
    <w:rsid w:val="004875F3"/>
    <w:rsid w:val="00487B18"/>
    <w:rsid w:val="00487C52"/>
    <w:rsid w:val="004901CC"/>
    <w:rsid w:val="00490215"/>
    <w:rsid w:val="00491AD4"/>
    <w:rsid w:val="00491AFA"/>
    <w:rsid w:val="00491B72"/>
    <w:rsid w:val="00491C53"/>
    <w:rsid w:val="004920AE"/>
    <w:rsid w:val="004922B2"/>
    <w:rsid w:val="00492674"/>
    <w:rsid w:val="004926F5"/>
    <w:rsid w:val="00492899"/>
    <w:rsid w:val="00492AF6"/>
    <w:rsid w:val="00492E92"/>
    <w:rsid w:val="0049300E"/>
    <w:rsid w:val="0049364B"/>
    <w:rsid w:val="0049375A"/>
    <w:rsid w:val="00493E16"/>
    <w:rsid w:val="0049405E"/>
    <w:rsid w:val="004942E7"/>
    <w:rsid w:val="00494F81"/>
    <w:rsid w:val="00496884"/>
    <w:rsid w:val="00496ACC"/>
    <w:rsid w:val="00496DBF"/>
    <w:rsid w:val="004971C7"/>
    <w:rsid w:val="004A00E5"/>
    <w:rsid w:val="004A0337"/>
    <w:rsid w:val="004A039B"/>
    <w:rsid w:val="004A064D"/>
    <w:rsid w:val="004A10F1"/>
    <w:rsid w:val="004A14AD"/>
    <w:rsid w:val="004A17F8"/>
    <w:rsid w:val="004A2B04"/>
    <w:rsid w:val="004A2CF4"/>
    <w:rsid w:val="004A2FC4"/>
    <w:rsid w:val="004A31D8"/>
    <w:rsid w:val="004A3868"/>
    <w:rsid w:val="004A3ABC"/>
    <w:rsid w:val="004A3DF1"/>
    <w:rsid w:val="004A3F34"/>
    <w:rsid w:val="004A4C4B"/>
    <w:rsid w:val="004A5831"/>
    <w:rsid w:val="004A5AAA"/>
    <w:rsid w:val="004A5D48"/>
    <w:rsid w:val="004A6250"/>
    <w:rsid w:val="004A62E8"/>
    <w:rsid w:val="004A6947"/>
    <w:rsid w:val="004A6DA3"/>
    <w:rsid w:val="004A70DD"/>
    <w:rsid w:val="004B02E3"/>
    <w:rsid w:val="004B107F"/>
    <w:rsid w:val="004B149C"/>
    <w:rsid w:val="004B1677"/>
    <w:rsid w:val="004B189F"/>
    <w:rsid w:val="004B1DEB"/>
    <w:rsid w:val="004B256D"/>
    <w:rsid w:val="004B2AFC"/>
    <w:rsid w:val="004B2F39"/>
    <w:rsid w:val="004B38C2"/>
    <w:rsid w:val="004B3A78"/>
    <w:rsid w:val="004B3C13"/>
    <w:rsid w:val="004B4BE3"/>
    <w:rsid w:val="004B5126"/>
    <w:rsid w:val="004B5DE5"/>
    <w:rsid w:val="004B5E27"/>
    <w:rsid w:val="004B6310"/>
    <w:rsid w:val="004B6743"/>
    <w:rsid w:val="004B6774"/>
    <w:rsid w:val="004B7C11"/>
    <w:rsid w:val="004C049C"/>
    <w:rsid w:val="004C0C6C"/>
    <w:rsid w:val="004C0CCC"/>
    <w:rsid w:val="004C13E6"/>
    <w:rsid w:val="004C145C"/>
    <w:rsid w:val="004C1834"/>
    <w:rsid w:val="004C1EA4"/>
    <w:rsid w:val="004C297D"/>
    <w:rsid w:val="004C300F"/>
    <w:rsid w:val="004C31D8"/>
    <w:rsid w:val="004C3242"/>
    <w:rsid w:val="004C35A5"/>
    <w:rsid w:val="004C361C"/>
    <w:rsid w:val="004C3C11"/>
    <w:rsid w:val="004C3E7B"/>
    <w:rsid w:val="004C40C7"/>
    <w:rsid w:val="004C4A02"/>
    <w:rsid w:val="004C58F8"/>
    <w:rsid w:val="004C5BAF"/>
    <w:rsid w:val="004C5EC5"/>
    <w:rsid w:val="004C5F36"/>
    <w:rsid w:val="004C6316"/>
    <w:rsid w:val="004C647F"/>
    <w:rsid w:val="004C66F5"/>
    <w:rsid w:val="004C7255"/>
    <w:rsid w:val="004D0232"/>
    <w:rsid w:val="004D0373"/>
    <w:rsid w:val="004D0B20"/>
    <w:rsid w:val="004D0BEE"/>
    <w:rsid w:val="004D1323"/>
    <w:rsid w:val="004D1821"/>
    <w:rsid w:val="004D2001"/>
    <w:rsid w:val="004D2874"/>
    <w:rsid w:val="004D287E"/>
    <w:rsid w:val="004D2B8A"/>
    <w:rsid w:val="004D2BE4"/>
    <w:rsid w:val="004D3139"/>
    <w:rsid w:val="004D3656"/>
    <w:rsid w:val="004D40A4"/>
    <w:rsid w:val="004D4452"/>
    <w:rsid w:val="004D5D2F"/>
    <w:rsid w:val="004D6A4B"/>
    <w:rsid w:val="004D76D1"/>
    <w:rsid w:val="004D7A40"/>
    <w:rsid w:val="004D7BAF"/>
    <w:rsid w:val="004D7E35"/>
    <w:rsid w:val="004D7F45"/>
    <w:rsid w:val="004D7F8B"/>
    <w:rsid w:val="004E036F"/>
    <w:rsid w:val="004E03E2"/>
    <w:rsid w:val="004E082A"/>
    <w:rsid w:val="004E1313"/>
    <w:rsid w:val="004E1CB4"/>
    <w:rsid w:val="004E1DB7"/>
    <w:rsid w:val="004E2607"/>
    <w:rsid w:val="004E2C07"/>
    <w:rsid w:val="004E2D8A"/>
    <w:rsid w:val="004E37A4"/>
    <w:rsid w:val="004E3DF6"/>
    <w:rsid w:val="004E5040"/>
    <w:rsid w:val="004E5189"/>
    <w:rsid w:val="004E54BB"/>
    <w:rsid w:val="004E57F8"/>
    <w:rsid w:val="004E5948"/>
    <w:rsid w:val="004E5CAE"/>
    <w:rsid w:val="004E5EC1"/>
    <w:rsid w:val="004E60C1"/>
    <w:rsid w:val="004E63FC"/>
    <w:rsid w:val="004E6FF0"/>
    <w:rsid w:val="004E77AB"/>
    <w:rsid w:val="004F0812"/>
    <w:rsid w:val="004F1590"/>
    <w:rsid w:val="004F19CA"/>
    <w:rsid w:val="004F1DD5"/>
    <w:rsid w:val="004F25BB"/>
    <w:rsid w:val="004F27FD"/>
    <w:rsid w:val="004F2D03"/>
    <w:rsid w:val="004F2EB3"/>
    <w:rsid w:val="004F320A"/>
    <w:rsid w:val="004F3928"/>
    <w:rsid w:val="004F3E52"/>
    <w:rsid w:val="004F4574"/>
    <w:rsid w:val="004F56BA"/>
    <w:rsid w:val="004F570F"/>
    <w:rsid w:val="004F587F"/>
    <w:rsid w:val="004F5DA0"/>
    <w:rsid w:val="004F642A"/>
    <w:rsid w:val="004F66DD"/>
    <w:rsid w:val="004F6D67"/>
    <w:rsid w:val="004F74E2"/>
    <w:rsid w:val="004F797A"/>
    <w:rsid w:val="00500356"/>
    <w:rsid w:val="00500BD8"/>
    <w:rsid w:val="0050133B"/>
    <w:rsid w:val="00501753"/>
    <w:rsid w:val="00502475"/>
    <w:rsid w:val="00502A9D"/>
    <w:rsid w:val="00502D6D"/>
    <w:rsid w:val="005032E6"/>
    <w:rsid w:val="005032FD"/>
    <w:rsid w:val="00503393"/>
    <w:rsid w:val="0050370B"/>
    <w:rsid w:val="00503D41"/>
    <w:rsid w:val="005043D9"/>
    <w:rsid w:val="005047D1"/>
    <w:rsid w:val="00504C70"/>
    <w:rsid w:val="005051DC"/>
    <w:rsid w:val="005053A2"/>
    <w:rsid w:val="00505449"/>
    <w:rsid w:val="005057F7"/>
    <w:rsid w:val="00505ACF"/>
    <w:rsid w:val="00505D7E"/>
    <w:rsid w:val="0050615D"/>
    <w:rsid w:val="005062AD"/>
    <w:rsid w:val="005064D2"/>
    <w:rsid w:val="005065FD"/>
    <w:rsid w:val="00507AAF"/>
    <w:rsid w:val="00507AEF"/>
    <w:rsid w:val="00507DE6"/>
    <w:rsid w:val="00507EF9"/>
    <w:rsid w:val="005103E8"/>
    <w:rsid w:val="00510722"/>
    <w:rsid w:val="00510C6E"/>
    <w:rsid w:val="00510E4F"/>
    <w:rsid w:val="00510EAE"/>
    <w:rsid w:val="00511046"/>
    <w:rsid w:val="005112C0"/>
    <w:rsid w:val="00511551"/>
    <w:rsid w:val="00511A45"/>
    <w:rsid w:val="00512777"/>
    <w:rsid w:val="00512915"/>
    <w:rsid w:val="00512AAF"/>
    <w:rsid w:val="005133D5"/>
    <w:rsid w:val="00514044"/>
    <w:rsid w:val="00514639"/>
    <w:rsid w:val="0051494B"/>
    <w:rsid w:val="00515F39"/>
    <w:rsid w:val="0051635E"/>
    <w:rsid w:val="00516437"/>
    <w:rsid w:val="00516AF8"/>
    <w:rsid w:val="00516D14"/>
    <w:rsid w:val="00516F02"/>
    <w:rsid w:val="00517A04"/>
    <w:rsid w:val="005205FF"/>
    <w:rsid w:val="00520602"/>
    <w:rsid w:val="005209A3"/>
    <w:rsid w:val="005209E3"/>
    <w:rsid w:val="00520AE3"/>
    <w:rsid w:val="00521272"/>
    <w:rsid w:val="00521308"/>
    <w:rsid w:val="0052171F"/>
    <w:rsid w:val="00521960"/>
    <w:rsid w:val="005219D6"/>
    <w:rsid w:val="00521DEC"/>
    <w:rsid w:val="005221BD"/>
    <w:rsid w:val="00522214"/>
    <w:rsid w:val="00522B8D"/>
    <w:rsid w:val="00522E70"/>
    <w:rsid w:val="005231A6"/>
    <w:rsid w:val="005234D3"/>
    <w:rsid w:val="00523A48"/>
    <w:rsid w:val="00523AC3"/>
    <w:rsid w:val="00524000"/>
    <w:rsid w:val="0052424C"/>
    <w:rsid w:val="00524EA8"/>
    <w:rsid w:val="00524F74"/>
    <w:rsid w:val="00525152"/>
    <w:rsid w:val="005252D2"/>
    <w:rsid w:val="005255C3"/>
    <w:rsid w:val="005258AF"/>
    <w:rsid w:val="00525D40"/>
    <w:rsid w:val="00525FA7"/>
    <w:rsid w:val="0052631B"/>
    <w:rsid w:val="00526414"/>
    <w:rsid w:val="00526595"/>
    <w:rsid w:val="00526650"/>
    <w:rsid w:val="00526E05"/>
    <w:rsid w:val="00527253"/>
    <w:rsid w:val="005274A3"/>
    <w:rsid w:val="00527CC7"/>
    <w:rsid w:val="00530336"/>
    <w:rsid w:val="00530538"/>
    <w:rsid w:val="00530FD7"/>
    <w:rsid w:val="00531010"/>
    <w:rsid w:val="0053128E"/>
    <w:rsid w:val="00531E3C"/>
    <w:rsid w:val="00532231"/>
    <w:rsid w:val="005322C8"/>
    <w:rsid w:val="00532B40"/>
    <w:rsid w:val="00533002"/>
    <w:rsid w:val="00533058"/>
    <w:rsid w:val="005330AA"/>
    <w:rsid w:val="005335E3"/>
    <w:rsid w:val="0053442A"/>
    <w:rsid w:val="005344C0"/>
    <w:rsid w:val="00534A23"/>
    <w:rsid w:val="00534B4C"/>
    <w:rsid w:val="00534F13"/>
    <w:rsid w:val="0053568A"/>
    <w:rsid w:val="005356CA"/>
    <w:rsid w:val="00535F95"/>
    <w:rsid w:val="005368A7"/>
    <w:rsid w:val="00536C5F"/>
    <w:rsid w:val="005371E1"/>
    <w:rsid w:val="005379BF"/>
    <w:rsid w:val="005400A9"/>
    <w:rsid w:val="00540645"/>
    <w:rsid w:val="005408D8"/>
    <w:rsid w:val="00540E34"/>
    <w:rsid w:val="00541D42"/>
    <w:rsid w:val="00541E28"/>
    <w:rsid w:val="00541F85"/>
    <w:rsid w:val="00541F95"/>
    <w:rsid w:val="00541FFD"/>
    <w:rsid w:val="00542532"/>
    <w:rsid w:val="00542935"/>
    <w:rsid w:val="00542B8A"/>
    <w:rsid w:val="00542C40"/>
    <w:rsid w:val="00542CC5"/>
    <w:rsid w:val="00543083"/>
    <w:rsid w:val="00543186"/>
    <w:rsid w:val="00543C2E"/>
    <w:rsid w:val="00543D10"/>
    <w:rsid w:val="00544486"/>
    <w:rsid w:val="00544B85"/>
    <w:rsid w:val="005456DC"/>
    <w:rsid w:val="00546F96"/>
    <w:rsid w:val="0054712A"/>
    <w:rsid w:val="0054736C"/>
    <w:rsid w:val="00547530"/>
    <w:rsid w:val="00547D95"/>
    <w:rsid w:val="00547F05"/>
    <w:rsid w:val="0055056E"/>
    <w:rsid w:val="005515B8"/>
    <w:rsid w:val="00551E78"/>
    <w:rsid w:val="00552A25"/>
    <w:rsid w:val="00552CF7"/>
    <w:rsid w:val="0055336E"/>
    <w:rsid w:val="00553692"/>
    <w:rsid w:val="00553E9D"/>
    <w:rsid w:val="00553F98"/>
    <w:rsid w:val="005547AB"/>
    <w:rsid w:val="00554E3F"/>
    <w:rsid w:val="005551B6"/>
    <w:rsid w:val="005552D2"/>
    <w:rsid w:val="00555382"/>
    <w:rsid w:val="00555743"/>
    <w:rsid w:val="005557B8"/>
    <w:rsid w:val="00555BD7"/>
    <w:rsid w:val="00555DA3"/>
    <w:rsid w:val="005562F5"/>
    <w:rsid w:val="005562F7"/>
    <w:rsid w:val="00556475"/>
    <w:rsid w:val="00556E27"/>
    <w:rsid w:val="005578DC"/>
    <w:rsid w:val="00557979"/>
    <w:rsid w:val="005603B2"/>
    <w:rsid w:val="00560422"/>
    <w:rsid w:val="00560968"/>
    <w:rsid w:val="00561428"/>
    <w:rsid w:val="00561692"/>
    <w:rsid w:val="00561734"/>
    <w:rsid w:val="00562D3E"/>
    <w:rsid w:val="00562EEA"/>
    <w:rsid w:val="0056353A"/>
    <w:rsid w:val="00563CF0"/>
    <w:rsid w:val="00563F1E"/>
    <w:rsid w:val="0056401A"/>
    <w:rsid w:val="005641D9"/>
    <w:rsid w:val="0056448A"/>
    <w:rsid w:val="005646FE"/>
    <w:rsid w:val="005656B7"/>
    <w:rsid w:val="005665DC"/>
    <w:rsid w:val="00566F1D"/>
    <w:rsid w:val="00567129"/>
    <w:rsid w:val="00567E87"/>
    <w:rsid w:val="00570130"/>
    <w:rsid w:val="005712F0"/>
    <w:rsid w:val="005715C7"/>
    <w:rsid w:val="0057195D"/>
    <w:rsid w:val="0057196B"/>
    <w:rsid w:val="00571C3A"/>
    <w:rsid w:val="00572107"/>
    <w:rsid w:val="0057243A"/>
    <w:rsid w:val="0057306B"/>
    <w:rsid w:val="005730C8"/>
    <w:rsid w:val="00573F64"/>
    <w:rsid w:val="0057423E"/>
    <w:rsid w:val="00574A53"/>
    <w:rsid w:val="005755BF"/>
    <w:rsid w:val="00575B7C"/>
    <w:rsid w:val="00575DD3"/>
    <w:rsid w:val="0057610B"/>
    <w:rsid w:val="00576405"/>
    <w:rsid w:val="00576B1E"/>
    <w:rsid w:val="00576BFF"/>
    <w:rsid w:val="005772DB"/>
    <w:rsid w:val="005773DE"/>
    <w:rsid w:val="005775A9"/>
    <w:rsid w:val="00577B18"/>
    <w:rsid w:val="00577C54"/>
    <w:rsid w:val="00577D9C"/>
    <w:rsid w:val="00577EC7"/>
    <w:rsid w:val="00580074"/>
    <w:rsid w:val="005803C9"/>
    <w:rsid w:val="00580813"/>
    <w:rsid w:val="00581BA0"/>
    <w:rsid w:val="005820A3"/>
    <w:rsid w:val="005821DF"/>
    <w:rsid w:val="0058278A"/>
    <w:rsid w:val="00582DD7"/>
    <w:rsid w:val="00583E8E"/>
    <w:rsid w:val="00584217"/>
    <w:rsid w:val="00584255"/>
    <w:rsid w:val="005861F1"/>
    <w:rsid w:val="00586943"/>
    <w:rsid w:val="00586EF5"/>
    <w:rsid w:val="00586F1D"/>
    <w:rsid w:val="0058728B"/>
    <w:rsid w:val="00590208"/>
    <w:rsid w:val="005906D1"/>
    <w:rsid w:val="00591210"/>
    <w:rsid w:val="00591668"/>
    <w:rsid w:val="005916BF"/>
    <w:rsid w:val="00591A09"/>
    <w:rsid w:val="00591C78"/>
    <w:rsid w:val="00591E1B"/>
    <w:rsid w:val="00592500"/>
    <w:rsid w:val="00592891"/>
    <w:rsid w:val="00592CDF"/>
    <w:rsid w:val="00592F21"/>
    <w:rsid w:val="0059395E"/>
    <w:rsid w:val="00593C5D"/>
    <w:rsid w:val="00593D08"/>
    <w:rsid w:val="00593E9E"/>
    <w:rsid w:val="00594202"/>
    <w:rsid w:val="005949E1"/>
    <w:rsid w:val="00594D0A"/>
    <w:rsid w:val="00594EA1"/>
    <w:rsid w:val="005952B7"/>
    <w:rsid w:val="005954A4"/>
    <w:rsid w:val="00595649"/>
    <w:rsid w:val="005959FB"/>
    <w:rsid w:val="00595FC3"/>
    <w:rsid w:val="00596C0B"/>
    <w:rsid w:val="00596ECD"/>
    <w:rsid w:val="00596F1D"/>
    <w:rsid w:val="00597280"/>
    <w:rsid w:val="00597674"/>
    <w:rsid w:val="0059799F"/>
    <w:rsid w:val="00597C29"/>
    <w:rsid w:val="005A0AF3"/>
    <w:rsid w:val="005A11AD"/>
    <w:rsid w:val="005A14DD"/>
    <w:rsid w:val="005A1511"/>
    <w:rsid w:val="005A193E"/>
    <w:rsid w:val="005A2133"/>
    <w:rsid w:val="005A2596"/>
    <w:rsid w:val="005A2BFB"/>
    <w:rsid w:val="005A36CD"/>
    <w:rsid w:val="005A3B59"/>
    <w:rsid w:val="005A51E8"/>
    <w:rsid w:val="005A5215"/>
    <w:rsid w:val="005A5A9F"/>
    <w:rsid w:val="005A5C51"/>
    <w:rsid w:val="005A69C0"/>
    <w:rsid w:val="005A69F4"/>
    <w:rsid w:val="005A6AFE"/>
    <w:rsid w:val="005A718E"/>
    <w:rsid w:val="005A7494"/>
    <w:rsid w:val="005A74D9"/>
    <w:rsid w:val="005A7BE0"/>
    <w:rsid w:val="005A7E7F"/>
    <w:rsid w:val="005B0E3A"/>
    <w:rsid w:val="005B0FF7"/>
    <w:rsid w:val="005B134A"/>
    <w:rsid w:val="005B1444"/>
    <w:rsid w:val="005B1B67"/>
    <w:rsid w:val="005B1DB3"/>
    <w:rsid w:val="005B1E33"/>
    <w:rsid w:val="005B22E1"/>
    <w:rsid w:val="005B2EA6"/>
    <w:rsid w:val="005B3224"/>
    <w:rsid w:val="005B387B"/>
    <w:rsid w:val="005B3985"/>
    <w:rsid w:val="005B39C3"/>
    <w:rsid w:val="005B3AFA"/>
    <w:rsid w:val="005B445B"/>
    <w:rsid w:val="005B4940"/>
    <w:rsid w:val="005B4972"/>
    <w:rsid w:val="005B55B1"/>
    <w:rsid w:val="005B653A"/>
    <w:rsid w:val="005B6E48"/>
    <w:rsid w:val="005C12A9"/>
    <w:rsid w:val="005C13E5"/>
    <w:rsid w:val="005C1DD0"/>
    <w:rsid w:val="005C1FE7"/>
    <w:rsid w:val="005C2AF0"/>
    <w:rsid w:val="005C2F1C"/>
    <w:rsid w:val="005C3C69"/>
    <w:rsid w:val="005C4194"/>
    <w:rsid w:val="005C4205"/>
    <w:rsid w:val="005C43DF"/>
    <w:rsid w:val="005C4551"/>
    <w:rsid w:val="005C48D8"/>
    <w:rsid w:val="005C4B5D"/>
    <w:rsid w:val="005C545C"/>
    <w:rsid w:val="005C5470"/>
    <w:rsid w:val="005C54E4"/>
    <w:rsid w:val="005C5532"/>
    <w:rsid w:val="005C55AC"/>
    <w:rsid w:val="005C62A7"/>
    <w:rsid w:val="005C697A"/>
    <w:rsid w:val="005C73A1"/>
    <w:rsid w:val="005C7454"/>
    <w:rsid w:val="005C7846"/>
    <w:rsid w:val="005D034F"/>
    <w:rsid w:val="005D0A97"/>
    <w:rsid w:val="005D0D4B"/>
    <w:rsid w:val="005D0FD4"/>
    <w:rsid w:val="005D12FA"/>
    <w:rsid w:val="005D1B5E"/>
    <w:rsid w:val="005D1D18"/>
    <w:rsid w:val="005D2454"/>
    <w:rsid w:val="005D26B6"/>
    <w:rsid w:val="005D2AC1"/>
    <w:rsid w:val="005D2E27"/>
    <w:rsid w:val="005D30F9"/>
    <w:rsid w:val="005D3539"/>
    <w:rsid w:val="005D3541"/>
    <w:rsid w:val="005D389D"/>
    <w:rsid w:val="005D3D54"/>
    <w:rsid w:val="005D44E4"/>
    <w:rsid w:val="005D516C"/>
    <w:rsid w:val="005D569F"/>
    <w:rsid w:val="005D57BF"/>
    <w:rsid w:val="005D6473"/>
    <w:rsid w:val="005D64B3"/>
    <w:rsid w:val="005D6673"/>
    <w:rsid w:val="005D6FFF"/>
    <w:rsid w:val="005D7BBC"/>
    <w:rsid w:val="005E037C"/>
    <w:rsid w:val="005E0667"/>
    <w:rsid w:val="005E0A81"/>
    <w:rsid w:val="005E0C83"/>
    <w:rsid w:val="005E1D8D"/>
    <w:rsid w:val="005E1E95"/>
    <w:rsid w:val="005E2BC5"/>
    <w:rsid w:val="005E3911"/>
    <w:rsid w:val="005E3940"/>
    <w:rsid w:val="005E3E4E"/>
    <w:rsid w:val="005E3FA4"/>
    <w:rsid w:val="005E41B7"/>
    <w:rsid w:val="005E4B29"/>
    <w:rsid w:val="005E4BAF"/>
    <w:rsid w:val="005E4FCF"/>
    <w:rsid w:val="005E518B"/>
    <w:rsid w:val="005E5375"/>
    <w:rsid w:val="005E546D"/>
    <w:rsid w:val="005E54B6"/>
    <w:rsid w:val="005E5551"/>
    <w:rsid w:val="005E5DDB"/>
    <w:rsid w:val="005E5E48"/>
    <w:rsid w:val="005E6167"/>
    <w:rsid w:val="005E6222"/>
    <w:rsid w:val="005E6240"/>
    <w:rsid w:val="005E6CB1"/>
    <w:rsid w:val="005E742E"/>
    <w:rsid w:val="005E7610"/>
    <w:rsid w:val="005E7E22"/>
    <w:rsid w:val="005F0193"/>
    <w:rsid w:val="005F19D7"/>
    <w:rsid w:val="005F2217"/>
    <w:rsid w:val="005F31EF"/>
    <w:rsid w:val="005F39B6"/>
    <w:rsid w:val="005F48B9"/>
    <w:rsid w:val="005F4C2F"/>
    <w:rsid w:val="005F5590"/>
    <w:rsid w:val="005F5C39"/>
    <w:rsid w:val="005F64BB"/>
    <w:rsid w:val="005F656B"/>
    <w:rsid w:val="005F6571"/>
    <w:rsid w:val="005F6843"/>
    <w:rsid w:val="005F6C71"/>
    <w:rsid w:val="005F71A7"/>
    <w:rsid w:val="005F7357"/>
    <w:rsid w:val="005F757D"/>
    <w:rsid w:val="005F7B1F"/>
    <w:rsid w:val="0060013A"/>
    <w:rsid w:val="00600211"/>
    <w:rsid w:val="00600346"/>
    <w:rsid w:val="00600F27"/>
    <w:rsid w:val="00600FFC"/>
    <w:rsid w:val="00601016"/>
    <w:rsid w:val="0060148F"/>
    <w:rsid w:val="006014D7"/>
    <w:rsid w:val="00601CF1"/>
    <w:rsid w:val="00601DC2"/>
    <w:rsid w:val="00602160"/>
    <w:rsid w:val="00602197"/>
    <w:rsid w:val="006025C5"/>
    <w:rsid w:val="00603355"/>
    <w:rsid w:val="00603376"/>
    <w:rsid w:val="0060372F"/>
    <w:rsid w:val="00603AE0"/>
    <w:rsid w:val="00603CAC"/>
    <w:rsid w:val="006046C7"/>
    <w:rsid w:val="00604EF3"/>
    <w:rsid w:val="006057EA"/>
    <w:rsid w:val="00605A21"/>
    <w:rsid w:val="00606652"/>
    <w:rsid w:val="00606FD3"/>
    <w:rsid w:val="006071F4"/>
    <w:rsid w:val="00607EEA"/>
    <w:rsid w:val="00610074"/>
    <w:rsid w:val="00610229"/>
    <w:rsid w:val="00610C56"/>
    <w:rsid w:val="00611351"/>
    <w:rsid w:val="006113FD"/>
    <w:rsid w:val="006116FD"/>
    <w:rsid w:val="00611857"/>
    <w:rsid w:val="006118FF"/>
    <w:rsid w:val="00611C03"/>
    <w:rsid w:val="006128BE"/>
    <w:rsid w:val="006128CE"/>
    <w:rsid w:val="0061329A"/>
    <w:rsid w:val="0061371A"/>
    <w:rsid w:val="006142B8"/>
    <w:rsid w:val="006142EF"/>
    <w:rsid w:val="006145B5"/>
    <w:rsid w:val="006149EA"/>
    <w:rsid w:val="00614B86"/>
    <w:rsid w:val="006150EA"/>
    <w:rsid w:val="006159B9"/>
    <w:rsid w:val="00615D72"/>
    <w:rsid w:val="00616313"/>
    <w:rsid w:val="00616347"/>
    <w:rsid w:val="00616CCC"/>
    <w:rsid w:val="00616ECF"/>
    <w:rsid w:val="00617322"/>
    <w:rsid w:val="006177FB"/>
    <w:rsid w:val="00617C36"/>
    <w:rsid w:val="00617E5D"/>
    <w:rsid w:val="00620050"/>
    <w:rsid w:val="00620349"/>
    <w:rsid w:val="00620468"/>
    <w:rsid w:val="00620478"/>
    <w:rsid w:val="006216F4"/>
    <w:rsid w:val="00621C34"/>
    <w:rsid w:val="00622449"/>
    <w:rsid w:val="006229E5"/>
    <w:rsid w:val="00622A82"/>
    <w:rsid w:val="006230BB"/>
    <w:rsid w:val="006231A9"/>
    <w:rsid w:val="00623612"/>
    <w:rsid w:val="006237CF"/>
    <w:rsid w:val="00623DAF"/>
    <w:rsid w:val="0062443D"/>
    <w:rsid w:val="00624D99"/>
    <w:rsid w:val="00624EE0"/>
    <w:rsid w:val="00625A2A"/>
    <w:rsid w:val="00625BC1"/>
    <w:rsid w:val="00625E61"/>
    <w:rsid w:val="00625EAB"/>
    <w:rsid w:val="006262B6"/>
    <w:rsid w:val="006266CD"/>
    <w:rsid w:val="00626BCD"/>
    <w:rsid w:val="00626EE7"/>
    <w:rsid w:val="006271C5"/>
    <w:rsid w:val="00627581"/>
    <w:rsid w:val="00627664"/>
    <w:rsid w:val="00627C54"/>
    <w:rsid w:val="00627E09"/>
    <w:rsid w:val="00627E6D"/>
    <w:rsid w:val="00630027"/>
    <w:rsid w:val="00630BE7"/>
    <w:rsid w:val="00631111"/>
    <w:rsid w:val="00631447"/>
    <w:rsid w:val="00631778"/>
    <w:rsid w:val="0063232F"/>
    <w:rsid w:val="0063257E"/>
    <w:rsid w:val="0063258D"/>
    <w:rsid w:val="00632B0A"/>
    <w:rsid w:val="00632DD1"/>
    <w:rsid w:val="006333EC"/>
    <w:rsid w:val="00633597"/>
    <w:rsid w:val="006336D8"/>
    <w:rsid w:val="00633829"/>
    <w:rsid w:val="0063470B"/>
    <w:rsid w:val="00634776"/>
    <w:rsid w:val="00634AF3"/>
    <w:rsid w:val="0063563B"/>
    <w:rsid w:val="00635659"/>
    <w:rsid w:val="00635CA8"/>
    <w:rsid w:val="00635CD5"/>
    <w:rsid w:val="00636425"/>
    <w:rsid w:val="006365E3"/>
    <w:rsid w:val="0063711C"/>
    <w:rsid w:val="00637454"/>
    <w:rsid w:val="0063768E"/>
    <w:rsid w:val="006377F9"/>
    <w:rsid w:val="0064007F"/>
    <w:rsid w:val="006403D6"/>
    <w:rsid w:val="00640905"/>
    <w:rsid w:val="00641122"/>
    <w:rsid w:val="006421C8"/>
    <w:rsid w:val="006422F0"/>
    <w:rsid w:val="0064278C"/>
    <w:rsid w:val="006428D8"/>
    <w:rsid w:val="00643304"/>
    <w:rsid w:val="00643340"/>
    <w:rsid w:val="00643951"/>
    <w:rsid w:val="00644576"/>
    <w:rsid w:val="006447CD"/>
    <w:rsid w:val="00645273"/>
    <w:rsid w:val="00645640"/>
    <w:rsid w:val="00645796"/>
    <w:rsid w:val="00645B2C"/>
    <w:rsid w:val="00646C49"/>
    <w:rsid w:val="006470B8"/>
    <w:rsid w:val="00647A38"/>
    <w:rsid w:val="00647EA7"/>
    <w:rsid w:val="00650799"/>
    <w:rsid w:val="00650D9C"/>
    <w:rsid w:val="006515AB"/>
    <w:rsid w:val="0065197F"/>
    <w:rsid w:val="00651ECA"/>
    <w:rsid w:val="006524CF"/>
    <w:rsid w:val="00653850"/>
    <w:rsid w:val="00653D7A"/>
    <w:rsid w:val="00653F1B"/>
    <w:rsid w:val="0065423A"/>
    <w:rsid w:val="00655389"/>
    <w:rsid w:val="00655AD9"/>
    <w:rsid w:val="00655AE4"/>
    <w:rsid w:val="00656036"/>
    <w:rsid w:val="00656259"/>
    <w:rsid w:val="006565BE"/>
    <w:rsid w:val="00656A67"/>
    <w:rsid w:val="00656C09"/>
    <w:rsid w:val="00656DB0"/>
    <w:rsid w:val="00657019"/>
    <w:rsid w:val="00657936"/>
    <w:rsid w:val="006579E6"/>
    <w:rsid w:val="00657E70"/>
    <w:rsid w:val="00660222"/>
    <w:rsid w:val="0066074F"/>
    <w:rsid w:val="00660A3D"/>
    <w:rsid w:val="0066105F"/>
    <w:rsid w:val="0066116A"/>
    <w:rsid w:val="00661187"/>
    <w:rsid w:val="00661469"/>
    <w:rsid w:val="00661507"/>
    <w:rsid w:val="00661902"/>
    <w:rsid w:val="00661B18"/>
    <w:rsid w:val="00661F46"/>
    <w:rsid w:val="00662890"/>
    <w:rsid w:val="00662CF0"/>
    <w:rsid w:val="006633DE"/>
    <w:rsid w:val="00663587"/>
    <w:rsid w:val="00663ED6"/>
    <w:rsid w:val="00664461"/>
    <w:rsid w:val="00664743"/>
    <w:rsid w:val="00664AD4"/>
    <w:rsid w:val="00664C0A"/>
    <w:rsid w:val="00664D51"/>
    <w:rsid w:val="0066523C"/>
    <w:rsid w:val="00665788"/>
    <w:rsid w:val="006658E9"/>
    <w:rsid w:val="0066610D"/>
    <w:rsid w:val="0066728B"/>
    <w:rsid w:val="00667DEE"/>
    <w:rsid w:val="00670062"/>
    <w:rsid w:val="00670623"/>
    <w:rsid w:val="006711B0"/>
    <w:rsid w:val="00671226"/>
    <w:rsid w:val="0067122D"/>
    <w:rsid w:val="006715D9"/>
    <w:rsid w:val="006718D2"/>
    <w:rsid w:val="00671A15"/>
    <w:rsid w:val="00671C85"/>
    <w:rsid w:val="006722D3"/>
    <w:rsid w:val="0067241E"/>
    <w:rsid w:val="00673C98"/>
    <w:rsid w:val="00673F89"/>
    <w:rsid w:val="00674205"/>
    <w:rsid w:val="0067454F"/>
    <w:rsid w:val="0067484F"/>
    <w:rsid w:val="00675772"/>
    <w:rsid w:val="006759CA"/>
    <w:rsid w:val="00675B96"/>
    <w:rsid w:val="00675BE4"/>
    <w:rsid w:val="00675C36"/>
    <w:rsid w:val="00675D8C"/>
    <w:rsid w:val="006762E4"/>
    <w:rsid w:val="006762F9"/>
    <w:rsid w:val="006769E1"/>
    <w:rsid w:val="006771E2"/>
    <w:rsid w:val="00677719"/>
    <w:rsid w:val="00677F37"/>
    <w:rsid w:val="006808C4"/>
    <w:rsid w:val="00680ECA"/>
    <w:rsid w:val="0068112D"/>
    <w:rsid w:val="006814FB"/>
    <w:rsid w:val="00681E59"/>
    <w:rsid w:val="00682D49"/>
    <w:rsid w:val="00682E1D"/>
    <w:rsid w:val="00682F48"/>
    <w:rsid w:val="00682FB9"/>
    <w:rsid w:val="00683D4A"/>
    <w:rsid w:val="00684429"/>
    <w:rsid w:val="006852F8"/>
    <w:rsid w:val="00685456"/>
    <w:rsid w:val="00685947"/>
    <w:rsid w:val="00685ACF"/>
    <w:rsid w:val="00685C88"/>
    <w:rsid w:val="00685DAA"/>
    <w:rsid w:val="00685EA8"/>
    <w:rsid w:val="006863A7"/>
    <w:rsid w:val="00686BD5"/>
    <w:rsid w:val="006874A1"/>
    <w:rsid w:val="006900A0"/>
    <w:rsid w:val="0069022C"/>
    <w:rsid w:val="00690539"/>
    <w:rsid w:val="00690BF5"/>
    <w:rsid w:val="00691C2E"/>
    <w:rsid w:val="00691EE3"/>
    <w:rsid w:val="00692100"/>
    <w:rsid w:val="006922FE"/>
    <w:rsid w:val="00692574"/>
    <w:rsid w:val="006926FC"/>
    <w:rsid w:val="006927CB"/>
    <w:rsid w:val="00692A03"/>
    <w:rsid w:val="00693C20"/>
    <w:rsid w:val="0069402C"/>
    <w:rsid w:val="00694375"/>
    <w:rsid w:val="00694490"/>
    <w:rsid w:val="00694B52"/>
    <w:rsid w:val="00694D6B"/>
    <w:rsid w:val="006956C7"/>
    <w:rsid w:val="00695988"/>
    <w:rsid w:val="006960D4"/>
    <w:rsid w:val="0069636E"/>
    <w:rsid w:val="006965ED"/>
    <w:rsid w:val="006968BF"/>
    <w:rsid w:val="00696AD5"/>
    <w:rsid w:val="00696D69"/>
    <w:rsid w:val="00696EA4"/>
    <w:rsid w:val="00696ED7"/>
    <w:rsid w:val="006971E9"/>
    <w:rsid w:val="00697559"/>
    <w:rsid w:val="00697C4B"/>
    <w:rsid w:val="006A0348"/>
    <w:rsid w:val="006A1060"/>
    <w:rsid w:val="006A110C"/>
    <w:rsid w:val="006A16CC"/>
    <w:rsid w:val="006A16E2"/>
    <w:rsid w:val="006A1D44"/>
    <w:rsid w:val="006A1F15"/>
    <w:rsid w:val="006A223B"/>
    <w:rsid w:val="006A24F4"/>
    <w:rsid w:val="006A2501"/>
    <w:rsid w:val="006A2F0D"/>
    <w:rsid w:val="006A37E1"/>
    <w:rsid w:val="006A3986"/>
    <w:rsid w:val="006A4009"/>
    <w:rsid w:val="006A422F"/>
    <w:rsid w:val="006A51A0"/>
    <w:rsid w:val="006A5DAB"/>
    <w:rsid w:val="006A5F8F"/>
    <w:rsid w:val="006A6328"/>
    <w:rsid w:val="006A65F6"/>
    <w:rsid w:val="006A7D1B"/>
    <w:rsid w:val="006B0995"/>
    <w:rsid w:val="006B0DA1"/>
    <w:rsid w:val="006B126E"/>
    <w:rsid w:val="006B1B36"/>
    <w:rsid w:val="006B24C7"/>
    <w:rsid w:val="006B34D1"/>
    <w:rsid w:val="006B34ED"/>
    <w:rsid w:val="006B3DF4"/>
    <w:rsid w:val="006B467F"/>
    <w:rsid w:val="006B4A03"/>
    <w:rsid w:val="006B4DCA"/>
    <w:rsid w:val="006B6127"/>
    <w:rsid w:val="006B648A"/>
    <w:rsid w:val="006B6753"/>
    <w:rsid w:val="006B6F3D"/>
    <w:rsid w:val="006B6F9E"/>
    <w:rsid w:val="006B748B"/>
    <w:rsid w:val="006B786A"/>
    <w:rsid w:val="006B7DA5"/>
    <w:rsid w:val="006B7E2B"/>
    <w:rsid w:val="006C01A0"/>
    <w:rsid w:val="006C05CA"/>
    <w:rsid w:val="006C069E"/>
    <w:rsid w:val="006C075A"/>
    <w:rsid w:val="006C0829"/>
    <w:rsid w:val="006C0BC5"/>
    <w:rsid w:val="006C0CC3"/>
    <w:rsid w:val="006C10D5"/>
    <w:rsid w:val="006C17E8"/>
    <w:rsid w:val="006C1FB4"/>
    <w:rsid w:val="006C4110"/>
    <w:rsid w:val="006C4EFA"/>
    <w:rsid w:val="006C5329"/>
    <w:rsid w:val="006C5749"/>
    <w:rsid w:val="006C5C8A"/>
    <w:rsid w:val="006C5E65"/>
    <w:rsid w:val="006C71A3"/>
    <w:rsid w:val="006C7A2F"/>
    <w:rsid w:val="006D0BD6"/>
    <w:rsid w:val="006D0DD5"/>
    <w:rsid w:val="006D0F23"/>
    <w:rsid w:val="006D1B74"/>
    <w:rsid w:val="006D28E9"/>
    <w:rsid w:val="006D356D"/>
    <w:rsid w:val="006D3577"/>
    <w:rsid w:val="006D38D2"/>
    <w:rsid w:val="006D3BF5"/>
    <w:rsid w:val="006D3F2F"/>
    <w:rsid w:val="006D4123"/>
    <w:rsid w:val="006D4A26"/>
    <w:rsid w:val="006D4C4C"/>
    <w:rsid w:val="006D4D4D"/>
    <w:rsid w:val="006D567F"/>
    <w:rsid w:val="006D5C9D"/>
    <w:rsid w:val="006D63B6"/>
    <w:rsid w:val="006D6574"/>
    <w:rsid w:val="006D6B76"/>
    <w:rsid w:val="006D6F1F"/>
    <w:rsid w:val="006E1421"/>
    <w:rsid w:val="006E1570"/>
    <w:rsid w:val="006E1E95"/>
    <w:rsid w:val="006E205F"/>
    <w:rsid w:val="006E3CF3"/>
    <w:rsid w:val="006E4556"/>
    <w:rsid w:val="006E50B2"/>
    <w:rsid w:val="006E5614"/>
    <w:rsid w:val="006E5A05"/>
    <w:rsid w:val="006E5AF1"/>
    <w:rsid w:val="006E6280"/>
    <w:rsid w:val="006E6896"/>
    <w:rsid w:val="006E700F"/>
    <w:rsid w:val="006E703A"/>
    <w:rsid w:val="006E7530"/>
    <w:rsid w:val="006E78A6"/>
    <w:rsid w:val="006E78AB"/>
    <w:rsid w:val="006F09A5"/>
    <w:rsid w:val="006F1057"/>
    <w:rsid w:val="006F1254"/>
    <w:rsid w:val="006F15ED"/>
    <w:rsid w:val="006F179C"/>
    <w:rsid w:val="006F18DE"/>
    <w:rsid w:val="006F1981"/>
    <w:rsid w:val="006F1C39"/>
    <w:rsid w:val="006F22CF"/>
    <w:rsid w:val="006F4751"/>
    <w:rsid w:val="006F5644"/>
    <w:rsid w:val="006F5BDF"/>
    <w:rsid w:val="006F682E"/>
    <w:rsid w:val="006F6DFA"/>
    <w:rsid w:val="006F6E59"/>
    <w:rsid w:val="006F720C"/>
    <w:rsid w:val="006F7231"/>
    <w:rsid w:val="006F7767"/>
    <w:rsid w:val="006F784A"/>
    <w:rsid w:val="00700D99"/>
    <w:rsid w:val="007010FA"/>
    <w:rsid w:val="007019F7"/>
    <w:rsid w:val="00702062"/>
    <w:rsid w:val="0070289E"/>
    <w:rsid w:val="00702AD0"/>
    <w:rsid w:val="007038FC"/>
    <w:rsid w:val="00703AC1"/>
    <w:rsid w:val="0070412C"/>
    <w:rsid w:val="007041AA"/>
    <w:rsid w:val="00704C8A"/>
    <w:rsid w:val="00705797"/>
    <w:rsid w:val="0070697A"/>
    <w:rsid w:val="00706CA3"/>
    <w:rsid w:val="00706F1C"/>
    <w:rsid w:val="00707591"/>
    <w:rsid w:val="007076A6"/>
    <w:rsid w:val="007079D1"/>
    <w:rsid w:val="00707F11"/>
    <w:rsid w:val="00710948"/>
    <w:rsid w:val="00710B44"/>
    <w:rsid w:val="007113A6"/>
    <w:rsid w:val="007116DF"/>
    <w:rsid w:val="00711A4B"/>
    <w:rsid w:val="00711A8A"/>
    <w:rsid w:val="00711C20"/>
    <w:rsid w:val="0071290B"/>
    <w:rsid w:val="00712B9A"/>
    <w:rsid w:val="00712CB2"/>
    <w:rsid w:val="00712F0C"/>
    <w:rsid w:val="00713301"/>
    <w:rsid w:val="00713425"/>
    <w:rsid w:val="0071402F"/>
    <w:rsid w:val="00714BE3"/>
    <w:rsid w:val="00714C28"/>
    <w:rsid w:val="00714D4B"/>
    <w:rsid w:val="00714DEF"/>
    <w:rsid w:val="00714E5D"/>
    <w:rsid w:val="00714EDD"/>
    <w:rsid w:val="0071510B"/>
    <w:rsid w:val="00715314"/>
    <w:rsid w:val="0071538C"/>
    <w:rsid w:val="0071578A"/>
    <w:rsid w:val="0071581E"/>
    <w:rsid w:val="00715CFF"/>
    <w:rsid w:val="0071686D"/>
    <w:rsid w:val="00717166"/>
    <w:rsid w:val="0071783C"/>
    <w:rsid w:val="00717BA8"/>
    <w:rsid w:val="00717C17"/>
    <w:rsid w:val="00717C4A"/>
    <w:rsid w:val="00717E3E"/>
    <w:rsid w:val="00717EFF"/>
    <w:rsid w:val="0072075C"/>
    <w:rsid w:val="00720843"/>
    <w:rsid w:val="00720EA4"/>
    <w:rsid w:val="007212D1"/>
    <w:rsid w:val="00722873"/>
    <w:rsid w:val="00723379"/>
    <w:rsid w:val="007236D2"/>
    <w:rsid w:val="00723E16"/>
    <w:rsid w:val="007241DF"/>
    <w:rsid w:val="00724A67"/>
    <w:rsid w:val="00724C74"/>
    <w:rsid w:val="00724DEE"/>
    <w:rsid w:val="00725C5E"/>
    <w:rsid w:val="00725FA8"/>
    <w:rsid w:val="00726AB6"/>
    <w:rsid w:val="0072760E"/>
    <w:rsid w:val="00727757"/>
    <w:rsid w:val="00727762"/>
    <w:rsid w:val="00727F2F"/>
    <w:rsid w:val="0073024C"/>
    <w:rsid w:val="00730E21"/>
    <w:rsid w:val="00731028"/>
    <w:rsid w:val="007312B0"/>
    <w:rsid w:val="00731BB5"/>
    <w:rsid w:val="00731F7E"/>
    <w:rsid w:val="007325E3"/>
    <w:rsid w:val="0073331D"/>
    <w:rsid w:val="00733552"/>
    <w:rsid w:val="0073380C"/>
    <w:rsid w:val="00733FEC"/>
    <w:rsid w:val="007341D5"/>
    <w:rsid w:val="0073443F"/>
    <w:rsid w:val="007344DF"/>
    <w:rsid w:val="00734EE0"/>
    <w:rsid w:val="0073528B"/>
    <w:rsid w:val="007366F9"/>
    <w:rsid w:val="00736ADA"/>
    <w:rsid w:val="007409E9"/>
    <w:rsid w:val="00740E13"/>
    <w:rsid w:val="00740E97"/>
    <w:rsid w:val="00740FEA"/>
    <w:rsid w:val="00741409"/>
    <w:rsid w:val="007414D4"/>
    <w:rsid w:val="007418B4"/>
    <w:rsid w:val="0074241C"/>
    <w:rsid w:val="00742994"/>
    <w:rsid w:val="00742DE6"/>
    <w:rsid w:val="00742EB2"/>
    <w:rsid w:val="00743B3A"/>
    <w:rsid w:val="00743B97"/>
    <w:rsid w:val="00743EE1"/>
    <w:rsid w:val="00743F73"/>
    <w:rsid w:val="00744ACC"/>
    <w:rsid w:val="00744F69"/>
    <w:rsid w:val="0074500D"/>
    <w:rsid w:val="0074527A"/>
    <w:rsid w:val="007453C5"/>
    <w:rsid w:val="0074569A"/>
    <w:rsid w:val="0074573A"/>
    <w:rsid w:val="00745BE5"/>
    <w:rsid w:val="00745FC3"/>
    <w:rsid w:val="0074676B"/>
    <w:rsid w:val="00746874"/>
    <w:rsid w:val="00747A50"/>
    <w:rsid w:val="00747B1E"/>
    <w:rsid w:val="00747BA8"/>
    <w:rsid w:val="00750175"/>
    <w:rsid w:val="00751455"/>
    <w:rsid w:val="0075147A"/>
    <w:rsid w:val="00751727"/>
    <w:rsid w:val="00751C59"/>
    <w:rsid w:val="00751CA4"/>
    <w:rsid w:val="007522E2"/>
    <w:rsid w:val="00752379"/>
    <w:rsid w:val="0075239C"/>
    <w:rsid w:val="007527F0"/>
    <w:rsid w:val="007527F3"/>
    <w:rsid w:val="00752997"/>
    <w:rsid w:val="00752F8F"/>
    <w:rsid w:val="00753095"/>
    <w:rsid w:val="007536F5"/>
    <w:rsid w:val="00754BD5"/>
    <w:rsid w:val="007556AF"/>
    <w:rsid w:val="00755CDB"/>
    <w:rsid w:val="00755F41"/>
    <w:rsid w:val="007561E9"/>
    <w:rsid w:val="00756601"/>
    <w:rsid w:val="007568AE"/>
    <w:rsid w:val="00756A1B"/>
    <w:rsid w:val="00756B34"/>
    <w:rsid w:val="007572D9"/>
    <w:rsid w:val="00757887"/>
    <w:rsid w:val="0075796C"/>
    <w:rsid w:val="00757C0F"/>
    <w:rsid w:val="00760821"/>
    <w:rsid w:val="00760A00"/>
    <w:rsid w:val="00760F9A"/>
    <w:rsid w:val="00761F30"/>
    <w:rsid w:val="00762266"/>
    <w:rsid w:val="007630B3"/>
    <w:rsid w:val="007633B1"/>
    <w:rsid w:val="007635F2"/>
    <w:rsid w:val="007637AC"/>
    <w:rsid w:val="00763A80"/>
    <w:rsid w:val="00763C24"/>
    <w:rsid w:val="007643A5"/>
    <w:rsid w:val="007646A0"/>
    <w:rsid w:val="0076482A"/>
    <w:rsid w:val="00764EE6"/>
    <w:rsid w:val="00765757"/>
    <w:rsid w:val="00765F72"/>
    <w:rsid w:val="00766085"/>
    <w:rsid w:val="00766908"/>
    <w:rsid w:val="00766DBE"/>
    <w:rsid w:val="00771C05"/>
    <w:rsid w:val="00772399"/>
    <w:rsid w:val="007725D7"/>
    <w:rsid w:val="00772B14"/>
    <w:rsid w:val="00772DDE"/>
    <w:rsid w:val="00772EA7"/>
    <w:rsid w:val="00773558"/>
    <w:rsid w:val="00773ADB"/>
    <w:rsid w:val="00774111"/>
    <w:rsid w:val="00774D51"/>
    <w:rsid w:val="00775129"/>
    <w:rsid w:val="00775335"/>
    <w:rsid w:val="007754DF"/>
    <w:rsid w:val="00775BA3"/>
    <w:rsid w:val="007761F4"/>
    <w:rsid w:val="00776452"/>
    <w:rsid w:val="0077699A"/>
    <w:rsid w:val="007769CA"/>
    <w:rsid w:val="00776D77"/>
    <w:rsid w:val="00776D86"/>
    <w:rsid w:val="00777087"/>
    <w:rsid w:val="00777EFD"/>
    <w:rsid w:val="007803CD"/>
    <w:rsid w:val="007809DB"/>
    <w:rsid w:val="00780B1F"/>
    <w:rsid w:val="00781006"/>
    <w:rsid w:val="007815BF"/>
    <w:rsid w:val="00781B91"/>
    <w:rsid w:val="007824E6"/>
    <w:rsid w:val="007829A3"/>
    <w:rsid w:val="00782D1D"/>
    <w:rsid w:val="007833AB"/>
    <w:rsid w:val="00783404"/>
    <w:rsid w:val="0078340C"/>
    <w:rsid w:val="00783644"/>
    <w:rsid w:val="00784007"/>
    <w:rsid w:val="007841F6"/>
    <w:rsid w:val="0078451C"/>
    <w:rsid w:val="00784B37"/>
    <w:rsid w:val="00786737"/>
    <w:rsid w:val="00786E14"/>
    <w:rsid w:val="0078783B"/>
    <w:rsid w:val="007878D8"/>
    <w:rsid w:val="007878FA"/>
    <w:rsid w:val="00787902"/>
    <w:rsid w:val="007903F0"/>
    <w:rsid w:val="00790DE6"/>
    <w:rsid w:val="00790FEA"/>
    <w:rsid w:val="007910E8"/>
    <w:rsid w:val="007913C6"/>
    <w:rsid w:val="007913DA"/>
    <w:rsid w:val="0079182E"/>
    <w:rsid w:val="00791F60"/>
    <w:rsid w:val="00792459"/>
    <w:rsid w:val="00793919"/>
    <w:rsid w:val="00794473"/>
    <w:rsid w:val="0079487D"/>
    <w:rsid w:val="00794CF7"/>
    <w:rsid w:val="00794ED7"/>
    <w:rsid w:val="007951B4"/>
    <w:rsid w:val="0079569D"/>
    <w:rsid w:val="00795C43"/>
    <w:rsid w:val="00795F97"/>
    <w:rsid w:val="007966D6"/>
    <w:rsid w:val="00796FD8"/>
    <w:rsid w:val="007974B2"/>
    <w:rsid w:val="007976FD"/>
    <w:rsid w:val="007978DF"/>
    <w:rsid w:val="00797AFC"/>
    <w:rsid w:val="00797CD0"/>
    <w:rsid w:val="007A0D57"/>
    <w:rsid w:val="007A1EB5"/>
    <w:rsid w:val="007A24E1"/>
    <w:rsid w:val="007A2923"/>
    <w:rsid w:val="007A33A6"/>
    <w:rsid w:val="007A3DF1"/>
    <w:rsid w:val="007A49A3"/>
    <w:rsid w:val="007A5353"/>
    <w:rsid w:val="007A590B"/>
    <w:rsid w:val="007A59CA"/>
    <w:rsid w:val="007A7ACB"/>
    <w:rsid w:val="007B03AB"/>
    <w:rsid w:val="007B0873"/>
    <w:rsid w:val="007B11C9"/>
    <w:rsid w:val="007B14D6"/>
    <w:rsid w:val="007B1E28"/>
    <w:rsid w:val="007B1ECE"/>
    <w:rsid w:val="007B28BB"/>
    <w:rsid w:val="007B2AC7"/>
    <w:rsid w:val="007B2DE2"/>
    <w:rsid w:val="007B2F02"/>
    <w:rsid w:val="007B301C"/>
    <w:rsid w:val="007B312C"/>
    <w:rsid w:val="007B3A71"/>
    <w:rsid w:val="007B41A4"/>
    <w:rsid w:val="007B4AFB"/>
    <w:rsid w:val="007B5EE2"/>
    <w:rsid w:val="007B5FC6"/>
    <w:rsid w:val="007B60CC"/>
    <w:rsid w:val="007B6149"/>
    <w:rsid w:val="007B639B"/>
    <w:rsid w:val="007B6ED7"/>
    <w:rsid w:val="007B7030"/>
    <w:rsid w:val="007B71CA"/>
    <w:rsid w:val="007B7614"/>
    <w:rsid w:val="007C031C"/>
    <w:rsid w:val="007C0E54"/>
    <w:rsid w:val="007C133B"/>
    <w:rsid w:val="007C1374"/>
    <w:rsid w:val="007C19CC"/>
    <w:rsid w:val="007C2174"/>
    <w:rsid w:val="007C2730"/>
    <w:rsid w:val="007C2854"/>
    <w:rsid w:val="007C2AD4"/>
    <w:rsid w:val="007C2B24"/>
    <w:rsid w:val="007C2EBD"/>
    <w:rsid w:val="007C32BA"/>
    <w:rsid w:val="007C3564"/>
    <w:rsid w:val="007C3694"/>
    <w:rsid w:val="007C3D85"/>
    <w:rsid w:val="007C4276"/>
    <w:rsid w:val="007C43BF"/>
    <w:rsid w:val="007C61B4"/>
    <w:rsid w:val="007C6A14"/>
    <w:rsid w:val="007C6D6D"/>
    <w:rsid w:val="007C6E9C"/>
    <w:rsid w:val="007C6F07"/>
    <w:rsid w:val="007C6FB4"/>
    <w:rsid w:val="007C70BB"/>
    <w:rsid w:val="007C734F"/>
    <w:rsid w:val="007C7372"/>
    <w:rsid w:val="007C76B2"/>
    <w:rsid w:val="007C7939"/>
    <w:rsid w:val="007D0716"/>
    <w:rsid w:val="007D0DC3"/>
    <w:rsid w:val="007D23D0"/>
    <w:rsid w:val="007D2673"/>
    <w:rsid w:val="007D3311"/>
    <w:rsid w:val="007D3822"/>
    <w:rsid w:val="007D39F9"/>
    <w:rsid w:val="007D3C4B"/>
    <w:rsid w:val="007D42A9"/>
    <w:rsid w:val="007D4AC6"/>
    <w:rsid w:val="007D4B9D"/>
    <w:rsid w:val="007D52C1"/>
    <w:rsid w:val="007D55D6"/>
    <w:rsid w:val="007D5CCB"/>
    <w:rsid w:val="007D6389"/>
    <w:rsid w:val="007D6D6F"/>
    <w:rsid w:val="007D6ECC"/>
    <w:rsid w:val="007D6FA3"/>
    <w:rsid w:val="007D7144"/>
    <w:rsid w:val="007E04A3"/>
    <w:rsid w:val="007E08CA"/>
    <w:rsid w:val="007E17ED"/>
    <w:rsid w:val="007E29E2"/>
    <w:rsid w:val="007E2C6A"/>
    <w:rsid w:val="007E2FD0"/>
    <w:rsid w:val="007E3456"/>
    <w:rsid w:val="007E379A"/>
    <w:rsid w:val="007E3CFD"/>
    <w:rsid w:val="007E4453"/>
    <w:rsid w:val="007E44EC"/>
    <w:rsid w:val="007E459E"/>
    <w:rsid w:val="007E46EE"/>
    <w:rsid w:val="007E4A85"/>
    <w:rsid w:val="007E4C34"/>
    <w:rsid w:val="007E54AE"/>
    <w:rsid w:val="007E5918"/>
    <w:rsid w:val="007E5A44"/>
    <w:rsid w:val="007E5B3B"/>
    <w:rsid w:val="007E63FA"/>
    <w:rsid w:val="007E6537"/>
    <w:rsid w:val="007E66EA"/>
    <w:rsid w:val="007E6973"/>
    <w:rsid w:val="007F0ABB"/>
    <w:rsid w:val="007F17C2"/>
    <w:rsid w:val="007F1FEA"/>
    <w:rsid w:val="007F210D"/>
    <w:rsid w:val="007F2826"/>
    <w:rsid w:val="007F290D"/>
    <w:rsid w:val="007F2E4A"/>
    <w:rsid w:val="007F40ED"/>
    <w:rsid w:val="007F4631"/>
    <w:rsid w:val="007F4CA2"/>
    <w:rsid w:val="007F5325"/>
    <w:rsid w:val="007F5B74"/>
    <w:rsid w:val="007F63FD"/>
    <w:rsid w:val="007F6A22"/>
    <w:rsid w:val="007F6CDB"/>
    <w:rsid w:val="007F70A1"/>
    <w:rsid w:val="007F754A"/>
    <w:rsid w:val="007F7AF5"/>
    <w:rsid w:val="007F7E14"/>
    <w:rsid w:val="0080011C"/>
    <w:rsid w:val="0080045C"/>
    <w:rsid w:val="008006FC"/>
    <w:rsid w:val="008010CF"/>
    <w:rsid w:val="00801130"/>
    <w:rsid w:val="00802044"/>
    <w:rsid w:val="0080220F"/>
    <w:rsid w:val="008026CD"/>
    <w:rsid w:val="008027CD"/>
    <w:rsid w:val="00802A08"/>
    <w:rsid w:val="00803142"/>
    <w:rsid w:val="008031D6"/>
    <w:rsid w:val="008036C0"/>
    <w:rsid w:val="008038D5"/>
    <w:rsid w:val="0080426E"/>
    <w:rsid w:val="00804455"/>
    <w:rsid w:val="00804493"/>
    <w:rsid w:val="008045B3"/>
    <w:rsid w:val="00804627"/>
    <w:rsid w:val="0080484C"/>
    <w:rsid w:val="0080572D"/>
    <w:rsid w:val="008057D7"/>
    <w:rsid w:val="00805974"/>
    <w:rsid w:val="008066DA"/>
    <w:rsid w:val="00807CB5"/>
    <w:rsid w:val="00807F57"/>
    <w:rsid w:val="00810115"/>
    <w:rsid w:val="00810491"/>
    <w:rsid w:val="00810A9C"/>
    <w:rsid w:val="00811449"/>
    <w:rsid w:val="0081153A"/>
    <w:rsid w:val="00811599"/>
    <w:rsid w:val="00811860"/>
    <w:rsid w:val="00812348"/>
    <w:rsid w:val="00812A2D"/>
    <w:rsid w:val="00812A6E"/>
    <w:rsid w:val="00812D4E"/>
    <w:rsid w:val="00812F62"/>
    <w:rsid w:val="00813EE0"/>
    <w:rsid w:val="00813F6E"/>
    <w:rsid w:val="0081402E"/>
    <w:rsid w:val="008150A5"/>
    <w:rsid w:val="00815B76"/>
    <w:rsid w:val="0081620D"/>
    <w:rsid w:val="00816E46"/>
    <w:rsid w:val="008172DB"/>
    <w:rsid w:val="00817AD8"/>
    <w:rsid w:val="00820240"/>
    <w:rsid w:val="0082067F"/>
    <w:rsid w:val="0082085C"/>
    <w:rsid w:val="00821431"/>
    <w:rsid w:val="00822D96"/>
    <w:rsid w:val="00822F47"/>
    <w:rsid w:val="00823DB6"/>
    <w:rsid w:val="00823EE0"/>
    <w:rsid w:val="008247C0"/>
    <w:rsid w:val="00824827"/>
    <w:rsid w:val="00824E03"/>
    <w:rsid w:val="00824E67"/>
    <w:rsid w:val="008250DA"/>
    <w:rsid w:val="00825B79"/>
    <w:rsid w:val="00825FF0"/>
    <w:rsid w:val="00826452"/>
    <w:rsid w:val="008264BD"/>
    <w:rsid w:val="008269EA"/>
    <w:rsid w:val="00826D2C"/>
    <w:rsid w:val="008276CA"/>
    <w:rsid w:val="0082796A"/>
    <w:rsid w:val="00827F02"/>
    <w:rsid w:val="00827FB8"/>
    <w:rsid w:val="00830BFD"/>
    <w:rsid w:val="00830C08"/>
    <w:rsid w:val="00830F56"/>
    <w:rsid w:val="00831446"/>
    <w:rsid w:val="00831737"/>
    <w:rsid w:val="00831AD2"/>
    <w:rsid w:val="0083282F"/>
    <w:rsid w:val="00832D59"/>
    <w:rsid w:val="00832E6F"/>
    <w:rsid w:val="008330B1"/>
    <w:rsid w:val="008330F0"/>
    <w:rsid w:val="0083346E"/>
    <w:rsid w:val="00833CD8"/>
    <w:rsid w:val="00834212"/>
    <w:rsid w:val="008349A4"/>
    <w:rsid w:val="00834C38"/>
    <w:rsid w:val="00835279"/>
    <w:rsid w:val="008357CB"/>
    <w:rsid w:val="00835B60"/>
    <w:rsid w:val="00836546"/>
    <w:rsid w:val="00836720"/>
    <w:rsid w:val="00836F80"/>
    <w:rsid w:val="00837A72"/>
    <w:rsid w:val="00837CB4"/>
    <w:rsid w:val="00837F20"/>
    <w:rsid w:val="0084059F"/>
    <w:rsid w:val="008405B0"/>
    <w:rsid w:val="00840AC7"/>
    <w:rsid w:val="00841251"/>
    <w:rsid w:val="00841D50"/>
    <w:rsid w:val="00842227"/>
    <w:rsid w:val="008425BD"/>
    <w:rsid w:val="0084267A"/>
    <w:rsid w:val="0084298B"/>
    <w:rsid w:val="00842D32"/>
    <w:rsid w:val="00842FA6"/>
    <w:rsid w:val="0084342B"/>
    <w:rsid w:val="00843565"/>
    <w:rsid w:val="00843A21"/>
    <w:rsid w:val="008453D3"/>
    <w:rsid w:val="00845567"/>
    <w:rsid w:val="00845C82"/>
    <w:rsid w:val="00845D3B"/>
    <w:rsid w:val="00845E59"/>
    <w:rsid w:val="00846198"/>
    <w:rsid w:val="008466EE"/>
    <w:rsid w:val="00846D63"/>
    <w:rsid w:val="00846FB1"/>
    <w:rsid w:val="00847438"/>
    <w:rsid w:val="00847448"/>
    <w:rsid w:val="008474E7"/>
    <w:rsid w:val="00847E6E"/>
    <w:rsid w:val="00847F07"/>
    <w:rsid w:val="00850551"/>
    <w:rsid w:val="008509EE"/>
    <w:rsid w:val="00851599"/>
    <w:rsid w:val="008517B9"/>
    <w:rsid w:val="0085188B"/>
    <w:rsid w:val="00851CAF"/>
    <w:rsid w:val="008523BF"/>
    <w:rsid w:val="0085241A"/>
    <w:rsid w:val="008529E4"/>
    <w:rsid w:val="00852E00"/>
    <w:rsid w:val="00852ECD"/>
    <w:rsid w:val="00853162"/>
    <w:rsid w:val="00853508"/>
    <w:rsid w:val="00853819"/>
    <w:rsid w:val="00853CB1"/>
    <w:rsid w:val="008546D9"/>
    <w:rsid w:val="00854923"/>
    <w:rsid w:val="00854D01"/>
    <w:rsid w:val="008552E4"/>
    <w:rsid w:val="00855A94"/>
    <w:rsid w:val="008571F6"/>
    <w:rsid w:val="00857B6D"/>
    <w:rsid w:val="008603E8"/>
    <w:rsid w:val="00861285"/>
    <w:rsid w:val="00861A7F"/>
    <w:rsid w:val="00861BC8"/>
    <w:rsid w:val="00861C2A"/>
    <w:rsid w:val="008622A8"/>
    <w:rsid w:val="0086237F"/>
    <w:rsid w:val="008626F9"/>
    <w:rsid w:val="00862A38"/>
    <w:rsid w:val="0086342A"/>
    <w:rsid w:val="008634F6"/>
    <w:rsid w:val="00863628"/>
    <w:rsid w:val="00864164"/>
    <w:rsid w:val="008646F2"/>
    <w:rsid w:val="00864742"/>
    <w:rsid w:val="00864AEF"/>
    <w:rsid w:val="00864CD8"/>
    <w:rsid w:val="0086568A"/>
    <w:rsid w:val="0086577F"/>
    <w:rsid w:val="008657E8"/>
    <w:rsid w:val="00865CCF"/>
    <w:rsid w:val="00865F28"/>
    <w:rsid w:val="00866083"/>
    <w:rsid w:val="008661D9"/>
    <w:rsid w:val="008664B0"/>
    <w:rsid w:val="00866849"/>
    <w:rsid w:val="0086698F"/>
    <w:rsid w:val="0086720C"/>
    <w:rsid w:val="008678A3"/>
    <w:rsid w:val="0086793E"/>
    <w:rsid w:val="008679DC"/>
    <w:rsid w:val="008705A1"/>
    <w:rsid w:val="0087063D"/>
    <w:rsid w:val="008711DD"/>
    <w:rsid w:val="008718CE"/>
    <w:rsid w:val="00872D52"/>
    <w:rsid w:val="00872F38"/>
    <w:rsid w:val="00873ED2"/>
    <w:rsid w:val="00873EE7"/>
    <w:rsid w:val="00874528"/>
    <w:rsid w:val="008745B6"/>
    <w:rsid w:val="008747B9"/>
    <w:rsid w:val="00874D30"/>
    <w:rsid w:val="00875949"/>
    <w:rsid w:val="00875C4A"/>
    <w:rsid w:val="008760D3"/>
    <w:rsid w:val="008761EE"/>
    <w:rsid w:val="00876313"/>
    <w:rsid w:val="00876628"/>
    <w:rsid w:val="0087677A"/>
    <w:rsid w:val="0087699D"/>
    <w:rsid w:val="00876D8F"/>
    <w:rsid w:val="00876DD9"/>
    <w:rsid w:val="00877BAE"/>
    <w:rsid w:val="008801FF"/>
    <w:rsid w:val="00881A46"/>
    <w:rsid w:val="00881B4E"/>
    <w:rsid w:val="00881BBB"/>
    <w:rsid w:val="00881CED"/>
    <w:rsid w:val="00881FC5"/>
    <w:rsid w:val="00882576"/>
    <w:rsid w:val="008827B7"/>
    <w:rsid w:val="00882B74"/>
    <w:rsid w:val="00882D7E"/>
    <w:rsid w:val="0088352A"/>
    <w:rsid w:val="008837A3"/>
    <w:rsid w:val="00883CFC"/>
    <w:rsid w:val="008844EF"/>
    <w:rsid w:val="00884911"/>
    <w:rsid w:val="00884935"/>
    <w:rsid w:val="0088499B"/>
    <w:rsid w:val="008849AD"/>
    <w:rsid w:val="00884DAC"/>
    <w:rsid w:val="0088575F"/>
    <w:rsid w:val="00885FF7"/>
    <w:rsid w:val="008861AE"/>
    <w:rsid w:val="008861F5"/>
    <w:rsid w:val="00886620"/>
    <w:rsid w:val="008870A6"/>
    <w:rsid w:val="00887280"/>
    <w:rsid w:val="00887760"/>
    <w:rsid w:val="008908CB"/>
    <w:rsid w:val="00890C2E"/>
    <w:rsid w:val="00890F1F"/>
    <w:rsid w:val="00890F3B"/>
    <w:rsid w:val="0089127A"/>
    <w:rsid w:val="00891AD0"/>
    <w:rsid w:val="0089215D"/>
    <w:rsid w:val="008924E8"/>
    <w:rsid w:val="0089297A"/>
    <w:rsid w:val="00893199"/>
    <w:rsid w:val="008939AC"/>
    <w:rsid w:val="00893C00"/>
    <w:rsid w:val="00894149"/>
    <w:rsid w:val="00895171"/>
    <w:rsid w:val="008955F6"/>
    <w:rsid w:val="0089576B"/>
    <w:rsid w:val="008957E1"/>
    <w:rsid w:val="00895B32"/>
    <w:rsid w:val="00895FC9"/>
    <w:rsid w:val="008961DD"/>
    <w:rsid w:val="00896917"/>
    <w:rsid w:val="0089728F"/>
    <w:rsid w:val="008972D8"/>
    <w:rsid w:val="00897446"/>
    <w:rsid w:val="008A022F"/>
    <w:rsid w:val="008A0396"/>
    <w:rsid w:val="008A04D5"/>
    <w:rsid w:val="008A06F9"/>
    <w:rsid w:val="008A0B47"/>
    <w:rsid w:val="008A0BDB"/>
    <w:rsid w:val="008A19DB"/>
    <w:rsid w:val="008A221D"/>
    <w:rsid w:val="008A23BA"/>
    <w:rsid w:val="008A2613"/>
    <w:rsid w:val="008A26F8"/>
    <w:rsid w:val="008A2708"/>
    <w:rsid w:val="008A2DB8"/>
    <w:rsid w:val="008A3BF0"/>
    <w:rsid w:val="008A40F2"/>
    <w:rsid w:val="008A4311"/>
    <w:rsid w:val="008A450A"/>
    <w:rsid w:val="008A4B18"/>
    <w:rsid w:val="008A5563"/>
    <w:rsid w:val="008A5E68"/>
    <w:rsid w:val="008A62F4"/>
    <w:rsid w:val="008A7017"/>
    <w:rsid w:val="008A701E"/>
    <w:rsid w:val="008A74EC"/>
    <w:rsid w:val="008A7B86"/>
    <w:rsid w:val="008B020A"/>
    <w:rsid w:val="008B041B"/>
    <w:rsid w:val="008B059E"/>
    <w:rsid w:val="008B0D01"/>
    <w:rsid w:val="008B1061"/>
    <w:rsid w:val="008B18AA"/>
    <w:rsid w:val="008B1911"/>
    <w:rsid w:val="008B1A0F"/>
    <w:rsid w:val="008B1E3D"/>
    <w:rsid w:val="008B263D"/>
    <w:rsid w:val="008B2880"/>
    <w:rsid w:val="008B2F72"/>
    <w:rsid w:val="008B2FA9"/>
    <w:rsid w:val="008B34AD"/>
    <w:rsid w:val="008B416D"/>
    <w:rsid w:val="008B537A"/>
    <w:rsid w:val="008B5AC2"/>
    <w:rsid w:val="008B60EC"/>
    <w:rsid w:val="008B6A2D"/>
    <w:rsid w:val="008B6C8D"/>
    <w:rsid w:val="008B72DC"/>
    <w:rsid w:val="008B7D0F"/>
    <w:rsid w:val="008C0341"/>
    <w:rsid w:val="008C0B77"/>
    <w:rsid w:val="008C141C"/>
    <w:rsid w:val="008C1528"/>
    <w:rsid w:val="008C1DF0"/>
    <w:rsid w:val="008C2A06"/>
    <w:rsid w:val="008C323A"/>
    <w:rsid w:val="008C3FC0"/>
    <w:rsid w:val="008C406B"/>
    <w:rsid w:val="008C4A18"/>
    <w:rsid w:val="008C5227"/>
    <w:rsid w:val="008C52FA"/>
    <w:rsid w:val="008C5B83"/>
    <w:rsid w:val="008C672E"/>
    <w:rsid w:val="008C692E"/>
    <w:rsid w:val="008C6CBC"/>
    <w:rsid w:val="008C6E0A"/>
    <w:rsid w:val="008C769C"/>
    <w:rsid w:val="008C7D41"/>
    <w:rsid w:val="008D0B6B"/>
    <w:rsid w:val="008D1370"/>
    <w:rsid w:val="008D138A"/>
    <w:rsid w:val="008D1395"/>
    <w:rsid w:val="008D148E"/>
    <w:rsid w:val="008D1740"/>
    <w:rsid w:val="008D19A2"/>
    <w:rsid w:val="008D340B"/>
    <w:rsid w:val="008D34A7"/>
    <w:rsid w:val="008D3E74"/>
    <w:rsid w:val="008D4393"/>
    <w:rsid w:val="008D4946"/>
    <w:rsid w:val="008D5902"/>
    <w:rsid w:val="008D5F30"/>
    <w:rsid w:val="008D6387"/>
    <w:rsid w:val="008D70F0"/>
    <w:rsid w:val="008D76B8"/>
    <w:rsid w:val="008D7CBC"/>
    <w:rsid w:val="008E04FA"/>
    <w:rsid w:val="008E08A1"/>
    <w:rsid w:val="008E11D3"/>
    <w:rsid w:val="008E1AA9"/>
    <w:rsid w:val="008E24B3"/>
    <w:rsid w:val="008E24C8"/>
    <w:rsid w:val="008E3D0E"/>
    <w:rsid w:val="008E4CE8"/>
    <w:rsid w:val="008E52D0"/>
    <w:rsid w:val="008E5452"/>
    <w:rsid w:val="008E5DF0"/>
    <w:rsid w:val="008E6593"/>
    <w:rsid w:val="008E6CF2"/>
    <w:rsid w:val="008E76C7"/>
    <w:rsid w:val="008E7D0B"/>
    <w:rsid w:val="008F0355"/>
    <w:rsid w:val="008F03F0"/>
    <w:rsid w:val="008F043D"/>
    <w:rsid w:val="008F0546"/>
    <w:rsid w:val="008F090C"/>
    <w:rsid w:val="008F0926"/>
    <w:rsid w:val="008F0BBE"/>
    <w:rsid w:val="008F0F16"/>
    <w:rsid w:val="008F0F97"/>
    <w:rsid w:val="008F1844"/>
    <w:rsid w:val="008F19EA"/>
    <w:rsid w:val="008F1C34"/>
    <w:rsid w:val="008F1F48"/>
    <w:rsid w:val="008F2B05"/>
    <w:rsid w:val="008F2FBF"/>
    <w:rsid w:val="008F31E9"/>
    <w:rsid w:val="008F3F57"/>
    <w:rsid w:val="008F4A44"/>
    <w:rsid w:val="008F4E5C"/>
    <w:rsid w:val="008F549E"/>
    <w:rsid w:val="008F5BFD"/>
    <w:rsid w:val="008F5F6D"/>
    <w:rsid w:val="008F682E"/>
    <w:rsid w:val="008F70DC"/>
    <w:rsid w:val="008F737C"/>
    <w:rsid w:val="008F784D"/>
    <w:rsid w:val="008F7894"/>
    <w:rsid w:val="008F7AD7"/>
    <w:rsid w:val="009001E7"/>
    <w:rsid w:val="00900ACC"/>
    <w:rsid w:val="009018EF"/>
    <w:rsid w:val="00901C90"/>
    <w:rsid w:val="00901DB5"/>
    <w:rsid w:val="009027CD"/>
    <w:rsid w:val="009027F1"/>
    <w:rsid w:val="009035A4"/>
    <w:rsid w:val="00903CE0"/>
    <w:rsid w:val="00903F2C"/>
    <w:rsid w:val="0090414A"/>
    <w:rsid w:val="00904361"/>
    <w:rsid w:val="00904B64"/>
    <w:rsid w:val="0090560A"/>
    <w:rsid w:val="00905B78"/>
    <w:rsid w:val="00905E1C"/>
    <w:rsid w:val="00905FD7"/>
    <w:rsid w:val="00906272"/>
    <w:rsid w:val="009063BD"/>
    <w:rsid w:val="009066BD"/>
    <w:rsid w:val="00906FB3"/>
    <w:rsid w:val="009077D6"/>
    <w:rsid w:val="009079B8"/>
    <w:rsid w:val="00907EAD"/>
    <w:rsid w:val="0091091E"/>
    <w:rsid w:val="0091123A"/>
    <w:rsid w:val="00911D32"/>
    <w:rsid w:val="009123A8"/>
    <w:rsid w:val="00912D2A"/>
    <w:rsid w:val="00912EA5"/>
    <w:rsid w:val="009131DD"/>
    <w:rsid w:val="009132A4"/>
    <w:rsid w:val="00913750"/>
    <w:rsid w:val="00913A07"/>
    <w:rsid w:val="009143FD"/>
    <w:rsid w:val="00914AD8"/>
    <w:rsid w:val="00914F63"/>
    <w:rsid w:val="00916125"/>
    <w:rsid w:val="00916508"/>
    <w:rsid w:val="0091717A"/>
    <w:rsid w:val="0091717D"/>
    <w:rsid w:val="009171C0"/>
    <w:rsid w:val="0091721B"/>
    <w:rsid w:val="00917B05"/>
    <w:rsid w:val="00917C5E"/>
    <w:rsid w:val="00917E7A"/>
    <w:rsid w:val="009200B9"/>
    <w:rsid w:val="00920730"/>
    <w:rsid w:val="00920F6B"/>
    <w:rsid w:val="00921563"/>
    <w:rsid w:val="00921786"/>
    <w:rsid w:val="00921A71"/>
    <w:rsid w:val="00922057"/>
    <w:rsid w:val="009226F0"/>
    <w:rsid w:val="00922E3A"/>
    <w:rsid w:val="00923BA3"/>
    <w:rsid w:val="00923D69"/>
    <w:rsid w:val="00924050"/>
    <w:rsid w:val="00924281"/>
    <w:rsid w:val="00924CDB"/>
    <w:rsid w:val="00925102"/>
    <w:rsid w:val="0092518A"/>
    <w:rsid w:val="0092543F"/>
    <w:rsid w:val="00925654"/>
    <w:rsid w:val="00925BF8"/>
    <w:rsid w:val="00927518"/>
    <w:rsid w:val="009275C7"/>
    <w:rsid w:val="00927B43"/>
    <w:rsid w:val="00927BDE"/>
    <w:rsid w:val="00927BF8"/>
    <w:rsid w:val="00927C2E"/>
    <w:rsid w:val="00927D7F"/>
    <w:rsid w:val="00930655"/>
    <w:rsid w:val="0093067B"/>
    <w:rsid w:val="00930906"/>
    <w:rsid w:val="00931153"/>
    <w:rsid w:val="009311D8"/>
    <w:rsid w:val="009312C6"/>
    <w:rsid w:val="009316C6"/>
    <w:rsid w:val="00931706"/>
    <w:rsid w:val="00931BDD"/>
    <w:rsid w:val="00933A36"/>
    <w:rsid w:val="00933EFF"/>
    <w:rsid w:val="00933F61"/>
    <w:rsid w:val="0093405C"/>
    <w:rsid w:val="00935273"/>
    <w:rsid w:val="00935A78"/>
    <w:rsid w:val="0093609B"/>
    <w:rsid w:val="00936139"/>
    <w:rsid w:val="009369A0"/>
    <w:rsid w:val="00936A41"/>
    <w:rsid w:val="0093772D"/>
    <w:rsid w:val="00937B60"/>
    <w:rsid w:val="00937D86"/>
    <w:rsid w:val="00940148"/>
    <w:rsid w:val="009403C2"/>
    <w:rsid w:val="009404C4"/>
    <w:rsid w:val="00940744"/>
    <w:rsid w:val="00940D21"/>
    <w:rsid w:val="00941029"/>
    <w:rsid w:val="009414EB"/>
    <w:rsid w:val="0094165D"/>
    <w:rsid w:val="00941BA6"/>
    <w:rsid w:val="00942696"/>
    <w:rsid w:val="00942821"/>
    <w:rsid w:val="00942893"/>
    <w:rsid w:val="00942E6E"/>
    <w:rsid w:val="00942F92"/>
    <w:rsid w:val="0094300D"/>
    <w:rsid w:val="00943511"/>
    <w:rsid w:val="0094367E"/>
    <w:rsid w:val="00943823"/>
    <w:rsid w:val="00943DF8"/>
    <w:rsid w:val="00943F6D"/>
    <w:rsid w:val="00944E9F"/>
    <w:rsid w:val="009451D5"/>
    <w:rsid w:val="0094523E"/>
    <w:rsid w:val="009466B4"/>
    <w:rsid w:val="00946AEE"/>
    <w:rsid w:val="00947350"/>
    <w:rsid w:val="009474EE"/>
    <w:rsid w:val="00947D9C"/>
    <w:rsid w:val="00947DE1"/>
    <w:rsid w:val="0095072F"/>
    <w:rsid w:val="0095129F"/>
    <w:rsid w:val="00952038"/>
    <w:rsid w:val="00952D34"/>
    <w:rsid w:val="0095375C"/>
    <w:rsid w:val="009537D9"/>
    <w:rsid w:val="00953A3F"/>
    <w:rsid w:val="00953DE3"/>
    <w:rsid w:val="0095408D"/>
    <w:rsid w:val="0095477C"/>
    <w:rsid w:val="00954F88"/>
    <w:rsid w:val="0095513C"/>
    <w:rsid w:val="00955198"/>
    <w:rsid w:val="00955D69"/>
    <w:rsid w:val="0095669F"/>
    <w:rsid w:val="009567DC"/>
    <w:rsid w:val="00956F43"/>
    <w:rsid w:val="009570EC"/>
    <w:rsid w:val="00957604"/>
    <w:rsid w:val="00957B5F"/>
    <w:rsid w:val="00960B97"/>
    <w:rsid w:val="00960F03"/>
    <w:rsid w:val="0096161F"/>
    <w:rsid w:val="009617B5"/>
    <w:rsid w:val="00961AEB"/>
    <w:rsid w:val="00961BB0"/>
    <w:rsid w:val="00961F83"/>
    <w:rsid w:val="0096290C"/>
    <w:rsid w:val="009629EF"/>
    <w:rsid w:val="00962AC7"/>
    <w:rsid w:val="00962E3B"/>
    <w:rsid w:val="0096337D"/>
    <w:rsid w:val="00963624"/>
    <w:rsid w:val="009643F3"/>
    <w:rsid w:val="0096448F"/>
    <w:rsid w:val="00964BB5"/>
    <w:rsid w:val="00964D99"/>
    <w:rsid w:val="0096509C"/>
    <w:rsid w:val="0096562D"/>
    <w:rsid w:val="00966711"/>
    <w:rsid w:val="00966B76"/>
    <w:rsid w:val="00966DFD"/>
    <w:rsid w:val="00967629"/>
    <w:rsid w:val="009678CA"/>
    <w:rsid w:val="00967B86"/>
    <w:rsid w:val="00967C50"/>
    <w:rsid w:val="00967F82"/>
    <w:rsid w:val="00967FCF"/>
    <w:rsid w:val="009702B1"/>
    <w:rsid w:val="00970416"/>
    <w:rsid w:val="0097066C"/>
    <w:rsid w:val="00970805"/>
    <w:rsid w:val="009709DC"/>
    <w:rsid w:val="00970E08"/>
    <w:rsid w:val="0097129C"/>
    <w:rsid w:val="0097170F"/>
    <w:rsid w:val="00971763"/>
    <w:rsid w:val="00972E7B"/>
    <w:rsid w:val="00973160"/>
    <w:rsid w:val="0097436B"/>
    <w:rsid w:val="00974897"/>
    <w:rsid w:val="0097502C"/>
    <w:rsid w:val="00975219"/>
    <w:rsid w:val="009755F5"/>
    <w:rsid w:val="009756AE"/>
    <w:rsid w:val="00975BCA"/>
    <w:rsid w:val="00976438"/>
    <w:rsid w:val="0097650C"/>
    <w:rsid w:val="00976B6F"/>
    <w:rsid w:val="00977D21"/>
    <w:rsid w:val="0098026C"/>
    <w:rsid w:val="00980613"/>
    <w:rsid w:val="00980701"/>
    <w:rsid w:val="00980DE2"/>
    <w:rsid w:val="009811B6"/>
    <w:rsid w:val="0098124B"/>
    <w:rsid w:val="00981A13"/>
    <w:rsid w:val="00981A84"/>
    <w:rsid w:val="00982451"/>
    <w:rsid w:val="00983248"/>
    <w:rsid w:val="009832C7"/>
    <w:rsid w:val="00983914"/>
    <w:rsid w:val="00983E81"/>
    <w:rsid w:val="0098428B"/>
    <w:rsid w:val="009845E6"/>
    <w:rsid w:val="009848AB"/>
    <w:rsid w:val="00984945"/>
    <w:rsid w:val="009849E9"/>
    <w:rsid w:val="00984F04"/>
    <w:rsid w:val="0098552A"/>
    <w:rsid w:val="00986536"/>
    <w:rsid w:val="00986A75"/>
    <w:rsid w:val="009872FA"/>
    <w:rsid w:val="00987F4A"/>
    <w:rsid w:val="00990457"/>
    <w:rsid w:val="00990B73"/>
    <w:rsid w:val="009911C8"/>
    <w:rsid w:val="00991925"/>
    <w:rsid w:val="009921B2"/>
    <w:rsid w:val="009925D2"/>
    <w:rsid w:val="009938C2"/>
    <w:rsid w:val="00993CDD"/>
    <w:rsid w:val="00994524"/>
    <w:rsid w:val="009956D4"/>
    <w:rsid w:val="009961CD"/>
    <w:rsid w:val="009961D7"/>
    <w:rsid w:val="00997725"/>
    <w:rsid w:val="0099789F"/>
    <w:rsid w:val="00997BDE"/>
    <w:rsid w:val="009A002D"/>
    <w:rsid w:val="009A0602"/>
    <w:rsid w:val="009A09E3"/>
    <w:rsid w:val="009A0B78"/>
    <w:rsid w:val="009A0FBD"/>
    <w:rsid w:val="009A185A"/>
    <w:rsid w:val="009A1FE4"/>
    <w:rsid w:val="009A20F4"/>
    <w:rsid w:val="009A2292"/>
    <w:rsid w:val="009A37F4"/>
    <w:rsid w:val="009A4657"/>
    <w:rsid w:val="009A4732"/>
    <w:rsid w:val="009A4C79"/>
    <w:rsid w:val="009A4CA8"/>
    <w:rsid w:val="009A4CD3"/>
    <w:rsid w:val="009A4FE2"/>
    <w:rsid w:val="009A531F"/>
    <w:rsid w:val="009A55C3"/>
    <w:rsid w:val="009A566C"/>
    <w:rsid w:val="009A57DC"/>
    <w:rsid w:val="009A6383"/>
    <w:rsid w:val="009A68CE"/>
    <w:rsid w:val="009A6BB9"/>
    <w:rsid w:val="009A6CEF"/>
    <w:rsid w:val="009A6D2F"/>
    <w:rsid w:val="009A6F9B"/>
    <w:rsid w:val="009A7047"/>
    <w:rsid w:val="009A7389"/>
    <w:rsid w:val="009A73BF"/>
    <w:rsid w:val="009A74E4"/>
    <w:rsid w:val="009B038F"/>
    <w:rsid w:val="009B046A"/>
    <w:rsid w:val="009B1579"/>
    <w:rsid w:val="009B20AB"/>
    <w:rsid w:val="009B2CB6"/>
    <w:rsid w:val="009B2E84"/>
    <w:rsid w:val="009B32CB"/>
    <w:rsid w:val="009B34D1"/>
    <w:rsid w:val="009B368A"/>
    <w:rsid w:val="009B41A2"/>
    <w:rsid w:val="009B478A"/>
    <w:rsid w:val="009B49CF"/>
    <w:rsid w:val="009B4AA7"/>
    <w:rsid w:val="009B537D"/>
    <w:rsid w:val="009B5441"/>
    <w:rsid w:val="009B55BA"/>
    <w:rsid w:val="009B56CA"/>
    <w:rsid w:val="009B57E8"/>
    <w:rsid w:val="009B5D65"/>
    <w:rsid w:val="009B6481"/>
    <w:rsid w:val="009B6E33"/>
    <w:rsid w:val="009B6FD1"/>
    <w:rsid w:val="009B7577"/>
    <w:rsid w:val="009B797F"/>
    <w:rsid w:val="009C08AC"/>
    <w:rsid w:val="009C103F"/>
    <w:rsid w:val="009C1468"/>
    <w:rsid w:val="009C148B"/>
    <w:rsid w:val="009C19E0"/>
    <w:rsid w:val="009C26BB"/>
    <w:rsid w:val="009C2C1B"/>
    <w:rsid w:val="009C32FE"/>
    <w:rsid w:val="009C3341"/>
    <w:rsid w:val="009C33E0"/>
    <w:rsid w:val="009C3511"/>
    <w:rsid w:val="009C37F0"/>
    <w:rsid w:val="009C3DE4"/>
    <w:rsid w:val="009C3F75"/>
    <w:rsid w:val="009C43E0"/>
    <w:rsid w:val="009C4A19"/>
    <w:rsid w:val="009C4B0E"/>
    <w:rsid w:val="009C4C00"/>
    <w:rsid w:val="009C4FDD"/>
    <w:rsid w:val="009C53F7"/>
    <w:rsid w:val="009C578C"/>
    <w:rsid w:val="009C62C6"/>
    <w:rsid w:val="009C62FF"/>
    <w:rsid w:val="009C6429"/>
    <w:rsid w:val="009C64B0"/>
    <w:rsid w:val="009C675F"/>
    <w:rsid w:val="009C67BD"/>
    <w:rsid w:val="009C6F18"/>
    <w:rsid w:val="009C7048"/>
    <w:rsid w:val="009C724E"/>
    <w:rsid w:val="009C7871"/>
    <w:rsid w:val="009C7D35"/>
    <w:rsid w:val="009D01A5"/>
    <w:rsid w:val="009D0314"/>
    <w:rsid w:val="009D0899"/>
    <w:rsid w:val="009D0ED5"/>
    <w:rsid w:val="009D16B0"/>
    <w:rsid w:val="009D1B72"/>
    <w:rsid w:val="009D1CB4"/>
    <w:rsid w:val="009D25F9"/>
    <w:rsid w:val="009D2E41"/>
    <w:rsid w:val="009D2EF0"/>
    <w:rsid w:val="009D32E8"/>
    <w:rsid w:val="009D3888"/>
    <w:rsid w:val="009D3A89"/>
    <w:rsid w:val="009D410A"/>
    <w:rsid w:val="009D53BF"/>
    <w:rsid w:val="009D614F"/>
    <w:rsid w:val="009D6229"/>
    <w:rsid w:val="009D65C1"/>
    <w:rsid w:val="009D67A3"/>
    <w:rsid w:val="009D6B6C"/>
    <w:rsid w:val="009D6BA5"/>
    <w:rsid w:val="009D6D7D"/>
    <w:rsid w:val="009D70DB"/>
    <w:rsid w:val="009D7636"/>
    <w:rsid w:val="009D76C7"/>
    <w:rsid w:val="009D7D16"/>
    <w:rsid w:val="009E04ED"/>
    <w:rsid w:val="009E0755"/>
    <w:rsid w:val="009E0D69"/>
    <w:rsid w:val="009E150D"/>
    <w:rsid w:val="009E1915"/>
    <w:rsid w:val="009E1B1C"/>
    <w:rsid w:val="009E1F0B"/>
    <w:rsid w:val="009E2381"/>
    <w:rsid w:val="009E2505"/>
    <w:rsid w:val="009E2C91"/>
    <w:rsid w:val="009E3F07"/>
    <w:rsid w:val="009E4137"/>
    <w:rsid w:val="009E415D"/>
    <w:rsid w:val="009E5038"/>
    <w:rsid w:val="009E528D"/>
    <w:rsid w:val="009E5916"/>
    <w:rsid w:val="009E5B4F"/>
    <w:rsid w:val="009E6625"/>
    <w:rsid w:val="009E6D3E"/>
    <w:rsid w:val="009E6D73"/>
    <w:rsid w:val="009E6D8D"/>
    <w:rsid w:val="009E72CA"/>
    <w:rsid w:val="009F0051"/>
    <w:rsid w:val="009F0335"/>
    <w:rsid w:val="009F03F0"/>
    <w:rsid w:val="009F04D2"/>
    <w:rsid w:val="009F0660"/>
    <w:rsid w:val="009F1160"/>
    <w:rsid w:val="009F11F3"/>
    <w:rsid w:val="009F164E"/>
    <w:rsid w:val="009F1D38"/>
    <w:rsid w:val="009F2107"/>
    <w:rsid w:val="009F2DA5"/>
    <w:rsid w:val="009F3373"/>
    <w:rsid w:val="009F3776"/>
    <w:rsid w:val="009F388D"/>
    <w:rsid w:val="009F3D20"/>
    <w:rsid w:val="009F3EB4"/>
    <w:rsid w:val="009F44D6"/>
    <w:rsid w:val="009F45AF"/>
    <w:rsid w:val="009F526A"/>
    <w:rsid w:val="009F5764"/>
    <w:rsid w:val="009F57A2"/>
    <w:rsid w:val="009F5E2C"/>
    <w:rsid w:val="009F603C"/>
    <w:rsid w:val="009F69C8"/>
    <w:rsid w:val="009F6A83"/>
    <w:rsid w:val="009F6BA1"/>
    <w:rsid w:val="009F6FB8"/>
    <w:rsid w:val="009F7056"/>
    <w:rsid w:val="009F714C"/>
    <w:rsid w:val="009F75CF"/>
    <w:rsid w:val="009F7687"/>
    <w:rsid w:val="009F791B"/>
    <w:rsid w:val="009F7CDF"/>
    <w:rsid w:val="00A00E87"/>
    <w:rsid w:val="00A01407"/>
    <w:rsid w:val="00A01D03"/>
    <w:rsid w:val="00A0233D"/>
    <w:rsid w:val="00A023E9"/>
    <w:rsid w:val="00A028D5"/>
    <w:rsid w:val="00A02941"/>
    <w:rsid w:val="00A02D15"/>
    <w:rsid w:val="00A03B29"/>
    <w:rsid w:val="00A03CC4"/>
    <w:rsid w:val="00A03E10"/>
    <w:rsid w:val="00A0424A"/>
    <w:rsid w:val="00A043F8"/>
    <w:rsid w:val="00A04C5B"/>
    <w:rsid w:val="00A04CFD"/>
    <w:rsid w:val="00A053C9"/>
    <w:rsid w:val="00A05666"/>
    <w:rsid w:val="00A05AB5"/>
    <w:rsid w:val="00A05B70"/>
    <w:rsid w:val="00A05C47"/>
    <w:rsid w:val="00A0606F"/>
    <w:rsid w:val="00A067E0"/>
    <w:rsid w:val="00A06AFD"/>
    <w:rsid w:val="00A07263"/>
    <w:rsid w:val="00A07437"/>
    <w:rsid w:val="00A10306"/>
    <w:rsid w:val="00A10A5B"/>
    <w:rsid w:val="00A10C83"/>
    <w:rsid w:val="00A1155D"/>
    <w:rsid w:val="00A11A00"/>
    <w:rsid w:val="00A123D1"/>
    <w:rsid w:val="00A12574"/>
    <w:rsid w:val="00A126EC"/>
    <w:rsid w:val="00A12A66"/>
    <w:rsid w:val="00A12F15"/>
    <w:rsid w:val="00A135DA"/>
    <w:rsid w:val="00A13BA5"/>
    <w:rsid w:val="00A13C7A"/>
    <w:rsid w:val="00A13E34"/>
    <w:rsid w:val="00A14A7C"/>
    <w:rsid w:val="00A14B58"/>
    <w:rsid w:val="00A14C16"/>
    <w:rsid w:val="00A14D43"/>
    <w:rsid w:val="00A15179"/>
    <w:rsid w:val="00A15458"/>
    <w:rsid w:val="00A15BF9"/>
    <w:rsid w:val="00A15F67"/>
    <w:rsid w:val="00A16567"/>
    <w:rsid w:val="00A16687"/>
    <w:rsid w:val="00A16700"/>
    <w:rsid w:val="00A16ADD"/>
    <w:rsid w:val="00A16F5C"/>
    <w:rsid w:val="00A17224"/>
    <w:rsid w:val="00A20356"/>
    <w:rsid w:val="00A20359"/>
    <w:rsid w:val="00A2099B"/>
    <w:rsid w:val="00A20CEB"/>
    <w:rsid w:val="00A21025"/>
    <w:rsid w:val="00A2143B"/>
    <w:rsid w:val="00A21BAE"/>
    <w:rsid w:val="00A21D19"/>
    <w:rsid w:val="00A2221A"/>
    <w:rsid w:val="00A22359"/>
    <w:rsid w:val="00A225CD"/>
    <w:rsid w:val="00A2267C"/>
    <w:rsid w:val="00A228CA"/>
    <w:rsid w:val="00A22BA2"/>
    <w:rsid w:val="00A22C4E"/>
    <w:rsid w:val="00A22E3C"/>
    <w:rsid w:val="00A238D9"/>
    <w:rsid w:val="00A2431A"/>
    <w:rsid w:val="00A24410"/>
    <w:rsid w:val="00A24DC4"/>
    <w:rsid w:val="00A24DC5"/>
    <w:rsid w:val="00A25057"/>
    <w:rsid w:val="00A25C2B"/>
    <w:rsid w:val="00A26D53"/>
    <w:rsid w:val="00A26E1D"/>
    <w:rsid w:val="00A26E20"/>
    <w:rsid w:val="00A27109"/>
    <w:rsid w:val="00A27249"/>
    <w:rsid w:val="00A2754B"/>
    <w:rsid w:val="00A276D3"/>
    <w:rsid w:val="00A279F7"/>
    <w:rsid w:val="00A27A89"/>
    <w:rsid w:val="00A3052A"/>
    <w:rsid w:val="00A30582"/>
    <w:rsid w:val="00A30860"/>
    <w:rsid w:val="00A30D3E"/>
    <w:rsid w:val="00A30DD3"/>
    <w:rsid w:val="00A30FC3"/>
    <w:rsid w:val="00A31833"/>
    <w:rsid w:val="00A321FE"/>
    <w:rsid w:val="00A32C73"/>
    <w:rsid w:val="00A32EE4"/>
    <w:rsid w:val="00A330D9"/>
    <w:rsid w:val="00A3320A"/>
    <w:rsid w:val="00A3372A"/>
    <w:rsid w:val="00A33767"/>
    <w:rsid w:val="00A33892"/>
    <w:rsid w:val="00A33A64"/>
    <w:rsid w:val="00A33CC4"/>
    <w:rsid w:val="00A34D2A"/>
    <w:rsid w:val="00A3545F"/>
    <w:rsid w:val="00A358B3"/>
    <w:rsid w:val="00A359A8"/>
    <w:rsid w:val="00A35FA1"/>
    <w:rsid w:val="00A36412"/>
    <w:rsid w:val="00A365BF"/>
    <w:rsid w:val="00A36911"/>
    <w:rsid w:val="00A36944"/>
    <w:rsid w:val="00A3749C"/>
    <w:rsid w:val="00A374E4"/>
    <w:rsid w:val="00A377D3"/>
    <w:rsid w:val="00A40253"/>
    <w:rsid w:val="00A40572"/>
    <w:rsid w:val="00A407CB"/>
    <w:rsid w:val="00A408FE"/>
    <w:rsid w:val="00A409C5"/>
    <w:rsid w:val="00A40AEC"/>
    <w:rsid w:val="00A4173C"/>
    <w:rsid w:val="00A41839"/>
    <w:rsid w:val="00A41877"/>
    <w:rsid w:val="00A41DB4"/>
    <w:rsid w:val="00A41E95"/>
    <w:rsid w:val="00A42124"/>
    <w:rsid w:val="00A42310"/>
    <w:rsid w:val="00A42524"/>
    <w:rsid w:val="00A42BA6"/>
    <w:rsid w:val="00A42BDE"/>
    <w:rsid w:val="00A43630"/>
    <w:rsid w:val="00A43677"/>
    <w:rsid w:val="00A44144"/>
    <w:rsid w:val="00A4447B"/>
    <w:rsid w:val="00A44547"/>
    <w:rsid w:val="00A445A3"/>
    <w:rsid w:val="00A44B2D"/>
    <w:rsid w:val="00A44E42"/>
    <w:rsid w:val="00A45CDA"/>
    <w:rsid w:val="00A467AA"/>
    <w:rsid w:val="00A474E2"/>
    <w:rsid w:val="00A47612"/>
    <w:rsid w:val="00A47652"/>
    <w:rsid w:val="00A47FC1"/>
    <w:rsid w:val="00A513FE"/>
    <w:rsid w:val="00A5152F"/>
    <w:rsid w:val="00A51C3D"/>
    <w:rsid w:val="00A5218F"/>
    <w:rsid w:val="00A52579"/>
    <w:rsid w:val="00A53012"/>
    <w:rsid w:val="00A5388C"/>
    <w:rsid w:val="00A53B99"/>
    <w:rsid w:val="00A53E8B"/>
    <w:rsid w:val="00A5472E"/>
    <w:rsid w:val="00A54741"/>
    <w:rsid w:val="00A54BCE"/>
    <w:rsid w:val="00A54ED9"/>
    <w:rsid w:val="00A559DD"/>
    <w:rsid w:val="00A56C37"/>
    <w:rsid w:val="00A57B85"/>
    <w:rsid w:val="00A57CD5"/>
    <w:rsid w:val="00A57E77"/>
    <w:rsid w:val="00A57F6D"/>
    <w:rsid w:val="00A6024E"/>
    <w:rsid w:val="00A602D4"/>
    <w:rsid w:val="00A6047D"/>
    <w:rsid w:val="00A605CF"/>
    <w:rsid w:val="00A60BCE"/>
    <w:rsid w:val="00A60FEA"/>
    <w:rsid w:val="00A61607"/>
    <w:rsid w:val="00A61608"/>
    <w:rsid w:val="00A618BE"/>
    <w:rsid w:val="00A61D21"/>
    <w:rsid w:val="00A61D54"/>
    <w:rsid w:val="00A625D7"/>
    <w:rsid w:val="00A62CE2"/>
    <w:rsid w:val="00A63369"/>
    <w:rsid w:val="00A637F0"/>
    <w:rsid w:val="00A64311"/>
    <w:rsid w:val="00A64601"/>
    <w:rsid w:val="00A64653"/>
    <w:rsid w:val="00A64E53"/>
    <w:rsid w:val="00A652E9"/>
    <w:rsid w:val="00A652FB"/>
    <w:rsid w:val="00A6633F"/>
    <w:rsid w:val="00A66DF2"/>
    <w:rsid w:val="00A6702D"/>
    <w:rsid w:val="00A6740E"/>
    <w:rsid w:val="00A6757E"/>
    <w:rsid w:val="00A677B8"/>
    <w:rsid w:val="00A67BEB"/>
    <w:rsid w:val="00A70DD8"/>
    <w:rsid w:val="00A71340"/>
    <w:rsid w:val="00A713EF"/>
    <w:rsid w:val="00A715D1"/>
    <w:rsid w:val="00A716C5"/>
    <w:rsid w:val="00A71A34"/>
    <w:rsid w:val="00A723A2"/>
    <w:rsid w:val="00A72AE5"/>
    <w:rsid w:val="00A72BD3"/>
    <w:rsid w:val="00A72D1C"/>
    <w:rsid w:val="00A73032"/>
    <w:rsid w:val="00A7307C"/>
    <w:rsid w:val="00A734CD"/>
    <w:rsid w:val="00A7352A"/>
    <w:rsid w:val="00A73AF0"/>
    <w:rsid w:val="00A73B3C"/>
    <w:rsid w:val="00A73CF6"/>
    <w:rsid w:val="00A75599"/>
    <w:rsid w:val="00A75B98"/>
    <w:rsid w:val="00A75EA9"/>
    <w:rsid w:val="00A763FB"/>
    <w:rsid w:val="00A76F4F"/>
    <w:rsid w:val="00A7701D"/>
    <w:rsid w:val="00A771DA"/>
    <w:rsid w:val="00A77959"/>
    <w:rsid w:val="00A77A0F"/>
    <w:rsid w:val="00A800D0"/>
    <w:rsid w:val="00A8048B"/>
    <w:rsid w:val="00A804A8"/>
    <w:rsid w:val="00A80C3F"/>
    <w:rsid w:val="00A81223"/>
    <w:rsid w:val="00A81262"/>
    <w:rsid w:val="00A8130C"/>
    <w:rsid w:val="00A81347"/>
    <w:rsid w:val="00A81AA2"/>
    <w:rsid w:val="00A81AD3"/>
    <w:rsid w:val="00A839A8"/>
    <w:rsid w:val="00A83BE4"/>
    <w:rsid w:val="00A83C68"/>
    <w:rsid w:val="00A83E11"/>
    <w:rsid w:val="00A84117"/>
    <w:rsid w:val="00A84988"/>
    <w:rsid w:val="00A84A9F"/>
    <w:rsid w:val="00A8595C"/>
    <w:rsid w:val="00A85FCB"/>
    <w:rsid w:val="00A85FD3"/>
    <w:rsid w:val="00A8622A"/>
    <w:rsid w:val="00A8637F"/>
    <w:rsid w:val="00A86405"/>
    <w:rsid w:val="00A86D96"/>
    <w:rsid w:val="00A86F75"/>
    <w:rsid w:val="00A90891"/>
    <w:rsid w:val="00A916E1"/>
    <w:rsid w:val="00A91F4A"/>
    <w:rsid w:val="00A920A7"/>
    <w:rsid w:val="00A923F8"/>
    <w:rsid w:val="00A931E3"/>
    <w:rsid w:val="00A936A7"/>
    <w:rsid w:val="00A93FCD"/>
    <w:rsid w:val="00A94D54"/>
    <w:rsid w:val="00A956B9"/>
    <w:rsid w:val="00A959F5"/>
    <w:rsid w:val="00A95AEF"/>
    <w:rsid w:val="00A9671F"/>
    <w:rsid w:val="00A972B8"/>
    <w:rsid w:val="00A9779E"/>
    <w:rsid w:val="00AA05C6"/>
    <w:rsid w:val="00AA0AF4"/>
    <w:rsid w:val="00AA0DCA"/>
    <w:rsid w:val="00AA11A4"/>
    <w:rsid w:val="00AA11BC"/>
    <w:rsid w:val="00AA1297"/>
    <w:rsid w:val="00AA216A"/>
    <w:rsid w:val="00AA228A"/>
    <w:rsid w:val="00AA2B85"/>
    <w:rsid w:val="00AA2BB8"/>
    <w:rsid w:val="00AA2D6C"/>
    <w:rsid w:val="00AA2E43"/>
    <w:rsid w:val="00AA33D6"/>
    <w:rsid w:val="00AA3446"/>
    <w:rsid w:val="00AA35CB"/>
    <w:rsid w:val="00AA3841"/>
    <w:rsid w:val="00AA3D5B"/>
    <w:rsid w:val="00AA3EDC"/>
    <w:rsid w:val="00AA4774"/>
    <w:rsid w:val="00AA4AE1"/>
    <w:rsid w:val="00AA4D65"/>
    <w:rsid w:val="00AA529E"/>
    <w:rsid w:val="00AA54F3"/>
    <w:rsid w:val="00AA596F"/>
    <w:rsid w:val="00AA6971"/>
    <w:rsid w:val="00AA6B9F"/>
    <w:rsid w:val="00AA6D38"/>
    <w:rsid w:val="00AA6D80"/>
    <w:rsid w:val="00AA6F53"/>
    <w:rsid w:val="00AA75DA"/>
    <w:rsid w:val="00AA78CD"/>
    <w:rsid w:val="00AB062F"/>
    <w:rsid w:val="00AB0B42"/>
    <w:rsid w:val="00AB0B4E"/>
    <w:rsid w:val="00AB14B2"/>
    <w:rsid w:val="00AB1C83"/>
    <w:rsid w:val="00AB1E43"/>
    <w:rsid w:val="00AB2815"/>
    <w:rsid w:val="00AB3006"/>
    <w:rsid w:val="00AB31D3"/>
    <w:rsid w:val="00AB324B"/>
    <w:rsid w:val="00AB3432"/>
    <w:rsid w:val="00AB37F8"/>
    <w:rsid w:val="00AB4A24"/>
    <w:rsid w:val="00AB4A82"/>
    <w:rsid w:val="00AB5130"/>
    <w:rsid w:val="00AB55DF"/>
    <w:rsid w:val="00AB567D"/>
    <w:rsid w:val="00AB5B54"/>
    <w:rsid w:val="00AB5B7B"/>
    <w:rsid w:val="00AB5C61"/>
    <w:rsid w:val="00AB5F84"/>
    <w:rsid w:val="00AB62CE"/>
    <w:rsid w:val="00AB63BE"/>
    <w:rsid w:val="00AB6E85"/>
    <w:rsid w:val="00AB6F35"/>
    <w:rsid w:val="00AB72F5"/>
    <w:rsid w:val="00AB7556"/>
    <w:rsid w:val="00AB7FB9"/>
    <w:rsid w:val="00AC0142"/>
    <w:rsid w:val="00AC06B0"/>
    <w:rsid w:val="00AC095B"/>
    <w:rsid w:val="00AC0C64"/>
    <w:rsid w:val="00AC109F"/>
    <w:rsid w:val="00AC14C4"/>
    <w:rsid w:val="00AC20E0"/>
    <w:rsid w:val="00AC20F5"/>
    <w:rsid w:val="00AC22D9"/>
    <w:rsid w:val="00AC2347"/>
    <w:rsid w:val="00AC29AC"/>
    <w:rsid w:val="00AC353C"/>
    <w:rsid w:val="00AC36B4"/>
    <w:rsid w:val="00AC397A"/>
    <w:rsid w:val="00AC3C93"/>
    <w:rsid w:val="00AC3DE8"/>
    <w:rsid w:val="00AC43F7"/>
    <w:rsid w:val="00AC4E3C"/>
    <w:rsid w:val="00AC501A"/>
    <w:rsid w:val="00AC534C"/>
    <w:rsid w:val="00AC53AE"/>
    <w:rsid w:val="00AC5B3B"/>
    <w:rsid w:val="00AC62B1"/>
    <w:rsid w:val="00AC6AB8"/>
    <w:rsid w:val="00AC7262"/>
    <w:rsid w:val="00AC72D9"/>
    <w:rsid w:val="00AC746C"/>
    <w:rsid w:val="00AC7578"/>
    <w:rsid w:val="00AC7896"/>
    <w:rsid w:val="00AC794F"/>
    <w:rsid w:val="00AC7B08"/>
    <w:rsid w:val="00AD1106"/>
    <w:rsid w:val="00AD1227"/>
    <w:rsid w:val="00AD1637"/>
    <w:rsid w:val="00AD1C67"/>
    <w:rsid w:val="00AD1DA1"/>
    <w:rsid w:val="00AD1E09"/>
    <w:rsid w:val="00AD27E5"/>
    <w:rsid w:val="00AD309E"/>
    <w:rsid w:val="00AD32EA"/>
    <w:rsid w:val="00AD3D26"/>
    <w:rsid w:val="00AD4815"/>
    <w:rsid w:val="00AD5414"/>
    <w:rsid w:val="00AD56FE"/>
    <w:rsid w:val="00AD57C1"/>
    <w:rsid w:val="00AD5E73"/>
    <w:rsid w:val="00AD6338"/>
    <w:rsid w:val="00AD6CAC"/>
    <w:rsid w:val="00AD71D5"/>
    <w:rsid w:val="00AD72D7"/>
    <w:rsid w:val="00AD732D"/>
    <w:rsid w:val="00AD765D"/>
    <w:rsid w:val="00AE029C"/>
    <w:rsid w:val="00AE0917"/>
    <w:rsid w:val="00AE0B6B"/>
    <w:rsid w:val="00AE107D"/>
    <w:rsid w:val="00AE1EFC"/>
    <w:rsid w:val="00AE2309"/>
    <w:rsid w:val="00AE2480"/>
    <w:rsid w:val="00AE2E2A"/>
    <w:rsid w:val="00AE3751"/>
    <w:rsid w:val="00AE4024"/>
    <w:rsid w:val="00AE42EA"/>
    <w:rsid w:val="00AE47A4"/>
    <w:rsid w:val="00AE4EDE"/>
    <w:rsid w:val="00AE4F26"/>
    <w:rsid w:val="00AE5313"/>
    <w:rsid w:val="00AE5AD5"/>
    <w:rsid w:val="00AE5DA1"/>
    <w:rsid w:val="00AE6227"/>
    <w:rsid w:val="00AE6B62"/>
    <w:rsid w:val="00AE7030"/>
    <w:rsid w:val="00AE7995"/>
    <w:rsid w:val="00AE7F3A"/>
    <w:rsid w:val="00AF0012"/>
    <w:rsid w:val="00AF032B"/>
    <w:rsid w:val="00AF0606"/>
    <w:rsid w:val="00AF12D5"/>
    <w:rsid w:val="00AF1F5C"/>
    <w:rsid w:val="00AF1FF8"/>
    <w:rsid w:val="00AF2B90"/>
    <w:rsid w:val="00AF2DCF"/>
    <w:rsid w:val="00AF38E5"/>
    <w:rsid w:val="00AF3A5E"/>
    <w:rsid w:val="00AF3B29"/>
    <w:rsid w:val="00AF3DAB"/>
    <w:rsid w:val="00AF4ADD"/>
    <w:rsid w:val="00AF50C0"/>
    <w:rsid w:val="00AF5C0F"/>
    <w:rsid w:val="00AF62A8"/>
    <w:rsid w:val="00AF66C3"/>
    <w:rsid w:val="00AF6F8E"/>
    <w:rsid w:val="00AF73FF"/>
    <w:rsid w:val="00AF7915"/>
    <w:rsid w:val="00B002DB"/>
    <w:rsid w:val="00B002EF"/>
    <w:rsid w:val="00B0070B"/>
    <w:rsid w:val="00B008C5"/>
    <w:rsid w:val="00B013E9"/>
    <w:rsid w:val="00B01595"/>
    <w:rsid w:val="00B01DE2"/>
    <w:rsid w:val="00B02CB1"/>
    <w:rsid w:val="00B02F0A"/>
    <w:rsid w:val="00B03331"/>
    <w:rsid w:val="00B03A4D"/>
    <w:rsid w:val="00B05631"/>
    <w:rsid w:val="00B067E4"/>
    <w:rsid w:val="00B069C5"/>
    <w:rsid w:val="00B10266"/>
    <w:rsid w:val="00B11069"/>
    <w:rsid w:val="00B11832"/>
    <w:rsid w:val="00B11CA5"/>
    <w:rsid w:val="00B12185"/>
    <w:rsid w:val="00B126E5"/>
    <w:rsid w:val="00B12E32"/>
    <w:rsid w:val="00B1328D"/>
    <w:rsid w:val="00B1350E"/>
    <w:rsid w:val="00B139A4"/>
    <w:rsid w:val="00B13A61"/>
    <w:rsid w:val="00B13D51"/>
    <w:rsid w:val="00B142A8"/>
    <w:rsid w:val="00B14716"/>
    <w:rsid w:val="00B14C98"/>
    <w:rsid w:val="00B156C6"/>
    <w:rsid w:val="00B15946"/>
    <w:rsid w:val="00B1681B"/>
    <w:rsid w:val="00B16AE0"/>
    <w:rsid w:val="00B16EA4"/>
    <w:rsid w:val="00B176E9"/>
    <w:rsid w:val="00B179D0"/>
    <w:rsid w:val="00B20433"/>
    <w:rsid w:val="00B20A61"/>
    <w:rsid w:val="00B21345"/>
    <w:rsid w:val="00B21647"/>
    <w:rsid w:val="00B217F3"/>
    <w:rsid w:val="00B2232C"/>
    <w:rsid w:val="00B2236A"/>
    <w:rsid w:val="00B22449"/>
    <w:rsid w:val="00B228E2"/>
    <w:rsid w:val="00B22A32"/>
    <w:rsid w:val="00B22A62"/>
    <w:rsid w:val="00B22F5B"/>
    <w:rsid w:val="00B23195"/>
    <w:rsid w:val="00B23BEF"/>
    <w:rsid w:val="00B2412F"/>
    <w:rsid w:val="00B24747"/>
    <w:rsid w:val="00B24D55"/>
    <w:rsid w:val="00B25424"/>
    <w:rsid w:val="00B2566A"/>
    <w:rsid w:val="00B256CA"/>
    <w:rsid w:val="00B25E12"/>
    <w:rsid w:val="00B261A6"/>
    <w:rsid w:val="00B261CA"/>
    <w:rsid w:val="00B26BC3"/>
    <w:rsid w:val="00B2705B"/>
    <w:rsid w:val="00B27084"/>
    <w:rsid w:val="00B2717A"/>
    <w:rsid w:val="00B275F6"/>
    <w:rsid w:val="00B27785"/>
    <w:rsid w:val="00B303DD"/>
    <w:rsid w:val="00B30575"/>
    <w:rsid w:val="00B305BF"/>
    <w:rsid w:val="00B30B7D"/>
    <w:rsid w:val="00B30BA1"/>
    <w:rsid w:val="00B31597"/>
    <w:rsid w:val="00B3198C"/>
    <w:rsid w:val="00B31CF8"/>
    <w:rsid w:val="00B3261E"/>
    <w:rsid w:val="00B32870"/>
    <w:rsid w:val="00B32B90"/>
    <w:rsid w:val="00B33055"/>
    <w:rsid w:val="00B331AB"/>
    <w:rsid w:val="00B331E4"/>
    <w:rsid w:val="00B334E1"/>
    <w:rsid w:val="00B3362F"/>
    <w:rsid w:val="00B33744"/>
    <w:rsid w:val="00B33F4F"/>
    <w:rsid w:val="00B345EC"/>
    <w:rsid w:val="00B346A9"/>
    <w:rsid w:val="00B35028"/>
    <w:rsid w:val="00B35245"/>
    <w:rsid w:val="00B356F7"/>
    <w:rsid w:val="00B35BBB"/>
    <w:rsid w:val="00B36848"/>
    <w:rsid w:val="00B36FB3"/>
    <w:rsid w:val="00B3729E"/>
    <w:rsid w:val="00B375B2"/>
    <w:rsid w:val="00B377A5"/>
    <w:rsid w:val="00B40D48"/>
    <w:rsid w:val="00B426C8"/>
    <w:rsid w:val="00B42937"/>
    <w:rsid w:val="00B4322D"/>
    <w:rsid w:val="00B438A6"/>
    <w:rsid w:val="00B4478F"/>
    <w:rsid w:val="00B44D34"/>
    <w:rsid w:val="00B44E94"/>
    <w:rsid w:val="00B44E9D"/>
    <w:rsid w:val="00B45518"/>
    <w:rsid w:val="00B456B0"/>
    <w:rsid w:val="00B4574F"/>
    <w:rsid w:val="00B464F5"/>
    <w:rsid w:val="00B4667A"/>
    <w:rsid w:val="00B466A5"/>
    <w:rsid w:val="00B46B0C"/>
    <w:rsid w:val="00B50192"/>
    <w:rsid w:val="00B5025A"/>
    <w:rsid w:val="00B507AC"/>
    <w:rsid w:val="00B50A2C"/>
    <w:rsid w:val="00B50E37"/>
    <w:rsid w:val="00B50E4C"/>
    <w:rsid w:val="00B51199"/>
    <w:rsid w:val="00B5129C"/>
    <w:rsid w:val="00B517FD"/>
    <w:rsid w:val="00B51E48"/>
    <w:rsid w:val="00B5280B"/>
    <w:rsid w:val="00B52864"/>
    <w:rsid w:val="00B5292E"/>
    <w:rsid w:val="00B52CF6"/>
    <w:rsid w:val="00B53013"/>
    <w:rsid w:val="00B530FD"/>
    <w:rsid w:val="00B53179"/>
    <w:rsid w:val="00B53465"/>
    <w:rsid w:val="00B537D0"/>
    <w:rsid w:val="00B5404B"/>
    <w:rsid w:val="00B541EF"/>
    <w:rsid w:val="00B55121"/>
    <w:rsid w:val="00B561EE"/>
    <w:rsid w:val="00B5719B"/>
    <w:rsid w:val="00B577B4"/>
    <w:rsid w:val="00B57A98"/>
    <w:rsid w:val="00B60D2C"/>
    <w:rsid w:val="00B60FA0"/>
    <w:rsid w:val="00B6119E"/>
    <w:rsid w:val="00B61CD6"/>
    <w:rsid w:val="00B61E5C"/>
    <w:rsid w:val="00B62085"/>
    <w:rsid w:val="00B62F7A"/>
    <w:rsid w:val="00B64235"/>
    <w:rsid w:val="00B64327"/>
    <w:rsid w:val="00B64397"/>
    <w:rsid w:val="00B64F0E"/>
    <w:rsid w:val="00B653B6"/>
    <w:rsid w:val="00B65426"/>
    <w:rsid w:val="00B65461"/>
    <w:rsid w:val="00B65777"/>
    <w:rsid w:val="00B65A82"/>
    <w:rsid w:val="00B65CFC"/>
    <w:rsid w:val="00B65EF8"/>
    <w:rsid w:val="00B667E1"/>
    <w:rsid w:val="00B66855"/>
    <w:rsid w:val="00B66933"/>
    <w:rsid w:val="00B6732F"/>
    <w:rsid w:val="00B6760C"/>
    <w:rsid w:val="00B704A1"/>
    <w:rsid w:val="00B70D81"/>
    <w:rsid w:val="00B7104A"/>
    <w:rsid w:val="00B7165C"/>
    <w:rsid w:val="00B71FC9"/>
    <w:rsid w:val="00B72303"/>
    <w:rsid w:val="00B72757"/>
    <w:rsid w:val="00B7297D"/>
    <w:rsid w:val="00B72B87"/>
    <w:rsid w:val="00B72D9E"/>
    <w:rsid w:val="00B72F8F"/>
    <w:rsid w:val="00B7310E"/>
    <w:rsid w:val="00B73243"/>
    <w:rsid w:val="00B735B8"/>
    <w:rsid w:val="00B73B3A"/>
    <w:rsid w:val="00B73B55"/>
    <w:rsid w:val="00B73C49"/>
    <w:rsid w:val="00B74966"/>
    <w:rsid w:val="00B75623"/>
    <w:rsid w:val="00B76457"/>
    <w:rsid w:val="00B76C02"/>
    <w:rsid w:val="00B76D3E"/>
    <w:rsid w:val="00B77433"/>
    <w:rsid w:val="00B7760A"/>
    <w:rsid w:val="00B77C3A"/>
    <w:rsid w:val="00B80187"/>
    <w:rsid w:val="00B80367"/>
    <w:rsid w:val="00B81351"/>
    <w:rsid w:val="00B81C69"/>
    <w:rsid w:val="00B81F99"/>
    <w:rsid w:val="00B8215E"/>
    <w:rsid w:val="00B82250"/>
    <w:rsid w:val="00B82261"/>
    <w:rsid w:val="00B822CA"/>
    <w:rsid w:val="00B82A21"/>
    <w:rsid w:val="00B82A70"/>
    <w:rsid w:val="00B83319"/>
    <w:rsid w:val="00B836AC"/>
    <w:rsid w:val="00B84287"/>
    <w:rsid w:val="00B8470E"/>
    <w:rsid w:val="00B850CC"/>
    <w:rsid w:val="00B851ED"/>
    <w:rsid w:val="00B85A28"/>
    <w:rsid w:val="00B8715F"/>
    <w:rsid w:val="00B874E8"/>
    <w:rsid w:val="00B87686"/>
    <w:rsid w:val="00B8786E"/>
    <w:rsid w:val="00B87F8F"/>
    <w:rsid w:val="00B900A1"/>
    <w:rsid w:val="00B90624"/>
    <w:rsid w:val="00B90A17"/>
    <w:rsid w:val="00B912E8"/>
    <w:rsid w:val="00B913BD"/>
    <w:rsid w:val="00B9157A"/>
    <w:rsid w:val="00B91711"/>
    <w:rsid w:val="00B917A9"/>
    <w:rsid w:val="00B91C39"/>
    <w:rsid w:val="00B91D60"/>
    <w:rsid w:val="00B92052"/>
    <w:rsid w:val="00B926D9"/>
    <w:rsid w:val="00B938F5"/>
    <w:rsid w:val="00B93F80"/>
    <w:rsid w:val="00B9462C"/>
    <w:rsid w:val="00B947A1"/>
    <w:rsid w:val="00B947CA"/>
    <w:rsid w:val="00B94AFD"/>
    <w:rsid w:val="00B94B2F"/>
    <w:rsid w:val="00B94D09"/>
    <w:rsid w:val="00B9563A"/>
    <w:rsid w:val="00B95B46"/>
    <w:rsid w:val="00B95CB4"/>
    <w:rsid w:val="00B965D8"/>
    <w:rsid w:val="00B96967"/>
    <w:rsid w:val="00B96F69"/>
    <w:rsid w:val="00B976F8"/>
    <w:rsid w:val="00B97913"/>
    <w:rsid w:val="00B97EB2"/>
    <w:rsid w:val="00BA16EE"/>
    <w:rsid w:val="00BA2D51"/>
    <w:rsid w:val="00BA3066"/>
    <w:rsid w:val="00BA3F2D"/>
    <w:rsid w:val="00BA4273"/>
    <w:rsid w:val="00BA5ECB"/>
    <w:rsid w:val="00BA6E65"/>
    <w:rsid w:val="00BA6E69"/>
    <w:rsid w:val="00BA6E7B"/>
    <w:rsid w:val="00BA6EC5"/>
    <w:rsid w:val="00BA6FD4"/>
    <w:rsid w:val="00BA7C93"/>
    <w:rsid w:val="00BB0763"/>
    <w:rsid w:val="00BB0832"/>
    <w:rsid w:val="00BB08C9"/>
    <w:rsid w:val="00BB0BEE"/>
    <w:rsid w:val="00BB0DCC"/>
    <w:rsid w:val="00BB135C"/>
    <w:rsid w:val="00BB2858"/>
    <w:rsid w:val="00BB2EA3"/>
    <w:rsid w:val="00BB38C8"/>
    <w:rsid w:val="00BB3D4F"/>
    <w:rsid w:val="00BB43DC"/>
    <w:rsid w:val="00BB4530"/>
    <w:rsid w:val="00BB4862"/>
    <w:rsid w:val="00BB49C8"/>
    <w:rsid w:val="00BB588E"/>
    <w:rsid w:val="00BB5D03"/>
    <w:rsid w:val="00BB687E"/>
    <w:rsid w:val="00BB6B56"/>
    <w:rsid w:val="00BB6E47"/>
    <w:rsid w:val="00BB6F85"/>
    <w:rsid w:val="00BB70A9"/>
    <w:rsid w:val="00BB7743"/>
    <w:rsid w:val="00BB78E3"/>
    <w:rsid w:val="00BC092D"/>
    <w:rsid w:val="00BC0B56"/>
    <w:rsid w:val="00BC0EAE"/>
    <w:rsid w:val="00BC19DF"/>
    <w:rsid w:val="00BC277E"/>
    <w:rsid w:val="00BC2AC3"/>
    <w:rsid w:val="00BC2EEE"/>
    <w:rsid w:val="00BC305A"/>
    <w:rsid w:val="00BC341E"/>
    <w:rsid w:val="00BC37FC"/>
    <w:rsid w:val="00BC450F"/>
    <w:rsid w:val="00BC4BD9"/>
    <w:rsid w:val="00BC4D0B"/>
    <w:rsid w:val="00BC515F"/>
    <w:rsid w:val="00BC571F"/>
    <w:rsid w:val="00BC58D1"/>
    <w:rsid w:val="00BC5E34"/>
    <w:rsid w:val="00BC5EC3"/>
    <w:rsid w:val="00BC609B"/>
    <w:rsid w:val="00BC64DD"/>
    <w:rsid w:val="00BC74ED"/>
    <w:rsid w:val="00BC75E4"/>
    <w:rsid w:val="00BC7FFD"/>
    <w:rsid w:val="00BD026A"/>
    <w:rsid w:val="00BD04ED"/>
    <w:rsid w:val="00BD0FA9"/>
    <w:rsid w:val="00BD0FFD"/>
    <w:rsid w:val="00BD1355"/>
    <w:rsid w:val="00BD13B2"/>
    <w:rsid w:val="00BD16BF"/>
    <w:rsid w:val="00BD2124"/>
    <w:rsid w:val="00BD3201"/>
    <w:rsid w:val="00BD350E"/>
    <w:rsid w:val="00BD37E1"/>
    <w:rsid w:val="00BD393D"/>
    <w:rsid w:val="00BD40A1"/>
    <w:rsid w:val="00BD5013"/>
    <w:rsid w:val="00BD5089"/>
    <w:rsid w:val="00BD557A"/>
    <w:rsid w:val="00BD590A"/>
    <w:rsid w:val="00BD5920"/>
    <w:rsid w:val="00BD5C8A"/>
    <w:rsid w:val="00BD5F1C"/>
    <w:rsid w:val="00BD6396"/>
    <w:rsid w:val="00BD6741"/>
    <w:rsid w:val="00BD77A7"/>
    <w:rsid w:val="00BD7B8D"/>
    <w:rsid w:val="00BD7E11"/>
    <w:rsid w:val="00BE0FD1"/>
    <w:rsid w:val="00BE13DB"/>
    <w:rsid w:val="00BE166F"/>
    <w:rsid w:val="00BE1723"/>
    <w:rsid w:val="00BE1976"/>
    <w:rsid w:val="00BE1C2F"/>
    <w:rsid w:val="00BE2AAE"/>
    <w:rsid w:val="00BE2BE5"/>
    <w:rsid w:val="00BE2FEA"/>
    <w:rsid w:val="00BE33DA"/>
    <w:rsid w:val="00BE34E6"/>
    <w:rsid w:val="00BE3673"/>
    <w:rsid w:val="00BE3728"/>
    <w:rsid w:val="00BE3FD8"/>
    <w:rsid w:val="00BE4CAE"/>
    <w:rsid w:val="00BE4E74"/>
    <w:rsid w:val="00BE54CF"/>
    <w:rsid w:val="00BE56EF"/>
    <w:rsid w:val="00BE58F2"/>
    <w:rsid w:val="00BE5975"/>
    <w:rsid w:val="00BE5DA8"/>
    <w:rsid w:val="00BE5DDE"/>
    <w:rsid w:val="00BE6CC4"/>
    <w:rsid w:val="00BE71D6"/>
    <w:rsid w:val="00BE7999"/>
    <w:rsid w:val="00BE7A8D"/>
    <w:rsid w:val="00BE7BB8"/>
    <w:rsid w:val="00BE7CB4"/>
    <w:rsid w:val="00BE7F87"/>
    <w:rsid w:val="00BF031D"/>
    <w:rsid w:val="00BF0509"/>
    <w:rsid w:val="00BF05D2"/>
    <w:rsid w:val="00BF0CD9"/>
    <w:rsid w:val="00BF0E81"/>
    <w:rsid w:val="00BF12C5"/>
    <w:rsid w:val="00BF1332"/>
    <w:rsid w:val="00BF1415"/>
    <w:rsid w:val="00BF20BD"/>
    <w:rsid w:val="00BF23CA"/>
    <w:rsid w:val="00BF2AA9"/>
    <w:rsid w:val="00BF2B81"/>
    <w:rsid w:val="00BF2F89"/>
    <w:rsid w:val="00BF32F1"/>
    <w:rsid w:val="00BF3C37"/>
    <w:rsid w:val="00BF3C5B"/>
    <w:rsid w:val="00BF3EC8"/>
    <w:rsid w:val="00BF3EF7"/>
    <w:rsid w:val="00BF3FA8"/>
    <w:rsid w:val="00BF495A"/>
    <w:rsid w:val="00BF62BC"/>
    <w:rsid w:val="00BF659A"/>
    <w:rsid w:val="00BF677B"/>
    <w:rsid w:val="00BF6B0A"/>
    <w:rsid w:val="00BF6F0B"/>
    <w:rsid w:val="00BF6F6C"/>
    <w:rsid w:val="00BF74A1"/>
    <w:rsid w:val="00C000C1"/>
    <w:rsid w:val="00C00514"/>
    <w:rsid w:val="00C00B5A"/>
    <w:rsid w:val="00C01816"/>
    <w:rsid w:val="00C0195C"/>
    <w:rsid w:val="00C01BA8"/>
    <w:rsid w:val="00C01BE7"/>
    <w:rsid w:val="00C0248D"/>
    <w:rsid w:val="00C033E5"/>
    <w:rsid w:val="00C03792"/>
    <w:rsid w:val="00C03C5C"/>
    <w:rsid w:val="00C03E21"/>
    <w:rsid w:val="00C040EC"/>
    <w:rsid w:val="00C04618"/>
    <w:rsid w:val="00C04755"/>
    <w:rsid w:val="00C0517D"/>
    <w:rsid w:val="00C05700"/>
    <w:rsid w:val="00C05B8B"/>
    <w:rsid w:val="00C05C04"/>
    <w:rsid w:val="00C063C7"/>
    <w:rsid w:val="00C0662D"/>
    <w:rsid w:val="00C068EE"/>
    <w:rsid w:val="00C06B53"/>
    <w:rsid w:val="00C06B88"/>
    <w:rsid w:val="00C079B8"/>
    <w:rsid w:val="00C07E35"/>
    <w:rsid w:val="00C10102"/>
    <w:rsid w:val="00C10441"/>
    <w:rsid w:val="00C10603"/>
    <w:rsid w:val="00C106AA"/>
    <w:rsid w:val="00C1142C"/>
    <w:rsid w:val="00C115B7"/>
    <w:rsid w:val="00C115C9"/>
    <w:rsid w:val="00C119D8"/>
    <w:rsid w:val="00C11C75"/>
    <w:rsid w:val="00C11D08"/>
    <w:rsid w:val="00C11D75"/>
    <w:rsid w:val="00C128C0"/>
    <w:rsid w:val="00C129C4"/>
    <w:rsid w:val="00C129E9"/>
    <w:rsid w:val="00C12AFA"/>
    <w:rsid w:val="00C12E21"/>
    <w:rsid w:val="00C13275"/>
    <w:rsid w:val="00C13D48"/>
    <w:rsid w:val="00C13DC4"/>
    <w:rsid w:val="00C1428D"/>
    <w:rsid w:val="00C1437D"/>
    <w:rsid w:val="00C146BB"/>
    <w:rsid w:val="00C1482E"/>
    <w:rsid w:val="00C151B7"/>
    <w:rsid w:val="00C15225"/>
    <w:rsid w:val="00C15880"/>
    <w:rsid w:val="00C15F0F"/>
    <w:rsid w:val="00C1693D"/>
    <w:rsid w:val="00C169CB"/>
    <w:rsid w:val="00C16D19"/>
    <w:rsid w:val="00C1704F"/>
    <w:rsid w:val="00C17183"/>
    <w:rsid w:val="00C17F3E"/>
    <w:rsid w:val="00C20283"/>
    <w:rsid w:val="00C208DA"/>
    <w:rsid w:val="00C20909"/>
    <w:rsid w:val="00C21166"/>
    <w:rsid w:val="00C212CE"/>
    <w:rsid w:val="00C223DC"/>
    <w:rsid w:val="00C23758"/>
    <w:rsid w:val="00C245A2"/>
    <w:rsid w:val="00C250F2"/>
    <w:rsid w:val="00C25DAB"/>
    <w:rsid w:val="00C2640D"/>
    <w:rsid w:val="00C2707C"/>
    <w:rsid w:val="00C270DA"/>
    <w:rsid w:val="00C307D0"/>
    <w:rsid w:val="00C30893"/>
    <w:rsid w:val="00C30E56"/>
    <w:rsid w:val="00C317EF"/>
    <w:rsid w:val="00C31F68"/>
    <w:rsid w:val="00C328F3"/>
    <w:rsid w:val="00C329B7"/>
    <w:rsid w:val="00C32AD4"/>
    <w:rsid w:val="00C3338B"/>
    <w:rsid w:val="00C339E4"/>
    <w:rsid w:val="00C33A40"/>
    <w:rsid w:val="00C33C63"/>
    <w:rsid w:val="00C341FB"/>
    <w:rsid w:val="00C34208"/>
    <w:rsid w:val="00C34FD4"/>
    <w:rsid w:val="00C3566B"/>
    <w:rsid w:val="00C35BDE"/>
    <w:rsid w:val="00C361B5"/>
    <w:rsid w:val="00C3669F"/>
    <w:rsid w:val="00C36831"/>
    <w:rsid w:val="00C37383"/>
    <w:rsid w:val="00C40495"/>
    <w:rsid w:val="00C40583"/>
    <w:rsid w:val="00C406DA"/>
    <w:rsid w:val="00C409CD"/>
    <w:rsid w:val="00C40BC2"/>
    <w:rsid w:val="00C40D52"/>
    <w:rsid w:val="00C40F50"/>
    <w:rsid w:val="00C410F9"/>
    <w:rsid w:val="00C41A20"/>
    <w:rsid w:val="00C41B7D"/>
    <w:rsid w:val="00C41FC3"/>
    <w:rsid w:val="00C421D7"/>
    <w:rsid w:val="00C425B1"/>
    <w:rsid w:val="00C4328E"/>
    <w:rsid w:val="00C43C27"/>
    <w:rsid w:val="00C44087"/>
    <w:rsid w:val="00C448EB"/>
    <w:rsid w:val="00C44D9A"/>
    <w:rsid w:val="00C44DCE"/>
    <w:rsid w:val="00C44E5C"/>
    <w:rsid w:val="00C45169"/>
    <w:rsid w:val="00C451F1"/>
    <w:rsid w:val="00C45296"/>
    <w:rsid w:val="00C45B44"/>
    <w:rsid w:val="00C45EFD"/>
    <w:rsid w:val="00C4653C"/>
    <w:rsid w:val="00C46BE4"/>
    <w:rsid w:val="00C46C3E"/>
    <w:rsid w:val="00C46CEB"/>
    <w:rsid w:val="00C47579"/>
    <w:rsid w:val="00C47698"/>
    <w:rsid w:val="00C47CFA"/>
    <w:rsid w:val="00C47D53"/>
    <w:rsid w:val="00C47D8F"/>
    <w:rsid w:val="00C5040D"/>
    <w:rsid w:val="00C5117A"/>
    <w:rsid w:val="00C520F4"/>
    <w:rsid w:val="00C52E52"/>
    <w:rsid w:val="00C53118"/>
    <w:rsid w:val="00C53A2A"/>
    <w:rsid w:val="00C53C05"/>
    <w:rsid w:val="00C53FB9"/>
    <w:rsid w:val="00C54172"/>
    <w:rsid w:val="00C54406"/>
    <w:rsid w:val="00C5455D"/>
    <w:rsid w:val="00C5479D"/>
    <w:rsid w:val="00C54B7B"/>
    <w:rsid w:val="00C5567A"/>
    <w:rsid w:val="00C55713"/>
    <w:rsid w:val="00C55DBF"/>
    <w:rsid w:val="00C55FA1"/>
    <w:rsid w:val="00C565D8"/>
    <w:rsid w:val="00C56911"/>
    <w:rsid w:val="00C56BE0"/>
    <w:rsid w:val="00C57535"/>
    <w:rsid w:val="00C57959"/>
    <w:rsid w:val="00C57B67"/>
    <w:rsid w:val="00C57BB4"/>
    <w:rsid w:val="00C57C44"/>
    <w:rsid w:val="00C57FEB"/>
    <w:rsid w:val="00C60555"/>
    <w:rsid w:val="00C609B2"/>
    <w:rsid w:val="00C60BAD"/>
    <w:rsid w:val="00C61107"/>
    <w:rsid w:val="00C61272"/>
    <w:rsid w:val="00C61578"/>
    <w:rsid w:val="00C616A8"/>
    <w:rsid w:val="00C617EF"/>
    <w:rsid w:val="00C61CE1"/>
    <w:rsid w:val="00C62194"/>
    <w:rsid w:val="00C6263E"/>
    <w:rsid w:val="00C6267E"/>
    <w:rsid w:val="00C627A0"/>
    <w:rsid w:val="00C62F84"/>
    <w:rsid w:val="00C63BF1"/>
    <w:rsid w:val="00C642DF"/>
    <w:rsid w:val="00C6439B"/>
    <w:rsid w:val="00C649D3"/>
    <w:rsid w:val="00C6520F"/>
    <w:rsid w:val="00C6610B"/>
    <w:rsid w:val="00C66606"/>
    <w:rsid w:val="00C673B3"/>
    <w:rsid w:val="00C6791D"/>
    <w:rsid w:val="00C67FD8"/>
    <w:rsid w:val="00C7015C"/>
    <w:rsid w:val="00C70B50"/>
    <w:rsid w:val="00C7162B"/>
    <w:rsid w:val="00C716AF"/>
    <w:rsid w:val="00C716CA"/>
    <w:rsid w:val="00C72864"/>
    <w:rsid w:val="00C72E81"/>
    <w:rsid w:val="00C732F7"/>
    <w:rsid w:val="00C74002"/>
    <w:rsid w:val="00C7403B"/>
    <w:rsid w:val="00C74348"/>
    <w:rsid w:val="00C74CB7"/>
    <w:rsid w:val="00C74D47"/>
    <w:rsid w:val="00C7510C"/>
    <w:rsid w:val="00C755F2"/>
    <w:rsid w:val="00C760F6"/>
    <w:rsid w:val="00C76325"/>
    <w:rsid w:val="00C763FA"/>
    <w:rsid w:val="00C76A76"/>
    <w:rsid w:val="00C76AD2"/>
    <w:rsid w:val="00C76EF4"/>
    <w:rsid w:val="00C770DF"/>
    <w:rsid w:val="00C7739F"/>
    <w:rsid w:val="00C80EB6"/>
    <w:rsid w:val="00C81122"/>
    <w:rsid w:val="00C8176C"/>
    <w:rsid w:val="00C81778"/>
    <w:rsid w:val="00C81DE9"/>
    <w:rsid w:val="00C81FAD"/>
    <w:rsid w:val="00C82590"/>
    <w:rsid w:val="00C82847"/>
    <w:rsid w:val="00C82CBD"/>
    <w:rsid w:val="00C83519"/>
    <w:rsid w:val="00C83680"/>
    <w:rsid w:val="00C83E06"/>
    <w:rsid w:val="00C83E3B"/>
    <w:rsid w:val="00C84CA4"/>
    <w:rsid w:val="00C84D82"/>
    <w:rsid w:val="00C85243"/>
    <w:rsid w:val="00C85566"/>
    <w:rsid w:val="00C85E0E"/>
    <w:rsid w:val="00C85ED7"/>
    <w:rsid w:val="00C85F94"/>
    <w:rsid w:val="00C8608C"/>
    <w:rsid w:val="00C862D9"/>
    <w:rsid w:val="00C86D92"/>
    <w:rsid w:val="00C86DD6"/>
    <w:rsid w:val="00C87224"/>
    <w:rsid w:val="00C87F52"/>
    <w:rsid w:val="00C90458"/>
    <w:rsid w:val="00C913E6"/>
    <w:rsid w:val="00C91508"/>
    <w:rsid w:val="00C9177B"/>
    <w:rsid w:val="00C91A9D"/>
    <w:rsid w:val="00C91E00"/>
    <w:rsid w:val="00C927F5"/>
    <w:rsid w:val="00C92B2B"/>
    <w:rsid w:val="00C92CD7"/>
    <w:rsid w:val="00C9362A"/>
    <w:rsid w:val="00C94468"/>
    <w:rsid w:val="00C94C29"/>
    <w:rsid w:val="00C94E12"/>
    <w:rsid w:val="00C952F4"/>
    <w:rsid w:val="00C95384"/>
    <w:rsid w:val="00C959E2"/>
    <w:rsid w:val="00C95F4D"/>
    <w:rsid w:val="00C962F7"/>
    <w:rsid w:val="00C96C68"/>
    <w:rsid w:val="00C96D2E"/>
    <w:rsid w:val="00C97428"/>
    <w:rsid w:val="00C974F8"/>
    <w:rsid w:val="00C97997"/>
    <w:rsid w:val="00C97D2B"/>
    <w:rsid w:val="00CA0276"/>
    <w:rsid w:val="00CA0531"/>
    <w:rsid w:val="00CA0D64"/>
    <w:rsid w:val="00CA0E95"/>
    <w:rsid w:val="00CA0F8C"/>
    <w:rsid w:val="00CA1030"/>
    <w:rsid w:val="00CA15D1"/>
    <w:rsid w:val="00CA1BB1"/>
    <w:rsid w:val="00CA2B6F"/>
    <w:rsid w:val="00CA31B7"/>
    <w:rsid w:val="00CA335E"/>
    <w:rsid w:val="00CA3A41"/>
    <w:rsid w:val="00CA45A8"/>
    <w:rsid w:val="00CA5604"/>
    <w:rsid w:val="00CA64C6"/>
    <w:rsid w:val="00CA683E"/>
    <w:rsid w:val="00CA7680"/>
    <w:rsid w:val="00CA7CB5"/>
    <w:rsid w:val="00CA7D44"/>
    <w:rsid w:val="00CA7ED7"/>
    <w:rsid w:val="00CB07CD"/>
    <w:rsid w:val="00CB0C4B"/>
    <w:rsid w:val="00CB0CB1"/>
    <w:rsid w:val="00CB0CCC"/>
    <w:rsid w:val="00CB126C"/>
    <w:rsid w:val="00CB18B4"/>
    <w:rsid w:val="00CB2378"/>
    <w:rsid w:val="00CB2A49"/>
    <w:rsid w:val="00CB2F43"/>
    <w:rsid w:val="00CB32DA"/>
    <w:rsid w:val="00CB369C"/>
    <w:rsid w:val="00CB3DE0"/>
    <w:rsid w:val="00CB3FF6"/>
    <w:rsid w:val="00CB4274"/>
    <w:rsid w:val="00CB4655"/>
    <w:rsid w:val="00CB4674"/>
    <w:rsid w:val="00CB4C2E"/>
    <w:rsid w:val="00CB58D7"/>
    <w:rsid w:val="00CB5BBF"/>
    <w:rsid w:val="00CB5FB5"/>
    <w:rsid w:val="00CB7820"/>
    <w:rsid w:val="00CB7FB5"/>
    <w:rsid w:val="00CC03B4"/>
    <w:rsid w:val="00CC0792"/>
    <w:rsid w:val="00CC1294"/>
    <w:rsid w:val="00CC1753"/>
    <w:rsid w:val="00CC2D3D"/>
    <w:rsid w:val="00CC3828"/>
    <w:rsid w:val="00CC4CE2"/>
    <w:rsid w:val="00CC5B72"/>
    <w:rsid w:val="00CC628F"/>
    <w:rsid w:val="00CC6321"/>
    <w:rsid w:val="00CC63F0"/>
    <w:rsid w:val="00CC6436"/>
    <w:rsid w:val="00CC7DE5"/>
    <w:rsid w:val="00CD01DF"/>
    <w:rsid w:val="00CD02FB"/>
    <w:rsid w:val="00CD089F"/>
    <w:rsid w:val="00CD098F"/>
    <w:rsid w:val="00CD0A87"/>
    <w:rsid w:val="00CD0FCD"/>
    <w:rsid w:val="00CD10AA"/>
    <w:rsid w:val="00CD1C54"/>
    <w:rsid w:val="00CD2514"/>
    <w:rsid w:val="00CD269C"/>
    <w:rsid w:val="00CD290D"/>
    <w:rsid w:val="00CD297B"/>
    <w:rsid w:val="00CD2CD4"/>
    <w:rsid w:val="00CD2E58"/>
    <w:rsid w:val="00CD365B"/>
    <w:rsid w:val="00CD42D1"/>
    <w:rsid w:val="00CD4FE5"/>
    <w:rsid w:val="00CD51B8"/>
    <w:rsid w:val="00CD5383"/>
    <w:rsid w:val="00CD5A38"/>
    <w:rsid w:val="00CD5D01"/>
    <w:rsid w:val="00CD5E74"/>
    <w:rsid w:val="00CD6438"/>
    <w:rsid w:val="00CD6758"/>
    <w:rsid w:val="00CD68A0"/>
    <w:rsid w:val="00CD68DE"/>
    <w:rsid w:val="00CD69EA"/>
    <w:rsid w:val="00CD6D06"/>
    <w:rsid w:val="00CD7697"/>
    <w:rsid w:val="00CD798F"/>
    <w:rsid w:val="00CD7C37"/>
    <w:rsid w:val="00CD7CF9"/>
    <w:rsid w:val="00CE00C3"/>
    <w:rsid w:val="00CE01C8"/>
    <w:rsid w:val="00CE03CC"/>
    <w:rsid w:val="00CE06F9"/>
    <w:rsid w:val="00CE09D8"/>
    <w:rsid w:val="00CE0BD9"/>
    <w:rsid w:val="00CE0C98"/>
    <w:rsid w:val="00CE2069"/>
    <w:rsid w:val="00CE398C"/>
    <w:rsid w:val="00CE3A8A"/>
    <w:rsid w:val="00CE3AEB"/>
    <w:rsid w:val="00CE456C"/>
    <w:rsid w:val="00CE50FE"/>
    <w:rsid w:val="00CE52DF"/>
    <w:rsid w:val="00CE5542"/>
    <w:rsid w:val="00CE5CE8"/>
    <w:rsid w:val="00CE62B7"/>
    <w:rsid w:val="00CE6860"/>
    <w:rsid w:val="00CE6A3C"/>
    <w:rsid w:val="00CE70DB"/>
    <w:rsid w:val="00CE76EC"/>
    <w:rsid w:val="00CE78F7"/>
    <w:rsid w:val="00CE7C41"/>
    <w:rsid w:val="00CE7E94"/>
    <w:rsid w:val="00CF0061"/>
    <w:rsid w:val="00CF0ED8"/>
    <w:rsid w:val="00CF1577"/>
    <w:rsid w:val="00CF1729"/>
    <w:rsid w:val="00CF19FD"/>
    <w:rsid w:val="00CF2511"/>
    <w:rsid w:val="00CF25FD"/>
    <w:rsid w:val="00CF2744"/>
    <w:rsid w:val="00CF2CAE"/>
    <w:rsid w:val="00CF328D"/>
    <w:rsid w:val="00CF32A5"/>
    <w:rsid w:val="00CF38ED"/>
    <w:rsid w:val="00CF3D0B"/>
    <w:rsid w:val="00CF3D84"/>
    <w:rsid w:val="00CF40FE"/>
    <w:rsid w:val="00CF41BC"/>
    <w:rsid w:val="00CF4268"/>
    <w:rsid w:val="00CF434B"/>
    <w:rsid w:val="00CF4547"/>
    <w:rsid w:val="00CF4A44"/>
    <w:rsid w:val="00CF4C87"/>
    <w:rsid w:val="00CF5383"/>
    <w:rsid w:val="00CF58CE"/>
    <w:rsid w:val="00CF5A3C"/>
    <w:rsid w:val="00CF5C93"/>
    <w:rsid w:val="00CF5DFC"/>
    <w:rsid w:val="00CF5F3A"/>
    <w:rsid w:val="00CF6675"/>
    <w:rsid w:val="00CF679E"/>
    <w:rsid w:val="00CF7273"/>
    <w:rsid w:val="00CF7573"/>
    <w:rsid w:val="00CF760D"/>
    <w:rsid w:val="00CF7DC0"/>
    <w:rsid w:val="00D0036F"/>
    <w:rsid w:val="00D007EE"/>
    <w:rsid w:val="00D00A92"/>
    <w:rsid w:val="00D01241"/>
    <w:rsid w:val="00D017CD"/>
    <w:rsid w:val="00D01ABD"/>
    <w:rsid w:val="00D01FE6"/>
    <w:rsid w:val="00D0290E"/>
    <w:rsid w:val="00D02E21"/>
    <w:rsid w:val="00D034E9"/>
    <w:rsid w:val="00D03717"/>
    <w:rsid w:val="00D0395F"/>
    <w:rsid w:val="00D03A0C"/>
    <w:rsid w:val="00D03BBD"/>
    <w:rsid w:val="00D03DB5"/>
    <w:rsid w:val="00D04083"/>
    <w:rsid w:val="00D04880"/>
    <w:rsid w:val="00D04D70"/>
    <w:rsid w:val="00D04F1B"/>
    <w:rsid w:val="00D05469"/>
    <w:rsid w:val="00D055AB"/>
    <w:rsid w:val="00D06C54"/>
    <w:rsid w:val="00D0741C"/>
    <w:rsid w:val="00D074B2"/>
    <w:rsid w:val="00D07547"/>
    <w:rsid w:val="00D0768B"/>
    <w:rsid w:val="00D07732"/>
    <w:rsid w:val="00D07EAB"/>
    <w:rsid w:val="00D07FCC"/>
    <w:rsid w:val="00D100D4"/>
    <w:rsid w:val="00D101D2"/>
    <w:rsid w:val="00D10358"/>
    <w:rsid w:val="00D10620"/>
    <w:rsid w:val="00D11087"/>
    <w:rsid w:val="00D11FF4"/>
    <w:rsid w:val="00D12569"/>
    <w:rsid w:val="00D12B60"/>
    <w:rsid w:val="00D13264"/>
    <w:rsid w:val="00D1328D"/>
    <w:rsid w:val="00D13A49"/>
    <w:rsid w:val="00D13FFE"/>
    <w:rsid w:val="00D141F9"/>
    <w:rsid w:val="00D14898"/>
    <w:rsid w:val="00D15246"/>
    <w:rsid w:val="00D158DB"/>
    <w:rsid w:val="00D161B9"/>
    <w:rsid w:val="00D162AD"/>
    <w:rsid w:val="00D16D67"/>
    <w:rsid w:val="00D16EFA"/>
    <w:rsid w:val="00D16FC1"/>
    <w:rsid w:val="00D1759F"/>
    <w:rsid w:val="00D20732"/>
    <w:rsid w:val="00D20B94"/>
    <w:rsid w:val="00D20F37"/>
    <w:rsid w:val="00D21399"/>
    <w:rsid w:val="00D2189C"/>
    <w:rsid w:val="00D2189E"/>
    <w:rsid w:val="00D218A4"/>
    <w:rsid w:val="00D21FC3"/>
    <w:rsid w:val="00D22386"/>
    <w:rsid w:val="00D2254D"/>
    <w:rsid w:val="00D22D94"/>
    <w:rsid w:val="00D23472"/>
    <w:rsid w:val="00D2463B"/>
    <w:rsid w:val="00D24B46"/>
    <w:rsid w:val="00D25423"/>
    <w:rsid w:val="00D26CF3"/>
    <w:rsid w:val="00D270FD"/>
    <w:rsid w:val="00D275A6"/>
    <w:rsid w:val="00D276A3"/>
    <w:rsid w:val="00D27B65"/>
    <w:rsid w:val="00D3015B"/>
    <w:rsid w:val="00D306C2"/>
    <w:rsid w:val="00D30A57"/>
    <w:rsid w:val="00D32269"/>
    <w:rsid w:val="00D32A72"/>
    <w:rsid w:val="00D32C2B"/>
    <w:rsid w:val="00D3324B"/>
    <w:rsid w:val="00D3359C"/>
    <w:rsid w:val="00D336E4"/>
    <w:rsid w:val="00D34341"/>
    <w:rsid w:val="00D344C8"/>
    <w:rsid w:val="00D3470F"/>
    <w:rsid w:val="00D348B1"/>
    <w:rsid w:val="00D35348"/>
    <w:rsid w:val="00D354C8"/>
    <w:rsid w:val="00D35A4D"/>
    <w:rsid w:val="00D35B7E"/>
    <w:rsid w:val="00D35FAE"/>
    <w:rsid w:val="00D365DE"/>
    <w:rsid w:val="00D37411"/>
    <w:rsid w:val="00D37880"/>
    <w:rsid w:val="00D37C41"/>
    <w:rsid w:val="00D37DE3"/>
    <w:rsid w:val="00D37EA7"/>
    <w:rsid w:val="00D4053B"/>
    <w:rsid w:val="00D41282"/>
    <w:rsid w:val="00D41425"/>
    <w:rsid w:val="00D418E3"/>
    <w:rsid w:val="00D41AD0"/>
    <w:rsid w:val="00D41B34"/>
    <w:rsid w:val="00D4263C"/>
    <w:rsid w:val="00D42806"/>
    <w:rsid w:val="00D429D9"/>
    <w:rsid w:val="00D42C0D"/>
    <w:rsid w:val="00D43ED6"/>
    <w:rsid w:val="00D441FE"/>
    <w:rsid w:val="00D4524F"/>
    <w:rsid w:val="00D4599B"/>
    <w:rsid w:val="00D45D8E"/>
    <w:rsid w:val="00D45F34"/>
    <w:rsid w:val="00D461A5"/>
    <w:rsid w:val="00D462B1"/>
    <w:rsid w:val="00D4661F"/>
    <w:rsid w:val="00D46764"/>
    <w:rsid w:val="00D46AC4"/>
    <w:rsid w:val="00D46D88"/>
    <w:rsid w:val="00D47150"/>
    <w:rsid w:val="00D47E83"/>
    <w:rsid w:val="00D503B8"/>
    <w:rsid w:val="00D50C8A"/>
    <w:rsid w:val="00D50EDE"/>
    <w:rsid w:val="00D5140D"/>
    <w:rsid w:val="00D51570"/>
    <w:rsid w:val="00D520D2"/>
    <w:rsid w:val="00D5232F"/>
    <w:rsid w:val="00D5263C"/>
    <w:rsid w:val="00D52691"/>
    <w:rsid w:val="00D52B42"/>
    <w:rsid w:val="00D53045"/>
    <w:rsid w:val="00D53650"/>
    <w:rsid w:val="00D5366C"/>
    <w:rsid w:val="00D538A1"/>
    <w:rsid w:val="00D53EF0"/>
    <w:rsid w:val="00D54152"/>
    <w:rsid w:val="00D5467D"/>
    <w:rsid w:val="00D54834"/>
    <w:rsid w:val="00D556EF"/>
    <w:rsid w:val="00D55A33"/>
    <w:rsid w:val="00D55A55"/>
    <w:rsid w:val="00D55A85"/>
    <w:rsid w:val="00D55E16"/>
    <w:rsid w:val="00D55FCD"/>
    <w:rsid w:val="00D563AA"/>
    <w:rsid w:val="00D5669D"/>
    <w:rsid w:val="00D57071"/>
    <w:rsid w:val="00D573B9"/>
    <w:rsid w:val="00D5747A"/>
    <w:rsid w:val="00D57683"/>
    <w:rsid w:val="00D57AA6"/>
    <w:rsid w:val="00D61A7C"/>
    <w:rsid w:val="00D61CE2"/>
    <w:rsid w:val="00D61E5D"/>
    <w:rsid w:val="00D62189"/>
    <w:rsid w:val="00D62244"/>
    <w:rsid w:val="00D62C14"/>
    <w:rsid w:val="00D63119"/>
    <w:rsid w:val="00D63605"/>
    <w:rsid w:val="00D63C0A"/>
    <w:rsid w:val="00D641AE"/>
    <w:rsid w:val="00D64351"/>
    <w:rsid w:val="00D6442C"/>
    <w:rsid w:val="00D6487E"/>
    <w:rsid w:val="00D64A97"/>
    <w:rsid w:val="00D64D24"/>
    <w:rsid w:val="00D64E72"/>
    <w:rsid w:val="00D67295"/>
    <w:rsid w:val="00D6765C"/>
    <w:rsid w:val="00D676DA"/>
    <w:rsid w:val="00D70033"/>
    <w:rsid w:val="00D7042B"/>
    <w:rsid w:val="00D70452"/>
    <w:rsid w:val="00D72111"/>
    <w:rsid w:val="00D725DF"/>
    <w:rsid w:val="00D72786"/>
    <w:rsid w:val="00D730F3"/>
    <w:rsid w:val="00D73227"/>
    <w:rsid w:val="00D733CD"/>
    <w:rsid w:val="00D73977"/>
    <w:rsid w:val="00D739D8"/>
    <w:rsid w:val="00D74C95"/>
    <w:rsid w:val="00D75190"/>
    <w:rsid w:val="00D753F4"/>
    <w:rsid w:val="00D754BC"/>
    <w:rsid w:val="00D755DF"/>
    <w:rsid w:val="00D75995"/>
    <w:rsid w:val="00D759FB"/>
    <w:rsid w:val="00D75CB0"/>
    <w:rsid w:val="00D7754F"/>
    <w:rsid w:val="00D77BD8"/>
    <w:rsid w:val="00D802CF"/>
    <w:rsid w:val="00D804B6"/>
    <w:rsid w:val="00D807CF"/>
    <w:rsid w:val="00D80844"/>
    <w:rsid w:val="00D8104C"/>
    <w:rsid w:val="00D81937"/>
    <w:rsid w:val="00D82402"/>
    <w:rsid w:val="00D82511"/>
    <w:rsid w:val="00D82A55"/>
    <w:rsid w:val="00D82A95"/>
    <w:rsid w:val="00D82D99"/>
    <w:rsid w:val="00D82DE6"/>
    <w:rsid w:val="00D8309F"/>
    <w:rsid w:val="00D84205"/>
    <w:rsid w:val="00D84A5C"/>
    <w:rsid w:val="00D853FC"/>
    <w:rsid w:val="00D85C16"/>
    <w:rsid w:val="00D85C5F"/>
    <w:rsid w:val="00D85EF6"/>
    <w:rsid w:val="00D8607C"/>
    <w:rsid w:val="00D86207"/>
    <w:rsid w:val="00D869B5"/>
    <w:rsid w:val="00D871C8"/>
    <w:rsid w:val="00D87786"/>
    <w:rsid w:val="00D87BF6"/>
    <w:rsid w:val="00D9060D"/>
    <w:rsid w:val="00D90D33"/>
    <w:rsid w:val="00D910BF"/>
    <w:rsid w:val="00D91287"/>
    <w:rsid w:val="00D91CEA"/>
    <w:rsid w:val="00D92501"/>
    <w:rsid w:val="00D9264A"/>
    <w:rsid w:val="00D92CF2"/>
    <w:rsid w:val="00D92E38"/>
    <w:rsid w:val="00D934DB"/>
    <w:rsid w:val="00D93662"/>
    <w:rsid w:val="00D93FCB"/>
    <w:rsid w:val="00D941AF"/>
    <w:rsid w:val="00D945A0"/>
    <w:rsid w:val="00D94747"/>
    <w:rsid w:val="00D94D2D"/>
    <w:rsid w:val="00D95138"/>
    <w:rsid w:val="00D952C7"/>
    <w:rsid w:val="00D95CDE"/>
    <w:rsid w:val="00D96659"/>
    <w:rsid w:val="00D96693"/>
    <w:rsid w:val="00D967A2"/>
    <w:rsid w:val="00D968CC"/>
    <w:rsid w:val="00D968D3"/>
    <w:rsid w:val="00D96F1F"/>
    <w:rsid w:val="00D96F9A"/>
    <w:rsid w:val="00D97390"/>
    <w:rsid w:val="00D97530"/>
    <w:rsid w:val="00D9792D"/>
    <w:rsid w:val="00D97E48"/>
    <w:rsid w:val="00D97F6A"/>
    <w:rsid w:val="00DA0537"/>
    <w:rsid w:val="00DA0904"/>
    <w:rsid w:val="00DA09F1"/>
    <w:rsid w:val="00DA1944"/>
    <w:rsid w:val="00DA1AF6"/>
    <w:rsid w:val="00DA1FA3"/>
    <w:rsid w:val="00DA1FF2"/>
    <w:rsid w:val="00DA22CA"/>
    <w:rsid w:val="00DA25B8"/>
    <w:rsid w:val="00DA2977"/>
    <w:rsid w:val="00DA358B"/>
    <w:rsid w:val="00DA3F33"/>
    <w:rsid w:val="00DA3F72"/>
    <w:rsid w:val="00DA42C9"/>
    <w:rsid w:val="00DA4D31"/>
    <w:rsid w:val="00DA4D56"/>
    <w:rsid w:val="00DA56C4"/>
    <w:rsid w:val="00DA5EFF"/>
    <w:rsid w:val="00DA6333"/>
    <w:rsid w:val="00DA6365"/>
    <w:rsid w:val="00DA6B83"/>
    <w:rsid w:val="00DA6D93"/>
    <w:rsid w:val="00DA6D98"/>
    <w:rsid w:val="00DA77E5"/>
    <w:rsid w:val="00DA78DC"/>
    <w:rsid w:val="00DA7908"/>
    <w:rsid w:val="00DA7ED2"/>
    <w:rsid w:val="00DB0640"/>
    <w:rsid w:val="00DB0AAD"/>
    <w:rsid w:val="00DB0FCD"/>
    <w:rsid w:val="00DB133B"/>
    <w:rsid w:val="00DB13A8"/>
    <w:rsid w:val="00DB18E0"/>
    <w:rsid w:val="00DB1975"/>
    <w:rsid w:val="00DB1A48"/>
    <w:rsid w:val="00DB21A2"/>
    <w:rsid w:val="00DB259B"/>
    <w:rsid w:val="00DB26C9"/>
    <w:rsid w:val="00DB292D"/>
    <w:rsid w:val="00DB29D8"/>
    <w:rsid w:val="00DB2A46"/>
    <w:rsid w:val="00DB2C9A"/>
    <w:rsid w:val="00DB2E4F"/>
    <w:rsid w:val="00DB2F60"/>
    <w:rsid w:val="00DB3B0B"/>
    <w:rsid w:val="00DB46E3"/>
    <w:rsid w:val="00DB4820"/>
    <w:rsid w:val="00DB4974"/>
    <w:rsid w:val="00DB4BB1"/>
    <w:rsid w:val="00DB4BDC"/>
    <w:rsid w:val="00DB4CD1"/>
    <w:rsid w:val="00DB5CF1"/>
    <w:rsid w:val="00DB5D1F"/>
    <w:rsid w:val="00DB5F62"/>
    <w:rsid w:val="00DB6073"/>
    <w:rsid w:val="00DB69AA"/>
    <w:rsid w:val="00DB7AF7"/>
    <w:rsid w:val="00DB7D2F"/>
    <w:rsid w:val="00DB7E8A"/>
    <w:rsid w:val="00DC08ED"/>
    <w:rsid w:val="00DC0F93"/>
    <w:rsid w:val="00DC1375"/>
    <w:rsid w:val="00DC1E5D"/>
    <w:rsid w:val="00DC215B"/>
    <w:rsid w:val="00DC27DC"/>
    <w:rsid w:val="00DC2B32"/>
    <w:rsid w:val="00DC2B50"/>
    <w:rsid w:val="00DC30B8"/>
    <w:rsid w:val="00DC351D"/>
    <w:rsid w:val="00DC3835"/>
    <w:rsid w:val="00DC400E"/>
    <w:rsid w:val="00DC45B5"/>
    <w:rsid w:val="00DC466E"/>
    <w:rsid w:val="00DC4F51"/>
    <w:rsid w:val="00DC509C"/>
    <w:rsid w:val="00DC51DE"/>
    <w:rsid w:val="00DC5C9F"/>
    <w:rsid w:val="00DC5FBA"/>
    <w:rsid w:val="00DC6469"/>
    <w:rsid w:val="00DC659B"/>
    <w:rsid w:val="00DC67E3"/>
    <w:rsid w:val="00DC697F"/>
    <w:rsid w:val="00DC6A28"/>
    <w:rsid w:val="00DC6FA7"/>
    <w:rsid w:val="00DC717C"/>
    <w:rsid w:val="00DC74D0"/>
    <w:rsid w:val="00DC7631"/>
    <w:rsid w:val="00DC77AC"/>
    <w:rsid w:val="00DC7B95"/>
    <w:rsid w:val="00DC7F3F"/>
    <w:rsid w:val="00DD0185"/>
    <w:rsid w:val="00DD03C2"/>
    <w:rsid w:val="00DD060E"/>
    <w:rsid w:val="00DD0687"/>
    <w:rsid w:val="00DD08D7"/>
    <w:rsid w:val="00DD08EB"/>
    <w:rsid w:val="00DD0BF9"/>
    <w:rsid w:val="00DD0F16"/>
    <w:rsid w:val="00DD1468"/>
    <w:rsid w:val="00DD153B"/>
    <w:rsid w:val="00DD19C8"/>
    <w:rsid w:val="00DD2AB9"/>
    <w:rsid w:val="00DD2F2D"/>
    <w:rsid w:val="00DD32DA"/>
    <w:rsid w:val="00DD3344"/>
    <w:rsid w:val="00DD43BA"/>
    <w:rsid w:val="00DD4D85"/>
    <w:rsid w:val="00DD506B"/>
    <w:rsid w:val="00DD50B5"/>
    <w:rsid w:val="00DD5A87"/>
    <w:rsid w:val="00DD661E"/>
    <w:rsid w:val="00DD6726"/>
    <w:rsid w:val="00DD69E9"/>
    <w:rsid w:val="00DD6B02"/>
    <w:rsid w:val="00DD6B33"/>
    <w:rsid w:val="00DD7092"/>
    <w:rsid w:val="00DD7E06"/>
    <w:rsid w:val="00DE011C"/>
    <w:rsid w:val="00DE08F0"/>
    <w:rsid w:val="00DE0998"/>
    <w:rsid w:val="00DE0BE1"/>
    <w:rsid w:val="00DE1124"/>
    <w:rsid w:val="00DE231E"/>
    <w:rsid w:val="00DE2AA8"/>
    <w:rsid w:val="00DE3CBF"/>
    <w:rsid w:val="00DE43F8"/>
    <w:rsid w:val="00DE458A"/>
    <w:rsid w:val="00DE59C2"/>
    <w:rsid w:val="00DE5E9C"/>
    <w:rsid w:val="00DE5ECE"/>
    <w:rsid w:val="00DE6057"/>
    <w:rsid w:val="00DE605D"/>
    <w:rsid w:val="00DE6222"/>
    <w:rsid w:val="00DE6BB4"/>
    <w:rsid w:val="00DE7349"/>
    <w:rsid w:val="00DE7642"/>
    <w:rsid w:val="00DE7896"/>
    <w:rsid w:val="00DE7C98"/>
    <w:rsid w:val="00DE7F1E"/>
    <w:rsid w:val="00DE7F56"/>
    <w:rsid w:val="00DF186A"/>
    <w:rsid w:val="00DF2346"/>
    <w:rsid w:val="00DF2435"/>
    <w:rsid w:val="00DF2744"/>
    <w:rsid w:val="00DF3317"/>
    <w:rsid w:val="00DF3843"/>
    <w:rsid w:val="00DF42FB"/>
    <w:rsid w:val="00DF46C2"/>
    <w:rsid w:val="00DF484D"/>
    <w:rsid w:val="00DF4A41"/>
    <w:rsid w:val="00DF4F66"/>
    <w:rsid w:val="00DF585F"/>
    <w:rsid w:val="00DF5CEB"/>
    <w:rsid w:val="00DF6455"/>
    <w:rsid w:val="00DF64ED"/>
    <w:rsid w:val="00DF74D6"/>
    <w:rsid w:val="00E0077A"/>
    <w:rsid w:val="00E00BA3"/>
    <w:rsid w:val="00E00BA4"/>
    <w:rsid w:val="00E01A07"/>
    <w:rsid w:val="00E02408"/>
    <w:rsid w:val="00E02431"/>
    <w:rsid w:val="00E02482"/>
    <w:rsid w:val="00E026F7"/>
    <w:rsid w:val="00E0301F"/>
    <w:rsid w:val="00E03321"/>
    <w:rsid w:val="00E03C0D"/>
    <w:rsid w:val="00E03F83"/>
    <w:rsid w:val="00E041C8"/>
    <w:rsid w:val="00E042B9"/>
    <w:rsid w:val="00E044ED"/>
    <w:rsid w:val="00E048C0"/>
    <w:rsid w:val="00E05512"/>
    <w:rsid w:val="00E06223"/>
    <w:rsid w:val="00E0647A"/>
    <w:rsid w:val="00E06D68"/>
    <w:rsid w:val="00E0707B"/>
    <w:rsid w:val="00E074BE"/>
    <w:rsid w:val="00E07763"/>
    <w:rsid w:val="00E0777E"/>
    <w:rsid w:val="00E07BD0"/>
    <w:rsid w:val="00E07D08"/>
    <w:rsid w:val="00E07E0A"/>
    <w:rsid w:val="00E10114"/>
    <w:rsid w:val="00E10259"/>
    <w:rsid w:val="00E103E2"/>
    <w:rsid w:val="00E10E4D"/>
    <w:rsid w:val="00E110A7"/>
    <w:rsid w:val="00E1115D"/>
    <w:rsid w:val="00E114B5"/>
    <w:rsid w:val="00E11969"/>
    <w:rsid w:val="00E11C37"/>
    <w:rsid w:val="00E11EC8"/>
    <w:rsid w:val="00E12082"/>
    <w:rsid w:val="00E122D1"/>
    <w:rsid w:val="00E125CA"/>
    <w:rsid w:val="00E12D26"/>
    <w:rsid w:val="00E12DA3"/>
    <w:rsid w:val="00E13338"/>
    <w:rsid w:val="00E13893"/>
    <w:rsid w:val="00E14136"/>
    <w:rsid w:val="00E14B98"/>
    <w:rsid w:val="00E14F8A"/>
    <w:rsid w:val="00E15547"/>
    <w:rsid w:val="00E15614"/>
    <w:rsid w:val="00E15E3E"/>
    <w:rsid w:val="00E167E9"/>
    <w:rsid w:val="00E16F81"/>
    <w:rsid w:val="00E17019"/>
    <w:rsid w:val="00E17068"/>
    <w:rsid w:val="00E1759B"/>
    <w:rsid w:val="00E17686"/>
    <w:rsid w:val="00E178C0"/>
    <w:rsid w:val="00E178E4"/>
    <w:rsid w:val="00E17A25"/>
    <w:rsid w:val="00E2023F"/>
    <w:rsid w:val="00E20851"/>
    <w:rsid w:val="00E208EA"/>
    <w:rsid w:val="00E210F8"/>
    <w:rsid w:val="00E2113B"/>
    <w:rsid w:val="00E211C6"/>
    <w:rsid w:val="00E2153F"/>
    <w:rsid w:val="00E21BD7"/>
    <w:rsid w:val="00E225F9"/>
    <w:rsid w:val="00E2263E"/>
    <w:rsid w:val="00E2299E"/>
    <w:rsid w:val="00E22A00"/>
    <w:rsid w:val="00E230FE"/>
    <w:rsid w:val="00E2315D"/>
    <w:rsid w:val="00E2396C"/>
    <w:rsid w:val="00E244C1"/>
    <w:rsid w:val="00E245F7"/>
    <w:rsid w:val="00E2479B"/>
    <w:rsid w:val="00E24DC1"/>
    <w:rsid w:val="00E25186"/>
    <w:rsid w:val="00E2578B"/>
    <w:rsid w:val="00E26161"/>
    <w:rsid w:val="00E26418"/>
    <w:rsid w:val="00E2655E"/>
    <w:rsid w:val="00E26B54"/>
    <w:rsid w:val="00E26DD6"/>
    <w:rsid w:val="00E27342"/>
    <w:rsid w:val="00E2738E"/>
    <w:rsid w:val="00E2792E"/>
    <w:rsid w:val="00E27D82"/>
    <w:rsid w:val="00E27DEC"/>
    <w:rsid w:val="00E30C34"/>
    <w:rsid w:val="00E30FB8"/>
    <w:rsid w:val="00E310C3"/>
    <w:rsid w:val="00E311DD"/>
    <w:rsid w:val="00E312E8"/>
    <w:rsid w:val="00E3132D"/>
    <w:rsid w:val="00E316FC"/>
    <w:rsid w:val="00E32BF2"/>
    <w:rsid w:val="00E33995"/>
    <w:rsid w:val="00E339EB"/>
    <w:rsid w:val="00E34328"/>
    <w:rsid w:val="00E34613"/>
    <w:rsid w:val="00E34AE4"/>
    <w:rsid w:val="00E34C03"/>
    <w:rsid w:val="00E35498"/>
    <w:rsid w:val="00E36284"/>
    <w:rsid w:val="00E364F6"/>
    <w:rsid w:val="00E36899"/>
    <w:rsid w:val="00E375D3"/>
    <w:rsid w:val="00E3767D"/>
    <w:rsid w:val="00E379DA"/>
    <w:rsid w:val="00E40140"/>
    <w:rsid w:val="00E40668"/>
    <w:rsid w:val="00E40D88"/>
    <w:rsid w:val="00E411E4"/>
    <w:rsid w:val="00E411F1"/>
    <w:rsid w:val="00E41404"/>
    <w:rsid w:val="00E418B1"/>
    <w:rsid w:val="00E41B99"/>
    <w:rsid w:val="00E41D2C"/>
    <w:rsid w:val="00E42009"/>
    <w:rsid w:val="00E4252C"/>
    <w:rsid w:val="00E42AB0"/>
    <w:rsid w:val="00E42F47"/>
    <w:rsid w:val="00E43954"/>
    <w:rsid w:val="00E43E91"/>
    <w:rsid w:val="00E44041"/>
    <w:rsid w:val="00E448E5"/>
    <w:rsid w:val="00E450DC"/>
    <w:rsid w:val="00E45AC6"/>
    <w:rsid w:val="00E45C9C"/>
    <w:rsid w:val="00E45D53"/>
    <w:rsid w:val="00E46229"/>
    <w:rsid w:val="00E4682F"/>
    <w:rsid w:val="00E4686D"/>
    <w:rsid w:val="00E47CE2"/>
    <w:rsid w:val="00E50312"/>
    <w:rsid w:val="00E510CE"/>
    <w:rsid w:val="00E511C5"/>
    <w:rsid w:val="00E52C33"/>
    <w:rsid w:val="00E52F65"/>
    <w:rsid w:val="00E53123"/>
    <w:rsid w:val="00E5313E"/>
    <w:rsid w:val="00E540F7"/>
    <w:rsid w:val="00E5453D"/>
    <w:rsid w:val="00E55591"/>
    <w:rsid w:val="00E5583F"/>
    <w:rsid w:val="00E55DA0"/>
    <w:rsid w:val="00E56183"/>
    <w:rsid w:val="00E56B16"/>
    <w:rsid w:val="00E56DBF"/>
    <w:rsid w:val="00E57332"/>
    <w:rsid w:val="00E57A65"/>
    <w:rsid w:val="00E57E7C"/>
    <w:rsid w:val="00E57F68"/>
    <w:rsid w:val="00E6022C"/>
    <w:rsid w:val="00E6052A"/>
    <w:rsid w:val="00E60A69"/>
    <w:rsid w:val="00E60B81"/>
    <w:rsid w:val="00E610C7"/>
    <w:rsid w:val="00E61BFB"/>
    <w:rsid w:val="00E62AFE"/>
    <w:rsid w:val="00E62C1C"/>
    <w:rsid w:val="00E62EF7"/>
    <w:rsid w:val="00E63048"/>
    <w:rsid w:val="00E6320E"/>
    <w:rsid w:val="00E632EB"/>
    <w:rsid w:val="00E6381B"/>
    <w:rsid w:val="00E6392B"/>
    <w:rsid w:val="00E63FC5"/>
    <w:rsid w:val="00E641EB"/>
    <w:rsid w:val="00E6476F"/>
    <w:rsid w:val="00E64AB2"/>
    <w:rsid w:val="00E65041"/>
    <w:rsid w:val="00E6544E"/>
    <w:rsid w:val="00E654F3"/>
    <w:rsid w:val="00E65FD0"/>
    <w:rsid w:val="00E66364"/>
    <w:rsid w:val="00E66492"/>
    <w:rsid w:val="00E66695"/>
    <w:rsid w:val="00E675D0"/>
    <w:rsid w:val="00E67E7D"/>
    <w:rsid w:val="00E70508"/>
    <w:rsid w:val="00E708C8"/>
    <w:rsid w:val="00E71229"/>
    <w:rsid w:val="00E72A88"/>
    <w:rsid w:val="00E72AEC"/>
    <w:rsid w:val="00E72F7A"/>
    <w:rsid w:val="00E7313C"/>
    <w:rsid w:val="00E73609"/>
    <w:rsid w:val="00E73723"/>
    <w:rsid w:val="00E73D7D"/>
    <w:rsid w:val="00E73D9A"/>
    <w:rsid w:val="00E73F87"/>
    <w:rsid w:val="00E7400E"/>
    <w:rsid w:val="00E74F99"/>
    <w:rsid w:val="00E75512"/>
    <w:rsid w:val="00E76416"/>
    <w:rsid w:val="00E76574"/>
    <w:rsid w:val="00E77CFE"/>
    <w:rsid w:val="00E77ED2"/>
    <w:rsid w:val="00E77EE7"/>
    <w:rsid w:val="00E80FB0"/>
    <w:rsid w:val="00E81B22"/>
    <w:rsid w:val="00E81BDB"/>
    <w:rsid w:val="00E822A8"/>
    <w:rsid w:val="00E8269D"/>
    <w:rsid w:val="00E82D86"/>
    <w:rsid w:val="00E83208"/>
    <w:rsid w:val="00E838A2"/>
    <w:rsid w:val="00E83FD1"/>
    <w:rsid w:val="00E84005"/>
    <w:rsid w:val="00E848F8"/>
    <w:rsid w:val="00E84E98"/>
    <w:rsid w:val="00E84FEE"/>
    <w:rsid w:val="00E85138"/>
    <w:rsid w:val="00E8568B"/>
    <w:rsid w:val="00E856A5"/>
    <w:rsid w:val="00E85A4B"/>
    <w:rsid w:val="00E85B81"/>
    <w:rsid w:val="00E85FC2"/>
    <w:rsid w:val="00E86125"/>
    <w:rsid w:val="00E8621E"/>
    <w:rsid w:val="00E8688D"/>
    <w:rsid w:val="00E870C9"/>
    <w:rsid w:val="00E8793D"/>
    <w:rsid w:val="00E906EE"/>
    <w:rsid w:val="00E9104C"/>
    <w:rsid w:val="00E915CB"/>
    <w:rsid w:val="00E91636"/>
    <w:rsid w:val="00E920A0"/>
    <w:rsid w:val="00E9211A"/>
    <w:rsid w:val="00E9282B"/>
    <w:rsid w:val="00E93E1B"/>
    <w:rsid w:val="00E943B9"/>
    <w:rsid w:val="00E94A3F"/>
    <w:rsid w:val="00E94A69"/>
    <w:rsid w:val="00E94CF6"/>
    <w:rsid w:val="00E94F9D"/>
    <w:rsid w:val="00E952C6"/>
    <w:rsid w:val="00E9549C"/>
    <w:rsid w:val="00E9584F"/>
    <w:rsid w:val="00E95883"/>
    <w:rsid w:val="00E959E2"/>
    <w:rsid w:val="00E963F0"/>
    <w:rsid w:val="00E967CB"/>
    <w:rsid w:val="00E9715F"/>
    <w:rsid w:val="00E9719D"/>
    <w:rsid w:val="00E974A8"/>
    <w:rsid w:val="00E97A7F"/>
    <w:rsid w:val="00E97B1E"/>
    <w:rsid w:val="00E97CDF"/>
    <w:rsid w:val="00EA001C"/>
    <w:rsid w:val="00EA0AD4"/>
    <w:rsid w:val="00EA1443"/>
    <w:rsid w:val="00EA1476"/>
    <w:rsid w:val="00EA14CD"/>
    <w:rsid w:val="00EA19CE"/>
    <w:rsid w:val="00EA25F2"/>
    <w:rsid w:val="00EA29AA"/>
    <w:rsid w:val="00EA2BCC"/>
    <w:rsid w:val="00EA2EB7"/>
    <w:rsid w:val="00EA372D"/>
    <w:rsid w:val="00EA399A"/>
    <w:rsid w:val="00EA40A9"/>
    <w:rsid w:val="00EA4A4A"/>
    <w:rsid w:val="00EA4BF1"/>
    <w:rsid w:val="00EA55FD"/>
    <w:rsid w:val="00EA57E4"/>
    <w:rsid w:val="00EA5872"/>
    <w:rsid w:val="00EA5AF8"/>
    <w:rsid w:val="00EA5D9C"/>
    <w:rsid w:val="00EA5E43"/>
    <w:rsid w:val="00EA5F29"/>
    <w:rsid w:val="00EA6078"/>
    <w:rsid w:val="00EA6751"/>
    <w:rsid w:val="00EA6F1E"/>
    <w:rsid w:val="00EA7166"/>
    <w:rsid w:val="00EA748C"/>
    <w:rsid w:val="00EB0A3A"/>
    <w:rsid w:val="00EB0EC6"/>
    <w:rsid w:val="00EB16F0"/>
    <w:rsid w:val="00EB18E1"/>
    <w:rsid w:val="00EB1C12"/>
    <w:rsid w:val="00EB1C16"/>
    <w:rsid w:val="00EB1F7F"/>
    <w:rsid w:val="00EB2160"/>
    <w:rsid w:val="00EB223B"/>
    <w:rsid w:val="00EB2279"/>
    <w:rsid w:val="00EB2455"/>
    <w:rsid w:val="00EB28A5"/>
    <w:rsid w:val="00EB3968"/>
    <w:rsid w:val="00EB39F4"/>
    <w:rsid w:val="00EB4ACF"/>
    <w:rsid w:val="00EB5076"/>
    <w:rsid w:val="00EB5223"/>
    <w:rsid w:val="00EB58D7"/>
    <w:rsid w:val="00EB5CE1"/>
    <w:rsid w:val="00EB5EE8"/>
    <w:rsid w:val="00EB636D"/>
    <w:rsid w:val="00EB64F8"/>
    <w:rsid w:val="00EB6997"/>
    <w:rsid w:val="00EB7152"/>
    <w:rsid w:val="00EB72AC"/>
    <w:rsid w:val="00EB76D4"/>
    <w:rsid w:val="00EC0233"/>
    <w:rsid w:val="00EC03EE"/>
    <w:rsid w:val="00EC05EB"/>
    <w:rsid w:val="00EC0A23"/>
    <w:rsid w:val="00EC0D08"/>
    <w:rsid w:val="00EC0DE7"/>
    <w:rsid w:val="00EC1759"/>
    <w:rsid w:val="00EC1D9D"/>
    <w:rsid w:val="00EC2115"/>
    <w:rsid w:val="00EC2155"/>
    <w:rsid w:val="00EC25DC"/>
    <w:rsid w:val="00EC2657"/>
    <w:rsid w:val="00EC29C2"/>
    <w:rsid w:val="00EC2D47"/>
    <w:rsid w:val="00EC31CD"/>
    <w:rsid w:val="00EC32ED"/>
    <w:rsid w:val="00EC392B"/>
    <w:rsid w:val="00EC393E"/>
    <w:rsid w:val="00EC4575"/>
    <w:rsid w:val="00EC50DA"/>
    <w:rsid w:val="00EC5D36"/>
    <w:rsid w:val="00EC5DDE"/>
    <w:rsid w:val="00EC623E"/>
    <w:rsid w:val="00EC6344"/>
    <w:rsid w:val="00EC6CAC"/>
    <w:rsid w:val="00EC7D55"/>
    <w:rsid w:val="00ED05F8"/>
    <w:rsid w:val="00ED0F8E"/>
    <w:rsid w:val="00ED1867"/>
    <w:rsid w:val="00ED1D7E"/>
    <w:rsid w:val="00ED2468"/>
    <w:rsid w:val="00ED2A3A"/>
    <w:rsid w:val="00ED2AC1"/>
    <w:rsid w:val="00ED43B5"/>
    <w:rsid w:val="00ED489F"/>
    <w:rsid w:val="00ED4E1C"/>
    <w:rsid w:val="00ED5010"/>
    <w:rsid w:val="00ED523F"/>
    <w:rsid w:val="00ED5B78"/>
    <w:rsid w:val="00ED6ADC"/>
    <w:rsid w:val="00ED70CD"/>
    <w:rsid w:val="00ED797B"/>
    <w:rsid w:val="00ED7FB3"/>
    <w:rsid w:val="00EE07BF"/>
    <w:rsid w:val="00EE09B3"/>
    <w:rsid w:val="00EE0B82"/>
    <w:rsid w:val="00EE0C30"/>
    <w:rsid w:val="00EE0E80"/>
    <w:rsid w:val="00EE167B"/>
    <w:rsid w:val="00EE17DC"/>
    <w:rsid w:val="00EE1B6B"/>
    <w:rsid w:val="00EE1CCA"/>
    <w:rsid w:val="00EE1F5D"/>
    <w:rsid w:val="00EE21AD"/>
    <w:rsid w:val="00EE290D"/>
    <w:rsid w:val="00EE2A7B"/>
    <w:rsid w:val="00EE2BEB"/>
    <w:rsid w:val="00EE31DC"/>
    <w:rsid w:val="00EE3277"/>
    <w:rsid w:val="00EE3486"/>
    <w:rsid w:val="00EE42DC"/>
    <w:rsid w:val="00EE4629"/>
    <w:rsid w:val="00EE523E"/>
    <w:rsid w:val="00EE545A"/>
    <w:rsid w:val="00EE6148"/>
    <w:rsid w:val="00EE621B"/>
    <w:rsid w:val="00EE628A"/>
    <w:rsid w:val="00EE6B0A"/>
    <w:rsid w:val="00EE75F0"/>
    <w:rsid w:val="00EE787C"/>
    <w:rsid w:val="00EF04C3"/>
    <w:rsid w:val="00EF15DB"/>
    <w:rsid w:val="00EF189F"/>
    <w:rsid w:val="00EF2671"/>
    <w:rsid w:val="00EF2ACF"/>
    <w:rsid w:val="00EF32CD"/>
    <w:rsid w:val="00EF35B5"/>
    <w:rsid w:val="00EF3925"/>
    <w:rsid w:val="00EF3C05"/>
    <w:rsid w:val="00EF45B9"/>
    <w:rsid w:val="00EF485D"/>
    <w:rsid w:val="00EF4D99"/>
    <w:rsid w:val="00EF501A"/>
    <w:rsid w:val="00EF519F"/>
    <w:rsid w:val="00EF5C2F"/>
    <w:rsid w:val="00EF6739"/>
    <w:rsid w:val="00EF6C18"/>
    <w:rsid w:val="00EF6D15"/>
    <w:rsid w:val="00EF6F7E"/>
    <w:rsid w:val="00EF7E0D"/>
    <w:rsid w:val="00F01070"/>
    <w:rsid w:val="00F01503"/>
    <w:rsid w:val="00F0167E"/>
    <w:rsid w:val="00F016DF"/>
    <w:rsid w:val="00F01843"/>
    <w:rsid w:val="00F018EF"/>
    <w:rsid w:val="00F01EC3"/>
    <w:rsid w:val="00F020BF"/>
    <w:rsid w:val="00F022F5"/>
    <w:rsid w:val="00F0252C"/>
    <w:rsid w:val="00F02B1B"/>
    <w:rsid w:val="00F03809"/>
    <w:rsid w:val="00F038B1"/>
    <w:rsid w:val="00F03E91"/>
    <w:rsid w:val="00F047D8"/>
    <w:rsid w:val="00F049FA"/>
    <w:rsid w:val="00F05EC8"/>
    <w:rsid w:val="00F06019"/>
    <w:rsid w:val="00F06399"/>
    <w:rsid w:val="00F068DB"/>
    <w:rsid w:val="00F0691E"/>
    <w:rsid w:val="00F071F1"/>
    <w:rsid w:val="00F075CF"/>
    <w:rsid w:val="00F076D2"/>
    <w:rsid w:val="00F07ED0"/>
    <w:rsid w:val="00F100D8"/>
    <w:rsid w:val="00F103A7"/>
    <w:rsid w:val="00F10914"/>
    <w:rsid w:val="00F10D00"/>
    <w:rsid w:val="00F10D19"/>
    <w:rsid w:val="00F11D04"/>
    <w:rsid w:val="00F11D32"/>
    <w:rsid w:val="00F1205D"/>
    <w:rsid w:val="00F1222E"/>
    <w:rsid w:val="00F12379"/>
    <w:rsid w:val="00F125BD"/>
    <w:rsid w:val="00F12FC1"/>
    <w:rsid w:val="00F13221"/>
    <w:rsid w:val="00F13534"/>
    <w:rsid w:val="00F13AA5"/>
    <w:rsid w:val="00F13B7C"/>
    <w:rsid w:val="00F13DE2"/>
    <w:rsid w:val="00F1429C"/>
    <w:rsid w:val="00F148E3"/>
    <w:rsid w:val="00F1557E"/>
    <w:rsid w:val="00F15933"/>
    <w:rsid w:val="00F15BD2"/>
    <w:rsid w:val="00F15D5E"/>
    <w:rsid w:val="00F15F61"/>
    <w:rsid w:val="00F16AB9"/>
    <w:rsid w:val="00F17039"/>
    <w:rsid w:val="00F17247"/>
    <w:rsid w:val="00F17A7A"/>
    <w:rsid w:val="00F17AF5"/>
    <w:rsid w:val="00F17E37"/>
    <w:rsid w:val="00F20193"/>
    <w:rsid w:val="00F204EC"/>
    <w:rsid w:val="00F2054B"/>
    <w:rsid w:val="00F20B43"/>
    <w:rsid w:val="00F21E82"/>
    <w:rsid w:val="00F22238"/>
    <w:rsid w:val="00F22304"/>
    <w:rsid w:val="00F224BC"/>
    <w:rsid w:val="00F2271D"/>
    <w:rsid w:val="00F22B33"/>
    <w:rsid w:val="00F22CE6"/>
    <w:rsid w:val="00F23173"/>
    <w:rsid w:val="00F237E4"/>
    <w:rsid w:val="00F24263"/>
    <w:rsid w:val="00F2431A"/>
    <w:rsid w:val="00F245D6"/>
    <w:rsid w:val="00F246F1"/>
    <w:rsid w:val="00F24A1A"/>
    <w:rsid w:val="00F24B91"/>
    <w:rsid w:val="00F24FA8"/>
    <w:rsid w:val="00F25052"/>
    <w:rsid w:val="00F256E4"/>
    <w:rsid w:val="00F25EAE"/>
    <w:rsid w:val="00F261C8"/>
    <w:rsid w:val="00F26F10"/>
    <w:rsid w:val="00F27393"/>
    <w:rsid w:val="00F27A83"/>
    <w:rsid w:val="00F27E8A"/>
    <w:rsid w:val="00F3087D"/>
    <w:rsid w:val="00F31436"/>
    <w:rsid w:val="00F3179C"/>
    <w:rsid w:val="00F31D0A"/>
    <w:rsid w:val="00F32070"/>
    <w:rsid w:val="00F3224C"/>
    <w:rsid w:val="00F32905"/>
    <w:rsid w:val="00F32FE7"/>
    <w:rsid w:val="00F33138"/>
    <w:rsid w:val="00F33BF2"/>
    <w:rsid w:val="00F33E61"/>
    <w:rsid w:val="00F344B7"/>
    <w:rsid w:val="00F345D1"/>
    <w:rsid w:val="00F34712"/>
    <w:rsid w:val="00F3482D"/>
    <w:rsid w:val="00F34EF5"/>
    <w:rsid w:val="00F34F72"/>
    <w:rsid w:val="00F3505E"/>
    <w:rsid w:val="00F356FE"/>
    <w:rsid w:val="00F35F09"/>
    <w:rsid w:val="00F3648E"/>
    <w:rsid w:val="00F36DF9"/>
    <w:rsid w:val="00F36FFF"/>
    <w:rsid w:val="00F372DE"/>
    <w:rsid w:val="00F37345"/>
    <w:rsid w:val="00F37B68"/>
    <w:rsid w:val="00F37EA2"/>
    <w:rsid w:val="00F407ED"/>
    <w:rsid w:val="00F415EB"/>
    <w:rsid w:val="00F41646"/>
    <w:rsid w:val="00F416E0"/>
    <w:rsid w:val="00F417F9"/>
    <w:rsid w:val="00F422A5"/>
    <w:rsid w:val="00F429C9"/>
    <w:rsid w:val="00F43019"/>
    <w:rsid w:val="00F433A6"/>
    <w:rsid w:val="00F43478"/>
    <w:rsid w:val="00F43524"/>
    <w:rsid w:val="00F435BC"/>
    <w:rsid w:val="00F43B42"/>
    <w:rsid w:val="00F44E20"/>
    <w:rsid w:val="00F451CA"/>
    <w:rsid w:val="00F4531F"/>
    <w:rsid w:val="00F453C0"/>
    <w:rsid w:val="00F45A98"/>
    <w:rsid w:val="00F46451"/>
    <w:rsid w:val="00F464A3"/>
    <w:rsid w:val="00F46E24"/>
    <w:rsid w:val="00F47127"/>
    <w:rsid w:val="00F4723C"/>
    <w:rsid w:val="00F473BD"/>
    <w:rsid w:val="00F47491"/>
    <w:rsid w:val="00F47543"/>
    <w:rsid w:val="00F509A3"/>
    <w:rsid w:val="00F51C19"/>
    <w:rsid w:val="00F528DC"/>
    <w:rsid w:val="00F52A22"/>
    <w:rsid w:val="00F53013"/>
    <w:rsid w:val="00F53D4E"/>
    <w:rsid w:val="00F53E21"/>
    <w:rsid w:val="00F54289"/>
    <w:rsid w:val="00F55091"/>
    <w:rsid w:val="00F553AA"/>
    <w:rsid w:val="00F55738"/>
    <w:rsid w:val="00F55CC4"/>
    <w:rsid w:val="00F560D3"/>
    <w:rsid w:val="00F5615C"/>
    <w:rsid w:val="00F56820"/>
    <w:rsid w:val="00F56971"/>
    <w:rsid w:val="00F56E40"/>
    <w:rsid w:val="00F56FE9"/>
    <w:rsid w:val="00F57146"/>
    <w:rsid w:val="00F5725E"/>
    <w:rsid w:val="00F57267"/>
    <w:rsid w:val="00F57676"/>
    <w:rsid w:val="00F60A35"/>
    <w:rsid w:val="00F60CC3"/>
    <w:rsid w:val="00F6113C"/>
    <w:rsid w:val="00F61263"/>
    <w:rsid w:val="00F6156C"/>
    <w:rsid w:val="00F61782"/>
    <w:rsid w:val="00F61C05"/>
    <w:rsid w:val="00F6217D"/>
    <w:rsid w:val="00F625B0"/>
    <w:rsid w:val="00F62BDF"/>
    <w:rsid w:val="00F62CCD"/>
    <w:rsid w:val="00F633C2"/>
    <w:rsid w:val="00F63952"/>
    <w:rsid w:val="00F63B4B"/>
    <w:rsid w:val="00F6411A"/>
    <w:rsid w:val="00F641D5"/>
    <w:rsid w:val="00F64825"/>
    <w:rsid w:val="00F6502F"/>
    <w:rsid w:val="00F6535C"/>
    <w:rsid w:val="00F6593B"/>
    <w:rsid w:val="00F65C1E"/>
    <w:rsid w:val="00F65C55"/>
    <w:rsid w:val="00F66012"/>
    <w:rsid w:val="00F6613C"/>
    <w:rsid w:val="00F6615A"/>
    <w:rsid w:val="00F66A44"/>
    <w:rsid w:val="00F66E4B"/>
    <w:rsid w:val="00F6705B"/>
    <w:rsid w:val="00F677DA"/>
    <w:rsid w:val="00F67C31"/>
    <w:rsid w:val="00F7043A"/>
    <w:rsid w:val="00F70618"/>
    <w:rsid w:val="00F71204"/>
    <w:rsid w:val="00F71832"/>
    <w:rsid w:val="00F71ED8"/>
    <w:rsid w:val="00F720F2"/>
    <w:rsid w:val="00F722D6"/>
    <w:rsid w:val="00F72338"/>
    <w:rsid w:val="00F72957"/>
    <w:rsid w:val="00F72BF4"/>
    <w:rsid w:val="00F73036"/>
    <w:rsid w:val="00F730B2"/>
    <w:rsid w:val="00F73378"/>
    <w:rsid w:val="00F735F3"/>
    <w:rsid w:val="00F737AF"/>
    <w:rsid w:val="00F73E5D"/>
    <w:rsid w:val="00F747D8"/>
    <w:rsid w:val="00F754FD"/>
    <w:rsid w:val="00F75C89"/>
    <w:rsid w:val="00F7622C"/>
    <w:rsid w:val="00F768EF"/>
    <w:rsid w:val="00F76AA2"/>
    <w:rsid w:val="00F76D31"/>
    <w:rsid w:val="00F76DC8"/>
    <w:rsid w:val="00F76E7E"/>
    <w:rsid w:val="00F77306"/>
    <w:rsid w:val="00F773ED"/>
    <w:rsid w:val="00F77731"/>
    <w:rsid w:val="00F77A30"/>
    <w:rsid w:val="00F77C8B"/>
    <w:rsid w:val="00F8086C"/>
    <w:rsid w:val="00F80A0A"/>
    <w:rsid w:val="00F80B59"/>
    <w:rsid w:val="00F81049"/>
    <w:rsid w:val="00F8183A"/>
    <w:rsid w:val="00F822AC"/>
    <w:rsid w:val="00F827CA"/>
    <w:rsid w:val="00F82D12"/>
    <w:rsid w:val="00F82DCA"/>
    <w:rsid w:val="00F839E5"/>
    <w:rsid w:val="00F83D77"/>
    <w:rsid w:val="00F83D84"/>
    <w:rsid w:val="00F83F58"/>
    <w:rsid w:val="00F83F85"/>
    <w:rsid w:val="00F84665"/>
    <w:rsid w:val="00F846CB"/>
    <w:rsid w:val="00F84780"/>
    <w:rsid w:val="00F84895"/>
    <w:rsid w:val="00F849B3"/>
    <w:rsid w:val="00F865F4"/>
    <w:rsid w:val="00F87636"/>
    <w:rsid w:val="00F8782B"/>
    <w:rsid w:val="00F87976"/>
    <w:rsid w:val="00F87EDE"/>
    <w:rsid w:val="00F87F49"/>
    <w:rsid w:val="00F87FCB"/>
    <w:rsid w:val="00F90386"/>
    <w:rsid w:val="00F90526"/>
    <w:rsid w:val="00F908E4"/>
    <w:rsid w:val="00F909F4"/>
    <w:rsid w:val="00F919FA"/>
    <w:rsid w:val="00F91CCB"/>
    <w:rsid w:val="00F91E64"/>
    <w:rsid w:val="00F91E8B"/>
    <w:rsid w:val="00F9236D"/>
    <w:rsid w:val="00F92EF6"/>
    <w:rsid w:val="00F9310D"/>
    <w:rsid w:val="00F93168"/>
    <w:rsid w:val="00F93B4E"/>
    <w:rsid w:val="00F93B50"/>
    <w:rsid w:val="00F93D55"/>
    <w:rsid w:val="00F93E6F"/>
    <w:rsid w:val="00F94311"/>
    <w:rsid w:val="00F9557E"/>
    <w:rsid w:val="00F95D59"/>
    <w:rsid w:val="00F96045"/>
    <w:rsid w:val="00F962C9"/>
    <w:rsid w:val="00F967E2"/>
    <w:rsid w:val="00F96AB3"/>
    <w:rsid w:val="00F97455"/>
    <w:rsid w:val="00F9751B"/>
    <w:rsid w:val="00F97FDB"/>
    <w:rsid w:val="00FA0522"/>
    <w:rsid w:val="00FA0FB2"/>
    <w:rsid w:val="00FA1BF8"/>
    <w:rsid w:val="00FA2707"/>
    <w:rsid w:val="00FA2947"/>
    <w:rsid w:val="00FA2F62"/>
    <w:rsid w:val="00FA3313"/>
    <w:rsid w:val="00FA3386"/>
    <w:rsid w:val="00FA34E9"/>
    <w:rsid w:val="00FA39CF"/>
    <w:rsid w:val="00FA3BEE"/>
    <w:rsid w:val="00FA3EDE"/>
    <w:rsid w:val="00FA4735"/>
    <w:rsid w:val="00FA5006"/>
    <w:rsid w:val="00FA528C"/>
    <w:rsid w:val="00FA5404"/>
    <w:rsid w:val="00FA5CD9"/>
    <w:rsid w:val="00FA60FD"/>
    <w:rsid w:val="00FA649C"/>
    <w:rsid w:val="00FA67A0"/>
    <w:rsid w:val="00FA6FD1"/>
    <w:rsid w:val="00FA6FF2"/>
    <w:rsid w:val="00FA71C9"/>
    <w:rsid w:val="00FA76D3"/>
    <w:rsid w:val="00FA77F9"/>
    <w:rsid w:val="00FA7845"/>
    <w:rsid w:val="00FA7BDB"/>
    <w:rsid w:val="00FA7EE7"/>
    <w:rsid w:val="00FB07FD"/>
    <w:rsid w:val="00FB0802"/>
    <w:rsid w:val="00FB0E3C"/>
    <w:rsid w:val="00FB12D2"/>
    <w:rsid w:val="00FB2540"/>
    <w:rsid w:val="00FB2C52"/>
    <w:rsid w:val="00FB2FD1"/>
    <w:rsid w:val="00FB3338"/>
    <w:rsid w:val="00FB33B2"/>
    <w:rsid w:val="00FB3771"/>
    <w:rsid w:val="00FB3891"/>
    <w:rsid w:val="00FB4782"/>
    <w:rsid w:val="00FB500B"/>
    <w:rsid w:val="00FB5554"/>
    <w:rsid w:val="00FB55E0"/>
    <w:rsid w:val="00FB5F74"/>
    <w:rsid w:val="00FB6029"/>
    <w:rsid w:val="00FB653A"/>
    <w:rsid w:val="00FB6557"/>
    <w:rsid w:val="00FB670A"/>
    <w:rsid w:val="00FB694E"/>
    <w:rsid w:val="00FB6DFF"/>
    <w:rsid w:val="00FB6F59"/>
    <w:rsid w:val="00FB7383"/>
    <w:rsid w:val="00FB7811"/>
    <w:rsid w:val="00FC0D7F"/>
    <w:rsid w:val="00FC1242"/>
    <w:rsid w:val="00FC199C"/>
    <w:rsid w:val="00FC204C"/>
    <w:rsid w:val="00FC33C7"/>
    <w:rsid w:val="00FC34B1"/>
    <w:rsid w:val="00FC3B80"/>
    <w:rsid w:val="00FC3BBB"/>
    <w:rsid w:val="00FC47F0"/>
    <w:rsid w:val="00FC48F0"/>
    <w:rsid w:val="00FC4BDE"/>
    <w:rsid w:val="00FC4EF1"/>
    <w:rsid w:val="00FC5AA8"/>
    <w:rsid w:val="00FC5CEF"/>
    <w:rsid w:val="00FC63CA"/>
    <w:rsid w:val="00FC70D8"/>
    <w:rsid w:val="00FC71B7"/>
    <w:rsid w:val="00FC7650"/>
    <w:rsid w:val="00FC7AC2"/>
    <w:rsid w:val="00FD01AA"/>
    <w:rsid w:val="00FD0FD9"/>
    <w:rsid w:val="00FD1A89"/>
    <w:rsid w:val="00FD1EA6"/>
    <w:rsid w:val="00FD2189"/>
    <w:rsid w:val="00FD2A02"/>
    <w:rsid w:val="00FD33B9"/>
    <w:rsid w:val="00FD3D11"/>
    <w:rsid w:val="00FD3EED"/>
    <w:rsid w:val="00FD3F65"/>
    <w:rsid w:val="00FD426D"/>
    <w:rsid w:val="00FD4362"/>
    <w:rsid w:val="00FD476C"/>
    <w:rsid w:val="00FD48A8"/>
    <w:rsid w:val="00FD48CD"/>
    <w:rsid w:val="00FD4AF1"/>
    <w:rsid w:val="00FD54F0"/>
    <w:rsid w:val="00FD58B2"/>
    <w:rsid w:val="00FD5BF5"/>
    <w:rsid w:val="00FD5CBB"/>
    <w:rsid w:val="00FD5DFA"/>
    <w:rsid w:val="00FD5F0B"/>
    <w:rsid w:val="00FD7160"/>
    <w:rsid w:val="00FD7572"/>
    <w:rsid w:val="00FD779A"/>
    <w:rsid w:val="00FD7EBF"/>
    <w:rsid w:val="00FE017A"/>
    <w:rsid w:val="00FE2505"/>
    <w:rsid w:val="00FE2786"/>
    <w:rsid w:val="00FE2A90"/>
    <w:rsid w:val="00FE2BB6"/>
    <w:rsid w:val="00FE2D9D"/>
    <w:rsid w:val="00FE37C7"/>
    <w:rsid w:val="00FE3831"/>
    <w:rsid w:val="00FE3C9A"/>
    <w:rsid w:val="00FE3FEB"/>
    <w:rsid w:val="00FE45BD"/>
    <w:rsid w:val="00FE467D"/>
    <w:rsid w:val="00FE480B"/>
    <w:rsid w:val="00FE48A7"/>
    <w:rsid w:val="00FE4BD7"/>
    <w:rsid w:val="00FE4C73"/>
    <w:rsid w:val="00FE5284"/>
    <w:rsid w:val="00FE57CE"/>
    <w:rsid w:val="00FE62C6"/>
    <w:rsid w:val="00FE635F"/>
    <w:rsid w:val="00FE6851"/>
    <w:rsid w:val="00FE6A17"/>
    <w:rsid w:val="00FE792C"/>
    <w:rsid w:val="00FF0004"/>
    <w:rsid w:val="00FF0948"/>
    <w:rsid w:val="00FF0CAF"/>
    <w:rsid w:val="00FF0F97"/>
    <w:rsid w:val="00FF10CD"/>
    <w:rsid w:val="00FF14DB"/>
    <w:rsid w:val="00FF18C6"/>
    <w:rsid w:val="00FF1C77"/>
    <w:rsid w:val="00FF2113"/>
    <w:rsid w:val="00FF32B0"/>
    <w:rsid w:val="00FF44A2"/>
    <w:rsid w:val="00FF4640"/>
    <w:rsid w:val="00FF4DB6"/>
    <w:rsid w:val="00FF56C7"/>
    <w:rsid w:val="00FF573A"/>
    <w:rsid w:val="00FF57AF"/>
    <w:rsid w:val="00FF5A59"/>
    <w:rsid w:val="00FF63B6"/>
    <w:rsid w:val="00FF6477"/>
    <w:rsid w:val="00FF67F8"/>
    <w:rsid w:val="00FF6B51"/>
    <w:rsid w:val="00FF6DF1"/>
    <w:rsid w:val="00FF6E34"/>
    <w:rsid w:val="00FF7C33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AA3B4B1"/>
  <w15:chartTrackingRefBased/>
  <w15:docId w15:val="{A7F6F073-7859-4525-B026-93F2F37A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72107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070DC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70D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8B2FA9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5C7846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4">
    <w:name w:val="Plain Text"/>
    <w:basedOn w:val="a"/>
    <w:link w:val="a5"/>
    <w:rPr>
      <w:rFonts w:ascii="Courier New" w:hAnsi="Courier New" w:cs="Courier New"/>
    </w:rPr>
  </w:style>
  <w:style w:type="character" w:styleId="a6">
    <w:name w:val="Hyperlink"/>
    <w:rPr>
      <w:color w:val="0000FF"/>
      <w:u w:val="single"/>
    </w:rPr>
  </w:style>
  <w:style w:type="paragraph" w:styleId="a7">
    <w:name w:val="head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rsid w:val="00DC4F51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c"/>
    <w:semiHidden/>
    <w:rsid w:val="00420CDA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8B2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age number"/>
    <w:basedOn w:val="a0"/>
    <w:rsid w:val="008D138A"/>
  </w:style>
  <w:style w:type="paragraph" w:styleId="af">
    <w:name w:val="Normal (Web)"/>
    <w:basedOn w:val="a"/>
    <w:uiPriority w:val="99"/>
    <w:rsid w:val="00070DC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f0">
    <w:name w:val="Strong"/>
    <w:uiPriority w:val="22"/>
    <w:qFormat/>
    <w:rsid w:val="00F17247"/>
    <w:rPr>
      <w:b/>
      <w:bCs/>
    </w:rPr>
  </w:style>
  <w:style w:type="paragraph" w:customStyle="1" w:styleId="ConsPlusNonformat">
    <w:name w:val="ConsPlusNonformat"/>
    <w:rsid w:val="00392437"/>
    <w:pPr>
      <w:widowControl w:val="0"/>
    </w:pPr>
    <w:rPr>
      <w:rFonts w:ascii="Courier New" w:hAnsi="Courier New"/>
      <w:snapToGrid w:val="0"/>
    </w:rPr>
  </w:style>
  <w:style w:type="paragraph" w:styleId="af1">
    <w:name w:val="Body Text Indent"/>
    <w:basedOn w:val="a"/>
    <w:link w:val="af2"/>
    <w:rsid w:val="00BC609B"/>
    <w:pPr>
      <w:ind w:firstLine="709"/>
      <w:jc w:val="both"/>
    </w:pPr>
    <w:rPr>
      <w:rFonts w:ascii="Times New Roman" w:hAnsi="Times New Roman"/>
      <w:sz w:val="24"/>
      <w:szCs w:val="24"/>
    </w:rPr>
  </w:style>
  <w:style w:type="paragraph" w:styleId="31">
    <w:name w:val="Body Text Indent 3"/>
    <w:basedOn w:val="a"/>
    <w:link w:val="32"/>
    <w:rsid w:val="00BC609B"/>
    <w:pPr>
      <w:ind w:firstLine="720"/>
      <w:jc w:val="both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357F31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mw-headline">
    <w:name w:val="mw-headline"/>
    <w:rsid w:val="00727757"/>
  </w:style>
  <w:style w:type="character" w:customStyle="1" w:styleId="af3">
    <w:name w:val="Основной текст_"/>
    <w:link w:val="11"/>
    <w:rsid w:val="00832D59"/>
    <w:rPr>
      <w:sz w:val="22"/>
      <w:szCs w:val="22"/>
      <w:shd w:val="clear" w:color="auto" w:fill="FFFFFF"/>
    </w:rPr>
  </w:style>
  <w:style w:type="paragraph" w:customStyle="1" w:styleId="11">
    <w:name w:val="Основной текст1"/>
    <w:basedOn w:val="a"/>
    <w:link w:val="af3"/>
    <w:rsid w:val="00832D59"/>
    <w:pPr>
      <w:shd w:val="clear" w:color="auto" w:fill="FFFFFF"/>
      <w:spacing w:line="278" w:lineRule="exact"/>
      <w:jc w:val="both"/>
    </w:pPr>
    <w:rPr>
      <w:rFonts w:ascii="Times New Roman" w:hAnsi="Times New Roman"/>
      <w:sz w:val="22"/>
      <w:szCs w:val="22"/>
    </w:rPr>
  </w:style>
  <w:style w:type="character" w:customStyle="1" w:styleId="21">
    <w:name w:val="Основной текст (2)_"/>
    <w:link w:val="22"/>
    <w:rsid w:val="00065542"/>
    <w:rPr>
      <w:sz w:val="18"/>
      <w:szCs w:val="18"/>
      <w:shd w:val="clear" w:color="auto" w:fill="FFFFFF"/>
    </w:rPr>
  </w:style>
  <w:style w:type="character" w:customStyle="1" w:styleId="1pt">
    <w:name w:val="Основной текст + Курсив;Интервал 1 pt"/>
    <w:rsid w:val="000655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0"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65542"/>
    <w:pPr>
      <w:shd w:val="clear" w:color="auto" w:fill="FFFFFF"/>
      <w:spacing w:line="0" w:lineRule="atLeast"/>
    </w:pPr>
    <w:rPr>
      <w:rFonts w:ascii="Times New Roman" w:hAnsi="Times New Roman"/>
      <w:sz w:val="18"/>
      <w:szCs w:val="18"/>
    </w:rPr>
  </w:style>
  <w:style w:type="paragraph" w:styleId="af4">
    <w:name w:val="List Paragraph"/>
    <w:basedOn w:val="a"/>
    <w:uiPriority w:val="34"/>
    <w:qFormat/>
    <w:rsid w:val="00C05700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link w:val="1"/>
    <w:rsid w:val="00B05631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B05631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B05631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B05631"/>
    <w:rPr>
      <w:rFonts w:ascii="Times New Roman CYR" w:hAnsi="Times New Roman CYR"/>
      <w:sz w:val="24"/>
    </w:rPr>
  </w:style>
  <w:style w:type="character" w:customStyle="1" w:styleId="50">
    <w:name w:val="Заголовок 5 Знак"/>
    <w:link w:val="5"/>
    <w:rsid w:val="00B05631"/>
    <w:rPr>
      <w:b/>
      <w:bCs/>
      <w:i/>
      <w:iCs/>
      <w:sz w:val="26"/>
      <w:szCs w:val="26"/>
    </w:rPr>
  </w:style>
  <w:style w:type="paragraph" w:customStyle="1" w:styleId="af5">
    <w:name w:val="Знак Знак Знак Знак"/>
    <w:basedOn w:val="a"/>
    <w:rsid w:val="00B05631"/>
    <w:pPr>
      <w:spacing w:after="160" w:line="240" w:lineRule="exact"/>
    </w:pPr>
    <w:rPr>
      <w:rFonts w:ascii="Arial" w:hAnsi="Arial" w:cs="Arial"/>
      <w:lang w:val="fr-FR" w:eastAsia="en-US"/>
    </w:rPr>
  </w:style>
  <w:style w:type="character" w:customStyle="1" w:styleId="a5">
    <w:name w:val="Текст Знак"/>
    <w:link w:val="a4"/>
    <w:rsid w:val="00B05631"/>
    <w:rPr>
      <w:rFonts w:ascii="Courier New" w:hAnsi="Courier New" w:cs="Courier New"/>
    </w:rPr>
  </w:style>
  <w:style w:type="character" w:customStyle="1" w:styleId="a8">
    <w:name w:val="Верхний колонтитул Знак"/>
    <w:link w:val="a7"/>
    <w:rsid w:val="00B05631"/>
    <w:rPr>
      <w:rFonts w:ascii="Times New Roman CYR" w:hAnsi="Times New Roman CYR"/>
    </w:rPr>
  </w:style>
  <w:style w:type="character" w:customStyle="1" w:styleId="aa">
    <w:name w:val="Нижний колонтитул Знак"/>
    <w:link w:val="a9"/>
    <w:rsid w:val="00B05631"/>
    <w:rPr>
      <w:rFonts w:ascii="Times New Roman CYR" w:hAnsi="Times New Roman CYR"/>
    </w:rPr>
  </w:style>
  <w:style w:type="character" w:customStyle="1" w:styleId="ac">
    <w:name w:val="Текст выноски Знак"/>
    <w:link w:val="ab"/>
    <w:semiHidden/>
    <w:rsid w:val="00B05631"/>
    <w:rPr>
      <w:rFonts w:ascii="Tahoma" w:hAnsi="Tahoma" w:cs="Tahoma"/>
      <w:sz w:val="16"/>
      <w:szCs w:val="16"/>
    </w:rPr>
  </w:style>
  <w:style w:type="character" w:customStyle="1" w:styleId="af2">
    <w:name w:val="Основной текст с отступом Знак"/>
    <w:link w:val="af1"/>
    <w:rsid w:val="00B05631"/>
    <w:rPr>
      <w:sz w:val="24"/>
      <w:szCs w:val="24"/>
    </w:rPr>
  </w:style>
  <w:style w:type="character" w:customStyle="1" w:styleId="32">
    <w:name w:val="Основной текст с отступом 3 Знак"/>
    <w:link w:val="31"/>
    <w:rsid w:val="00B05631"/>
    <w:rPr>
      <w:sz w:val="24"/>
      <w:szCs w:val="24"/>
    </w:rPr>
  </w:style>
  <w:style w:type="character" w:customStyle="1" w:styleId="23">
    <w:name w:val="Заголовок №2_"/>
    <w:link w:val="24"/>
    <w:rsid w:val="00CE398C"/>
    <w:rPr>
      <w:sz w:val="23"/>
      <w:szCs w:val="23"/>
      <w:shd w:val="clear" w:color="auto" w:fill="FFFFFF"/>
    </w:rPr>
  </w:style>
  <w:style w:type="character" w:customStyle="1" w:styleId="af6">
    <w:name w:val="Основной текст + Полужирный"/>
    <w:rsid w:val="00CE39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4">
    <w:name w:val="Заголовок №2"/>
    <w:basedOn w:val="a"/>
    <w:link w:val="23"/>
    <w:rsid w:val="00CE398C"/>
    <w:pPr>
      <w:shd w:val="clear" w:color="auto" w:fill="FFFFFF"/>
      <w:spacing w:before="240" w:line="274" w:lineRule="exact"/>
      <w:ind w:firstLine="720"/>
      <w:jc w:val="both"/>
      <w:outlineLvl w:val="1"/>
    </w:pPr>
    <w:rPr>
      <w:rFonts w:ascii="Times New Roman" w:hAnsi="Times New Roman"/>
      <w:sz w:val="23"/>
      <w:szCs w:val="23"/>
    </w:rPr>
  </w:style>
  <w:style w:type="paragraph" w:customStyle="1" w:styleId="ConsPlusTitle">
    <w:name w:val="ConsPlusTitle"/>
    <w:uiPriority w:val="99"/>
    <w:rsid w:val="0047053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7">
    <w:name w:val="Колонтитул_"/>
    <w:link w:val="af8"/>
    <w:rsid w:val="00CF41BC"/>
    <w:rPr>
      <w:shd w:val="clear" w:color="auto" w:fill="FFFFFF"/>
    </w:rPr>
  </w:style>
  <w:style w:type="paragraph" w:customStyle="1" w:styleId="25">
    <w:name w:val="Основной текст2"/>
    <w:basedOn w:val="a"/>
    <w:rsid w:val="00CF41BC"/>
    <w:pPr>
      <w:shd w:val="clear" w:color="auto" w:fill="FFFFFF"/>
      <w:spacing w:line="0" w:lineRule="atLeast"/>
      <w:jc w:val="center"/>
    </w:pPr>
    <w:rPr>
      <w:rFonts w:ascii="Times New Roman" w:hAnsi="Times New Roman"/>
      <w:color w:val="000000"/>
      <w:sz w:val="26"/>
      <w:szCs w:val="26"/>
      <w:lang w:val="ru"/>
    </w:rPr>
  </w:style>
  <w:style w:type="paragraph" w:customStyle="1" w:styleId="af8">
    <w:name w:val="Колонтитул"/>
    <w:basedOn w:val="a"/>
    <w:link w:val="af7"/>
    <w:rsid w:val="00CF41BC"/>
    <w:pPr>
      <w:shd w:val="clear" w:color="auto" w:fill="FFFFFF"/>
    </w:pPr>
    <w:rPr>
      <w:rFonts w:ascii="Times New Roman" w:hAnsi="Times New Roman"/>
    </w:rPr>
  </w:style>
  <w:style w:type="character" w:customStyle="1" w:styleId="12">
    <w:name w:val="Заголовок №1_"/>
    <w:link w:val="13"/>
    <w:rsid w:val="00374C67"/>
    <w:rPr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374C67"/>
    <w:pPr>
      <w:shd w:val="clear" w:color="auto" w:fill="FFFFFF"/>
      <w:spacing w:after="240" w:line="0" w:lineRule="atLeast"/>
      <w:jc w:val="both"/>
      <w:outlineLvl w:val="0"/>
    </w:pPr>
    <w:rPr>
      <w:rFonts w:ascii="Times New Roman" w:hAnsi="Times New Roman"/>
      <w:sz w:val="27"/>
      <w:szCs w:val="27"/>
    </w:rPr>
  </w:style>
  <w:style w:type="character" w:customStyle="1" w:styleId="211pt">
    <w:name w:val="Основной текст (2) + 11 pt"/>
    <w:rsid w:val="00E62C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af9">
    <w:name w:val="Оглавление_"/>
    <w:link w:val="afa"/>
    <w:rsid w:val="00E62C1C"/>
    <w:rPr>
      <w:sz w:val="22"/>
      <w:szCs w:val="22"/>
      <w:shd w:val="clear" w:color="auto" w:fill="FFFFFF"/>
    </w:rPr>
  </w:style>
  <w:style w:type="character" w:customStyle="1" w:styleId="26">
    <w:name w:val="Оглавление (2)_"/>
    <w:link w:val="27"/>
    <w:rsid w:val="00E62C1C"/>
    <w:rPr>
      <w:w w:val="40"/>
      <w:sz w:val="12"/>
      <w:szCs w:val="12"/>
      <w:shd w:val="clear" w:color="auto" w:fill="FFFFFF"/>
    </w:rPr>
  </w:style>
  <w:style w:type="paragraph" w:customStyle="1" w:styleId="afa">
    <w:name w:val="Оглавление"/>
    <w:basedOn w:val="a"/>
    <w:link w:val="af9"/>
    <w:rsid w:val="00E62C1C"/>
    <w:pPr>
      <w:shd w:val="clear" w:color="auto" w:fill="FFFFFF"/>
      <w:spacing w:line="307" w:lineRule="exact"/>
    </w:pPr>
    <w:rPr>
      <w:rFonts w:ascii="Times New Roman" w:hAnsi="Times New Roman"/>
      <w:sz w:val="22"/>
      <w:szCs w:val="22"/>
    </w:rPr>
  </w:style>
  <w:style w:type="paragraph" w:customStyle="1" w:styleId="27">
    <w:name w:val="Оглавление (2)"/>
    <w:basedOn w:val="a"/>
    <w:link w:val="26"/>
    <w:rsid w:val="00E62C1C"/>
    <w:pPr>
      <w:shd w:val="clear" w:color="auto" w:fill="FFFFFF"/>
      <w:spacing w:line="0" w:lineRule="atLeast"/>
      <w:jc w:val="both"/>
    </w:pPr>
    <w:rPr>
      <w:rFonts w:ascii="Times New Roman" w:hAnsi="Times New Roman"/>
      <w:w w:val="40"/>
      <w:sz w:val="12"/>
      <w:szCs w:val="12"/>
    </w:rPr>
  </w:style>
  <w:style w:type="character" w:customStyle="1" w:styleId="markedcontent">
    <w:name w:val="markedcontent"/>
    <w:rsid w:val="00AE5DA1"/>
  </w:style>
  <w:style w:type="paragraph" w:styleId="afb">
    <w:name w:val="Title"/>
    <w:basedOn w:val="a"/>
    <w:link w:val="afc"/>
    <w:qFormat/>
    <w:rsid w:val="00303AA7"/>
    <w:pPr>
      <w:jc w:val="center"/>
    </w:pPr>
    <w:rPr>
      <w:rFonts w:ascii="Times New Roman" w:hAnsi="Times New Roman"/>
      <w:sz w:val="28"/>
    </w:rPr>
  </w:style>
  <w:style w:type="character" w:customStyle="1" w:styleId="afc">
    <w:name w:val="Заголовок Знак"/>
    <w:link w:val="afb"/>
    <w:rsid w:val="00303AA7"/>
    <w:rPr>
      <w:sz w:val="28"/>
    </w:rPr>
  </w:style>
  <w:style w:type="character" w:customStyle="1" w:styleId="41">
    <w:name w:val="Основной текст (4)"/>
    <w:basedOn w:val="a0"/>
    <w:rsid w:val="007561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afd">
    <w:name w:val="Знак Знак Знак Знак"/>
    <w:basedOn w:val="a"/>
    <w:rsid w:val="00B73B3A"/>
    <w:pPr>
      <w:spacing w:after="160" w:line="240" w:lineRule="exact"/>
    </w:pPr>
    <w:rPr>
      <w:rFonts w:ascii="Arial" w:hAnsi="Arial" w:cs="Arial"/>
      <w:lang w:val="fr-FR" w:eastAsia="en-US"/>
    </w:rPr>
  </w:style>
  <w:style w:type="paragraph" w:customStyle="1" w:styleId="afe">
    <w:name w:val="Знак Знак Знак Знак"/>
    <w:basedOn w:val="a"/>
    <w:rsid w:val="004D3656"/>
    <w:pPr>
      <w:spacing w:after="160" w:line="240" w:lineRule="exact"/>
    </w:pPr>
    <w:rPr>
      <w:rFonts w:ascii="Arial" w:hAnsi="Arial" w:cs="Arial"/>
      <w:lang w:val="fr-FR" w:eastAsia="en-US"/>
    </w:rPr>
  </w:style>
  <w:style w:type="paragraph" w:customStyle="1" w:styleId="table-caption">
    <w:name w:val="table-caption"/>
    <w:basedOn w:val="a"/>
    <w:rsid w:val="004D365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ff">
    <w:name w:val="Знак Знак Знак Знак"/>
    <w:basedOn w:val="a"/>
    <w:rsid w:val="00F27393"/>
    <w:pPr>
      <w:spacing w:after="160" w:line="240" w:lineRule="exact"/>
    </w:pPr>
    <w:rPr>
      <w:rFonts w:ascii="Arial" w:hAnsi="Arial" w:cs="Arial"/>
      <w:lang w:val="fr-FR" w:eastAsia="en-US"/>
    </w:rPr>
  </w:style>
  <w:style w:type="character" w:customStyle="1" w:styleId="TrebuchetMS12pt">
    <w:name w:val="Основной текст + Trebuchet MS;12 pt"/>
    <w:basedOn w:val="af3"/>
    <w:rsid w:val="00CD6D0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paragraph" w:customStyle="1" w:styleId="aff0">
    <w:name w:val="Знак Знак Знак Знак"/>
    <w:basedOn w:val="a"/>
    <w:rsid w:val="007B6149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ff1">
    <w:name w:val="Body Text"/>
    <w:basedOn w:val="a"/>
    <w:link w:val="aff2"/>
    <w:uiPriority w:val="99"/>
    <w:unhideWhenUsed/>
    <w:rsid w:val="005604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2">
    <w:name w:val="Основной текст Знак"/>
    <w:basedOn w:val="a0"/>
    <w:link w:val="aff1"/>
    <w:uiPriority w:val="99"/>
    <w:rsid w:val="0056042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10">
    <w:name w:val="Основной текст Знак11"/>
    <w:uiPriority w:val="99"/>
    <w:semiHidden/>
    <w:rsid w:val="00560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56;&#1054;&#1058;&#1054;&#1050;&#1054;&#105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7DB82-71F0-4126-8CDD-94628C386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Адм_ПРОТОКОЛ</Template>
  <TotalTime>141</TotalTime>
  <Pages>14</Pages>
  <Words>3077</Words>
  <Characters>17539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20575</CharactersWithSpaces>
  <SharedDoc>false</SharedDoc>
  <HLinks>
    <vt:vector size="24" baseType="variant">
      <vt:variant>
        <vt:i4>5701712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consultantplus://offline/ref=DB967B0DEF5D406E40B72F4F45DC342F698088AEB7D6216D8566E22C1EU676E</vt:lpwstr>
      </vt:variant>
      <vt:variant>
        <vt:lpwstr/>
      </vt:variant>
      <vt:variant>
        <vt:i4>4194395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consultantplus://offline/ref=3E07E10C853AF32D6ECA3C6FF4B4574991EDEA0BABC8FDFC2AC5D2996D8505358F7802A6614131D58BDA14CC75k8O4D</vt:lpwstr>
      </vt:variant>
      <vt:variant>
        <vt:lpwstr/>
      </vt:variant>
      <vt:variant>
        <vt:i4>7798835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consultantplus://offline/ref=3E07E10C853AF32D6ECA3C6FF4B4574993EFEC0FA5C2FDFC2AC5D2996D8505359D785AAA63462FD58FCF429D33D038841C9B8AE65EA71114k3OAD</vt:lpwstr>
      </vt:variant>
      <vt:variant>
        <vt:lpwstr/>
      </vt:variant>
      <vt:variant>
        <vt:i4>6553651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consultantplus://offline/ref=245EC11FFE13F09BFFCC6C20C09E1E4DC300EFC66C59B9F7F7BE3B5BA970E3CAE3D4D386670F2394r8I0H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Kuzmenko_gs</dc:creator>
  <cp:keywords/>
  <dc:description/>
  <cp:lastModifiedBy>Кузьменко Г.С.</cp:lastModifiedBy>
  <cp:revision>25</cp:revision>
  <cp:lastPrinted>2024-09-13T05:03:00Z</cp:lastPrinted>
  <dcterms:created xsi:type="dcterms:W3CDTF">2024-10-23T08:09:00Z</dcterms:created>
  <dcterms:modified xsi:type="dcterms:W3CDTF">2025-01-22T02:50:00Z</dcterms:modified>
</cp:coreProperties>
</file>