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513" w:rsidRPr="001D77BB" w:rsidRDefault="00C41513" w:rsidP="00C41513">
      <w:pPr>
        <w:pStyle w:val="ConsPlusNormal"/>
        <w:ind w:left="5103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Приложение</w:t>
      </w:r>
    </w:p>
    <w:p w:rsidR="00C41513" w:rsidRPr="001D77BB" w:rsidRDefault="00C41513" w:rsidP="00C41513">
      <w:pPr>
        <w:pStyle w:val="ConsPlusNormal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к Порядку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B">
        <w:rPr>
          <w:rFonts w:ascii="Times New Roman" w:hAnsi="Times New Roman" w:cs="Times New Roman"/>
          <w:sz w:val="24"/>
          <w:szCs w:val="24"/>
        </w:rPr>
        <w:t>предоставления выплат гражданам за добровольную сдачу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B">
        <w:rPr>
          <w:rFonts w:ascii="Times New Roman" w:hAnsi="Times New Roman" w:cs="Times New Roman"/>
          <w:sz w:val="24"/>
          <w:szCs w:val="24"/>
        </w:rPr>
        <w:t>незаконно хранившихся оружия, боеприпасов, взрывчатых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B">
        <w:rPr>
          <w:rFonts w:ascii="Times New Roman" w:hAnsi="Times New Roman" w:cs="Times New Roman"/>
          <w:sz w:val="24"/>
          <w:szCs w:val="24"/>
        </w:rPr>
        <w:t>веществ и взрывных устройств</w:t>
      </w:r>
    </w:p>
    <w:p w:rsidR="00C41513" w:rsidRDefault="00C41513" w:rsidP="00C41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Форма</w:t>
      </w: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В областное государственное казенное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B">
        <w:rPr>
          <w:rFonts w:ascii="Times New Roman" w:hAnsi="Times New Roman" w:cs="Times New Roman"/>
          <w:sz w:val="24"/>
          <w:szCs w:val="24"/>
        </w:rPr>
        <w:t xml:space="preserve">учреждение </w:t>
      </w:r>
      <w:r>
        <w:rPr>
          <w:rFonts w:ascii="Times New Roman" w:hAnsi="Times New Roman" w:cs="Times New Roman"/>
          <w:sz w:val="24"/>
          <w:szCs w:val="24"/>
        </w:rPr>
        <w:t xml:space="preserve">«Томский </w:t>
      </w:r>
      <w:r w:rsidRPr="001D77BB">
        <w:rPr>
          <w:rFonts w:ascii="Times New Roman" w:hAnsi="Times New Roman" w:cs="Times New Roman"/>
          <w:sz w:val="24"/>
          <w:szCs w:val="24"/>
        </w:rPr>
        <w:t>областной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B">
        <w:rPr>
          <w:rFonts w:ascii="Times New Roman" w:hAnsi="Times New Roman" w:cs="Times New Roman"/>
          <w:sz w:val="24"/>
          <w:szCs w:val="24"/>
        </w:rPr>
        <w:t>многофункциональный центр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B">
        <w:rPr>
          <w:rFonts w:ascii="Times New Roman" w:hAnsi="Times New Roman" w:cs="Times New Roman"/>
          <w:sz w:val="24"/>
          <w:szCs w:val="24"/>
        </w:rPr>
        <w:t>по предоставлению 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и муниципальных услуг»</w:t>
      </w:r>
    </w:p>
    <w:p w:rsidR="00C41513" w:rsidRPr="001D77BB" w:rsidRDefault="00C41513" w:rsidP="00C41513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C41513" w:rsidRPr="00C41513" w:rsidRDefault="00C41513" w:rsidP="00C41513">
      <w:pPr>
        <w:pStyle w:val="ConsPlusNonformat"/>
        <w:ind w:left="5103"/>
        <w:jc w:val="center"/>
        <w:rPr>
          <w:rFonts w:ascii="Times New Roman" w:hAnsi="Times New Roman" w:cs="Times New Roman"/>
        </w:rPr>
      </w:pPr>
      <w:r w:rsidRPr="00C41513">
        <w:rPr>
          <w:rFonts w:ascii="Times New Roman" w:hAnsi="Times New Roman" w:cs="Times New Roman"/>
        </w:rPr>
        <w:t>(адрес учреждения)</w:t>
      </w:r>
    </w:p>
    <w:p w:rsidR="00C41513" w:rsidRPr="001D77BB" w:rsidRDefault="00C41513" w:rsidP="00C41513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C41513" w:rsidRPr="00C41513" w:rsidRDefault="00C41513" w:rsidP="00C41513">
      <w:pPr>
        <w:pStyle w:val="ConsPlusNonformat"/>
        <w:ind w:left="510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</w:t>
      </w:r>
      <w:r w:rsidRPr="00C41513">
        <w:rPr>
          <w:rFonts w:ascii="Times New Roman" w:hAnsi="Times New Roman" w:cs="Times New Roman"/>
        </w:rPr>
        <w:t>амилия, имя, отчество (последнее - при наличии) заявителя)</w:t>
      </w:r>
    </w:p>
    <w:p w:rsidR="00C41513" w:rsidRPr="001D77BB" w:rsidRDefault="00C41513" w:rsidP="00C41513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C41513" w:rsidRPr="00C41513" w:rsidRDefault="00C41513" w:rsidP="00C41513">
      <w:pPr>
        <w:pStyle w:val="ConsPlusNonformat"/>
        <w:ind w:left="5103"/>
        <w:jc w:val="center"/>
        <w:rPr>
          <w:rFonts w:ascii="Times New Roman" w:hAnsi="Times New Roman" w:cs="Times New Roman"/>
        </w:rPr>
      </w:pPr>
      <w:r w:rsidRPr="00C41513">
        <w:rPr>
          <w:rFonts w:ascii="Times New Roman" w:hAnsi="Times New Roman" w:cs="Times New Roman"/>
        </w:rPr>
        <w:t>(адрес места жительства заявителя)</w:t>
      </w:r>
    </w:p>
    <w:p w:rsidR="00C41513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85"/>
      <w:bookmarkEnd w:id="0"/>
      <w:r w:rsidRPr="001D77BB">
        <w:rPr>
          <w:rFonts w:ascii="Times New Roman" w:hAnsi="Times New Roman" w:cs="Times New Roman"/>
          <w:sz w:val="24"/>
          <w:szCs w:val="24"/>
        </w:rPr>
        <w:t>Заявление</w:t>
      </w: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1. Прошу предоставить выплату за добровольно сданные незаконно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7BB">
        <w:rPr>
          <w:rFonts w:ascii="Times New Roman" w:hAnsi="Times New Roman" w:cs="Times New Roman"/>
          <w:sz w:val="24"/>
          <w:szCs w:val="24"/>
        </w:rPr>
        <w:t>хранившиеся оружие, боеприпасы, взрывчатые вещества и взрывные устройства.</w:t>
      </w: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2. Прошу уведомить меня о принятом решении (нужное выбрать):</w:t>
      </w: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C41513" w:rsidRPr="001D77BB" w:rsidRDefault="002F4CC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</w:rPr>
        <w:pict>
          <v:rect id="_x0000_s1036" style="position:absolute;left:0;text-align:left;margin-left:-2.5pt;margin-top:8.4pt;width:18.35pt;height:22.75pt;z-index:1"/>
        </w:pict>
      </w: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1D77BB">
        <w:rPr>
          <w:rFonts w:ascii="Times New Roman" w:hAnsi="Times New Roman" w:cs="Times New Roman"/>
          <w:sz w:val="24"/>
          <w:szCs w:val="24"/>
        </w:rPr>
        <w:t>аправить по почте (по адресу) 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D77BB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D77BB">
        <w:rPr>
          <w:rFonts w:ascii="Times New Roman" w:hAnsi="Times New Roman" w:cs="Times New Roman"/>
          <w:sz w:val="24"/>
          <w:szCs w:val="24"/>
        </w:rPr>
        <w:t>___</w:t>
      </w: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2F4CC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</w:rPr>
        <w:pict>
          <v:rect id="_x0000_s1037" style="position:absolute;left:0;text-align:left;margin-left:-2.5pt;margin-top:8.4pt;width:18.35pt;height:22.75pt;z-index:2"/>
        </w:pict>
      </w: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Направить на адрес электронной почты 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1D77BB">
        <w:rPr>
          <w:rFonts w:ascii="Times New Roman" w:hAnsi="Times New Roman" w:cs="Times New Roman"/>
          <w:sz w:val="24"/>
          <w:szCs w:val="24"/>
        </w:rPr>
        <w:t>____</w:t>
      </w: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3. Выплату прошу предоставить:</w:t>
      </w:r>
    </w:p>
    <w:p w:rsidR="00C41513" w:rsidRPr="001D77BB" w:rsidRDefault="002F4CC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8" style="position:absolute;left:0;text-align:left;margin-left:-2.5pt;margin-top:6.85pt;width:18.35pt;height:22.75pt;z-index:3"/>
        </w:pict>
      </w: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3.1. через оператора почтовой связи по адресу 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1D77BB">
        <w:rPr>
          <w:rFonts w:ascii="Times New Roman" w:hAnsi="Times New Roman" w:cs="Times New Roman"/>
          <w:sz w:val="24"/>
          <w:szCs w:val="24"/>
        </w:rPr>
        <w:t>_______________</w:t>
      </w:r>
    </w:p>
    <w:p w:rsidR="00C41513" w:rsidRPr="001D77BB" w:rsidRDefault="002F4CC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9" style="position:absolute;left:0;text-align:left;margin-left:-2.5pt;margin-top:4.2pt;width:18.35pt;height:22.75pt;z-index:4"/>
        </w:pict>
      </w: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3.2. на счет в кредитной организации 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1D77BB">
        <w:rPr>
          <w:rFonts w:ascii="Times New Roman" w:hAnsi="Times New Roman" w:cs="Times New Roman"/>
          <w:sz w:val="24"/>
          <w:szCs w:val="24"/>
        </w:rPr>
        <w:t>__________________</w:t>
      </w: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518"/>
        <w:gridCol w:w="518"/>
        <w:gridCol w:w="518"/>
        <w:gridCol w:w="518"/>
        <w:gridCol w:w="518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</w:tblGrid>
      <w:tr w:rsidR="00D8165F" w:rsidRPr="00D8165F" w:rsidTr="00D8165F">
        <w:trPr>
          <w:trHeight w:val="433"/>
        </w:trPr>
        <w:tc>
          <w:tcPr>
            <w:tcW w:w="518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shd w:val="clear" w:color="auto" w:fill="auto"/>
          </w:tcPr>
          <w:p w:rsidR="00C41513" w:rsidRPr="00D8165F" w:rsidRDefault="00C41513" w:rsidP="00D816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513" w:rsidRPr="00C41513" w:rsidRDefault="00C41513" w:rsidP="00C41513">
      <w:pPr>
        <w:pStyle w:val="ConsPlusNonformat"/>
        <w:jc w:val="center"/>
        <w:rPr>
          <w:rFonts w:ascii="Times New Roman" w:hAnsi="Times New Roman" w:cs="Times New Roman"/>
        </w:rPr>
      </w:pPr>
      <w:r w:rsidRPr="00C41513">
        <w:rPr>
          <w:rFonts w:ascii="Times New Roman" w:hAnsi="Times New Roman" w:cs="Times New Roman"/>
        </w:rPr>
        <w:t>(номер счета, открытого в кредитной организации)</w:t>
      </w: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открытый в 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D77BB">
        <w:rPr>
          <w:rFonts w:ascii="Times New Roman" w:hAnsi="Times New Roman" w:cs="Times New Roman"/>
          <w:sz w:val="24"/>
          <w:szCs w:val="24"/>
        </w:rPr>
        <w:t>___</w:t>
      </w:r>
    </w:p>
    <w:p w:rsidR="00C41513" w:rsidRPr="00C41513" w:rsidRDefault="00C41513" w:rsidP="00C41513">
      <w:pPr>
        <w:pStyle w:val="ConsPlusNonformat"/>
        <w:jc w:val="center"/>
        <w:rPr>
          <w:rFonts w:ascii="Times New Roman" w:hAnsi="Times New Roman" w:cs="Times New Roman"/>
        </w:rPr>
      </w:pPr>
      <w:r w:rsidRPr="00C41513">
        <w:rPr>
          <w:rFonts w:ascii="Times New Roman" w:hAnsi="Times New Roman" w:cs="Times New Roman"/>
        </w:rPr>
        <w:t>(наименование и реквизиты кредитной организации)</w:t>
      </w: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3.3. 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D77BB">
        <w:rPr>
          <w:rFonts w:ascii="Times New Roman" w:hAnsi="Times New Roman" w:cs="Times New Roman"/>
          <w:sz w:val="24"/>
          <w:szCs w:val="24"/>
        </w:rPr>
        <w:t>______________________</w:t>
      </w:r>
    </w:p>
    <w:p w:rsidR="00C41513" w:rsidRPr="00C41513" w:rsidRDefault="00C41513" w:rsidP="00C41513">
      <w:pPr>
        <w:pStyle w:val="ConsPlusNonformat"/>
        <w:jc w:val="center"/>
        <w:rPr>
          <w:rFonts w:ascii="Times New Roman" w:hAnsi="Times New Roman" w:cs="Times New Roman"/>
        </w:rPr>
      </w:pPr>
      <w:r w:rsidRPr="00C41513">
        <w:rPr>
          <w:rFonts w:ascii="Times New Roman" w:hAnsi="Times New Roman" w:cs="Times New Roman"/>
        </w:rPr>
        <w:t>(другой способ, предусмотренный законодательством, по выбору заявителя)</w:t>
      </w: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1D77BB">
        <w:rPr>
          <w:rFonts w:ascii="Times New Roman" w:hAnsi="Times New Roman" w:cs="Times New Roman"/>
          <w:sz w:val="24"/>
          <w:szCs w:val="24"/>
        </w:rPr>
        <w:t>_________________</w:t>
      </w:r>
    </w:p>
    <w:p w:rsidR="00C41513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1513" w:rsidRPr="001D77BB" w:rsidRDefault="00C41513" w:rsidP="00C4151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77BB">
        <w:rPr>
          <w:rFonts w:ascii="Times New Roman" w:hAnsi="Times New Roman" w:cs="Times New Roman"/>
          <w:sz w:val="24"/>
          <w:szCs w:val="24"/>
        </w:rPr>
        <w:lastRenderedPageBreak/>
        <w:t>К заявлению прилагаю:</w:t>
      </w:r>
    </w:p>
    <w:p w:rsidR="00C41513" w:rsidRPr="001D77BB" w:rsidRDefault="00C41513" w:rsidP="00C41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78"/>
        <w:gridCol w:w="2324"/>
        <w:gridCol w:w="2665"/>
      </w:tblGrid>
      <w:tr w:rsidR="00C41513" w:rsidRPr="001D77BB" w:rsidTr="004249B2">
        <w:tc>
          <w:tcPr>
            <w:tcW w:w="4078" w:type="dxa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41513" w:rsidRPr="001D77BB" w:rsidRDefault="00C41513" w:rsidP="00424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BB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  <w:tc>
          <w:tcPr>
            <w:tcW w:w="2665" w:type="dxa"/>
          </w:tcPr>
          <w:p w:rsidR="00C41513" w:rsidRPr="001D77BB" w:rsidRDefault="00C41513" w:rsidP="004249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7BB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</w:tr>
      <w:tr w:rsidR="00C41513" w:rsidRPr="001D77BB" w:rsidTr="004249B2">
        <w:tc>
          <w:tcPr>
            <w:tcW w:w="4078" w:type="dxa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77BB">
              <w:rPr>
                <w:rFonts w:ascii="Times New Roman" w:hAnsi="Times New Roman" w:cs="Times New Roman"/>
                <w:sz w:val="24"/>
                <w:szCs w:val="24"/>
              </w:rPr>
              <w:t>1. Копия протокола изъятия оружия, боеприпасов, взрывчатых веществ и взрывных устройств</w:t>
            </w:r>
          </w:p>
        </w:tc>
        <w:tc>
          <w:tcPr>
            <w:tcW w:w="2324" w:type="dxa"/>
            <w:vAlign w:val="center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  <w:vAlign w:val="center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513" w:rsidRPr="001D77BB" w:rsidTr="004249B2">
        <w:tc>
          <w:tcPr>
            <w:tcW w:w="4078" w:type="dxa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77BB">
              <w:rPr>
                <w:rFonts w:ascii="Times New Roman" w:hAnsi="Times New Roman" w:cs="Times New Roman"/>
                <w:sz w:val="24"/>
                <w:szCs w:val="24"/>
              </w:rPr>
              <w:t>2. Копия паспорта гражданина Российской Федерации или иного документа, удостоверяющего личность заявителя</w:t>
            </w:r>
          </w:p>
        </w:tc>
        <w:tc>
          <w:tcPr>
            <w:tcW w:w="2324" w:type="dxa"/>
            <w:vAlign w:val="center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  <w:vAlign w:val="center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513" w:rsidRPr="001D77BB" w:rsidTr="004249B2">
        <w:tc>
          <w:tcPr>
            <w:tcW w:w="4078" w:type="dxa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77BB">
              <w:rPr>
                <w:rFonts w:ascii="Times New Roman" w:hAnsi="Times New Roman" w:cs="Times New Roman"/>
                <w:sz w:val="24"/>
                <w:szCs w:val="24"/>
              </w:rPr>
              <w:t>3. Согласие на обработку персональных данных</w:t>
            </w:r>
          </w:p>
        </w:tc>
        <w:tc>
          <w:tcPr>
            <w:tcW w:w="2324" w:type="dxa"/>
            <w:vAlign w:val="center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  <w:vAlign w:val="center"/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513" w:rsidRPr="001D77BB" w:rsidRDefault="00C41513" w:rsidP="00C41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84"/>
        <w:gridCol w:w="340"/>
        <w:gridCol w:w="5443"/>
      </w:tblGrid>
      <w:tr w:rsidR="00C41513" w:rsidRPr="001D77BB" w:rsidTr="004249B2"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513" w:rsidRPr="00C41513" w:rsidTr="004249B2">
        <w:tblPrEx>
          <w:tblBorders>
            <w:insideH w:val="none" w:sz="0" w:space="0" w:color="auto"/>
          </w:tblBorders>
        </w:tblPrEx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1513" w:rsidRPr="00C41513" w:rsidRDefault="00C41513" w:rsidP="004249B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(д</w:t>
            </w:r>
            <w:r w:rsidRPr="00C41513">
              <w:rPr>
                <w:rFonts w:ascii="Times New Roman" w:hAnsi="Times New Roman" w:cs="Times New Roman"/>
                <w:sz w:val="20"/>
              </w:rPr>
              <w:t>ата)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41513" w:rsidRPr="00C41513" w:rsidRDefault="00C41513" w:rsidP="004249B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1513" w:rsidRPr="00C41513" w:rsidRDefault="00C41513" w:rsidP="004249B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(ф</w:t>
            </w:r>
            <w:r w:rsidRPr="00C41513">
              <w:rPr>
                <w:rFonts w:ascii="Times New Roman" w:hAnsi="Times New Roman" w:cs="Times New Roman"/>
                <w:sz w:val="20"/>
              </w:rPr>
              <w:t>амилия, имя, отчество (последнее - при наличии) заявителя)</w:t>
            </w:r>
          </w:p>
        </w:tc>
      </w:tr>
      <w:tr w:rsidR="00C41513" w:rsidRPr="001D77BB" w:rsidTr="004249B2">
        <w:tblPrEx>
          <w:tblBorders>
            <w:insideH w:val="none" w:sz="0" w:space="0" w:color="auto"/>
          </w:tblBorders>
        </w:tblPrEx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77BB">
              <w:rPr>
                <w:rFonts w:ascii="Times New Roman" w:hAnsi="Times New Roman" w:cs="Times New Roman"/>
                <w:sz w:val="24"/>
                <w:szCs w:val="24"/>
              </w:rPr>
              <w:t>Принял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513" w:rsidRPr="001D77BB" w:rsidTr="004249B2">
        <w:tblPrEx>
          <w:tblBorders>
            <w:insideH w:val="none" w:sz="0" w:space="0" w:color="auto"/>
          </w:tblBorders>
        </w:tblPrEx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1513" w:rsidRPr="001D77BB" w:rsidRDefault="00C41513" w:rsidP="004249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513" w:rsidRPr="00C41513" w:rsidTr="004249B2"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1513" w:rsidRPr="00C41513" w:rsidRDefault="00C41513" w:rsidP="00C415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41513">
              <w:rPr>
                <w:rFonts w:ascii="Times New Roman" w:hAnsi="Times New Roman" w:cs="Times New Roman"/>
                <w:sz w:val="20"/>
              </w:rPr>
              <w:t>(</w:t>
            </w:r>
            <w:r>
              <w:rPr>
                <w:rFonts w:ascii="Times New Roman" w:hAnsi="Times New Roman" w:cs="Times New Roman"/>
                <w:sz w:val="20"/>
              </w:rPr>
              <w:t>д</w:t>
            </w:r>
            <w:r w:rsidRPr="00C41513">
              <w:rPr>
                <w:rFonts w:ascii="Times New Roman" w:hAnsi="Times New Roman" w:cs="Times New Roman"/>
                <w:sz w:val="20"/>
              </w:rPr>
              <w:t>ата приема заявления, регистрационный номер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41513" w:rsidRPr="00C41513" w:rsidRDefault="00C41513" w:rsidP="004249B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1513" w:rsidRPr="00C41513" w:rsidRDefault="00C41513" w:rsidP="00C415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41513">
              <w:rPr>
                <w:rFonts w:ascii="Times New Roman" w:hAnsi="Times New Roman" w:cs="Times New Roman"/>
                <w:sz w:val="20"/>
              </w:rPr>
              <w:t>(</w:t>
            </w: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C41513">
              <w:rPr>
                <w:rFonts w:ascii="Times New Roman" w:hAnsi="Times New Roman" w:cs="Times New Roman"/>
                <w:sz w:val="20"/>
              </w:rPr>
              <w:t>одпись, расшифровка подписи специалиста)</w:t>
            </w:r>
          </w:p>
        </w:tc>
      </w:tr>
    </w:tbl>
    <w:p w:rsidR="00C41513" w:rsidRDefault="00C41513" w:rsidP="00C41513">
      <w:pPr>
        <w:pStyle w:val="ConsPlusNormal"/>
        <w:jc w:val="both"/>
      </w:pPr>
    </w:p>
    <w:sectPr w:rsidR="00C41513" w:rsidSect="002C3C05">
      <w:headerReference w:type="default" r:id="rId7"/>
      <w:headerReference w:type="first" r:id="rId8"/>
      <w:pgSz w:w="11907" w:h="16840" w:code="9"/>
      <w:pgMar w:top="567" w:right="567" w:bottom="1134" w:left="1701" w:header="397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CC3" w:rsidRDefault="002F4CC3">
      <w:r>
        <w:separator/>
      </w:r>
    </w:p>
  </w:endnote>
  <w:endnote w:type="continuationSeparator" w:id="0">
    <w:p w:rsidR="002F4CC3" w:rsidRDefault="002F4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CC3" w:rsidRDefault="002F4CC3">
      <w:r>
        <w:separator/>
      </w:r>
    </w:p>
  </w:footnote>
  <w:footnote w:type="continuationSeparator" w:id="0">
    <w:p w:rsidR="002F4CC3" w:rsidRDefault="002F4C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C5D" w:rsidRPr="000E4ABF" w:rsidRDefault="00246C5D">
    <w:pPr>
      <w:pStyle w:val="a5"/>
      <w:jc w:val="center"/>
      <w:rPr>
        <w:sz w:val="24"/>
        <w:szCs w:val="24"/>
      </w:rPr>
    </w:pPr>
    <w:r w:rsidRPr="000E4ABF">
      <w:rPr>
        <w:sz w:val="24"/>
        <w:szCs w:val="24"/>
      </w:rPr>
      <w:fldChar w:fldCharType="begin"/>
    </w:r>
    <w:r w:rsidRPr="000E4ABF">
      <w:rPr>
        <w:sz w:val="24"/>
        <w:szCs w:val="24"/>
      </w:rPr>
      <w:instrText xml:space="preserve"> PAGE   \* MERGEFORMAT </w:instrText>
    </w:r>
    <w:r w:rsidRPr="000E4ABF">
      <w:rPr>
        <w:sz w:val="24"/>
        <w:szCs w:val="24"/>
      </w:rPr>
      <w:fldChar w:fldCharType="separate"/>
    </w:r>
    <w:r w:rsidR="00121C97">
      <w:rPr>
        <w:noProof/>
        <w:sz w:val="24"/>
        <w:szCs w:val="24"/>
      </w:rPr>
      <w:t>2</w:t>
    </w:r>
    <w:r w:rsidRPr="000E4ABF">
      <w:rPr>
        <w:sz w:val="24"/>
        <w:szCs w:val="24"/>
      </w:rPr>
      <w:fldChar w:fldCharType="end"/>
    </w:r>
  </w:p>
  <w:p w:rsidR="00246C5D" w:rsidRDefault="00246C5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5A8" w:rsidRPr="009E65A8" w:rsidRDefault="009E65A8" w:rsidP="009E65A8">
    <w:pPr>
      <w:spacing w:before="120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253B2"/>
    <w:multiLevelType w:val="multilevel"/>
    <w:tmpl w:val="22D6F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2C4B39"/>
    <w:multiLevelType w:val="hybridMultilevel"/>
    <w:tmpl w:val="F7868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055B5"/>
    <w:multiLevelType w:val="hybridMultilevel"/>
    <w:tmpl w:val="8C984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2522B"/>
    <w:multiLevelType w:val="multilevel"/>
    <w:tmpl w:val="7576B11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05ED"/>
    <w:rsid w:val="00000375"/>
    <w:rsid w:val="000160EC"/>
    <w:rsid w:val="00027BAF"/>
    <w:rsid w:val="00032C08"/>
    <w:rsid w:val="00053E84"/>
    <w:rsid w:val="0005457D"/>
    <w:rsid w:val="000763B4"/>
    <w:rsid w:val="00083493"/>
    <w:rsid w:val="000874F2"/>
    <w:rsid w:val="000B2D1F"/>
    <w:rsid w:val="000C5B8D"/>
    <w:rsid w:val="000D0D34"/>
    <w:rsid w:val="000E4ABF"/>
    <w:rsid w:val="00121C97"/>
    <w:rsid w:val="0012390E"/>
    <w:rsid w:val="001437A9"/>
    <w:rsid w:val="001A1AB4"/>
    <w:rsid w:val="001A7FCB"/>
    <w:rsid w:val="001B05ED"/>
    <w:rsid w:val="00206311"/>
    <w:rsid w:val="00212C16"/>
    <w:rsid w:val="00220DB4"/>
    <w:rsid w:val="00230450"/>
    <w:rsid w:val="00244B63"/>
    <w:rsid w:val="00246C5D"/>
    <w:rsid w:val="00297B16"/>
    <w:rsid w:val="002A164E"/>
    <w:rsid w:val="002C3C05"/>
    <w:rsid w:val="002D7CCC"/>
    <w:rsid w:val="002F2E19"/>
    <w:rsid w:val="002F4CC3"/>
    <w:rsid w:val="0033091A"/>
    <w:rsid w:val="003A5CF7"/>
    <w:rsid w:val="00410E5E"/>
    <w:rsid w:val="00431632"/>
    <w:rsid w:val="00454489"/>
    <w:rsid w:val="004608D2"/>
    <w:rsid w:val="0049241C"/>
    <w:rsid w:val="004A249C"/>
    <w:rsid w:val="004C4110"/>
    <w:rsid w:val="004D49D4"/>
    <w:rsid w:val="004D5F43"/>
    <w:rsid w:val="004D70A6"/>
    <w:rsid w:val="004E265E"/>
    <w:rsid w:val="00524279"/>
    <w:rsid w:val="00555261"/>
    <w:rsid w:val="005706CD"/>
    <w:rsid w:val="0057340A"/>
    <w:rsid w:val="00594C74"/>
    <w:rsid w:val="005A4A45"/>
    <w:rsid w:val="005A633B"/>
    <w:rsid w:val="005A6AA7"/>
    <w:rsid w:val="005E1599"/>
    <w:rsid w:val="005F1416"/>
    <w:rsid w:val="005F17C1"/>
    <w:rsid w:val="005F553F"/>
    <w:rsid w:val="0060067F"/>
    <w:rsid w:val="006212A3"/>
    <w:rsid w:val="00666ED1"/>
    <w:rsid w:val="00686C83"/>
    <w:rsid w:val="006B3DFA"/>
    <w:rsid w:val="006D6F97"/>
    <w:rsid w:val="006E788E"/>
    <w:rsid w:val="00717F05"/>
    <w:rsid w:val="00777F3E"/>
    <w:rsid w:val="007924B7"/>
    <w:rsid w:val="0079330F"/>
    <w:rsid w:val="00795742"/>
    <w:rsid w:val="007A05A8"/>
    <w:rsid w:val="008274B8"/>
    <w:rsid w:val="0083275F"/>
    <w:rsid w:val="00844C99"/>
    <w:rsid w:val="008653E4"/>
    <w:rsid w:val="008678E2"/>
    <w:rsid w:val="00875949"/>
    <w:rsid w:val="008B782B"/>
    <w:rsid w:val="008C7675"/>
    <w:rsid w:val="008C77B3"/>
    <w:rsid w:val="008E7BAA"/>
    <w:rsid w:val="00912E82"/>
    <w:rsid w:val="00935E59"/>
    <w:rsid w:val="00947AEE"/>
    <w:rsid w:val="00952726"/>
    <w:rsid w:val="00962A8A"/>
    <w:rsid w:val="009E65A8"/>
    <w:rsid w:val="009E71FF"/>
    <w:rsid w:val="00A10306"/>
    <w:rsid w:val="00A40AEC"/>
    <w:rsid w:val="00A50E98"/>
    <w:rsid w:val="00A663E8"/>
    <w:rsid w:val="00AB5A0B"/>
    <w:rsid w:val="00AC6328"/>
    <w:rsid w:val="00B14FF6"/>
    <w:rsid w:val="00B50120"/>
    <w:rsid w:val="00B63968"/>
    <w:rsid w:val="00B662AE"/>
    <w:rsid w:val="00B7636C"/>
    <w:rsid w:val="00B77C2B"/>
    <w:rsid w:val="00B8595B"/>
    <w:rsid w:val="00B92F60"/>
    <w:rsid w:val="00BA6445"/>
    <w:rsid w:val="00BB1057"/>
    <w:rsid w:val="00BC3C82"/>
    <w:rsid w:val="00BC66B2"/>
    <w:rsid w:val="00BC784C"/>
    <w:rsid w:val="00BE5A6C"/>
    <w:rsid w:val="00BF4B3B"/>
    <w:rsid w:val="00BF4C33"/>
    <w:rsid w:val="00C026B1"/>
    <w:rsid w:val="00C060A7"/>
    <w:rsid w:val="00C077F3"/>
    <w:rsid w:val="00C12BF4"/>
    <w:rsid w:val="00C24A37"/>
    <w:rsid w:val="00C41513"/>
    <w:rsid w:val="00C961C8"/>
    <w:rsid w:val="00CB1197"/>
    <w:rsid w:val="00CB1F52"/>
    <w:rsid w:val="00CF5589"/>
    <w:rsid w:val="00D166F3"/>
    <w:rsid w:val="00D2643F"/>
    <w:rsid w:val="00D34326"/>
    <w:rsid w:val="00D5339A"/>
    <w:rsid w:val="00D60E7B"/>
    <w:rsid w:val="00D63E5F"/>
    <w:rsid w:val="00D748EF"/>
    <w:rsid w:val="00D8165F"/>
    <w:rsid w:val="00D92501"/>
    <w:rsid w:val="00DA2068"/>
    <w:rsid w:val="00DA23D2"/>
    <w:rsid w:val="00DC6FD9"/>
    <w:rsid w:val="00DD7092"/>
    <w:rsid w:val="00DD77D7"/>
    <w:rsid w:val="00DE7C85"/>
    <w:rsid w:val="00E0783B"/>
    <w:rsid w:val="00E33927"/>
    <w:rsid w:val="00E36415"/>
    <w:rsid w:val="00E56150"/>
    <w:rsid w:val="00E57D85"/>
    <w:rsid w:val="00E80015"/>
    <w:rsid w:val="00E85E10"/>
    <w:rsid w:val="00EA1EF5"/>
    <w:rsid w:val="00EA7F1F"/>
    <w:rsid w:val="00EC2353"/>
    <w:rsid w:val="00EC7863"/>
    <w:rsid w:val="00F22FBB"/>
    <w:rsid w:val="00F42045"/>
    <w:rsid w:val="00F5140C"/>
    <w:rsid w:val="00F74E94"/>
    <w:rsid w:val="00FA0396"/>
    <w:rsid w:val="00FD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81CD57D-7406-4E3B-AF44-D9F5B59A5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9E65A8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9E65A8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E0783B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rsid w:val="00FD3AD0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  <w:style w:type="paragraph" w:customStyle="1" w:styleId="2">
    <w:name w:val="Знак2 Знак Знак Знак Знак Знак Знак Знак Знак Знак"/>
    <w:basedOn w:val="a"/>
    <w:rsid w:val="00B8595B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  <w:style w:type="paragraph" w:styleId="a9">
    <w:name w:val="List Paragraph"/>
    <w:basedOn w:val="a"/>
    <w:uiPriority w:val="34"/>
    <w:qFormat/>
    <w:rsid w:val="00246C5D"/>
    <w:pPr>
      <w:spacing w:after="200" w:line="276" w:lineRule="auto"/>
      <w:ind w:left="720"/>
      <w:contextualSpacing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246C5D"/>
    <w:rPr>
      <w:rFonts w:ascii="Times New Roman CYR" w:hAnsi="Times New Roman CYR"/>
    </w:rPr>
  </w:style>
  <w:style w:type="character" w:customStyle="1" w:styleId="20">
    <w:name w:val="Основной текст (2)_"/>
    <w:link w:val="21"/>
    <w:rsid w:val="004D70A6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D70A6"/>
    <w:pPr>
      <w:widowControl w:val="0"/>
      <w:shd w:val="clear" w:color="auto" w:fill="FFFFFF"/>
      <w:spacing w:before="540" w:line="317" w:lineRule="exact"/>
      <w:ind w:hanging="460"/>
      <w:jc w:val="both"/>
    </w:pPr>
    <w:rPr>
      <w:rFonts w:ascii="Times New Roman" w:hAnsi="Times New Roman"/>
      <w:sz w:val="28"/>
      <w:szCs w:val="28"/>
    </w:rPr>
  </w:style>
  <w:style w:type="paragraph" w:styleId="aa">
    <w:name w:val="Normal (Web)"/>
    <w:basedOn w:val="a"/>
    <w:uiPriority w:val="99"/>
    <w:unhideWhenUsed/>
    <w:rsid w:val="0055526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3392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C4151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C41513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b">
    <w:name w:val="Table Grid"/>
    <w:basedOn w:val="a1"/>
    <w:rsid w:val="00C415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6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4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03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46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42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87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romtsev\&#1056;&#1072;&#1073;&#1086;&#1095;&#1080;&#1081;%20&#1089;&#1090;&#1086;&#1083;\&#1041;&#1083;&#1072;&#1085;&#1082;&#1080;%20&#1055;&#1080;&#1089;&#1077;&#1084;%20&#1040;&#1076;&#1084;&#1080;&#1085;&#1080;&#1089;&#1090;&#1088;&#1072;&#1094;&#1080;&#1080;\&#1040;&#1076;&#1084;_&#1059;&#1087;&#1088;&#1063;&#105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Адм_УпрЧС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2047</CharactersWithSpaces>
  <SharedDoc>false</SharedDoc>
  <HLinks>
    <vt:vector size="12" baseType="variant">
      <vt:variant>
        <vt:i4>589899</vt:i4>
      </vt:variant>
      <vt:variant>
        <vt:i4>6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3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Gromtsev</dc:creator>
  <cp:keywords/>
  <cp:lastModifiedBy>Kulakov</cp:lastModifiedBy>
  <cp:revision>2</cp:revision>
  <cp:lastPrinted>2020-02-18T02:35:00Z</cp:lastPrinted>
  <dcterms:created xsi:type="dcterms:W3CDTF">2025-02-28T02:47:00Z</dcterms:created>
  <dcterms:modified xsi:type="dcterms:W3CDTF">2025-02-28T02:47:00Z</dcterms:modified>
</cp:coreProperties>
</file>