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927" w:rsidRPr="001E6C79" w:rsidRDefault="00E33927" w:rsidP="00E57D85">
      <w:pPr>
        <w:pStyle w:val="Default"/>
        <w:ind w:left="6096"/>
        <w:jc w:val="both"/>
        <w:rPr>
          <w:sz w:val="23"/>
          <w:szCs w:val="23"/>
        </w:rPr>
      </w:pPr>
      <w:bookmarkStart w:id="0" w:name="_GoBack"/>
      <w:bookmarkEnd w:id="0"/>
      <w:r w:rsidRPr="001E6C79">
        <w:rPr>
          <w:sz w:val="23"/>
          <w:szCs w:val="23"/>
        </w:rPr>
        <w:t xml:space="preserve">Приложение </w:t>
      </w:r>
      <w:r w:rsidR="00E57D85">
        <w:rPr>
          <w:sz w:val="23"/>
          <w:szCs w:val="23"/>
        </w:rPr>
        <w:t>№ 2</w:t>
      </w:r>
    </w:p>
    <w:p w:rsidR="00E33927" w:rsidRDefault="00E33927" w:rsidP="00E57D85">
      <w:pPr>
        <w:pStyle w:val="Default"/>
        <w:ind w:left="6096"/>
        <w:jc w:val="both"/>
        <w:rPr>
          <w:sz w:val="23"/>
          <w:szCs w:val="23"/>
        </w:rPr>
      </w:pPr>
      <w:r w:rsidRPr="001E6C79">
        <w:rPr>
          <w:sz w:val="23"/>
          <w:szCs w:val="23"/>
        </w:rPr>
        <w:t xml:space="preserve">к </w:t>
      </w:r>
      <w:r w:rsidR="00E57D85">
        <w:rPr>
          <w:sz w:val="23"/>
          <w:szCs w:val="23"/>
        </w:rPr>
        <w:t>п</w:t>
      </w:r>
      <w:r w:rsidR="00E57D85">
        <w:rPr>
          <w:rFonts w:eastAsia="Times New Roman"/>
          <w:lang w:eastAsia="ru-RU"/>
        </w:rPr>
        <w:t xml:space="preserve">остановлению </w:t>
      </w:r>
      <w:r w:rsidR="00E57D85" w:rsidRPr="00CF5589">
        <w:rPr>
          <w:rFonts w:eastAsia="Times New Roman"/>
          <w:lang w:eastAsia="ru-RU"/>
        </w:rPr>
        <w:t>Администрации Томской</w:t>
      </w:r>
      <w:r w:rsidR="00E57D85">
        <w:rPr>
          <w:rFonts w:eastAsia="Times New Roman"/>
          <w:lang w:eastAsia="ru-RU"/>
        </w:rPr>
        <w:t xml:space="preserve"> </w:t>
      </w:r>
      <w:r w:rsidR="00E57D85" w:rsidRPr="00CF5589">
        <w:rPr>
          <w:rFonts w:eastAsia="Times New Roman"/>
          <w:lang w:eastAsia="ru-RU"/>
        </w:rPr>
        <w:t xml:space="preserve">области от </w:t>
      </w:r>
      <w:r w:rsidR="00E57D85">
        <w:rPr>
          <w:rFonts w:eastAsia="Times New Roman"/>
          <w:lang w:eastAsia="ru-RU"/>
        </w:rPr>
        <w:t>29</w:t>
      </w:r>
      <w:r w:rsidR="00E57D85" w:rsidRPr="00CF5589">
        <w:rPr>
          <w:rFonts w:eastAsia="Times New Roman"/>
          <w:lang w:eastAsia="ru-RU"/>
        </w:rPr>
        <w:t>.0</w:t>
      </w:r>
      <w:r w:rsidR="00E57D85">
        <w:rPr>
          <w:rFonts w:eastAsia="Times New Roman"/>
          <w:lang w:eastAsia="ru-RU"/>
        </w:rPr>
        <w:t>4</w:t>
      </w:r>
      <w:r w:rsidR="00E57D85" w:rsidRPr="00CF5589">
        <w:rPr>
          <w:rFonts w:eastAsia="Times New Roman"/>
          <w:lang w:eastAsia="ru-RU"/>
        </w:rPr>
        <w:t>.202</w:t>
      </w:r>
      <w:r w:rsidR="00E57D85">
        <w:rPr>
          <w:rFonts w:eastAsia="Times New Roman"/>
          <w:lang w:eastAsia="ru-RU"/>
        </w:rPr>
        <w:t>2</w:t>
      </w:r>
      <w:r w:rsidR="00E57D85" w:rsidRPr="00CF5589">
        <w:rPr>
          <w:rFonts w:eastAsia="Times New Roman"/>
          <w:lang w:eastAsia="ru-RU"/>
        </w:rPr>
        <w:t xml:space="preserve"> </w:t>
      </w:r>
      <w:r w:rsidR="00E57D85">
        <w:rPr>
          <w:rFonts w:eastAsia="Times New Roman"/>
          <w:lang w:eastAsia="ru-RU"/>
        </w:rPr>
        <w:br/>
      </w:r>
      <w:r w:rsidR="00E57D85" w:rsidRPr="00CF5589">
        <w:rPr>
          <w:rFonts w:eastAsia="Times New Roman"/>
          <w:lang w:eastAsia="ru-RU"/>
        </w:rPr>
        <w:t xml:space="preserve">№ </w:t>
      </w:r>
      <w:r w:rsidR="00E57D85">
        <w:rPr>
          <w:rFonts w:eastAsia="Times New Roman"/>
          <w:lang w:eastAsia="ru-RU"/>
        </w:rPr>
        <w:t>182а</w:t>
      </w:r>
    </w:p>
    <w:p w:rsidR="00E33927" w:rsidRDefault="00E33927" w:rsidP="00E33927">
      <w:pPr>
        <w:ind w:left="6096"/>
        <w:jc w:val="both"/>
        <w:rPr>
          <w:rFonts w:ascii="Times New Roman" w:hAnsi="Times New Roman"/>
          <w:sz w:val="23"/>
          <w:szCs w:val="23"/>
        </w:rPr>
      </w:pPr>
    </w:p>
    <w:p w:rsidR="008F606F" w:rsidRPr="001E6C79" w:rsidRDefault="008F606F" w:rsidP="00E33927">
      <w:pPr>
        <w:ind w:left="6096"/>
        <w:jc w:val="both"/>
        <w:rPr>
          <w:rFonts w:ascii="Times New Roman" w:hAnsi="Times New Roman"/>
          <w:sz w:val="23"/>
          <w:szCs w:val="23"/>
        </w:rPr>
      </w:pPr>
    </w:p>
    <w:p w:rsidR="00E33927" w:rsidRPr="001E6C79" w:rsidRDefault="00E33927" w:rsidP="00E33927">
      <w:pPr>
        <w:jc w:val="center"/>
        <w:rPr>
          <w:rFonts w:ascii="Times New Roman" w:hAnsi="Times New Roman"/>
          <w:sz w:val="24"/>
          <w:szCs w:val="24"/>
        </w:rPr>
      </w:pPr>
      <w:r w:rsidRPr="001E6C79">
        <w:rPr>
          <w:rFonts w:ascii="Times New Roman" w:hAnsi="Times New Roman"/>
          <w:b/>
          <w:bCs/>
          <w:color w:val="000000"/>
          <w:sz w:val="24"/>
          <w:szCs w:val="24"/>
        </w:rPr>
        <w:t>РАЗМЕРЫ</w:t>
      </w:r>
    </w:p>
    <w:p w:rsidR="00E33927" w:rsidRDefault="00E33927" w:rsidP="00E33927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E6C79">
        <w:rPr>
          <w:rFonts w:ascii="Times New Roman" w:hAnsi="Times New Roman"/>
          <w:b/>
          <w:bCs/>
          <w:color w:val="000000"/>
          <w:sz w:val="24"/>
          <w:szCs w:val="24"/>
        </w:rPr>
        <w:t>ВЫПЛАТ Г</w:t>
      </w:r>
      <w:r w:rsidR="00E57D85">
        <w:rPr>
          <w:rFonts w:ascii="Times New Roman" w:hAnsi="Times New Roman"/>
          <w:b/>
          <w:bCs/>
          <w:color w:val="000000"/>
          <w:sz w:val="24"/>
          <w:szCs w:val="24"/>
        </w:rPr>
        <w:t xml:space="preserve">РАЖДАНАМ ЗА ДОБРОВОЛЬНУЮ СДАЧУ </w:t>
      </w:r>
      <w:r w:rsidRPr="001E6C79">
        <w:rPr>
          <w:rFonts w:ascii="Times New Roman" w:hAnsi="Times New Roman"/>
          <w:b/>
          <w:bCs/>
          <w:color w:val="000000"/>
          <w:sz w:val="24"/>
          <w:szCs w:val="24"/>
        </w:rPr>
        <w:t>НЕЗАКОННО ХРАНИВШИХСЯ ОРУЖИЯ, БОЕПРИПАСОВ, ВЗРЫВЧАТЫХ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1E6C79">
        <w:rPr>
          <w:rFonts w:ascii="Times New Roman" w:hAnsi="Times New Roman"/>
          <w:b/>
          <w:bCs/>
          <w:color w:val="000000"/>
          <w:sz w:val="24"/>
          <w:szCs w:val="24"/>
        </w:rPr>
        <w:t>ВЕЩЕСТВ И ВЗРЫВНЫХ УСТРОЙСТВ</w:t>
      </w:r>
    </w:p>
    <w:p w:rsidR="00E33927" w:rsidRPr="001E6C79" w:rsidRDefault="00E33927" w:rsidP="00E3392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48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"/>
        <w:gridCol w:w="1978"/>
        <w:gridCol w:w="4181"/>
        <w:gridCol w:w="1324"/>
        <w:gridCol w:w="1661"/>
      </w:tblGrid>
      <w:tr w:rsidR="00E33927" w:rsidRPr="001E6C79" w:rsidTr="00230450">
        <w:trPr>
          <w:trHeight w:val="77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измерения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Стоимость</w:t>
            </w:r>
          </w:p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(рублей)</w:t>
            </w:r>
          </w:p>
        </w:tc>
      </w:tr>
      <w:tr w:rsidR="00E33927" w:rsidRPr="001E6C79" w:rsidTr="00230450">
        <w:trPr>
          <w:trHeight w:val="4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Пистолет, револьвер (боевой или служебный)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4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Автомат, пулемет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4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Охотничье огнестрельное оружие с нарезным стволом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4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Охотничье гладкоствольное оружие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57D85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E33927"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75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Огнестрельное оружие ограниченного поражения (травматическое)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71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Самодельное огнестрельное оружие (стреляющее устройство) или обрез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49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Газовое оружие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4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Холодное оружие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E33927" w:rsidRPr="001E6C79" w:rsidTr="00230450">
        <w:trPr>
          <w:trHeight w:val="4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Гранатомет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E57D85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773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Патроны к стрелковому боевому, служебному и гражданскому оружию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57D85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E33927" w:rsidRPr="001E6C79" w:rsidTr="00230450">
        <w:trPr>
          <w:trHeight w:val="49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Порох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0,3</w:t>
            </w:r>
          </w:p>
        </w:tc>
      </w:tr>
      <w:tr w:rsidR="00E33927" w:rsidRPr="001E6C79" w:rsidTr="00230450">
        <w:trPr>
          <w:trHeight w:val="47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Взрывчатое вещество (тротил, аммонит, гексоген и другое)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E33927" w:rsidRPr="001E6C79" w:rsidTr="00230450">
        <w:trPr>
          <w:trHeight w:val="763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Взрывное устройство (устройство, включающее в себя взрывчатое вещество и средство взрывания)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768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Средство</w:t>
            </w:r>
          </w:p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взрывания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Электродетонатор, капсюль-детонатор, взрыватель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E33927" w:rsidRPr="001E6C79" w:rsidTr="00230450">
        <w:trPr>
          <w:trHeight w:val="763"/>
        </w:trPr>
        <w:tc>
          <w:tcPr>
            <w:tcW w:w="5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Огнепроводные и детонирующие шнуры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метр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E33927" w:rsidRPr="001E6C79" w:rsidTr="00230450">
        <w:trPr>
          <w:trHeight w:val="50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Граната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единица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927" w:rsidRPr="001E6C79" w:rsidRDefault="00E33927" w:rsidP="0023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CF55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E6C79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</w:tbl>
    <w:p w:rsidR="00C41513" w:rsidRDefault="00C41513" w:rsidP="002A164E">
      <w:pPr>
        <w:jc w:val="both"/>
        <w:rPr>
          <w:sz w:val="24"/>
          <w:szCs w:val="24"/>
        </w:rPr>
      </w:pPr>
    </w:p>
    <w:p w:rsidR="00C41513" w:rsidRDefault="00C41513" w:rsidP="008F606F">
      <w:pPr>
        <w:pStyle w:val="ConsPlusNormal"/>
        <w:ind w:left="5103"/>
        <w:jc w:val="both"/>
        <w:outlineLvl w:val="1"/>
      </w:pPr>
    </w:p>
    <w:sectPr w:rsidR="00C41513" w:rsidSect="00246C5D">
      <w:headerReference w:type="default" r:id="rId7"/>
      <w:headerReference w:type="first" r:id="rId8"/>
      <w:pgSz w:w="11907" w:h="16840" w:code="9"/>
      <w:pgMar w:top="567" w:right="567" w:bottom="1134" w:left="1701" w:header="397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C80" w:rsidRDefault="00360C80">
      <w:r>
        <w:separator/>
      </w:r>
    </w:p>
  </w:endnote>
  <w:endnote w:type="continuationSeparator" w:id="0">
    <w:p w:rsidR="00360C80" w:rsidRDefault="00360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C80" w:rsidRDefault="00360C80">
      <w:r>
        <w:separator/>
      </w:r>
    </w:p>
  </w:footnote>
  <w:footnote w:type="continuationSeparator" w:id="0">
    <w:p w:rsidR="00360C80" w:rsidRDefault="00360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C5D" w:rsidRPr="000E4ABF" w:rsidRDefault="00246C5D">
    <w:pPr>
      <w:pStyle w:val="a5"/>
      <w:jc w:val="center"/>
      <w:rPr>
        <w:sz w:val="24"/>
        <w:szCs w:val="24"/>
      </w:rPr>
    </w:pPr>
    <w:r w:rsidRPr="000E4ABF">
      <w:rPr>
        <w:sz w:val="24"/>
        <w:szCs w:val="24"/>
      </w:rPr>
      <w:fldChar w:fldCharType="begin"/>
    </w:r>
    <w:r w:rsidRPr="000E4ABF">
      <w:rPr>
        <w:sz w:val="24"/>
        <w:szCs w:val="24"/>
      </w:rPr>
      <w:instrText xml:space="preserve"> PAGE   \* MERGEFORMAT </w:instrText>
    </w:r>
    <w:r w:rsidRPr="000E4ABF">
      <w:rPr>
        <w:sz w:val="24"/>
        <w:szCs w:val="24"/>
      </w:rPr>
      <w:fldChar w:fldCharType="separate"/>
    </w:r>
    <w:r w:rsidR="008F606F">
      <w:rPr>
        <w:noProof/>
        <w:sz w:val="24"/>
        <w:szCs w:val="24"/>
      </w:rPr>
      <w:t>1</w:t>
    </w:r>
    <w:r w:rsidRPr="000E4ABF">
      <w:rPr>
        <w:sz w:val="24"/>
        <w:szCs w:val="24"/>
      </w:rPr>
      <w:fldChar w:fldCharType="end"/>
    </w:r>
  </w:p>
  <w:p w:rsidR="00246C5D" w:rsidRDefault="00246C5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5A8" w:rsidRPr="009E65A8" w:rsidRDefault="009E65A8" w:rsidP="009E65A8">
    <w:pPr>
      <w:spacing w:before="120"/>
      <w:rPr>
        <w:rFonts w:ascii="Times New Roman" w:hAnsi="Times New Roman"/>
        <w:b/>
      </w:rPr>
    </w:pPr>
    <w:r w:rsidRPr="009E65A8">
      <w:rPr>
        <w:rFonts w:ascii="Times New Roman" w:hAnsi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253B2"/>
    <w:multiLevelType w:val="multilevel"/>
    <w:tmpl w:val="22D6F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2C4B39"/>
    <w:multiLevelType w:val="hybridMultilevel"/>
    <w:tmpl w:val="F7868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055B5"/>
    <w:multiLevelType w:val="hybridMultilevel"/>
    <w:tmpl w:val="8C984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B2522B"/>
    <w:multiLevelType w:val="multilevel"/>
    <w:tmpl w:val="7576B11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05ED"/>
    <w:rsid w:val="00000375"/>
    <w:rsid w:val="000160EC"/>
    <w:rsid w:val="00027BAF"/>
    <w:rsid w:val="00032C08"/>
    <w:rsid w:val="00053E84"/>
    <w:rsid w:val="0005457D"/>
    <w:rsid w:val="000763B4"/>
    <w:rsid w:val="00083493"/>
    <w:rsid w:val="000874F2"/>
    <w:rsid w:val="000B2D1F"/>
    <w:rsid w:val="000C5B8D"/>
    <w:rsid w:val="000D0D34"/>
    <w:rsid w:val="000E4ABF"/>
    <w:rsid w:val="0012390E"/>
    <w:rsid w:val="001437A9"/>
    <w:rsid w:val="001A1AB4"/>
    <w:rsid w:val="001A7FCB"/>
    <w:rsid w:val="001B05ED"/>
    <w:rsid w:val="00206311"/>
    <w:rsid w:val="00212C16"/>
    <w:rsid w:val="00220DB4"/>
    <w:rsid w:val="00230450"/>
    <w:rsid w:val="00244B63"/>
    <w:rsid w:val="00246C5D"/>
    <w:rsid w:val="00297B16"/>
    <w:rsid w:val="002A164E"/>
    <w:rsid w:val="002D7CCC"/>
    <w:rsid w:val="002F2E19"/>
    <w:rsid w:val="0033091A"/>
    <w:rsid w:val="00360C80"/>
    <w:rsid w:val="003A5CF7"/>
    <w:rsid w:val="00410E5E"/>
    <w:rsid w:val="00431632"/>
    <w:rsid w:val="00454489"/>
    <w:rsid w:val="004608D2"/>
    <w:rsid w:val="0049241C"/>
    <w:rsid w:val="004A249C"/>
    <w:rsid w:val="004C4110"/>
    <w:rsid w:val="004D49D4"/>
    <w:rsid w:val="004D5F43"/>
    <w:rsid w:val="004D70A6"/>
    <w:rsid w:val="004E265E"/>
    <w:rsid w:val="00524279"/>
    <w:rsid w:val="00555261"/>
    <w:rsid w:val="005706CD"/>
    <w:rsid w:val="0057340A"/>
    <w:rsid w:val="00594C74"/>
    <w:rsid w:val="005A4A45"/>
    <w:rsid w:val="005A633B"/>
    <w:rsid w:val="005A6AA7"/>
    <w:rsid w:val="005E1599"/>
    <w:rsid w:val="005F1416"/>
    <w:rsid w:val="005F17C1"/>
    <w:rsid w:val="005F553F"/>
    <w:rsid w:val="0060067F"/>
    <w:rsid w:val="006212A3"/>
    <w:rsid w:val="00666ED1"/>
    <w:rsid w:val="00686C83"/>
    <w:rsid w:val="006B3DFA"/>
    <w:rsid w:val="006D6F97"/>
    <w:rsid w:val="006E788E"/>
    <w:rsid w:val="00717F05"/>
    <w:rsid w:val="00777F3E"/>
    <w:rsid w:val="007924B7"/>
    <w:rsid w:val="0079330F"/>
    <w:rsid w:val="00795742"/>
    <w:rsid w:val="007A05A8"/>
    <w:rsid w:val="008274B8"/>
    <w:rsid w:val="0083275F"/>
    <w:rsid w:val="00844C99"/>
    <w:rsid w:val="008653E4"/>
    <w:rsid w:val="008678E2"/>
    <w:rsid w:val="00875949"/>
    <w:rsid w:val="008B782B"/>
    <w:rsid w:val="008C7675"/>
    <w:rsid w:val="008E7BAA"/>
    <w:rsid w:val="008F606F"/>
    <w:rsid w:val="00912E82"/>
    <w:rsid w:val="00935E59"/>
    <w:rsid w:val="00947AEE"/>
    <w:rsid w:val="00952726"/>
    <w:rsid w:val="00962A8A"/>
    <w:rsid w:val="009E65A8"/>
    <w:rsid w:val="009E71FF"/>
    <w:rsid w:val="00A10306"/>
    <w:rsid w:val="00A40AEC"/>
    <w:rsid w:val="00A50E98"/>
    <w:rsid w:val="00A663E8"/>
    <w:rsid w:val="00AB5A0B"/>
    <w:rsid w:val="00AC44B4"/>
    <w:rsid w:val="00AC6328"/>
    <w:rsid w:val="00B14FF6"/>
    <w:rsid w:val="00B50120"/>
    <w:rsid w:val="00B63968"/>
    <w:rsid w:val="00B662AE"/>
    <w:rsid w:val="00B7636C"/>
    <w:rsid w:val="00B77C2B"/>
    <w:rsid w:val="00B8595B"/>
    <w:rsid w:val="00B92F60"/>
    <w:rsid w:val="00BA6445"/>
    <w:rsid w:val="00BB1057"/>
    <w:rsid w:val="00BC3C82"/>
    <w:rsid w:val="00BC66B2"/>
    <w:rsid w:val="00BC784C"/>
    <w:rsid w:val="00BE5A6C"/>
    <w:rsid w:val="00BF4B3B"/>
    <w:rsid w:val="00BF4C33"/>
    <w:rsid w:val="00C026B1"/>
    <w:rsid w:val="00C060A7"/>
    <w:rsid w:val="00C077F3"/>
    <w:rsid w:val="00C12BF4"/>
    <w:rsid w:val="00C24A37"/>
    <w:rsid w:val="00C41513"/>
    <w:rsid w:val="00C961C8"/>
    <w:rsid w:val="00CB1197"/>
    <w:rsid w:val="00CB1F52"/>
    <w:rsid w:val="00CF5589"/>
    <w:rsid w:val="00D166F3"/>
    <w:rsid w:val="00D2643F"/>
    <w:rsid w:val="00D34326"/>
    <w:rsid w:val="00D5339A"/>
    <w:rsid w:val="00D60E7B"/>
    <w:rsid w:val="00D63E5F"/>
    <w:rsid w:val="00D748EF"/>
    <w:rsid w:val="00D92501"/>
    <w:rsid w:val="00DA13EC"/>
    <w:rsid w:val="00DA2068"/>
    <w:rsid w:val="00DA23D2"/>
    <w:rsid w:val="00DC6FD9"/>
    <w:rsid w:val="00DD7092"/>
    <w:rsid w:val="00DD77D7"/>
    <w:rsid w:val="00DE7C85"/>
    <w:rsid w:val="00E0783B"/>
    <w:rsid w:val="00E33927"/>
    <w:rsid w:val="00E36415"/>
    <w:rsid w:val="00E56150"/>
    <w:rsid w:val="00E57D85"/>
    <w:rsid w:val="00E80015"/>
    <w:rsid w:val="00E85E10"/>
    <w:rsid w:val="00EA1EF5"/>
    <w:rsid w:val="00EA7F1F"/>
    <w:rsid w:val="00EC2353"/>
    <w:rsid w:val="00EC7863"/>
    <w:rsid w:val="00F22FBB"/>
    <w:rsid w:val="00F42045"/>
    <w:rsid w:val="00F5140C"/>
    <w:rsid w:val="00F74E94"/>
    <w:rsid w:val="00F7628D"/>
    <w:rsid w:val="00FA0396"/>
    <w:rsid w:val="00FD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81CD57D-7406-4E3B-AF44-D9F5B59A5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9E65A8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9E65A8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E0783B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rsid w:val="00FD3AD0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lang w:val="en-GB" w:eastAsia="en-US"/>
    </w:rPr>
  </w:style>
  <w:style w:type="paragraph" w:customStyle="1" w:styleId="2">
    <w:name w:val="Знак2 Знак Знак Знак Знак Знак Знак Знак Знак Знак"/>
    <w:basedOn w:val="a"/>
    <w:rsid w:val="00B8595B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lang w:val="en-GB" w:eastAsia="en-US"/>
    </w:rPr>
  </w:style>
  <w:style w:type="paragraph" w:styleId="a9">
    <w:name w:val="List Paragraph"/>
    <w:basedOn w:val="a"/>
    <w:uiPriority w:val="34"/>
    <w:qFormat/>
    <w:rsid w:val="00246C5D"/>
    <w:pPr>
      <w:spacing w:after="200" w:line="276" w:lineRule="auto"/>
      <w:ind w:left="720"/>
      <w:contextualSpacing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246C5D"/>
    <w:rPr>
      <w:rFonts w:ascii="Times New Roman CYR" w:hAnsi="Times New Roman CYR"/>
    </w:rPr>
  </w:style>
  <w:style w:type="character" w:customStyle="1" w:styleId="20">
    <w:name w:val="Основной текст (2)_"/>
    <w:link w:val="21"/>
    <w:rsid w:val="004D70A6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D70A6"/>
    <w:pPr>
      <w:widowControl w:val="0"/>
      <w:shd w:val="clear" w:color="auto" w:fill="FFFFFF"/>
      <w:spacing w:before="540" w:line="317" w:lineRule="exact"/>
      <w:ind w:hanging="460"/>
      <w:jc w:val="both"/>
    </w:pPr>
    <w:rPr>
      <w:rFonts w:ascii="Times New Roman" w:hAnsi="Times New Roman"/>
      <w:sz w:val="28"/>
      <w:szCs w:val="28"/>
    </w:rPr>
  </w:style>
  <w:style w:type="paragraph" w:styleId="aa">
    <w:name w:val="Normal (Web)"/>
    <w:basedOn w:val="a"/>
    <w:uiPriority w:val="99"/>
    <w:unhideWhenUsed/>
    <w:rsid w:val="0055526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3392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C4151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C41513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b">
    <w:name w:val="Table Grid"/>
    <w:basedOn w:val="a1"/>
    <w:rsid w:val="00C415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6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4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03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46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42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87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romtsev\&#1056;&#1072;&#1073;&#1086;&#1095;&#1080;&#1081;%20&#1089;&#1090;&#1086;&#1083;\&#1041;&#1083;&#1072;&#1085;&#1082;&#1080;%20&#1055;&#1080;&#1089;&#1077;&#1084;%20&#1040;&#1076;&#1084;&#1080;&#1085;&#1080;&#1089;&#1090;&#1088;&#1072;&#1094;&#1080;&#1080;\&#1040;&#1076;&#1084;_&#1059;&#1087;&#1088;&#1063;&#105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Адм_УпрЧС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1193</CharactersWithSpaces>
  <SharedDoc>false</SharedDoc>
  <HLinks>
    <vt:vector size="12" baseType="variant">
      <vt:variant>
        <vt:i4>589899</vt:i4>
      </vt:variant>
      <vt:variant>
        <vt:i4>6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3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Gromtsev</dc:creator>
  <cp:keywords/>
  <cp:lastModifiedBy>Kulakov</cp:lastModifiedBy>
  <cp:revision>2</cp:revision>
  <cp:lastPrinted>2020-02-18T02:35:00Z</cp:lastPrinted>
  <dcterms:created xsi:type="dcterms:W3CDTF">2025-02-28T02:44:00Z</dcterms:created>
  <dcterms:modified xsi:type="dcterms:W3CDTF">2025-02-28T02:44:00Z</dcterms:modified>
</cp:coreProperties>
</file>