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14:paraId="0B3B944C" w14:textId="77777777">
        <w:tc>
          <w:tcPr>
            <w:tcW w:w="2160" w:type="dxa"/>
            <w:tcBorders>
              <w:bottom w:val="single" w:sz="4" w:space="0" w:color="auto"/>
            </w:tcBorders>
          </w:tcPr>
          <w:p w14:paraId="5DC22B4F" w14:textId="77777777" w:rsidR="00C65DCE" w:rsidRPr="00E23B5E" w:rsidRDefault="00060379" w:rsidP="00E149BE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24.12.2020</w:t>
            </w:r>
          </w:p>
        </w:tc>
        <w:tc>
          <w:tcPr>
            <w:tcW w:w="360" w:type="dxa"/>
          </w:tcPr>
          <w:p w14:paraId="7D045D3F" w14:textId="77777777" w:rsidR="00C65DCE" w:rsidRPr="00104893" w:rsidRDefault="00C65DCE" w:rsidP="00E149BE">
            <w:pPr>
              <w:widowControl w:val="0"/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B7A3B24" w14:textId="77777777" w:rsidR="00C65DCE" w:rsidRPr="00104893" w:rsidRDefault="00060379" w:rsidP="00E149BE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6/19</w:t>
            </w:r>
          </w:p>
        </w:tc>
      </w:tr>
    </w:tbl>
    <w:p w14:paraId="22F513D9" w14:textId="68E4EBEB" w:rsidR="00C65DCE" w:rsidRPr="00AF5704" w:rsidRDefault="00D43E6A" w:rsidP="00F41B57">
      <w:pPr>
        <w:widowControl w:val="0"/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E01836" wp14:editId="6789CCA5">
                <wp:simplePos x="0" y="0"/>
                <wp:positionH relativeFrom="column">
                  <wp:posOffset>4948997</wp:posOffset>
                </wp:positionH>
                <wp:positionV relativeFrom="paragraph">
                  <wp:posOffset>-1490538</wp:posOffset>
                </wp:positionV>
                <wp:extent cx="1460500" cy="457200"/>
                <wp:effectExtent l="635" t="0" r="0" b="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C2EEC9" w14:textId="77777777" w:rsidR="002A6E4C" w:rsidRPr="00DB5283" w:rsidRDefault="002A6E4C" w:rsidP="002A6E4C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E0183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89.7pt;margin-top:-117.35pt;width:11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" stroked="f">
                <v:textbox>
                  <w:txbxContent>
                    <w:p w14:paraId="5EC2EEC9" w14:textId="77777777" w:rsidR="002A6E4C" w:rsidRPr="00DB5283" w:rsidRDefault="002A6E4C" w:rsidP="002A6E4C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 xml:space="preserve"> </w:t>
      </w:r>
      <w:r w:rsidRPr="00E23B5E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10D7F6D" wp14:editId="4DBCEC15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9D0A1" id="Group 5" o:spid="_x0000_s1026" style="position:absolute;margin-left:84.7pt;margin-top:186pt;width:214pt;height:10.55pt;z-index:251657216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4C4B2A" w:rsidRPr="00654656">
        <w:rPr>
          <w:rFonts w:ascii="Times New Roman" w:hAnsi="Times New Roman"/>
          <w:sz w:val="22"/>
          <w:szCs w:val="22"/>
        </w:rPr>
        <w:t xml:space="preserve">          </w:t>
      </w:r>
      <w:proofErr w:type="spellStart"/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  <w:proofErr w:type="spellEnd"/>
    </w:p>
    <w:p w14:paraId="2F07205C" w14:textId="77777777" w:rsidR="00C65DCE" w:rsidRPr="00DB5283" w:rsidRDefault="00575031" w:rsidP="00E149BE">
      <w:pPr>
        <w:widowControl w:val="0"/>
        <w:spacing w:before="0"/>
        <w:ind w:right="52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Перечня </w:t>
      </w:r>
      <w:r w:rsidRPr="00710748">
        <w:rPr>
          <w:rFonts w:ascii="Times New Roman" w:hAnsi="Times New Roman"/>
          <w:sz w:val="24"/>
          <w:szCs w:val="24"/>
        </w:rPr>
        <w:t xml:space="preserve">должностей муниципальной службы органов местного самоуправления ЗАТО Северск, при назначении на которые </w:t>
      </w:r>
      <w:r>
        <w:rPr>
          <w:rFonts w:ascii="Times New Roman" w:hAnsi="Times New Roman"/>
          <w:sz w:val="24"/>
          <w:szCs w:val="24"/>
        </w:rPr>
        <w:t xml:space="preserve">граждане </w:t>
      </w:r>
      <w:r w:rsidRPr="00710748">
        <w:rPr>
          <w:rFonts w:ascii="Times New Roman" w:hAnsi="Times New Roman"/>
          <w:sz w:val="24"/>
          <w:szCs w:val="24"/>
        </w:rPr>
        <w:t xml:space="preserve">и при замещении которых </w:t>
      </w:r>
      <w:r>
        <w:rPr>
          <w:rFonts w:ascii="Times New Roman" w:hAnsi="Times New Roman"/>
          <w:sz w:val="24"/>
          <w:szCs w:val="24"/>
        </w:rPr>
        <w:t xml:space="preserve">муниципальные служащие обязаны </w:t>
      </w:r>
      <w:r w:rsidRPr="00710748">
        <w:rPr>
          <w:rFonts w:ascii="Times New Roman" w:hAnsi="Times New Roman"/>
          <w:sz w:val="24"/>
          <w:szCs w:val="24"/>
        </w:rPr>
        <w:t xml:space="preserve">представлять </w:t>
      </w:r>
      <w:r w:rsidRPr="00710748">
        <w:rPr>
          <w:rFonts w:ascii="Times New Roman" w:eastAsia="Calibri" w:hAnsi="Times New Roman"/>
          <w:sz w:val="24"/>
          <w:szCs w:val="24"/>
        </w:rPr>
        <w:t xml:space="preserve">представителю нанимателя (работодателю) </w:t>
      </w:r>
      <w:r w:rsidRPr="00710748">
        <w:rPr>
          <w:rFonts w:ascii="Times New Roman" w:hAnsi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14:paraId="3F712990" w14:textId="56EDBFF6" w:rsidR="00654656" w:rsidRDefault="00654656" w:rsidP="00E149BE">
      <w:pPr>
        <w:widowControl w:val="0"/>
        <w:autoSpaceDE w:val="0"/>
        <w:autoSpaceDN w:val="0"/>
        <w:adjustRightInd w:val="0"/>
        <w:spacing w:before="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9EA2F42" w14:textId="237EE2EF" w:rsidR="00F70A8B" w:rsidRPr="00D43494" w:rsidRDefault="00F70A8B" w:rsidP="00F70A8B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D43494">
        <w:rPr>
          <w:rFonts w:eastAsia="Calibri" w:cs="Times New Roman CYR"/>
          <w:sz w:val="24"/>
          <w:szCs w:val="24"/>
        </w:rPr>
        <w:t>(</w:t>
      </w:r>
      <w:r w:rsidRPr="00D43494">
        <w:rPr>
          <w:rFonts w:eastAsia="Calibri" w:cs="Times New Roman CYR"/>
          <w:sz w:val="24"/>
          <w:szCs w:val="24"/>
        </w:rPr>
        <w:t xml:space="preserve">в ред. </w:t>
      </w:r>
      <w:hyperlink r:id="rId7" w:history="1">
        <w:r w:rsidRPr="00D43494">
          <w:rPr>
            <w:rFonts w:eastAsia="Calibri" w:cs="Times New Roman CYR"/>
            <w:sz w:val="24"/>
            <w:szCs w:val="24"/>
          </w:rPr>
          <w:t>решения</w:t>
        </w:r>
      </w:hyperlink>
      <w:r w:rsidRPr="00D43494">
        <w:rPr>
          <w:rFonts w:eastAsia="Calibri" w:cs="Times New Roman CYR"/>
          <w:sz w:val="24"/>
          <w:szCs w:val="24"/>
        </w:rPr>
        <w:t xml:space="preserve"> Думы ЗАТО Северск от 29.02.2024 </w:t>
      </w:r>
      <w:r w:rsidR="006D027D" w:rsidRPr="00D43494">
        <w:rPr>
          <w:rFonts w:eastAsia="Calibri" w:cs="Times New Roman CYR"/>
          <w:sz w:val="24"/>
          <w:szCs w:val="24"/>
        </w:rPr>
        <w:t>№</w:t>
      </w:r>
      <w:r w:rsidRPr="00D43494">
        <w:rPr>
          <w:rFonts w:eastAsia="Calibri" w:cs="Times New Roman CYR"/>
          <w:sz w:val="24"/>
          <w:szCs w:val="24"/>
        </w:rPr>
        <w:t xml:space="preserve"> 45/8</w:t>
      </w:r>
      <w:r w:rsidRPr="00D43494">
        <w:rPr>
          <w:rFonts w:eastAsia="Calibri" w:cs="Times New Roman CYR"/>
          <w:sz w:val="24"/>
          <w:szCs w:val="24"/>
        </w:rPr>
        <w:t>)</w:t>
      </w:r>
    </w:p>
    <w:p w14:paraId="05D17CD8" w14:textId="77777777" w:rsidR="00F70A8B" w:rsidRPr="00033F6A" w:rsidRDefault="00F70A8B" w:rsidP="00E149BE">
      <w:pPr>
        <w:widowControl w:val="0"/>
        <w:autoSpaceDE w:val="0"/>
        <w:autoSpaceDN w:val="0"/>
        <w:adjustRightInd w:val="0"/>
        <w:spacing w:before="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20FF2FC" w14:textId="0C8E4C5E" w:rsidR="00710A4D" w:rsidRPr="00710748" w:rsidRDefault="00DB5283" w:rsidP="00710748">
      <w:pPr>
        <w:widowControl w:val="0"/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>В соответствии с</w:t>
      </w:r>
      <w:r w:rsidR="00E83433" w:rsidRPr="00710748">
        <w:rPr>
          <w:rFonts w:ascii="Times New Roman" w:hAnsi="Times New Roman"/>
          <w:sz w:val="24"/>
          <w:szCs w:val="24"/>
        </w:rPr>
        <w:t>о</w:t>
      </w:r>
      <w:r w:rsidR="00DA1DC7" w:rsidRPr="00710748">
        <w:rPr>
          <w:rFonts w:ascii="Times New Roman" w:hAnsi="Times New Roman"/>
          <w:sz w:val="24"/>
          <w:szCs w:val="24"/>
        </w:rPr>
        <w:t xml:space="preserve"> статьями 6, 8, </w:t>
      </w:r>
      <w:r w:rsidRPr="00710748">
        <w:rPr>
          <w:rFonts w:ascii="Times New Roman" w:hAnsi="Times New Roman"/>
          <w:sz w:val="24"/>
          <w:szCs w:val="24"/>
        </w:rPr>
        <w:t>8.1 Федерального закона от 25</w:t>
      </w:r>
      <w:r w:rsidR="00D06F8F" w:rsidRPr="00710748">
        <w:rPr>
          <w:rFonts w:ascii="Times New Roman" w:hAnsi="Times New Roman"/>
          <w:sz w:val="24"/>
          <w:szCs w:val="24"/>
        </w:rPr>
        <w:t xml:space="preserve"> декабря </w:t>
      </w:r>
      <w:r w:rsidRPr="00710748">
        <w:rPr>
          <w:rFonts w:ascii="Times New Roman" w:hAnsi="Times New Roman"/>
          <w:sz w:val="24"/>
          <w:szCs w:val="24"/>
        </w:rPr>
        <w:t>2008</w:t>
      </w:r>
      <w:r w:rsidR="00D06F8F" w:rsidRPr="00710748">
        <w:rPr>
          <w:rFonts w:ascii="Times New Roman" w:hAnsi="Times New Roman"/>
          <w:sz w:val="24"/>
          <w:szCs w:val="24"/>
        </w:rPr>
        <w:t xml:space="preserve"> года</w:t>
      </w:r>
      <w:r w:rsidRPr="00710748">
        <w:rPr>
          <w:rFonts w:ascii="Times New Roman" w:hAnsi="Times New Roman"/>
          <w:sz w:val="24"/>
          <w:szCs w:val="24"/>
        </w:rPr>
        <w:t xml:space="preserve"> </w:t>
      </w:r>
      <w:r w:rsidR="00DA1DC7" w:rsidRPr="00710748">
        <w:rPr>
          <w:rFonts w:ascii="Times New Roman" w:hAnsi="Times New Roman"/>
          <w:sz w:val="24"/>
          <w:szCs w:val="24"/>
        </w:rPr>
        <w:br/>
      </w:r>
      <w:r w:rsidRPr="00710748">
        <w:rPr>
          <w:rFonts w:ascii="Times New Roman" w:hAnsi="Times New Roman"/>
          <w:sz w:val="24"/>
          <w:szCs w:val="24"/>
        </w:rPr>
        <w:t xml:space="preserve">№ 273-ФЗ «О противодействии коррупции», </w:t>
      </w:r>
      <w:r w:rsidR="00DA1DC7" w:rsidRPr="00710748">
        <w:rPr>
          <w:rFonts w:ascii="Times New Roman" w:hAnsi="Times New Roman"/>
          <w:sz w:val="24"/>
          <w:szCs w:val="24"/>
        </w:rPr>
        <w:t>статьей 15</w:t>
      </w:r>
      <w:r w:rsidRPr="00710748">
        <w:rPr>
          <w:rFonts w:ascii="Times New Roman" w:hAnsi="Times New Roman"/>
          <w:sz w:val="24"/>
          <w:szCs w:val="24"/>
        </w:rPr>
        <w:t xml:space="preserve"> Федерального закона от 02</w:t>
      </w:r>
      <w:r w:rsidR="00D06F8F" w:rsidRPr="00710748">
        <w:rPr>
          <w:rFonts w:ascii="Times New Roman" w:hAnsi="Times New Roman"/>
          <w:sz w:val="24"/>
          <w:szCs w:val="24"/>
        </w:rPr>
        <w:t xml:space="preserve"> марта </w:t>
      </w:r>
      <w:r w:rsidRPr="00710748">
        <w:rPr>
          <w:rFonts w:ascii="Times New Roman" w:hAnsi="Times New Roman"/>
          <w:sz w:val="24"/>
          <w:szCs w:val="24"/>
        </w:rPr>
        <w:t xml:space="preserve">2007 </w:t>
      </w:r>
      <w:r w:rsidR="00D06F8F" w:rsidRPr="00710748">
        <w:rPr>
          <w:rFonts w:ascii="Times New Roman" w:hAnsi="Times New Roman"/>
          <w:sz w:val="24"/>
          <w:szCs w:val="24"/>
        </w:rPr>
        <w:t xml:space="preserve">года </w:t>
      </w:r>
      <w:r w:rsidRPr="00710748">
        <w:rPr>
          <w:rFonts w:ascii="Times New Roman" w:hAnsi="Times New Roman"/>
          <w:sz w:val="24"/>
          <w:szCs w:val="24"/>
        </w:rPr>
        <w:t>№ 25-ФЗ «О муниципальной службе</w:t>
      </w:r>
      <w:r w:rsidR="00D06F8F" w:rsidRPr="00710748">
        <w:rPr>
          <w:rFonts w:ascii="Times New Roman" w:hAnsi="Times New Roman"/>
          <w:sz w:val="24"/>
          <w:szCs w:val="24"/>
        </w:rPr>
        <w:t xml:space="preserve"> </w:t>
      </w:r>
      <w:r w:rsidRPr="00710748">
        <w:rPr>
          <w:rFonts w:ascii="Times New Roman" w:hAnsi="Times New Roman"/>
          <w:sz w:val="24"/>
          <w:szCs w:val="24"/>
        </w:rPr>
        <w:t>в Российской Федерации», частью 1 статьи 14-1 Закона Томской области</w:t>
      </w:r>
      <w:r w:rsidR="00D44393" w:rsidRPr="00710748">
        <w:rPr>
          <w:rFonts w:ascii="Times New Roman" w:hAnsi="Times New Roman"/>
          <w:sz w:val="24"/>
          <w:szCs w:val="24"/>
        </w:rPr>
        <w:t xml:space="preserve"> </w:t>
      </w:r>
      <w:r w:rsidRPr="00710748">
        <w:rPr>
          <w:rFonts w:ascii="Times New Roman" w:hAnsi="Times New Roman"/>
          <w:sz w:val="24"/>
          <w:szCs w:val="24"/>
        </w:rPr>
        <w:t>от 11</w:t>
      </w:r>
      <w:r w:rsidR="00D06F8F" w:rsidRPr="00710748">
        <w:rPr>
          <w:rFonts w:ascii="Times New Roman" w:hAnsi="Times New Roman"/>
          <w:sz w:val="24"/>
          <w:szCs w:val="24"/>
        </w:rPr>
        <w:t xml:space="preserve"> сентября </w:t>
      </w:r>
      <w:r w:rsidRPr="00710748">
        <w:rPr>
          <w:rFonts w:ascii="Times New Roman" w:hAnsi="Times New Roman"/>
          <w:sz w:val="24"/>
          <w:szCs w:val="24"/>
        </w:rPr>
        <w:t>2007</w:t>
      </w:r>
      <w:r w:rsidR="00D06F8F" w:rsidRPr="00710748">
        <w:rPr>
          <w:rFonts w:ascii="Times New Roman" w:hAnsi="Times New Roman"/>
          <w:sz w:val="24"/>
          <w:szCs w:val="24"/>
        </w:rPr>
        <w:t xml:space="preserve"> года </w:t>
      </w:r>
      <w:r w:rsidRPr="00710748">
        <w:rPr>
          <w:rFonts w:ascii="Times New Roman" w:hAnsi="Times New Roman"/>
          <w:sz w:val="24"/>
          <w:szCs w:val="24"/>
        </w:rPr>
        <w:t>№ 198-ОЗ «О муниципальной службе в Томской области»</w:t>
      </w:r>
      <w:r w:rsidR="00710A4D" w:rsidRPr="00710748">
        <w:rPr>
          <w:rFonts w:ascii="Times New Roman" w:hAnsi="Times New Roman"/>
          <w:sz w:val="24"/>
          <w:szCs w:val="24"/>
        </w:rPr>
        <w:t>,</w:t>
      </w:r>
      <w:r w:rsidR="0000569D">
        <w:rPr>
          <w:rFonts w:ascii="Times New Roman" w:hAnsi="Times New Roman"/>
          <w:sz w:val="24"/>
          <w:szCs w:val="24"/>
        </w:rPr>
        <w:t xml:space="preserve"> рассмотрев внесенный </w:t>
      </w:r>
      <w:r w:rsidR="00D472D7">
        <w:rPr>
          <w:rFonts w:ascii="Times New Roman" w:hAnsi="Times New Roman"/>
          <w:sz w:val="24"/>
          <w:szCs w:val="24"/>
        </w:rPr>
        <w:t xml:space="preserve">Мэром ЗАТО Северск проект Решения Думы ЗАТО Северск «Об утверждении Перечня </w:t>
      </w:r>
      <w:r w:rsidR="00D472D7" w:rsidRPr="00710748">
        <w:rPr>
          <w:rFonts w:ascii="Times New Roman" w:hAnsi="Times New Roman"/>
          <w:sz w:val="24"/>
          <w:szCs w:val="24"/>
        </w:rPr>
        <w:t xml:space="preserve">должностей муниципальной службы органов местного самоуправления ЗАТО Северск, при назначении на которые </w:t>
      </w:r>
      <w:r w:rsidR="00D147EC">
        <w:rPr>
          <w:rFonts w:ascii="Times New Roman" w:hAnsi="Times New Roman"/>
          <w:sz w:val="24"/>
          <w:szCs w:val="24"/>
        </w:rPr>
        <w:t xml:space="preserve">граждане </w:t>
      </w:r>
      <w:r w:rsidR="00D472D7" w:rsidRPr="00710748">
        <w:rPr>
          <w:rFonts w:ascii="Times New Roman" w:hAnsi="Times New Roman"/>
          <w:sz w:val="24"/>
          <w:szCs w:val="24"/>
        </w:rPr>
        <w:t xml:space="preserve">и при замещении которых </w:t>
      </w:r>
      <w:r w:rsidR="00D147EC">
        <w:rPr>
          <w:rFonts w:ascii="Times New Roman" w:hAnsi="Times New Roman"/>
          <w:sz w:val="24"/>
          <w:szCs w:val="24"/>
        </w:rPr>
        <w:t xml:space="preserve">муниципальные служащие обязаны </w:t>
      </w:r>
      <w:r w:rsidR="00D472D7" w:rsidRPr="00710748">
        <w:rPr>
          <w:rFonts w:ascii="Times New Roman" w:hAnsi="Times New Roman"/>
          <w:sz w:val="24"/>
          <w:szCs w:val="24"/>
        </w:rPr>
        <w:t xml:space="preserve">представлять </w:t>
      </w:r>
      <w:r w:rsidR="00D472D7" w:rsidRPr="00710748">
        <w:rPr>
          <w:rFonts w:ascii="Times New Roman" w:eastAsia="Calibri" w:hAnsi="Times New Roman"/>
          <w:sz w:val="24"/>
          <w:szCs w:val="24"/>
        </w:rPr>
        <w:t xml:space="preserve">представителю нанимателя (работодателю) </w:t>
      </w:r>
      <w:r w:rsidR="00D472D7" w:rsidRPr="00710748">
        <w:rPr>
          <w:rFonts w:ascii="Times New Roman" w:hAnsi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D472D7">
        <w:rPr>
          <w:rFonts w:ascii="Times New Roman" w:hAnsi="Times New Roman"/>
          <w:sz w:val="24"/>
          <w:szCs w:val="24"/>
        </w:rPr>
        <w:t>»,</w:t>
      </w:r>
    </w:p>
    <w:p w14:paraId="38E96E83" w14:textId="77777777" w:rsidR="007E078C" w:rsidRPr="00710748" w:rsidRDefault="007E078C" w:rsidP="00710748">
      <w:pPr>
        <w:widowControl w:val="0"/>
        <w:autoSpaceDE w:val="0"/>
        <w:autoSpaceDN w:val="0"/>
        <w:adjustRightInd w:val="0"/>
        <w:spacing w:before="0"/>
        <w:ind w:firstLine="700"/>
        <w:jc w:val="both"/>
        <w:rPr>
          <w:rFonts w:ascii="Times New Roman" w:hAnsi="Times New Roman"/>
          <w:sz w:val="24"/>
          <w:szCs w:val="24"/>
        </w:rPr>
      </w:pPr>
    </w:p>
    <w:p w14:paraId="6E415D93" w14:textId="77777777" w:rsidR="00654656" w:rsidRPr="00710748" w:rsidRDefault="007E078C" w:rsidP="00710748">
      <w:pPr>
        <w:widowControl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>ДУМА ЗАТО СЕВЕРСК РЕШИЛА:</w:t>
      </w:r>
    </w:p>
    <w:p w14:paraId="5CAFB3E8" w14:textId="77777777" w:rsidR="002D0F1A" w:rsidRPr="00710748" w:rsidRDefault="002D0F1A" w:rsidP="00710748">
      <w:pPr>
        <w:widowControl w:val="0"/>
        <w:autoSpaceDE w:val="0"/>
        <w:autoSpaceDN w:val="0"/>
        <w:adjustRightInd w:val="0"/>
        <w:spacing w:before="0"/>
        <w:ind w:firstLine="700"/>
        <w:jc w:val="center"/>
        <w:rPr>
          <w:rFonts w:ascii="Times New Roman" w:hAnsi="Times New Roman"/>
          <w:sz w:val="24"/>
          <w:szCs w:val="24"/>
        </w:rPr>
      </w:pPr>
    </w:p>
    <w:p w14:paraId="5B95AD83" w14:textId="77777777" w:rsidR="00DB5283" w:rsidRPr="00710748" w:rsidRDefault="00DB5283" w:rsidP="00710748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 xml:space="preserve">Утвердить </w:t>
      </w:r>
      <w:r w:rsidR="00E87034">
        <w:rPr>
          <w:rFonts w:ascii="Times New Roman" w:hAnsi="Times New Roman"/>
          <w:sz w:val="24"/>
          <w:szCs w:val="24"/>
        </w:rPr>
        <w:t xml:space="preserve">Перечень </w:t>
      </w:r>
      <w:r w:rsidR="00E87034" w:rsidRPr="00710748">
        <w:rPr>
          <w:rFonts w:ascii="Times New Roman" w:hAnsi="Times New Roman"/>
          <w:sz w:val="24"/>
          <w:szCs w:val="24"/>
        </w:rPr>
        <w:t xml:space="preserve">должностей муниципальной службы органов местного самоуправления ЗАТО Северск, при назначении на которые </w:t>
      </w:r>
      <w:r w:rsidR="00E87034">
        <w:rPr>
          <w:rFonts w:ascii="Times New Roman" w:hAnsi="Times New Roman"/>
          <w:sz w:val="24"/>
          <w:szCs w:val="24"/>
        </w:rPr>
        <w:t xml:space="preserve">граждане </w:t>
      </w:r>
      <w:r w:rsidR="00E87034" w:rsidRPr="00710748">
        <w:rPr>
          <w:rFonts w:ascii="Times New Roman" w:hAnsi="Times New Roman"/>
          <w:sz w:val="24"/>
          <w:szCs w:val="24"/>
        </w:rPr>
        <w:t xml:space="preserve">и при замещении которых </w:t>
      </w:r>
      <w:r w:rsidR="00E87034">
        <w:rPr>
          <w:rFonts w:ascii="Times New Roman" w:hAnsi="Times New Roman"/>
          <w:sz w:val="24"/>
          <w:szCs w:val="24"/>
        </w:rPr>
        <w:t xml:space="preserve">муниципальные служащие обязаны </w:t>
      </w:r>
      <w:r w:rsidR="00E87034" w:rsidRPr="00710748">
        <w:rPr>
          <w:rFonts w:ascii="Times New Roman" w:hAnsi="Times New Roman"/>
          <w:sz w:val="24"/>
          <w:szCs w:val="24"/>
        </w:rPr>
        <w:t xml:space="preserve">представлять </w:t>
      </w:r>
      <w:r w:rsidR="00E87034" w:rsidRPr="00710748">
        <w:rPr>
          <w:rFonts w:ascii="Times New Roman" w:eastAsia="Calibri" w:hAnsi="Times New Roman"/>
          <w:sz w:val="24"/>
          <w:szCs w:val="24"/>
        </w:rPr>
        <w:t xml:space="preserve">представителю нанимателя (работодателю) </w:t>
      </w:r>
      <w:r w:rsidR="00E87034" w:rsidRPr="00710748">
        <w:rPr>
          <w:rFonts w:ascii="Times New Roman" w:hAnsi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C24F64">
        <w:rPr>
          <w:rFonts w:ascii="Times New Roman" w:hAnsi="Times New Roman"/>
          <w:sz w:val="24"/>
          <w:szCs w:val="24"/>
        </w:rPr>
        <w:t xml:space="preserve"> согласно приложению</w:t>
      </w:r>
      <w:r w:rsidRPr="00710748">
        <w:rPr>
          <w:rFonts w:ascii="Times New Roman" w:hAnsi="Times New Roman"/>
          <w:sz w:val="24"/>
          <w:szCs w:val="24"/>
        </w:rPr>
        <w:t>.</w:t>
      </w:r>
    </w:p>
    <w:p w14:paraId="452A68F8" w14:textId="77777777" w:rsidR="00300412" w:rsidRPr="00710748" w:rsidRDefault="00300412" w:rsidP="00710748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 xml:space="preserve">Признать утратившими силу </w:t>
      </w:r>
      <w:r w:rsidR="000057FC" w:rsidRPr="00710748">
        <w:rPr>
          <w:rFonts w:ascii="Times New Roman" w:hAnsi="Times New Roman"/>
          <w:sz w:val="24"/>
          <w:szCs w:val="24"/>
        </w:rPr>
        <w:t>Р</w:t>
      </w:r>
      <w:r w:rsidRPr="00710748">
        <w:rPr>
          <w:rFonts w:ascii="Times New Roman" w:hAnsi="Times New Roman"/>
          <w:sz w:val="24"/>
          <w:szCs w:val="24"/>
        </w:rPr>
        <w:t>ешения Думы ЗАТО Северск:</w:t>
      </w:r>
    </w:p>
    <w:p w14:paraId="0709C3EB" w14:textId="03037D4D" w:rsidR="00300412" w:rsidRPr="00710748" w:rsidRDefault="00300412" w:rsidP="00710748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710748">
        <w:rPr>
          <w:rFonts w:ascii="Times New Roman" w:eastAsia="Calibri" w:hAnsi="Times New Roman"/>
          <w:sz w:val="24"/>
          <w:szCs w:val="24"/>
        </w:rPr>
        <w:t xml:space="preserve">от 31.10.2013 № 45/4 «Об утверждении перечня </w:t>
      </w:r>
      <w:r w:rsidRPr="00710748">
        <w:rPr>
          <w:rFonts w:ascii="Times New Roman" w:hAnsi="Times New Roman"/>
          <w:sz w:val="24"/>
          <w:szCs w:val="24"/>
        </w:rPr>
        <w:t xml:space="preserve">муниципальных должностей органов местного самоуправления ЗАТО Северск, при замещении которых необходимо </w:t>
      </w:r>
      <w:r w:rsidRPr="00710748">
        <w:rPr>
          <w:rFonts w:ascii="Times New Roman" w:hAnsi="Times New Roman"/>
          <w:sz w:val="24"/>
          <w:szCs w:val="24"/>
        </w:rPr>
        <w:lastRenderedPageBreak/>
        <w:t>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должностей муниципальной службы органов местного самоуправления ЗАТО Северск, при назначении на которые и при замещении которых необходимо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детей»;</w:t>
      </w:r>
    </w:p>
    <w:p w14:paraId="52F7DC39" w14:textId="1A82A458" w:rsidR="00300412" w:rsidRPr="00710748" w:rsidRDefault="00300412" w:rsidP="00F23BC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710748">
        <w:rPr>
          <w:rFonts w:ascii="Times New Roman" w:eastAsia="Calibri" w:hAnsi="Times New Roman"/>
          <w:sz w:val="24"/>
          <w:szCs w:val="24"/>
        </w:rPr>
        <w:t xml:space="preserve">от </w:t>
      </w:r>
      <w:r w:rsidRPr="00710748">
        <w:rPr>
          <w:rFonts w:ascii="Times New Roman" w:hAnsi="Times New Roman"/>
          <w:sz w:val="24"/>
          <w:szCs w:val="24"/>
        </w:rPr>
        <w:t>25.02.2016 № 11/21 «О внесении изменения в Решение Думы ЗАТО Северск от 31.10.2013 № 45/4».</w:t>
      </w:r>
    </w:p>
    <w:p w14:paraId="6886F156" w14:textId="77777777" w:rsidR="00D44F20" w:rsidRPr="00710748" w:rsidRDefault="003A3478" w:rsidP="00F23BC1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 xml:space="preserve">Опубликовать Решение в </w:t>
      </w:r>
      <w:r w:rsidR="00F23BC1">
        <w:rPr>
          <w:rFonts w:ascii="Times New Roman" w:eastAsia="Calibri" w:hAnsi="Times New Roman"/>
          <w:sz w:val="24"/>
          <w:szCs w:val="24"/>
        </w:rPr>
        <w:t>средстве массовой информации «Официальный бюллетень муниципальных правовых актов ЗАТО Северск», в средстве массовой информации «Официальные ведомости Думы ЗАТО Северск</w:t>
      </w:r>
      <w:r w:rsidR="001252F0" w:rsidRPr="00710748">
        <w:rPr>
          <w:rFonts w:ascii="Times New Roman" w:hAnsi="Times New Roman"/>
          <w:sz w:val="24"/>
          <w:szCs w:val="24"/>
        </w:rPr>
        <w:t>»</w:t>
      </w:r>
      <w:r w:rsidR="00A31D5C" w:rsidRPr="00710748">
        <w:rPr>
          <w:rFonts w:ascii="Times New Roman" w:hAnsi="Times New Roman"/>
          <w:sz w:val="24"/>
          <w:szCs w:val="24"/>
        </w:rPr>
        <w:t xml:space="preserve"> </w:t>
      </w:r>
      <w:r w:rsidRPr="00710748">
        <w:rPr>
          <w:rFonts w:ascii="Times New Roman" w:hAnsi="Times New Roman"/>
          <w:sz w:val="24"/>
          <w:szCs w:val="24"/>
        </w:rPr>
        <w:t>и разместить</w:t>
      </w:r>
      <w:r w:rsidR="001252F0" w:rsidRPr="00710748">
        <w:rPr>
          <w:rFonts w:ascii="Times New Roman" w:hAnsi="Times New Roman"/>
          <w:sz w:val="24"/>
          <w:szCs w:val="24"/>
        </w:rPr>
        <w:t xml:space="preserve"> </w:t>
      </w:r>
      <w:r w:rsidRPr="00710748">
        <w:rPr>
          <w:rFonts w:ascii="Times New Roman" w:hAnsi="Times New Roman"/>
          <w:sz w:val="24"/>
          <w:szCs w:val="24"/>
        </w:rPr>
        <w:t>на официальн</w:t>
      </w:r>
      <w:r w:rsidR="007A59B5">
        <w:rPr>
          <w:rFonts w:ascii="Times New Roman" w:hAnsi="Times New Roman"/>
          <w:sz w:val="24"/>
          <w:szCs w:val="24"/>
        </w:rPr>
        <w:t>ых</w:t>
      </w:r>
      <w:r w:rsidRPr="00710748">
        <w:rPr>
          <w:rFonts w:ascii="Times New Roman" w:hAnsi="Times New Roman"/>
          <w:sz w:val="24"/>
          <w:szCs w:val="24"/>
        </w:rPr>
        <w:t xml:space="preserve"> сайт</w:t>
      </w:r>
      <w:r w:rsidR="007A59B5">
        <w:rPr>
          <w:rFonts w:ascii="Times New Roman" w:hAnsi="Times New Roman"/>
          <w:sz w:val="24"/>
          <w:szCs w:val="24"/>
        </w:rPr>
        <w:t>ах</w:t>
      </w:r>
      <w:r w:rsidRPr="00710748">
        <w:rPr>
          <w:rFonts w:ascii="Times New Roman" w:hAnsi="Times New Roman"/>
          <w:sz w:val="24"/>
          <w:szCs w:val="24"/>
        </w:rPr>
        <w:t xml:space="preserve"> Думы ЗАТО Северск</w:t>
      </w:r>
      <w:r w:rsidR="007A59B5">
        <w:rPr>
          <w:rFonts w:ascii="Times New Roman" w:hAnsi="Times New Roman"/>
          <w:sz w:val="24"/>
          <w:szCs w:val="24"/>
        </w:rPr>
        <w:t xml:space="preserve"> </w:t>
      </w:r>
      <w:r w:rsidR="007A59B5" w:rsidRPr="009E0172">
        <w:rPr>
          <w:sz w:val="24"/>
          <w:szCs w:val="24"/>
        </w:rPr>
        <w:t>(</w:t>
      </w:r>
      <w:hyperlink r:id="rId8" w:history="1">
        <w:r w:rsidR="007A59B5" w:rsidRPr="007A59B5">
          <w:rPr>
            <w:rStyle w:val="a9"/>
            <w:color w:val="auto"/>
            <w:sz w:val="24"/>
            <w:szCs w:val="24"/>
            <w:u w:val="none"/>
          </w:rPr>
          <w:t>http://duma-seversk.ru</w:t>
        </w:r>
      </w:hyperlink>
      <w:r w:rsidR="007A59B5" w:rsidRPr="009E0172">
        <w:rPr>
          <w:sz w:val="24"/>
          <w:szCs w:val="24"/>
        </w:rPr>
        <w:t>)</w:t>
      </w:r>
      <w:r w:rsidR="007A59B5">
        <w:rPr>
          <w:sz w:val="24"/>
          <w:szCs w:val="24"/>
        </w:rPr>
        <w:t xml:space="preserve"> </w:t>
      </w:r>
      <w:r w:rsidR="00F86C7B" w:rsidRPr="00710748">
        <w:rPr>
          <w:rFonts w:ascii="Times New Roman" w:hAnsi="Times New Roman"/>
          <w:sz w:val="24"/>
          <w:szCs w:val="24"/>
        </w:rPr>
        <w:t>и</w:t>
      </w:r>
      <w:r w:rsidRPr="00710748">
        <w:rPr>
          <w:rFonts w:ascii="Times New Roman" w:hAnsi="Times New Roman"/>
          <w:sz w:val="24"/>
          <w:szCs w:val="24"/>
        </w:rPr>
        <w:t xml:space="preserve"> Администрации ЗАТО Северск (</w:t>
      </w:r>
      <w:hyperlink r:id="rId9" w:history="1">
        <w:r w:rsidR="0079533E" w:rsidRPr="00710748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10748">
        <w:rPr>
          <w:rFonts w:ascii="Times New Roman" w:hAnsi="Times New Roman"/>
          <w:sz w:val="24"/>
          <w:szCs w:val="24"/>
        </w:rPr>
        <w:t>)</w:t>
      </w:r>
      <w:r w:rsidR="007A59B5">
        <w:rPr>
          <w:rFonts w:ascii="Times New Roman" w:hAnsi="Times New Roman"/>
          <w:sz w:val="24"/>
          <w:szCs w:val="24"/>
        </w:rPr>
        <w:t xml:space="preserve"> </w:t>
      </w:r>
      <w:r w:rsidR="007A59B5" w:rsidRPr="00710748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 w:rsidRPr="00710748">
        <w:rPr>
          <w:rFonts w:ascii="Times New Roman" w:hAnsi="Times New Roman"/>
          <w:sz w:val="24"/>
          <w:szCs w:val="24"/>
        </w:rPr>
        <w:t>.</w:t>
      </w:r>
    </w:p>
    <w:p w14:paraId="1BE54E48" w14:textId="77777777" w:rsidR="00D44F20" w:rsidRPr="00DB5283" w:rsidRDefault="00D44F20" w:rsidP="00176CF5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46F8D20F" w14:textId="77777777" w:rsidR="006A6530" w:rsidRDefault="006A6530" w:rsidP="00176CF5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29F623D" w14:textId="77777777" w:rsidR="001D5387" w:rsidRPr="00DB5283" w:rsidRDefault="001D5387" w:rsidP="00176CF5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50"/>
        <w:gridCol w:w="4748"/>
      </w:tblGrid>
      <w:tr w:rsidR="00D44F20" w:rsidRPr="00DB5283" w14:paraId="18AD9936" w14:textId="77777777" w:rsidTr="00E840CB">
        <w:tc>
          <w:tcPr>
            <w:tcW w:w="4785" w:type="dxa"/>
            <w:shd w:val="clear" w:color="auto" w:fill="auto"/>
          </w:tcPr>
          <w:p w14:paraId="4788A15D" w14:textId="77777777" w:rsidR="000057FC" w:rsidRPr="00DB5283" w:rsidRDefault="00D44F20" w:rsidP="00ED06CE">
            <w:pPr>
              <w:widowControl w:val="0"/>
              <w:tabs>
                <w:tab w:val="left" w:pos="993"/>
              </w:tabs>
              <w:spacing w:before="0"/>
              <w:jc w:val="both"/>
              <w:rPr>
                <w:sz w:val="24"/>
                <w:szCs w:val="24"/>
              </w:rPr>
            </w:pPr>
            <w:r w:rsidRPr="00DB5283">
              <w:rPr>
                <w:sz w:val="24"/>
                <w:szCs w:val="24"/>
              </w:rPr>
              <w:t>Председатель Думы</w:t>
            </w:r>
            <w:r w:rsidR="00ED06CE">
              <w:rPr>
                <w:sz w:val="24"/>
                <w:szCs w:val="24"/>
              </w:rPr>
              <w:t xml:space="preserve"> </w:t>
            </w:r>
            <w:r w:rsidR="000057FC">
              <w:rPr>
                <w:sz w:val="24"/>
                <w:szCs w:val="24"/>
              </w:rPr>
              <w:t>ЗАТО Северск</w:t>
            </w:r>
          </w:p>
        </w:tc>
        <w:tc>
          <w:tcPr>
            <w:tcW w:w="4786" w:type="dxa"/>
            <w:shd w:val="clear" w:color="auto" w:fill="auto"/>
          </w:tcPr>
          <w:p w14:paraId="5FA35981" w14:textId="77777777" w:rsidR="00D44F20" w:rsidRPr="00DB5283" w:rsidRDefault="00D44F20" w:rsidP="00E149BE">
            <w:pPr>
              <w:widowControl w:val="0"/>
              <w:tabs>
                <w:tab w:val="left" w:pos="993"/>
              </w:tabs>
              <w:spacing w:before="0"/>
              <w:jc w:val="right"/>
              <w:rPr>
                <w:sz w:val="24"/>
                <w:szCs w:val="24"/>
              </w:rPr>
            </w:pPr>
            <w:proofErr w:type="spellStart"/>
            <w:r w:rsidRPr="00DB5283">
              <w:rPr>
                <w:sz w:val="24"/>
                <w:szCs w:val="24"/>
              </w:rPr>
              <w:t>Г.А.Шамин</w:t>
            </w:r>
            <w:proofErr w:type="spellEnd"/>
          </w:p>
        </w:tc>
      </w:tr>
    </w:tbl>
    <w:p w14:paraId="56DB5CF2" w14:textId="77777777" w:rsidR="00D44F20" w:rsidRDefault="00D44F20" w:rsidP="00E149BE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38898FD3" w14:textId="77777777" w:rsidR="000B612E" w:rsidRPr="00033F6A" w:rsidRDefault="000B612E" w:rsidP="00E149BE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6"/>
        <w:gridCol w:w="4752"/>
      </w:tblGrid>
      <w:tr w:rsidR="00BF54B1" w:rsidRPr="00DB5283" w14:paraId="05B414CC" w14:textId="77777777" w:rsidTr="00A318AB">
        <w:tc>
          <w:tcPr>
            <w:tcW w:w="4785" w:type="dxa"/>
            <w:shd w:val="clear" w:color="auto" w:fill="auto"/>
          </w:tcPr>
          <w:p w14:paraId="105F5850" w14:textId="77777777" w:rsidR="00BF54B1" w:rsidRPr="00DB5283" w:rsidRDefault="00F23BC1" w:rsidP="00A318AB">
            <w:pPr>
              <w:widowControl w:val="0"/>
              <w:tabs>
                <w:tab w:val="left" w:pos="993"/>
              </w:tabs>
              <w:spacing w:befor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</w:t>
            </w:r>
            <w:r w:rsidR="00BF54B1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  <w:shd w:val="clear" w:color="auto" w:fill="auto"/>
          </w:tcPr>
          <w:p w14:paraId="34CBB38E" w14:textId="77777777" w:rsidR="00BF54B1" w:rsidRPr="00DB5283" w:rsidRDefault="00F23BC1" w:rsidP="00A318AB">
            <w:pPr>
              <w:widowControl w:val="0"/>
              <w:tabs>
                <w:tab w:val="left" w:pos="993"/>
              </w:tabs>
              <w:spacing w:before="0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Н.В.Диденко</w:t>
            </w:r>
            <w:proofErr w:type="spellEnd"/>
          </w:p>
        </w:tc>
      </w:tr>
    </w:tbl>
    <w:p w14:paraId="688E9127" w14:textId="77777777" w:rsidR="00D44F20" w:rsidRDefault="00D44F20" w:rsidP="00E149BE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8"/>
          <w:szCs w:val="28"/>
        </w:rPr>
      </w:pPr>
    </w:p>
    <w:p w14:paraId="4063641A" w14:textId="77777777" w:rsidR="00D44F20" w:rsidRDefault="00D44F20" w:rsidP="00E149BE">
      <w:pPr>
        <w:widowControl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sz w:val="28"/>
          <w:szCs w:val="28"/>
        </w:rPr>
      </w:pPr>
    </w:p>
    <w:p w14:paraId="4004189B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7830C002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0142F46E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00A7E26D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43A6277F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58460571" w14:textId="77777777" w:rsidR="00163147" w:rsidRDefault="00163147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114BAA87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1ED9B4CB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20F9889E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1FFAEA12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77F271C1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2B02E250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28B0F1CD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27391E0A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554233EF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67CF2A8B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11A004B8" w14:textId="20E77294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6A234A7D" w14:textId="66ED9C7D" w:rsidR="00D43494" w:rsidRDefault="00D43494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449943A6" w14:textId="46C501C9" w:rsidR="00D43494" w:rsidRDefault="00D43494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0EE244A1" w14:textId="196F8857" w:rsidR="00D43494" w:rsidRDefault="00D43494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66CE3FC1" w14:textId="77777777" w:rsidR="00D43494" w:rsidRDefault="00D43494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42E1C1BD" w14:textId="77777777" w:rsidR="002262CB" w:rsidRDefault="002262CB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69D240A8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p w14:paraId="4207546F" w14:textId="77777777" w:rsidR="00A85069" w:rsidRDefault="00A85069" w:rsidP="00E149BE">
      <w:pPr>
        <w:widowControl w:val="0"/>
        <w:shd w:val="clear" w:color="auto" w:fill="FFFFFF"/>
        <w:tabs>
          <w:tab w:val="left" w:pos="787"/>
        </w:tabs>
        <w:spacing w:before="0"/>
        <w:rPr>
          <w:color w:val="000000"/>
          <w:spacing w:val="-5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6771"/>
        <w:gridCol w:w="3118"/>
      </w:tblGrid>
      <w:tr w:rsidR="00D472D7" w:rsidRPr="00167E71" w14:paraId="13A516FC" w14:textId="77777777" w:rsidTr="00167E71">
        <w:trPr>
          <w:trHeight w:val="132"/>
        </w:trPr>
        <w:tc>
          <w:tcPr>
            <w:tcW w:w="6771" w:type="dxa"/>
            <w:shd w:val="clear" w:color="auto" w:fill="auto"/>
          </w:tcPr>
          <w:p w14:paraId="4007B32D" w14:textId="77777777" w:rsidR="00D472D7" w:rsidRPr="00167E71" w:rsidRDefault="00D472D7" w:rsidP="00167E71">
            <w:pPr>
              <w:widowControl w:val="0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02718AA9" w14:textId="77777777" w:rsidR="00D472D7" w:rsidRPr="00167E71" w:rsidRDefault="00D472D7" w:rsidP="00167E71">
            <w:pPr>
              <w:widowControl w:val="0"/>
              <w:autoSpaceDE w:val="0"/>
              <w:autoSpaceDN w:val="0"/>
              <w:adjustRightInd w:val="0"/>
              <w:spacing w:before="0"/>
              <w:rPr>
                <w:sz w:val="24"/>
                <w:szCs w:val="24"/>
              </w:rPr>
            </w:pPr>
            <w:r w:rsidRPr="00167E71">
              <w:rPr>
                <w:sz w:val="24"/>
                <w:szCs w:val="24"/>
              </w:rPr>
              <w:t>Приложение к Решению</w:t>
            </w:r>
          </w:p>
          <w:p w14:paraId="58E1298B" w14:textId="77777777" w:rsidR="00D472D7" w:rsidRPr="00167E71" w:rsidRDefault="00D472D7" w:rsidP="00167E71">
            <w:pPr>
              <w:widowControl w:val="0"/>
              <w:autoSpaceDE w:val="0"/>
              <w:autoSpaceDN w:val="0"/>
              <w:adjustRightInd w:val="0"/>
              <w:spacing w:before="0"/>
              <w:rPr>
                <w:sz w:val="24"/>
                <w:szCs w:val="24"/>
              </w:rPr>
            </w:pPr>
            <w:r w:rsidRPr="00167E71">
              <w:rPr>
                <w:sz w:val="24"/>
                <w:szCs w:val="24"/>
              </w:rPr>
              <w:t>Думы ЗАТО Северск</w:t>
            </w:r>
          </w:p>
          <w:p w14:paraId="5103A385" w14:textId="2ADCF9CB" w:rsidR="00D472D7" w:rsidRPr="00167E71" w:rsidRDefault="00D472D7" w:rsidP="00167E71">
            <w:pPr>
              <w:widowControl w:val="0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167E71">
              <w:rPr>
                <w:sz w:val="24"/>
                <w:szCs w:val="24"/>
              </w:rPr>
              <w:t xml:space="preserve">от </w:t>
            </w:r>
            <w:r w:rsidR="0024492E">
              <w:rPr>
                <w:sz w:val="24"/>
                <w:szCs w:val="24"/>
                <w:u w:val="single"/>
              </w:rPr>
              <w:t xml:space="preserve">  </w:t>
            </w:r>
            <w:r w:rsidR="0024492E" w:rsidRPr="0024492E">
              <w:rPr>
                <w:sz w:val="24"/>
                <w:u w:val="single"/>
              </w:rPr>
              <w:t>24.12.2020</w:t>
            </w:r>
            <w:r w:rsidR="0024492E">
              <w:rPr>
                <w:sz w:val="24"/>
                <w:u w:val="single"/>
              </w:rPr>
              <w:t xml:space="preserve">  </w:t>
            </w:r>
            <w:r w:rsidRPr="00167E71">
              <w:rPr>
                <w:sz w:val="24"/>
                <w:szCs w:val="24"/>
              </w:rPr>
              <w:t xml:space="preserve"> № </w:t>
            </w:r>
            <w:r w:rsidRPr="00167E71">
              <w:rPr>
                <w:sz w:val="24"/>
                <w:szCs w:val="24"/>
                <w:u w:val="single"/>
              </w:rPr>
              <w:t xml:space="preserve">  </w:t>
            </w:r>
            <w:r w:rsidR="0024492E">
              <w:rPr>
                <w:sz w:val="24"/>
                <w:szCs w:val="24"/>
                <w:u w:val="single"/>
              </w:rPr>
              <w:t xml:space="preserve">6/19 </w:t>
            </w:r>
            <w:proofErr w:type="gramStart"/>
            <w:r w:rsidR="0024492E">
              <w:rPr>
                <w:sz w:val="24"/>
                <w:szCs w:val="24"/>
                <w:u w:val="single"/>
              </w:rPr>
              <w:t xml:space="preserve"> </w:t>
            </w:r>
            <w:r w:rsidR="0024492E" w:rsidRPr="0024492E">
              <w:rPr>
                <w:sz w:val="2"/>
                <w:szCs w:val="2"/>
                <w:u w:val="single"/>
              </w:rPr>
              <w:t>.</w:t>
            </w:r>
            <w:r w:rsidRPr="00167E71">
              <w:rPr>
                <w:sz w:val="2"/>
                <w:szCs w:val="2"/>
                <w:u w:val="single"/>
              </w:rPr>
              <w:t>.</w:t>
            </w:r>
            <w:proofErr w:type="gramEnd"/>
          </w:p>
        </w:tc>
      </w:tr>
    </w:tbl>
    <w:p w14:paraId="3F6F8A14" w14:textId="77777777" w:rsidR="00D472D7" w:rsidRDefault="00D472D7" w:rsidP="00255BAC">
      <w:pPr>
        <w:widowControl w:val="0"/>
        <w:spacing w:before="0"/>
        <w:jc w:val="center"/>
        <w:rPr>
          <w:sz w:val="24"/>
          <w:szCs w:val="24"/>
        </w:rPr>
      </w:pPr>
    </w:p>
    <w:p w14:paraId="3510F483" w14:textId="77777777" w:rsidR="006E1DAD" w:rsidRPr="00C42C28" w:rsidRDefault="006E1DAD" w:rsidP="00255BAC">
      <w:pPr>
        <w:widowControl w:val="0"/>
        <w:spacing w:before="0"/>
        <w:jc w:val="center"/>
        <w:rPr>
          <w:sz w:val="24"/>
          <w:szCs w:val="24"/>
        </w:rPr>
      </w:pPr>
      <w:r w:rsidRPr="00C42C28">
        <w:rPr>
          <w:sz w:val="24"/>
          <w:szCs w:val="24"/>
        </w:rPr>
        <w:t>ПЕРЕЧЕНЬ</w:t>
      </w:r>
    </w:p>
    <w:p w14:paraId="668117DC" w14:textId="77777777" w:rsidR="00AA0239" w:rsidRDefault="00AA0239" w:rsidP="00255BAC">
      <w:pPr>
        <w:widowControl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 xml:space="preserve">должностей муниципальной службы органов местного самоуправления ЗАТО Северск, </w:t>
      </w:r>
    </w:p>
    <w:p w14:paraId="017D3DB3" w14:textId="77777777" w:rsidR="006E1DAD" w:rsidRPr="00C42C28" w:rsidRDefault="00AA0239" w:rsidP="00255BAC">
      <w:pPr>
        <w:widowControl w:val="0"/>
        <w:spacing w:before="0"/>
        <w:jc w:val="center"/>
        <w:rPr>
          <w:sz w:val="24"/>
          <w:szCs w:val="24"/>
        </w:rPr>
      </w:pPr>
      <w:r w:rsidRPr="00710748">
        <w:rPr>
          <w:rFonts w:ascii="Times New Roman" w:hAnsi="Times New Roman"/>
          <w:sz w:val="24"/>
          <w:szCs w:val="24"/>
        </w:rPr>
        <w:t xml:space="preserve">при назначении на которые </w:t>
      </w:r>
      <w:r>
        <w:rPr>
          <w:rFonts w:ascii="Times New Roman" w:hAnsi="Times New Roman"/>
          <w:sz w:val="24"/>
          <w:szCs w:val="24"/>
        </w:rPr>
        <w:t xml:space="preserve">граждане </w:t>
      </w:r>
      <w:r w:rsidRPr="00710748">
        <w:rPr>
          <w:rFonts w:ascii="Times New Roman" w:hAnsi="Times New Roman"/>
          <w:sz w:val="24"/>
          <w:szCs w:val="24"/>
        </w:rPr>
        <w:t xml:space="preserve">и при замещении которых </w:t>
      </w:r>
      <w:r>
        <w:rPr>
          <w:rFonts w:ascii="Times New Roman" w:hAnsi="Times New Roman"/>
          <w:sz w:val="24"/>
          <w:szCs w:val="24"/>
        </w:rPr>
        <w:t xml:space="preserve">муниципальные служащие обязаны </w:t>
      </w:r>
      <w:r w:rsidRPr="00710748">
        <w:rPr>
          <w:rFonts w:ascii="Times New Roman" w:hAnsi="Times New Roman"/>
          <w:sz w:val="24"/>
          <w:szCs w:val="24"/>
        </w:rPr>
        <w:t xml:space="preserve">представлять </w:t>
      </w:r>
      <w:r w:rsidRPr="00710748">
        <w:rPr>
          <w:rFonts w:ascii="Times New Roman" w:eastAsia="Calibri" w:hAnsi="Times New Roman"/>
          <w:sz w:val="24"/>
          <w:szCs w:val="24"/>
        </w:rPr>
        <w:t xml:space="preserve">представителю нанимателя (работодателю) </w:t>
      </w:r>
      <w:r w:rsidRPr="00710748">
        <w:rPr>
          <w:rFonts w:ascii="Times New Roman" w:hAnsi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6E1DAD" w:rsidRPr="00C42C28">
        <w:rPr>
          <w:sz w:val="24"/>
          <w:szCs w:val="24"/>
        </w:rPr>
        <w:t xml:space="preserve"> </w:t>
      </w:r>
    </w:p>
    <w:p w14:paraId="3CB4A949" w14:textId="55D49DD9" w:rsidR="00232770" w:rsidRDefault="00232770" w:rsidP="00255BAC">
      <w:pPr>
        <w:widowControl w:val="0"/>
        <w:spacing w:before="0"/>
        <w:rPr>
          <w:sz w:val="24"/>
          <w:szCs w:val="24"/>
        </w:rPr>
      </w:pPr>
    </w:p>
    <w:p w14:paraId="397034FD" w14:textId="3EF57A59" w:rsidR="006D027D" w:rsidRPr="006D027D" w:rsidRDefault="006D027D" w:rsidP="006D027D">
      <w:p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6D027D">
        <w:rPr>
          <w:rFonts w:eastAsia="Calibri" w:cs="Times New Roman CYR"/>
          <w:sz w:val="24"/>
          <w:szCs w:val="24"/>
        </w:rPr>
        <w:t xml:space="preserve">(в ред. </w:t>
      </w:r>
      <w:hyperlink r:id="rId10" w:history="1">
        <w:r w:rsidRPr="006D027D">
          <w:rPr>
            <w:rFonts w:eastAsia="Calibri" w:cs="Times New Roman CYR"/>
            <w:sz w:val="24"/>
            <w:szCs w:val="24"/>
          </w:rPr>
          <w:t>решения</w:t>
        </w:r>
      </w:hyperlink>
      <w:r w:rsidRPr="006D027D">
        <w:rPr>
          <w:rFonts w:eastAsia="Calibri" w:cs="Times New Roman CYR"/>
          <w:sz w:val="24"/>
          <w:szCs w:val="24"/>
        </w:rPr>
        <w:t xml:space="preserve"> Думы ЗАТО Северск от 29.02.2024 </w:t>
      </w:r>
      <w:r w:rsidRPr="006D027D">
        <w:rPr>
          <w:rFonts w:eastAsia="Calibri" w:cs="Times New Roman CYR"/>
          <w:sz w:val="24"/>
          <w:szCs w:val="24"/>
        </w:rPr>
        <w:t>№</w:t>
      </w:r>
      <w:r w:rsidRPr="006D027D">
        <w:rPr>
          <w:rFonts w:eastAsia="Calibri" w:cs="Times New Roman CYR"/>
          <w:sz w:val="24"/>
          <w:szCs w:val="24"/>
        </w:rPr>
        <w:t xml:space="preserve"> 45/8)</w:t>
      </w:r>
    </w:p>
    <w:p w14:paraId="58B8826B" w14:textId="77777777" w:rsidR="006D027D" w:rsidRPr="00C42C28" w:rsidRDefault="006D027D" w:rsidP="00255BAC">
      <w:pPr>
        <w:widowControl w:val="0"/>
        <w:spacing w:before="0"/>
        <w:rPr>
          <w:sz w:val="24"/>
          <w:szCs w:val="24"/>
        </w:rPr>
      </w:pPr>
    </w:p>
    <w:p w14:paraId="79CF2444" w14:textId="77777777" w:rsidR="00232770" w:rsidRPr="00C42C28" w:rsidRDefault="00BB5FAF" w:rsidP="00255BAC">
      <w:pPr>
        <w:widowControl w:val="0"/>
        <w:spacing w:before="0"/>
        <w:jc w:val="center"/>
        <w:rPr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  <w:lang w:val="en-US"/>
        </w:rPr>
        <w:t>I</w:t>
      </w:r>
      <w:r w:rsidRPr="00C42C28">
        <w:rPr>
          <w:rFonts w:ascii="Times New Roman" w:hAnsi="Times New Roman"/>
          <w:sz w:val="24"/>
          <w:szCs w:val="24"/>
        </w:rPr>
        <w:t xml:space="preserve">. </w:t>
      </w:r>
      <w:r w:rsidR="003548D7" w:rsidRPr="00C42C28">
        <w:rPr>
          <w:sz w:val="24"/>
          <w:szCs w:val="24"/>
        </w:rPr>
        <w:t>ДУМА ЗАТО СЕВЕРСК</w:t>
      </w:r>
    </w:p>
    <w:p w14:paraId="1AAF4CB3" w14:textId="77777777" w:rsidR="003548D7" w:rsidRPr="00C42C28" w:rsidRDefault="003548D7" w:rsidP="00255BAC">
      <w:pPr>
        <w:widowControl w:val="0"/>
        <w:spacing w:before="0"/>
        <w:rPr>
          <w:sz w:val="24"/>
          <w:szCs w:val="24"/>
        </w:rPr>
      </w:pPr>
    </w:p>
    <w:p w14:paraId="521E3C94" w14:textId="77777777" w:rsidR="003548D7" w:rsidRPr="00C42C28" w:rsidRDefault="003548D7" w:rsidP="009455AA">
      <w:pPr>
        <w:widowControl w:val="0"/>
        <w:numPr>
          <w:ilvl w:val="0"/>
          <w:numId w:val="21"/>
        </w:numPr>
        <w:tabs>
          <w:tab w:val="left" w:pos="993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color w:val="000000"/>
          <w:sz w:val="24"/>
          <w:szCs w:val="24"/>
        </w:rPr>
        <w:t>Руководитель аппарата.</w:t>
      </w:r>
    </w:p>
    <w:p w14:paraId="6D06D387" w14:textId="77777777" w:rsidR="003548D7" w:rsidRPr="00C42C28" w:rsidRDefault="003548D7" w:rsidP="009455AA">
      <w:pPr>
        <w:widowControl w:val="0"/>
        <w:numPr>
          <w:ilvl w:val="0"/>
          <w:numId w:val="21"/>
        </w:numPr>
        <w:tabs>
          <w:tab w:val="left" w:pos="993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color w:val="000000"/>
          <w:sz w:val="24"/>
          <w:szCs w:val="24"/>
        </w:rPr>
        <w:t>З</w:t>
      </w:r>
      <w:r w:rsidRPr="00C42C28">
        <w:rPr>
          <w:rFonts w:ascii="Times New Roman" w:hAnsi="Times New Roman"/>
          <w:sz w:val="24"/>
          <w:szCs w:val="24"/>
        </w:rPr>
        <w:t>аместитель руководителя аппарата</w:t>
      </w:r>
      <w:r w:rsidR="004973CD" w:rsidRPr="00C42C28">
        <w:rPr>
          <w:rFonts w:ascii="Times New Roman" w:hAnsi="Times New Roman"/>
          <w:sz w:val="24"/>
          <w:szCs w:val="24"/>
        </w:rPr>
        <w:t>.</w:t>
      </w:r>
    </w:p>
    <w:p w14:paraId="39EDD31C" w14:textId="77777777" w:rsidR="003548D7" w:rsidRPr="00C42C28" w:rsidRDefault="00D62CE1" w:rsidP="009455AA">
      <w:pPr>
        <w:pStyle w:val="3"/>
        <w:keepNext w:val="0"/>
        <w:widowControl w:val="0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b w:val="0"/>
          <w:color w:val="000000"/>
          <w:sz w:val="24"/>
          <w:szCs w:val="24"/>
        </w:rPr>
      </w:pPr>
      <w:r w:rsidRPr="00C42C28">
        <w:rPr>
          <w:b w:val="0"/>
          <w:color w:val="000000"/>
          <w:sz w:val="24"/>
          <w:szCs w:val="24"/>
        </w:rPr>
        <w:t>Начальник отдела в составе аппарата</w:t>
      </w:r>
      <w:r w:rsidR="003548D7" w:rsidRPr="00C42C28">
        <w:rPr>
          <w:b w:val="0"/>
          <w:color w:val="000000"/>
          <w:sz w:val="24"/>
          <w:szCs w:val="24"/>
        </w:rPr>
        <w:t>.</w:t>
      </w:r>
    </w:p>
    <w:p w14:paraId="73C8B6C1" w14:textId="40225700" w:rsidR="007819C4" w:rsidRDefault="00D62CE1" w:rsidP="009455AA">
      <w:pPr>
        <w:pStyle w:val="3"/>
        <w:keepNext w:val="0"/>
        <w:widowControl w:val="0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b w:val="0"/>
          <w:color w:val="000000"/>
          <w:sz w:val="24"/>
          <w:szCs w:val="24"/>
        </w:rPr>
      </w:pPr>
      <w:r w:rsidRPr="00C42C28">
        <w:rPr>
          <w:rFonts w:cs="Times New Roman CYR"/>
          <w:b w:val="0"/>
          <w:sz w:val="24"/>
          <w:szCs w:val="24"/>
        </w:rPr>
        <w:t>Советник</w:t>
      </w:r>
      <w:r w:rsidR="007819C4" w:rsidRPr="00C42C28">
        <w:rPr>
          <w:b w:val="0"/>
          <w:color w:val="000000"/>
          <w:sz w:val="24"/>
          <w:szCs w:val="24"/>
        </w:rPr>
        <w:t>.</w:t>
      </w:r>
    </w:p>
    <w:p w14:paraId="00707D89" w14:textId="3AA82252" w:rsidR="009455AA" w:rsidRPr="009455AA" w:rsidRDefault="009455AA" w:rsidP="009455AA">
      <w:pPr>
        <w:numPr>
          <w:ilvl w:val="0"/>
          <w:numId w:val="21"/>
        </w:numPr>
        <w:tabs>
          <w:tab w:val="left" w:pos="993"/>
        </w:tabs>
        <w:spacing w:before="0"/>
        <w:ind w:left="0" w:firstLine="709"/>
        <w:rPr>
          <w:sz w:val="24"/>
          <w:szCs w:val="24"/>
        </w:rPr>
      </w:pPr>
      <w:r w:rsidRPr="009455AA">
        <w:rPr>
          <w:sz w:val="24"/>
          <w:szCs w:val="24"/>
        </w:rPr>
        <w:t>Консультант.</w:t>
      </w:r>
    </w:p>
    <w:p w14:paraId="5F396C05" w14:textId="6B689F1A" w:rsidR="009455AA" w:rsidRPr="009455AA" w:rsidRDefault="009455AA" w:rsidP="009455AA">
      <w:pPr>
        <w:numPr>
          <w:ilvl w:val="0"/>
          <w:numId w:val="21"/>
        </w:numPr>
        <w:tabs>
          <w:tab w:val="left" w:pos="993"/>
        </w:tabs>
        <w:spacing w:before="0"/>
        <w:ind w:left="0" w:firstLine="709"/>
        <w:rPr>
          <w:sz w:val="24"/>
          <w:szCs w:val="24"/>
        </w:rPr>
      </w:pPr>
      <w:r w:rsidRPr="009455AA">
        <w:rPr>
          <w:sz w:val="24"/>
          <w:szCs w:val="24"/>
        </w:rPr>
        <w:t>Главный специалист.</w:t>
      </w:r>
    </w:p>
    <w:p w14:paraId="7618054B" w14:textId="0ECD5A9F" w:rsidR="003548D7" w:rsidRDefault="003548D7" w:rsidP="00255BAC">
      <w:pPr>
        <w:pStyle w:val="3"/>
        <w:keepNext w:val="0"/>
        <w:widowControl w:val="0"/>
        <w:rPr>
          <w:sz w:val="24"/>
          <w:szCs w:val="24"/>
        </w:rPr>
      </w:pPr>
    </w:p>
    <w:p w14:paraId="128FFFC4" w14:textId="77777777" w:rsidR="005F3BA7" w:rsidRPr="00C42C28" w:rsidRDefault="00BB5FAF" w:rsidP="00255BAC">
      <w:pPr>
        <w:widowControl w:val="0"/>
        <w:spacing w:before="0"/>
        <w:jc w:val="center"/>
        <w:rPr>
          <w:rFonts w:cs="Times New Roman CYR"/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  <w:lang w:val="en-US"/>
        </w:rPr>
        <w:t>II</w:t>
      </w:r>
      <w:r w:rsidRPr="00C42C28">
        <w:rPr>
          <w:rFonts w:ascii="Times New Roman" w:hAnsi="Times New Roman"/>
          <w:sz w:val="24"/>
          <w:szCs w:val="24"/>
        </w:rPr>
        <w:t xml:space="preserve">. </w:t>
      </w:r>
      <w:r w:rsidR="005F3BA7" w:rsidRPr="00C42C28">
        <w:rPr>
          <w:rFonts w:cs="Times New Roman CYR"/>
          <w:sz w:val="24"/>
          <w:szCs w:val="24"/>
        </w:rPr>
        <w:t>СЧЕТНАЯ ПАЛАТА ЗАТО СЕВЕРСК</w:t>
      </w:r>
    </w:p>
    <w:p w14:paraId="3953BCDF" w14:textId="77777777" w:rsidR="005F3BA7" w:rsidRPr="00C42C28" w:rsidRDefault="005F3BA7" w:rsidP="00255BAC">
      <w:pPr>
        <w:widowControl w:val="0"/>
        <w:spacing w:before="0"/>
        <w:rPr>
          <w:rFonts w:cs="Times New Roman CYR"/>
          <w:sz w:val="24"/>
          <w:szCs w:val="24"/>
        </w:rPr>
      </w:pPr>
    </w:p>
    <w:p w14:paraId="5C819977" w14:textId="77777777" w:rsidR="005F3BA7" w:rsidRPr="00C42C28" w:rsidRDefault="005F3BA7" w:rsidP="00255BAC">
      <w:pPr>
        <w:widowControl w:val="0"/>
        <w:numPr>
          <w:ilvl w:val="0"/>
          <w:numId w:val="22"/>
        </w:numPr>
        <w:tabs>
          <w:tab w:val="left" w:pos="993"/>
        </w:tabs>
        <w:spacing w:before="0"/>
        <w:ind w:left="0" w:firstLine="709"/>
        <w:rPr>
          <w:rFonts w:cs="Times New Roman CYR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Инспектор.</w:t>
      </w:r>
    </w:p>
    <w:p w14:paraId="72E95DFE" w14:textId="77777777" w:rsidR="00232770" w:rsidRPr="00C42C28" w:rsidRDefault="005F3BA7" w:rsidP="00255BAC">
      <w:pPr>
        <w:widowControl w:val="0"/>
        <w:numPr>
          <w:ilvl w:val="0"/>
          <w:numId w:val="22"/>
        </w:numPr>
        <w:tabs>
          <w:tab w:val="left" w:pos="993"/>
        </w:tabs>
        <w:spacing w:before="0"/>
        <w:ind w:left="0" w:firstLine="709"/>
        <w:rPr>
          <w:rFonts w:cs="Times New Roman CYR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Советник</w:t>
      </w:r>
      <w:r w:rsidR="005F5478" w:rsidRPr="00C42C28">
        <w:rPr>
          <w:rFonts w:cs="Times New Roman CYR"/>
          <w:sz w:val="24"/>
          <w:szCs w:val="24"/>
        </w:rPr>
        <w:t>.</w:t>
      </w:r>
    </w:p>
    <w:p w14:paraId="7DC7CB76" w14:textId="77777777" w:rsidR="005F3BA7" w:rsidRPr="00C42C28" w:rsidRDefault="005F3BA7" w:rsidP="00255BAC">
      <w:pPr>
        <w:widowControl w:val="0"/>
        <w:spacing w:before="0"/>
        <w:rPr>
          <w:sz w:val="24"/>
          <w:szCs w:val="24"/>
        </w:rPr>
      </w:pPr>
    </w:p>
    <w:p w14:paraId="74D5672C" w14:textId="77777777" w:rsidR="00232770" w:rsidRPr="00C42C28" w:rsidRDefault="00081073" w:rsidP="00255BAC">
      <w:pPr>
        <w:widowControl w:val="0"/>
        <w:spacing w:before="0"/>
        <w:jc w:val="center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  <w:lang w:val="en-US"/>
        </w:rPr>
        <w:t>II</w:t>
      </w:r>
      <w:r w:rsidR="00232770" w:rsidRPr="00C42C28">
        <w:rPr>
          <w:rFonts w:ascii="Times New Roman" w:hAnsi="Times New Roman"/>
          <w:sz w:val="24"/>
          <w:szCs w:val="24"/>
          <w:lang w:val="en-US"/>
        </w:rPr>
        <w:t>I</w:t>
      </w:r>
      <w:r w:rsidR="00232770" w:rsidRPr="00C42C28">
        <w:rPr>
          <w:rFonts w:ascii="Times New Roman" w:hAnsi="Times New Roman"/>
          <w:sz w:val="24"/>
          <w:szCs w:val="24"/>
        </w:rPr>
        <w:t>. АДМИНИСТРАЦИЯ ЗАТО СЕВЕРСК</w:t>
      </w:r>
    </w:p>
    <w:p w14:paraId="39E4062F" w14:textId="77777777" w:rsidR="00232770" w:rsidRPr="00C42C28" w:rsidRDefault="00232770" w:rsidP="00255BA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BCE1502" w14:textId="77777777" w:rsidR="00232770" w:rsidRPr="00C42C28" w:rsidRDefault="00232770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</w:rPr>
        <w:t xml:space="preserve">Первый заместитель Мэра ЗАТО Северск. </w:t>
      </w:r>
    </w:p>
    <w:p w14:paraId="2C08E90F" w14:textId="77777777" w:rsidR="00232770" w:rsidRPr="00C42C28" w:rsidRDefault="00232770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</w:rPr>
        <w:t xml:space="preserve">Заместитель Мэра ЗАТО Северск. </w:t>
      </w:r>
    </w:p>
    <w:p w14:paraId="6CE1BDB0" w14:textId="77777777" w:rsidR="00DC65BA" w:rsidRPr="00C42C28" w:rsidRDefault="00DC65BA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>З</w:t>
      </w:r>
      <w:r w:rsidRPr="00C42C28">
        <w:rPr>
          <w:sz w:val="24"/>
          <w:szCs w:val="24"/>
        </w:rPr>
        <w:t>аместитель Управляющего делами.</w:t>
      </w:r>
    </w:p>
    <w:p w14:paraId="2B36EF97" w14:textId="77777777" w:rsidR="00D62CE1" w:rsidRPr="00C42C28" w:rsidRDefault="00D62CE1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Начальник </w:t>
      </w:r>
      <w:r w:rsidR="00DE60E0">
        <w:rPr>
          <w:color w:val="000000"/>
          <w:sz w:val="24"/>
          <w:szCs w:val="24"/>
        </w:rPr>
        <w:t>У</w:t>
      </w:r>
      <w:r w:rsidRPr="00C42C28">
        <w:rPr>
          <w:color w:val="000000"/>
          <w:sz w:val="24"/>
          <w:szCs w:val="24"/>
        </w:rPr>
        <w:t>правления.</w:t>
      </w:r>
    </w:p>
    <w:p w14:paraId="759247FF" w14:textId="77777777" w:rsidR="009A4D5B" w:rsidRPr="00C42C28" w:rsidRDefault="009A4D5B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Заместитель начальника </w:t>
      </w:r>
      <w:r w:rsidR="00DE60E0">
        <w:rPr>
          <w:color w:val="000000"/>
          <w:sz w:val="24"/>
          <w:szCs w:val="24"/>
        </w:rPr>
        <w:t>У</w:t>
      </w:r>
      <w:r w:rsidRPr="00C42C28">
        <w:rPr>
          <w:color w:val="000000"/>
          <w:sz w:val="24"/>
          <w:szCs w:val="24"/>
        </w:rPr>
        <w:t>правления.</w:t>
      </w:r>
    </w:p>
    <w:p w14:paraId="07E1012B" w14:textId="77777777" w:rsidR="009A4D5B" w:rsidRPr="00C42C28" w:rsidRDefault="009A4D5B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Начальник отдела в составе </w:t>
      </w:r>
      <w:r w:rsidR="00DE60E0">
        <w:rPr>
          <w:color w:val="000000"/>
          <w:sz w:val="24"/>
          <w:szCs w:val="24"/>
        </w:rPr>
        <w:t>У</w:t>
      </w:r>
      <w:r w:rsidRPr="00C42C28">
        <w:rPr>
          <w:color w:val="000000"/>
          <w:sz w:val="24"/>
          <w:szCs w:val="24"/>
        </w:rPr>
        <w:t>правления.</w:t>
      </w:r>
    </w:p>
    <w:p w14:paraId="5DF68817" w14:textId="77777777" w:rsidR="009A4D5B" w:rsidRPr="00C42C28" w:rsidRDefault="00DC65BA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Заместитель начальника отдела в составе </w:t>
      </w:r>
      <w:r w:rsidR="00DE60E0">
        <w:rPr>
          <w:color w:val="000000"/>
          <w:sz w:val="24"/>
          <w:szCs w:val="24"/>
        </w:rPr>
        <w:t>У</w:t>
      </w:r>
      <w:r w:rsidRPr="00C42C28">
        <w:rPr>
          <w:color w:val="000000"/>
          <w:sz w:val="24"/>
          <w:szCs w:val="24"/>
        </w:rPr>
        <w:t>правления.</w:t>
      </w:r>
    </w:p>
    <w:p w14:paraId="55CFC068" w14:textId="77777777" w:rsidR="00D62CE1" w:rsidRPr="00C42C28" w:rsidRDefault="00D62CE1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Председатель </w:t>
      </w:r>
      <w:r w:rsidR="00DE60E0">
        <w:rPr>
          <w:color w:val="000000"/>
          <w:sz w:val="24"/>
          <w:szCs w:val="24"/>
        </w:rPr>
        <w:t>К</w:t>
      </w:r>
      <w:r w:rsidRPr="00C42C28">
        <w:rPr>
          <w:color w:val="000000"/>
          <w:sz w:val="24"/>
          <w:szCs w:val="24"/>
        </w:rPr>
        <w:t>омитета.</w:t>
      </w:r>
    </w:p>
    <w:p w14:paraId="1E153EC2" w14:textId="77777777" w:rsidR="00D62CE1" w:rsidRPr="00C42C28" w:rsidRDefault="00D62CE1" w:rsidP="00350CE2">
      <w:pPr>
        <w:widowControl w:val="0"/>
        <w:numPr>
          <w:ilvl w:val="0"/>
          <w:numId w:val="8"/>
        </w:numPr>
        <w:tabs>
          <w:tab w:val="clear" w:pos="720"/>
          <w:tab w:val="left" w:pos="993"/>
          <w:tab w:val="left" w:pos="1200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Заместитель председателя </w:t>
      </w:r>
      <w:r w:rsidR="00DE60E0">
        <w:rPr>
          <w:color w:val="000000"/>
          <w:sz w:val="24"/>
          <w:szCs w:val="24"/>
        </w:rPr>
        <w:t>К</w:t>
      </w:r>
      <w:r w:rsidRPr="00C42C28">
        <w:rPr>
          <w:color w:val="000000"/>
          <w:sz w:val="24"/>
          <w:szCs w:val="24"/>
        </w:rPr>
        <w:t>омитета.</w:t>
      </w:r>
    </w:p>
    <w:p w14:paraId="30155E50" w14:textId="77777777" w:rsidR="00D62CE1" w:rsidRPr="00C42C28" w:rsidRDefault="00D62CE1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>Н</w:t>
      </w:r>
      <w:r w:rsidRPr="00C42C28">
        <w:rPr>
          <w:sz w:val="24"/>
          <w:szCs w:val="24"/>
        </w:rPr>
        <w:t xml:space="preserve">ачальник отдела в составе </w:t>
      </w:r>
      <w:r w:rsidR="00DE60E0">
        <w:rPr>
          <w:sz w:val="24"/>
          <w:szCs w:val="24"/>
        </w:rPr>
        <w:t>К</w:t>
      </w:r>
      <w:r w:rsidRPr="00C42C28">
        <w:rPr>
          <w:sz w:val="24"/>
          <w:szCs w:val="24"/>
        </w:rPr>
        <w:t>омитета</w:t>
      </w:r>
      <w:r w:rsidRPr="00C42C28">
        <w:rPr>
          <w:color w:val="000000"/>
          <w:sz w:val="24"/>
          <w:szCs w:val="24"/>
        </w:rPr>
        <w:t>.</w:t>
      </w:r>
    </w:p>
    <w:p w14:paraId="3ECFE1A1" w14:textId="77777777" w:rsidR="00453CAD" w:rsidRPr="00C42C28" w:rsidRDefault="00453CAD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>Заместитель н</w:t>
      </w:r>
      <w:r w:rsidRPr="00C42C28">
        <w:rPr>
          <w:sz w:val="24"/>
          <w:szCs w:val="24"/>
        </w:rPr>
        <w:t xml:space="preserve">ачальника отдела в составе </w:t>
      </w:r>
      <w:r w:rsidR="00DE60E0">
        <w:rPr>
          <w:sz w:val="24"/>
          <w:szCs w:val="24"/>
        </w:rPr>
        <w:t>К</w:t>
      </w:r>
      <w:r w:rsidRPr="00C42C28">
        <w:rPr>
          <w:sz w:val="24"/>
          <w:szCs w:val="24"/>
        </w:rPr>
        <w:t>омитета</w:t>
      </w:r>
      <w:r w:rsidR="00DB50EA" w:rsidRPr="00C42C28">
        <w:rPr>
          <w:color w:val="000000"/>
          <w:sz w:val="24"/>
          <w:szCs w:val="24"/>
        </w:rPr>
        <w:t>.</w:t>
      </w:r>
    </w:p>
    <w:p w14:paraId="480FAAAA" w14:textId="77777777" w:rsidR="00D62CE1" w:rsidRPr="00C42C28" w:rsidRDefault="00D62CE1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Начальник </w:t>
      </w:r>
      <w:r w:rsidR="00DE60E0">
        <w:rPr>
          <w:color w:val="000000"/>
          <w:sz w:val="24"/>
          <w:szCs w:val="24"/>
        </w:rPr>
        <w:t>О</w:t>
      </w:r>
      <w:r w:rsidRPr="00C42C28">
        <w:rPr>
          <w:color w:val="000000"/>
          <w:sz w:val="24"/>
          <w:szCs w:val="24"/>
        </w:rPr>
        <w:t>тдела.</w:t>
      </w:r>
    </w:p>
    <w:p w14:paraId="1C13190C" w14:textId="77777777" w:rsidR="00453CAD" w:rsidRPr="00C42C28" w:rsidRDefault="00453CAD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color w:val="000000"/>
          <w:sz w:val="24"/>
          <w:szCs w:val="24"/>
        </w:rPr>
        <w:t xml:space="preserve">Заместитель начальника </w:t>
      </w:r>
      <w:r w:rsidR="00DE60E0">
        <w:rPr>
          <w:color w:val="000000"/>
          <w:sz w:val="24"/>
          <w:szCs w:val="24"/>
        </w:rPr>
        <w:t>О</w:t>
      </w:r>
      <w:r w:rsidRPr="00C42C28">
        <w:rPr>
          <w:color w:val="000000"/>
          <w:sz w:val="24"/>
          <w:szCs w:val="24"/>
        </w:rPr>
        <w:t>тдела.</w:t>
      </w:r>
    </w:p>
    <w:p w14:paraId="23B49A4F" w14:textId="77777777" w:rsidR="00D62CE1" w:rsidRPr="00C42C28" w:rsidRDefault="0057474B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С</w:t>
      </w:r>
      <w:r w:rsidR="00DC65BA" w:rsidRPr="00C42C28">
        <w:rPr>
          <w:rFonts w:cs="Times New Roman CYR"/>
          <w:sz w:val="24"/>
          <w:szCs w:val="24"/>
        </w:rPr>
        <w:t>оветник</w:t>
      </w:r>
      <w:r w:rsidR="00453CAD" w:rsidRPr="00C42C28">
        <w:rPr>
          <w:rFonts w:cs="Times New Roman CYR"/>
          <w:sz w:val="24"/>
          <w:szCs w:val="24"/>
        </w:rPr>
        <w:t>.</w:t>
      </w:r>
    </w:p>
    <w:p w14:paraId="62907DF9" w14:textId="77777777" w:rsidR="0057474B" w:rsidRPr="00C42C28" w:rsidRDefault="0057474B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Консультант.</w:t>
      </w:r>
    </w:p>
    <w:p w14:paraId="5C3D98EA" w14:textId="77777777" w:rsidR="0057474B" w:rsidRPr="00C42C28" w:rsidRDefault="0057474B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Главный специалист.</w:t>
      </w:r>
    </w:p>
    <w:p w14:paraId="42203295" w14:textId="77777777" w:rsidR="0057474B" w:rsidRPr="00C42C28" w:rsidRDefault="0057474B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ascii="Times New Roman" w:hAnsi="Times New Roman"/>
          <w:sz w:val="24"/>
          <w:szCs w:val="24"/>
        </w:rPr>
        <w:t>Ведущий специалист</w:t>
      </w:r>
      <w:r w:rsidRPr="00C42C28">
        <w:rPr>
          <w:rFonts w:cs="Times New Roman CYR"/>
          <w:sz w:val="24"/>
          <w:szCs w:val="24"/>
        </w:rPr>
        <w:t>.</w:t>
      </w:r>
    </w:p>
    <w:p w14:paraId="68415558" w14:textId="77777777" w:rsidR="0057474B" w:rsidRPr="00C42C28" w:rsidRDefault="0057474B" w:rsidP="00350CE2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spacing w:before="0"/>
        <w:ind w:left="0" w:firstLine="700"/>
        <w:jc w:val="both"/>
        <w:rPr>
          <w:rFonts w:ascii="Times New Roman" w:hAnsi="Times New Roman"/>
          <w:sz w:val="24"/>
          <w:szCs w:val="24"/>
        </w:rPr>
      </w:pPr>
      <w:r w:rsidRPr="00C42C28">
        <w:rPr>
          <w:rFonts w:cs="Times New Roman CYR"/>
          <w:sz w:val="24"/>
          <w:szCs w:val="24"/>
        </w:rPr>
        <w:t>Специалист 1 категории.</w:t>
      </w:r>
    </w:p>
    <w:p w14:paraId="2D73FB4B" w14:textId="77777777" w:rsidR="00232770" w:rsidRPr="00C42C28" w:rsidRDefault="00232770" w:rsidP="00255BA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57C3C6B" w14:textId="77777777" w:rsidR="00255BAC" w:rsidRDefault="00255BAC" w:rsidP="00255BA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1A26BC5A" w14:textId="77777777" w:rsidR="00C42C28" w:rsidRDefault="00C42C28" w:rsidP="00255BA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sectPr w:rsidR="00C42C28" w:rsidSect="00610E33">
      <w:headerReference w:type="default" r:id="rId11"/>
      <w:footerReference w:type="default" r:id="rId12"/>
      <w:headerReference w:type="first" r:id="rId13"/>
      <w:pgSz w:w="11906" w:h="16838"/>
      <w:pgMar w:top="993" w:right="707" w:bottom="1135" w:left="1701" w:header="432" w:footer="1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638D4" w14:textId="77777777" w:rsidR="00310A0C" w:rsidRDefault="00310A0C" w:rsidP="0031792A">
      <w:pPr>
        <w:spacing w:before="0"/>
      </w:pPr>
      <w:r>
        <w:separator/>
      </w:r>
    </w:p>
  </w:endnote>
  <w:endnote w:type="continuationSeparator" w:id="0">
    <w:p w14:paraId="46CE4278" w14:textId="77777777" w:rsidR="00310A0C" w:rsidRDefault="00310A0C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28E0" w14:textId="77777777" w:rsidR="00E149BE" w:rsidRPr="00C939F1" w:rsidRDefault="00E149BE">
    <w:pPr>
      <w:pStyle w:val="a5"/>
      <w:jc w:val="right"/>
      <w:rPr>
        <w:sz w:val="24"/>
        <w:szCs w:val="24"/>
      </w:rPr>
    </w:pPr>
  </w:p>
  <w:p w14:paraId="1B2405B9" w14:textId="77777777" w:rsidR="00E271A9" w:rsidRPr="00436A86" w:rsidRDefault="00E271A9">
    <w:pPr>
      <w:pStyle w:val="a5"/>
      <w:jc w:val="right"/>
      <w:rPr>
        <w:color w:val="FFFFFF"/>
        <w:sz w:val="24"/>
        <w:szCs w:val="24"/>
      </w:rPr>
    </w:pPr>
    <w:r w:rsidRPr="00436A86">
      <w:rPr>
        <w:color w:val="FFFFFF"/>
        <w:sz w:val="24"/>
        <w:szCs w:val="24"/>
      </w:rPr>
      <w:fldChar w:fldCharType="begin"/>
    </w:r>
    <w:r w:rsidRPr="00436A86">
      <w:rPr>
        <w:color w:val="FFFFFF"/>
        <w:sz w:val="24"/>
        <w:szCs w:val="24"/>
      </w:rPr>
      <w:instrText>PAGE   \* MERGEFORMAT</w:instrText>
    </w:r>
    <w:r w:rsidRPr="00436A86">
      <w:rPr>
        <w:color w:val="FFFFFF"/>
        <w:sz w:val="24"/>
        <w:szCs w:val="24"/>
      </w:rPr>
      <w:fldChar w:fldCharType="separate"/>
    </w:r>
    <w:r w:rsidR="00060379">
      <w:rPr>
        <w:noProof/>
        <w:color w:val="FFFFFF"/>
        <w:sz w:val="24"/>
        <w:szCs w:val="24"/>
      </w:rPr>
      <w:t>4</w:t>
    </w:r>
    <w:r w:rsidRPr="00436A86">
      <w:rPr>
        <w:color w:val="FFFFFF"/>
        <w:sz w:val="24"/>
        <w:szCs w:val="24"/>
      </w:rPr>
      <w:fldChar w:fldCharType="end"/>
    </w:r>
  </w:p>
  <w:p w14:paraId="4FFC56DC" w14:textId="77777777" w:rsidR="00E271A9" w:rsidRDefault="00E271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48822" w14:textId="77777777" w:rsidR="00310A0C" w:rsidRDefault="00310A0C" w:rsidP="0031792A">
      <w:pPr>
        <w:spacing w:before="0"/>
      </w:pPr>
      <w:r>
        <w:separator/>
      </w:r>
    </w:p>
  </w:footnote>
  <w:footnote w:type="continuationSeparator" w:id="0">
    <w:p w14:paraId="7A68F759" w14:textId="77777777" w:rsidR="00310A0C" w:rsidRDefault="00310A0C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BDFAC" w14:textId="77777777"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7298B" w14:textId="08E913A0" w:rsidR="00937F60" w:rsidRDefault="00D43E6A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2E7878E7" wp14:editId="4227B8CB">
          <wp:simplePos x="0" y="0"/>
          <wp:positionH relativeFrom="column">
            <wp:posOffset>2683510</wp:posOffset>
          </wp:positionH>
          <wp:positionV relativeFrom="paragraph">
            <wp:posOffset>-42545</wp:posOffset>
          </wp:positionV>
          <wp:extent cx="530225" cy="664845"/>
          <wp:effectExtent l="0" t="0" r="0" b="0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B16C26" w14:textId="77777777" w:rsidR="00937F60" w:rsidRDefault="00937F60" w:rsidP="00937F60">
    <w:pPr>
      <w:rPr>
        <w:rFonts w:ascii="Times New Roman" w:hAnsi="Times New Roman"/>
        <w:lang w:val="en-US"/>
      </w:rPr>
    </w:pPr>
  </w:p>
  <w:p w14:paraId="128EBF8E" w14:textId="77777777" w:rsidR="00F61D82" w:rsidRDefault="00F61D82" w:rsidP="00937F60">
    <w:pPr>
      <w:spacing w:before="0"/>
      <w:jc w:val="center"/>
      <w:rPr>
        <w:rFonts w:ascii="Times New Roman" w:hAnsi="Times New Roman"/>
        <w:sz w:val="22"/>
        <w:szCs w:val="22"/>
      </w:rPr>
    </w:pPr>
  </w:p>
  <w:p w14:paraId="1A69E835" w14:textId="73147688" w:rsidR="00F41B57" w:rsidRPr="00F41B57" w:rsidRDefault="00F41B57" w:rsidP="00937F60">
    <w:pPr>
      <w:spacing w:before="0"/>
      <w:jc w:val="center"/>
      <w:rPr>
        <w:rFonts w:ascii="Times New Roman" w:hAnsi="Times New Roman"/>
        <w:sz w:val="8"/>
        <w:szCs w:val="8"/>
      </w:rPr>
    </w:pPr>
  </w:p>
  <w:p w14:paraId="09576496" w14:textId="5F8F6030"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14:paraId="78BA723B" w14:textId="77777777"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14:paraId="23BD33ED" w14:textId="77777777"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14:paraId="2C7DD38E" w14:textId="77777777"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14:paraId="7229BADC" w14:textId="77777777"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27B9"/>
    <w:multiLevelType w:val="hybridMultilevel"/>
    <w:tmpl w:val="442A8C4C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" w15:restartNumberingAfterBreak="0">
    <w:nsid w:val="10205856"/>
    <w:multiLevelType w:val="hybridMultilevel"/>
    <w:tmpl w:val="7ECCD82A"/>
    <w:lvl w:ilvl="0" w:tplc="8F5665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D3682"/>
    <w:multiLevelType w:val="hybridMultilevel"/>
    <w:tmpl w:val="8E3AAA2C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C7FFA"/>
    <w:multiLevelType w:val="hybridMultilevel"/>
    <w:tmpl w:val="BD7CB86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" w15:restartNumberingAfterBreak="0">
    <w:nsid w:val="173E59C7"/>
    <w:multiLevelType w:val="hybridMultilevel"/>
    <w:tmpl w:val="F7644A64"/>
    <w:lvl w:ilvl="0" w:tplc="2B12D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6F4060"/>
    <w:multiLevelType w:val="hybridMultilevel"/>
    <w:tmpl w:val="CFDA9CEE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 w15:restartNumberingAfterBreak="0">
    <w:nsid w:val="1C4541AF"/>
    <w:multiLevelType w:val="hybridMultilevel"/>
    <w:tmpl w:val="8F70387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802CA4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6C07EC"/>
    <w:multiLevelType w:val="hybridMultilevel"/>
    <w:tmpl w:val="115C5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213DAE"/>
    <w:multiLevelType w:val="hybridMultilevel"/>
    <w:tmpl w:val="E148442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 w15:restartNumberingAfterBreak="0">
    <w:nsid w:val="1E0858EA"/>
    <w:multiLevelType w:val="hybridMultilevel"/>
    <w:tmpl w:val="BD66680C"/>
    <w:lvl w:ilvl="0" w:tplc="825A3E06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 w15:restartNumberingAfterBreak="0">
    <w:nsid w:val="21AD22B1"/>
    <w:multiLevelType w:val="hybridMultilevel"/>
    <w:tmpl w:val="74BCB682"/>
    <w:lvl w:ilvl="0" w:tplc="61A0A25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D9E1575"/>
    <w:multiLevelType w:val="hybridMultilevel"/>
    <w:tmpl w:val="9EA2151C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 w15:restartNumberingAfterBreak="0">
    <w:nsid w:val="3DEF2B7A"/>
    <w:multiLevelType w:val="hybridMultilevel"/>
    <w:tmpl w:val="3ABA4778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 w15:restartNumberingAfterBreak="0">
    <w:nsid w:val="3E5053F0"/>
    <w:multiLevelType w:val="hybridMultilevel"/>
    <w:tmpl w:val="ECB69800"/>
    <w:lvl w:ilvl="0" w:tplc="825A3E06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4" w15:restartNumberingAfterBreak="0">
    <w:nsid w:val="4E696379"/>
    <w:multiLevelType w:val="hybridMultilevel"/>
    <w:tmpl w:val="949829C2"/>
    <w:lvl w:ilvl="0" w:tplc="7E18E0D2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4EDB71DD"/>
    <w:multiLevelType w:val="hybridMultilevel"/>
    <w:tmpl w:val="EC5AC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01752"/>
    <w:multiLevelType w:val="hybridMultilevel"/>
    <w:tmpl w:val="B4F81538"/>
    <w:lvl w:ilvl="0" w:tplc="28CECE6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524906A1"/>
    <w:multiLevelType w:val="hybridMultilevel"/>
    <w:tmpl w:val="068C6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C241C"/>
    <w:multiLevelType w:val="hybridMultilevel"/>
    <w:tmpl w:val="4C04A356"/>
    <w:lvl w:ilvl="0" w:tplc="A9165A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144783"/>
    <w:multiLevelType w:val="hybridMultilevel"/>
    <w:tmpl w:val="40AEC746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 w15:restartNumberingAfterBreak="0">
    <w:nsid w:val="674931F1"/>
    <w:multiLevelType w:val="hybridMultilevel"/>
    <w:tmpl w:val="5BA4F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1" w15:restartNumberingAfterBreak="0">
    <w:nsid w:val="6BC12638"/>
    <w:multiLevelType w:val="hybridMultilevel"/>
    <w:tmpl w:val="A4DAE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9A7FF6"/>
    <w:multiLevelType w:val="hybridMultilevel"/>
    <w:tmpl w:val="E148442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3" w15:restartNumberingAfterBreak="0">
    <w:nsid w:val="709724A7"/>
    <w:multiLevelType w:val="hybridMultilevel"/>
    <w:tmpl w:val="AD8A12FA"/>
    <w:lvl w:ilvl="0" w:tplc="59708EF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5CCEE970">
      <w:start w:val="1"/>
      <w:numFmt w:val="decimal"/>
      <w:lvlText w:val="%2)"/>
      <w:lvlJc w:val="left"/>
      <w:pPr>
        <w:ind w:left="17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72D76E5E"/>
    <w:multiLevelType w:val="hybridMultilevel"/>
    <w:tmpl w:val="84D69BDA"/>
    <w:lvl w:ilvl="0" w:tplc="1806F6E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4"/>
  </w:num>
  <w:num w:numId="2">
    <w:abstractNumId w:val="14"/>
  </w:num>
  <w:num w:numId="3">
    <w:abstractNumId w:val="23"/>
  </w:num>
  <w:num w:numId="4">
    <w:abstractNumId w:val="7"/>
  </w:num>
  <w:num w:numId="5">
    <w:abstractNumId w:val="17"/>
  </w:num>
  <w:num w:numId="6">
    <w:abstractNumId w:val="4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8"/>
  </w:num>
  <w:num w:numId="12">
    <w:abstractNumId w:val="12"/>
  </w:num>
  <w:num w:numId="13">
    <w:abstractNumId w:val="3"/>
  </w:num>
  <w:num w:numId="14">
    <w:abstractNumId w:val="5"/>
  </w:num>
  <w:num w:numId="15">
    <w:abstractNumId w:val="0"/>
  </w:num>
  <w:num w:numId="16">
    <w:abstractNumId w:val="19"/>
  </w:num>
  <w:num w:numId="17">
    <w:abstractNumId w:val="11"/>
  </w:num>
  <w:num w:numId="18">
    <w:abstractNumId w:val="16"/>
  </w:num>
  <w:num w:numId="19">
    <w:abstractNumId w:val="22"/>
  </w:num>
  <w:num w:numId="20">
    <w:abstractNumId w:val="1"/>
  </w:num>
  <w:num w:numId="21">
    <w:abstractNumId w:val="18"/>
  </w:num>
  <w:num w:numId="22">
    <w:abstractNumId w:val="21"/>
  </w:num>
  <w:num w:numId="23">
    <w:abstractNumId w:val="20"/>
  </w:num>
  <w:num w:numId="24">
    <w:abstractNumId w:val="1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60"/>
    <w:rsid w:val="0000569D"/>
    <w:rsid w:val="000057FC"/>
    <w:rsid w:val="0001344F"/>
    <w:rsid w:val="00025177"/>
    <w:rsid w:val="000254F2"/>
    <w:rsid w:val="00033F6A"/>
    <w:rsid w:val="00047766"/>
    <w:rsid w:val="000543A8"/>
    <w:rsid w:val="000574A4"/>
    <w:rsid w:val="00060379"/>
    <w:rsid w:val="000730BA"/>
    <w:rsid w:val="00081073"/>
    <w:rsid w:val="00082BBF"/>
    <w:rsid w:val="000870DF"/>
    <w:rsid w:val="000A417C"/>
    <w:rsid w:val="000A4FD1"/>
    <w:rsid w:val="000A7EAF"/>
    <w:rsid w:val="000B612E"/>
    <w:rsid w:val="000C59F3"/>
    <w:rsid w:val="000D3A6B"/>
    <w:rsid w:val="000D412E"/>
    <w:rsid w:val="000E3E42"/>
    <w:rsid w:val="000E7492"/>
    <w:rsid w:val="000F7E79"/>
    <w:rsid w:val="00100300"/>
    <w:rsid w:val="001252F0"/>
    <w:rsid w:val="00132387"/>
    <w:rsid w:val="0013520F"/>
    <w:rsid w:val="0013583A"/>
    <w:rsid w:val="00141810"/>
    <w:rsid w:val="00152E77"/>
    <w:rsid w:val="00153D77"/>
    <w:rsid w:val="0015626D"/>
    <w:rsid w:val="00163147"/>
    <w:rsid w:val="00167E71"/>
    <w:rsid w:val="00171062"/>
    <w:rsid w:val="00174AF3"/>
    <w:rsid w:val="00176CF5"/>
    <w:rsid w:val="001908C9"/>
    <w:rsid w:val="001A7CC5"/>
    <w:rsid w:val="001B5F5B"/>
    <w:rsid w:val="001B6DE0"/>
    <w:rsid w:val="001D24DB"/>
    <w:rsid w:val="001D4F4F"/>
    <w:rsid w:val="001D5387"/>
    <w:rsid w:val="001E106A"/>
    <w:rsid w:val="001E1804"/>
    <w:rsid w:val="001F0DE6"/>
    <w:rsid w:val="0021727C"/>
    <w:rsid w:val="00220F18"/>
    <w:rsid w:val="002262CB"/>
    <w:rsid w:val="00226B71"/>
    <w:rsid w:val="00232770"/>
    <w:rsid w:val="0023335B"/>
    <w:rsid w:val="00241469"/>
    <w:rsid w:val="0024492E"/>
    <w:rsid w:val="00254F4A"/>
    <w:rsid w:val="00255BAC"/>
    <w:rsid w:val="0026576B"/>
    <w:rsid w:val="002763A4"/>
    <w:rsid w:val="00276795"/>
    <w:rsid w:val="0028388C"/>
    <w:rsid w:val="002851BF"/>
    <w:rsid w:val="00293FF9"/>
    <w:rsid w:val="00294961"/>
    <w:rsid w:val="002A1FCA"/>
    <w:rsid w:val="002A6E4C"/>
    <w:rsid w:val="002C0EB5"/>
    <w:rsid w:val="002D07C6"/>
    <w:rsid w:val="002D0F1A"/>
    <w:rsid w:val="002D5151"/>
    <w:rsid w:val="002D5A5D"/>
    <w:rsid w:val="002D6991"/>
    <w:rsid w:val="002E3845"/>
    <w:rsid w:val="002F61FA"/>
    <w:rsid w:val="002F7AAB"/>
    <w:rsid w:val="00300412"/>
    <w:rsid w:val="00302F44"/>
    <w:rsid w:val="00304567"/>
    <w:rsid w:val="003047B2"/>
    <w:rsid w:val="00310A0C"/>
    <w:rsid w:val="0031792A"/>
    <w:rsid w:val="00317AC5"/>
    <w:rsid w:val="00322544"/>
    <w:rsid w:val="00332B58"/>
    <w:rsid w:val="00341225"/>
    <w:rsid w:val="003448A8"/>
    <w:rsid w:val="00350CE2"/>
    <w:rsid w:val="003548D7"/>
    <w:rsid w:val="00355A7F"/>
    <w:rsid w:val="0036407E"/>
    <w:rsid w:val="00364211"/>
    <w:rsid w:val="003837BB"/>
    <w:rsid w:val="00385961"/>
    <w:rsid w:val="0039258A"/>
    <w:rsid w:val="00394BBA"/>
    <w:rsid w:val="00395E90"/>
    <w:rsid w:val="003A3478"/>
    <w:rsid w:val="003B342F"/>
    <w:rsid w:val="003B48F9"/>
    <w:rsid w:val="003C6B5F"/>
    <w:rsid w:val="003F5811"/>
    <w:rsid w:val="00400221"/>
    <w:rsid w:val="0040728A"/>
    <w:rsid w:val="00410216"/>
    <w:rsid w:val="00410F2F"/>
    <w:rsid w:val="00413F61"/>
    <w:rsid w:val="0041518D"/>
    <w:rsid w:val="00416344"/>
    <w:rsid w:val="004278E4"/>
    <w:rsid w:val="00436A86"/>
    <w:rsid w:val="00453CAD"/>
    <w:rsid w:val="004551C3"/>
    <w:rsid w:val="004567E0"/>
    <w:rsid w:val="00477919"/>
    <w:rsid w:val="0048082F"/>
    <w:rsid w:val="004834FC"/>
    <w:rsid w:val="00494B5C"/>
    <w:rsid w:val="004973CD"/>
    <w:rsid w:val="004A10DF"/>
    <w:rsid w:val="004A4CC5"/>
    <w:rsid w:val="004A60BC"/>
    <w:rsid w:val="004C4B2A"/>
    <w:rsid w:val="004D5FC6"/>
    <w:rsid w:val="004F243F"/>
    <w:rsid w:val="0051062C"/>
    <w:rsid w:val="005218E7"/>
    <w:rsid w:val="00530F8D"/>
    <w:rsid w:val="005469F2"/>
    <w:rsid w:val="00562D1F"/>
    <w:rsid w:val="0057474B"/>
    <w:rsid w:val="00575031"/>
    <w:rsid w:val="00597E97"/>
    <w:rsid w:val="005B036A"/>
    <w:rsid w:val="005B1BF9"/>
    <w:rsid w:val="005B4B61"/>
    <w:rsid w:val="005B72DF"/>
    <w:rsid w:val="005E19E9"/>
    <w:rsid w:val="005F3BA7"/>
    <w:rsid w:val="005F5478"/>
    <w:rsid w:val="00603AA2"/>
    <w:rsid w:val="00610708"/>
    <w:rsid w:val="00610E33"/>
    <w:rsid w:val="00624D03"/>
    <w:rsid w:val="0064103C"/>
    <w:rsid w:val="00644D0D"/>
    <w:rsid w:val="006514BF"/>
    <w:rsid w:val="00653229"/>
    <w:rsid w:val="00654656"/>
    <w:rsid w:val="006572D7"/>
    <w:rsid w:val="00661C7D"/>
    <w:rsid w:val="0067248D"/>
    <w:rsid w:val="006938E4"/>
    <w:rsid w:val="00693E28"/>
    <w:rsid w:val="00696CB0"/>
    <w:rsid w:val="0069714E"/>
    <w:rsid w:val="006A6530"/>
    <w:rsid w:val="006D027D"/>
    <w:rsid w:val="006E1DAD"/>
    <w:rsid w:val="006F5380"/>
    <w:rsid w:val="00702580"/>
    <w:rsid w:val="00710748"/>
    <w:rsid w:val="00710A4D"/>
    <w:rsid w:val="007179A3"/>
    <w:rsid w:val="00722A57"/>
    <w:rsid w:val="0074215F"/>
    <w:rsid w:val="0075745E"/>
    <w:rsid w:val="00777099"/>
    <w:rsid w:val="007819C4"/>
    <w:rsid w:val="00783400"/>
    <w:rsid w:val="0079533E"/>
    <w:rsid w:val="007A2F5B"/>
    <w:rsid w:val="007A3AF9"/>
    <w:rsid w:val="007A4C9E"/>
    <w:rsid w:val="007A59B5"/>
    <w:rsid w:val="007B78F9"/>
    <w:rsid w:val="007C0AD2"/>
    <w:rsid w:val="007C6109"/>
    <w:rsid w:val="007D1CFE"/>
    <w:rsid w:val="007E078C"/>
    <w:rsid w:val="007E1313"/>
    <w:rsid w:val="008364DA"/>
    <w:rsid w:val="00843706"/>
    <w:rsid w:val="0085483A"/>
    <w:rsid w:val="00862D7B"/>
    <w:rsid w:val="00864F2F"/>
    <w:rsid w:val="00876CD7"/>
    <w:rsid w:val="00897865"/>
    <w:rsid w:val="008A2CD5"/>
    <w:rsid w:val="008B102B"/>
    <w:rsid w:val="008B29EE"/>
    <w:rsid w:val="008E3309"/>
    <w:rsid w:val="008E7559"/>
    <w:rsid w:val="008E7AB5"/>
    <w:rsid w:val="008F229B"/>
    <w:rsid w:val="008F556C"/>
    <w:rsid w:val="00907853"/>
    <w:rsid w:val="009237D6"/>
    <w:rsid w:val="00925D18"/>
    <w:rsid w:val="00930A1E"/>
    <w:rsid w:val="0093123A"/>
    <w:rsid w:val="00935C61"/>
    <w:rsid w:val="00937F60"/>
    <w:rsid w:val="00941EC7"/>
    <w:rsid w:val="009455AA"/>
    <w:rsid w:val="00961CFB"/>
    <w:rsid w:val="00992B7E"/>
    <w:rsid w:val="009A4D5B"/>
    <w:rsid w:val="009D566D"/>
    <w:rsid w:val="009E0172"/>
    <w:rsid w:val="00A21932"/>
    <w:rsid w:val="00A318AB"/>
    <w:rsid w:val="00A31D5C"/>
    <w:rsid w:val="00A41E83"/>
    <w:rsid w:val="00A75331"/>
    <w:rsid w:val="00A760D5"/>
    <w:rsid w:val="00A804D0"/>
    <w:rsid w:val="00A81BED"/>
    <w:rsid w:val="00A83906"/>
    <w:rsid w:val="00A85069"/>
    <w:rsid w:val="00A94B9F"/>
    <w:rsid w:val="00AA0239"/>
    <w:rsid w:val="00AA1149"/>
    <w:rsid w:val="00AA7679"/>
    <w:rsid w:val="00AC2A59"/>
    <w:rsid w:val="00AE064E"/>
    <w:rsid w:val="00AF3308"/>
    <w:rsid w:val="00AF499C"/>
    <w:rsid w:val="00AF5704"/>
    <w:rsid w:val="00B04890"/>
    <w:rsid w:val="00B15AE2"/>
    <w:rsid w:val="00B21F80"/>
    <w:rsid w:val="00B23BA1"/>
    <w:rsid w:val="00B43BE0"/>
    <w:rsid w:val="00B50597"/>
    <w:rsid w:val="00B553E8"/>
    <w:rsid w:val="00B7608D"/>
    <w:rsid w:val="00B76B43"/>
    <w:rsid w:val="00BA458E"/>
    <w:rsid w:val="00BB49A9"/>
    <w:rsid w:val="00BB4F32"/>
    <w:rsid w:val="00BB5FAF"/>
    <w:rsid w:val="00BC6F26"/>
    <w:rsid w:val="00BD5380"/>
    <w:rsid w:val="00BE0143"/>
    <w:rsid w:val="00BE1314"/>
    <w:rsid w:val="00BE535A"/>
    <w:rsid w:val="00BF54B1"/>
    <w:rsid w:val="00C018E4"/>
    <w:rsid w:val="00C05C80"/>
    <w:rsid w:val="00C14A2D"/>
    <w:rsid w:val="00C166DD"/>
    <w:rsid w:val="00C24F64"/>
    <w:rsid w:val="00C341AE"/>
    <w:rsid w:val="00C42C28"/>
    <w:rsid w:val="00C44334"/>
    <w:rsid w:val="00C44E3A"/>
    <w:rsid w:val="00C65DCE"/>
    <w:rsid w:val="00C757F4"/>
    <w:rsid w:val="00C90609"/>
    <w:rsid w:val="00C939F1"/>
    <w:rsid w:val="00C972E7"/>
    <w:rsid w:val="00CA3F3D"/>
    <w:rsid w:val="00CB0BB9"/>
    <w:rsid w:val="00CB47B6"/>
    <w:rsid w:val="00CB4B4C"/>
    <w:rsid w:val="00CC5BA4"/>
    <w:rsid w:val="00CC5BDA"/>
    <w:rsid w:val="00CC71AD"/>
    <w:rsid w:val="00CD2320"/>
    <w:rsid w:val="00CD5577"/>
    <w:rsid w:val="00CF565A"/>
    <w:rsid w:val="00D00FA0"/>
    <w:rsid w:val="00D06F8F"/>
    <w:rsid w:val="00D147EC"/>
    <w:rsid w:val="00D16808"/>
    <w:rsid w:val="00D26980"/>
    <w:rsid w:val="00D43494"/>
    <w:rsid w:val="00D43E6A"/>
    <w:rsid w:val="00D44393"/>
    <w:rsid w:val="00D44F20"/>
    <w:rsid w:val="00D472D7"/>
    <w:rsid w:val="00D54C93"/>
    <w:rsid w:val="00D62CE1"/>
    <w:rsid w:val="00D65B6D"/>
    <w:rsid w:val="00D776D7"/>
    <w:rsid w:val="00D80F54"/>
    <w:rsid w:val="00D90C60"/>
    <w:rsid w:val="00D91368"/>
    <w:rsid w:val="00DA1DC7"/>
    <w:rsid w:val="00DA71C6"/>
    <w:rsid w:val="00DA7782"/>
    <w:rsid w:val="00DB0A2B"/>
    <w:rsid w:val="00DB0FDD"/>
    <w:rsid w:val="00DB50EA"/>
    <w:rsid w:val="00DB5283"/>
    <w:rsid w:val="00DC65BA"/>
    <w:rsid w:val="00DD4FD7"/>
    <w:rsid w:val="00DE5220"/>
    <w:rsid w:val="00DE60E0"/>
    <w:rsid w:val="00E07C66"/>
    <w:rsid w:val="00E149BE"/>
    <w:rsid w:val="00E16032"/>
    <w:rsid w:val="00E23B5E"/>
    <w:rsid w:val="00E271A9"/>
    <w:rsid w:val="00E33EC5"/>
    <w:rsid w:val="00E46235"/>
    <w:rsid w:val="00E51CB3"/>
    <w:rsid w:val="00E6290F"/>
    <w:rsid w:val="00E80A15"/>
    <w:rsid w:val="00E813B6"/>
    <w:rsid w:val="00E82B3A"/>
    <w:rsid w:val="00E83433"/>
    <w:rsid w:val="00E840CB"/>
    <w:rsid w:val="00E862AF"/>
    <w:rsid w:val="00E87034"/>
    <w:rsid w:val="00E9209F"/>
    <w:rsid w:val="00EB0E4A"/>
    <w:rsid w:val="00EB305F"/>
    <w:rsid w:val="00EB44BA"/>
    <w:rsid w:val="00EC1B77"/>
    <w:rsid w:val="00EC473A"/>
    <w:rsid w:val="00ED019C"/>
    <w:rsid w:val="00ED06CE"/>
    <w:rsid w:val="00EE1AC2"/>
    <w:rsid w:val="00EE66A1"/>
    <w:rsid w:val="00EF3294"/>
    <w:rsid w:val="00F204DE"/>
    <w:rsid w:val="00F23BC1"/>
    <w:rsid w:val="00F25257"/>
    <w:rsid w:val="00F41B57"/>
    <w:rsid w:val="00F516C8"/>
    <w:rsid w:val="00F61D82"/>
    <w:rsid w:val="00F70A8B"/>
    <w:rsid w:val="00F72B98"/>
    <w:rsid w:val="00F85D2D"/>
    <w:rsid w:val="00F86C7B"/>
    <w:rsid w:val="00F91A19"/>
    <w:rsid w:val="00FA4EBE"/>
    <w:rsid w:val="00FB0B77"/>
    <w:rsid w:val="00FC0780"/>
    <w:rsid w:val="00FC33DB"/>
    <w:rsid w:val="00FE4397"/>
    <w:rsid w:val="00FE77E2"/>
    <w:rsid w:val="00FF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DBBEF98"/>
  <w15:chartTrackingRefBased/>
  <w15:docId w15:val="{21E14D12-03E1-4799-AFCD-2DFD49BF0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paragraph" w:styleId="1">
    <w:name w:val="heading 1"/>
    <w:basedOn w:val="a"/>
    <w:next w:val="a"/>
    <w:link w:val="10"/>
    <w:qFormat/>
    <w:rsid w:val="00232770"/>
    <w:pPr>
      <w:keepNext/>
      <w:spacing w:before="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327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32770"/>
    <w:pPr>
      <w:keepNext/>
      <w:spacing w:before="0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qFormat/>
    <w:rsid w:val="00232770"/>
    <w:pPr>
      <w:keepNext/>
      <w:outlineLvl w:val="3"/>
    </w:pPr>
    <w:rPr>
      <w:rFonts w:ascii="Times New Roman" w:hAnsi="Times New Roman"/>
      <w:sz w:val="24"/>
    </w:rPr>
  </w:style>
  <w:style w:type="paragraph" w:styleId="5">
    <w:name w:val="heading 5"/>
    <w:basedOn w:val="a"/>
    <w:next w:val="a"/>
    <w:link w:val="50"/>
    <w:qFormat/>
    <w:rsid w:val="00232770"/>
    <w:pPr>
      <w:keepNext/>
      <w:spacing w:before="0"/>
      <w:outlineLvl w:val="4"/>
    </w:pPr>
    <w:rPr>
      <w:rFonts w:ascii="Times New Roman" w:hAnsi="Times New Roman"/>
      <w:sz w:val="26"/>
    </w:rPr>
  </w:style>
  <w:style w:type="paragraph" w:styleId="6">
    <w:name w:val="heading 6"/>
    <w:basedOn w:val="a"/>
    <w:next w:val="a"/>
    <w:link w:val="60"/>
    <w:qFormat/>
    <w:rsid w:val="00232770"/>
    <w:pPr>
      <w:keepNext/>
      <w:spacing w:before="0"/>
      <w:outlineLvl w:val="5"/>
    </w:pPr>
    <w:rPr>
      <w:rFonts w:ascii="Times New Roman" w:hAnsi="Times New Roman"/>
      <w:sz w:val="27"/>
    </w:rPr>
  </w:style>
  <w:style w:type="paragraph" w:styleId="7">
    <w:name w:val="heading 7"/>
    <w:basedOn w:val="a"/>
    <w:next w:val="a"/>
    <w:link w:val="70"/>
    <w:qFormat/>
    <w:rsid w:val="00232770"/>
    <w:pPr>
      <w:keepNext/>
      <w:spacing w:before="0"/>
      <w:outlineLvl w:val="6"/>
    </w:pPr>
    <w:rPr>
      <w:rFonts w:ascii="Times New Roman" w:hAnsi="Times New Roman"/>
      <w:sz w:val="25"/>
    </w:rPr>
  </w:style>
  <w:style w:type="paragraph" w:styleId="8">
    <w:name w:val="heading 8"/>
    <w:basedOn w:val="a"/>
    <w:next w:val="a"/>
    <w:link w:val="80"/>
    <w:qFormat/>
    <w:rsid w:val="00232770"/>
    <w:pPr>
      <w:keepNext/>
      <w:spacing w:before="0"/>
      <w:jc w:val="center"/>
      <w:outlineLvl w:val="7"/>
    </w:pPr>
    <w:rPr>
      <w:rFonts w:ascii="Times New Roman" w:hAnsi="Times New Roman"/>
      <w:sz w:val="28"/>
    </w:rPr>
  </w:style>
  <w:style w:type="paragraph" w:styleId="9">
    <w:name w:val="heading 9"/>
    <w:basedOn w:val="a"/>
    <w:next w:val="a"/>
    <w:link w:val="90"/>
    <w:qFormat/>
    <w:rsid w:val="00232770"/>
    <w:pPr>
      <w:keepNext/>
      <w:spacing w:before="0"/>
      <w:jc w:val="center"/>
      <w:outlineLvl w:val="8"/>
    </w:pPr>
    <w:rPr>
      <w:rFonts w:ascii="Times New Roman" w:hAnsi="Times New Roman"/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rsid w:val="0031792A"/>
    <w:rPr>
      <w:color w:val="0000FF"/>
      <w:u w:val="single"/>
    </w:rPr>
  </w:style>
  <w:style w:type="table" w:styleId="aa">
    <w:name w:val="Table Grid"/>
    <w:basedOn w:val="a1"/>
    <w:rsid w:val="00D44F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047B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List Paragraph"/>
    <w:basedOn w:val="a"/>
    <w:uiPriority w:val="34"/>
    <w:qFormat/>
    <w:rsid w:val="00E82B3A"/>
    <w:pPr>
      <w:ind w:left="708"/>
    </w:pPr>
  </w:style>
  <w:style w:type="character" w:customStyle="1" w:styleId="10">
    <w:name w:val="Заголовок 1 Знак"/>
    <w:link w:val="1"/>
    <w:rsid w:val="00232770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rsid w:val="0023277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232770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link w:val="4"/>
    <w:rsid w:val="00232770"/>
    <w:rPr>
      <w:rFonts w:ascii="Times New Roman" w:eastAsia="Times New Roman" w:hAnsi="Times New Roman"/>
      <w:sz w:val="24"/>
    </w:rPr>
  </w:style>
  <w:style w:type="character" w:customStyle="1" w:styleId="50">
    <w:name w:val="Заголовок 5 Знак"/>
    <w:link w:val="5"/>
    <w:rsid w:val="00232770"/>
    <w:rPr>
      <w:rFonts w:ascii="Times New Roman" w:eastAsia="Times New Roman" w:hAnsi="Times New Roman"/>
      <w:sz w:val="26"/>
    </w:rPr>
  </w:style>
  <w:style w:type="character" w:customStyle="1" w:styleId="60">
    <w:name w:val="Заголовок 6 Знак"/>
    <w:link w:val="6"/>
    <w:rsid w:val="00232770"/>
    <w:rPr>
      <w:rFonts w:ascii="Times New Roman" w:eastAsia="Times New Roman" w:hAnsi="Times New Roman"/>
      <w:sz w:val="27"/>
    </w:rPr>
  </w:style>
  <w:style w:type="character" w:customStyle="1" w:styleId="70">
    <w:name w:val="Заголовок 7 Знак"/>
    <w:link w:val="7"/>
    <w:rsid w:val="00232770"/>
    <w:rPr>
      <w:rFonts w:ascii="Times New Roman" w:eastAsia="Times New Roman" w:hAnsi="Times New Roman"/>
      <w:sz w:val="25"/>
    </w:rPr>
  </w:style>
  <w:style w:type="character" w:customStyle="1" w:styleId="80">
    <w:name w:val="Заголовок 8 Знак"/>
    <w:link w:val="8"/>
    <w:rsid w:val="00232770"/>
    <w:rPr>
      <w:rFonts w:ascii="Times New Roman" w:eastAsia="Times New Roman" w:hAnsi="Times New Roman"/>
      <w:sz w:val="28"/>
    </w:rPr>
  </w:style>
  <w:style w:type="character" w:customStyle="1" w:styleId="90">
    <w:name w:val="Заголовок 9 Знак"/>
    <w:link w:val="9"/>
    <w:rsid w:val="00232770"/>
    <w:rPr>
      <w:rFonts w:ascii="Times New Roman" w:eastAsia="Times New Roman" w:hAnsi="Times New Roman"/>
      <w:b/>
      <w:sz w:val="27"/>
    </w:rPr>
  </w:style>
  <w:style w:type="paragraph" w:styleId="ac">
    <w:name w:val="Body Text Indent"/>
    <w:basedOn w:val="a"/>
    <w:link w:val="ad"/>
    <w:rsid w:val="00232770"/>
    <w:pPr>
      <w:spacing w:before="0"/>
      <w:ind w:firstLine="720"/>
      <w:jc w:val="both"/>
    </w:pPr>
    <w:rPr>
      <w:rFonts w:ascii="Times New Roman" w:hAnsi="Times New Roman"/>
      <w:sz w:val="28"/>
    </w:rPr>
  </w:style>
  <w:style w:type="character" w:customStyle="1" w:styleId="ad">
    <w:name w:val="Основной текст с отступом Знак"/>
    <w:link w:val="ac"/>
    <w:rsid w:val="00232770"/>
    <w:rPr>
      <w:rFonts w:ascii="Times New Roman" w:eastAsia="Times New Roman" w:hAnsi="Times New Roman"/>
      <w:sz w:val="28"/>
    </w:rPr>
  </w:style>
  <w:style w:type="paragraph" w:styleId="ae">
    <w:name w:val="Plain Text"/>
    <w:basedOn w:val="a"/>
    <w:link w:val="af"/>
    <w:rsid w:val="00232770"/>
    <w:pPr>
      <w:spacing w:before="0"/>
    </w:pPr>
    <w:rPr>
      <w:rFonts w:ascii="Courier New" w:hAnsi="Courier New" w:cs="Courier New"/>
    </w:rPr>
  </w:style>
  <w:style w:type="character" w:customStyle="1" w:styleId="af">
    <w:name w:val="Текст Знак"/>
    <w:link w:val="ae"/>
    <w:rsid w:val="00232770"/>
    <w:rPr>
      <w:rFonts w:ascii="Courier New" w:eastAsia="Times New Roman" w:hAnsi="Courier New" w:cs="Courier New"/>
    </w:rPr>
  </w:style>
  <w:style w:type="paragraph" w:styleId="af0">
    <w:name w:val="Название"/>
    <w:basedOn w:val="a"/>
    <w:link w:val="af1"/>
    <w:qFormat/>
    <w:rsid w:val="00232770"/>
    <w:pPr>
      <w:widowControl w:val="0"/>
      <w:spacing w:before="0"/>
      <w:jc w:val="center"/>
    </w:pPr>
    <w:rPr>
      <w:rFonts w:ascii="Times New Roman" w:hAnsi="Times New Roman"/>
      <w:b/>
      <w:sz w:val="28"/>
    </w:rPr>
  </w:style>
  <w:style w:type="character" w:customStyle="1" w:styleId="af1">
    <w:name w:val="Название Знак"/>
    <w:link w:val="af0"/>
    <w:rsid w:val="00232770"/>
    <w:rPr>
      <w:rFonts w:ascii="Times New Roman" w:eastAsia="Times New Roman" w:hAnsi="Times New Roman"/>
      <w:b/>
      <w:sz w:val="28"/>
    </w:rPr>
  </w:style>
  <w:style w:type="paragraph" w:styleId="21">
    <w:name w:val="Body Text 2"/>
    <w:basedOn w:val="a"/>
    <w:link w:val="22"/>
    <w:rsid w:val="00232770"/>
    <w:pPr>
      <w:spacing w:before="0"/>
      <w:jc w:val="both"/>
    </w:pPr>
    <w:rPr>
      <w:rFonts w:ascii="Times New Roman" w:hAnsi="Times New Roman"/>
      <w:sz w:val="28"/>
    </w:rPr>
  </w:style>
  <w:style w:type="character" w:customStyle="1" w:styleId="22">
    <w:name w:val="Основной текст 2 Знак"/>
    <w:link w:val="21"/>
    <w:rsid w:val="00232770"/>
    <w:rPr>
      <w:rFonts w:ascii="Times New Roman" w:eastAsia="Times New Roman" w:hAnsi="Times New Roman"/>
      <w:sz w:val="28"/>
    </w:rPr>
  </w:style>
  <w:style w:type="paragraph" w:styleId="af2">
    <w:name w:val="Block Text"/>
    <w:basedOn w:val="a"/>
    <w:rsid w:val="00232770"/>
    <w:pPr>
      <w:widowControl w:val="0"/>
      <w:spacing w:before="0"/>
      <w:ind w:left="113" w:right="113"/>
      <w:jc w:val="center"/>
    </w:pPr>
    <w:rPr>
      <w:rFonts w:ascii="Times New Roman" w:hAnsi="Times New Roman"/>
      <w:b/>
      <w:sz w:val="26"/>
    </w:rPr>
  </w:style>
  <w:style w:type="paragraph" w:styleId="af3">
    <w:name w:val="Body Text"/>
    <w:basedOn w:val="a"/>
    <w:link w:val="af4"/>
    <w:rsid w:val="00232770"/>
    <w:pPr>
      <w:widowControl w:val="0"/>
      <w:spacing w:before="0"/>
      <w:jc w:val="center"/>
    </w:pPr>
    <w:rPr>
      <w:rFonts w:ascii="Times New Roman" w:hAnsi="Times New Roman"/>
      <w:spacing w:val="20"/>
      <w:sz w:val="28"/>
    </w:rPr>
  </w:style>
  <w:style w:type="character" w:customStyle="1" w:styleId="af4">
    <w:name w:val="Основной текст Знак"/>
    <w:link w:val="af3"/>
    <w:rsid w:val="00232770"/>
    <w:rPr>
      <w:rFonts w:ascii="Times New Roman" w:eastAsia="Times New Roman" w:hAnsi="Times New Roman"/>
      <w:spacing w:val="20"/>
      <w:sz w:val="28"/>
    </w:rPr>
  </w:style>
  <w:style w:type="character" w:styleId="af5">
    <w:name w:val="page number"/>
    <w:rsid w:val="00232770"/>
  </w:style>
  <w:style w:type="paragraph" w:customStyle="1" w:styleId="12">
    <w:name w:val=" Знак Знак Знак1 Знак2 Знак Знак Знак"/>
    <w:basedOn w:val="a"/>
    <w:rsid w:val="0023277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20">
    <w:name w:val="Знак Знак Знак1 Знак2 Знак Знак Знак"/>
    <w:basedOn w:val="a"/>
    <w:rsid w:val="0023277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6">
    <w:name w:val="Strong"/>
    <w:uiPriority w:val="22"/>
    <w:qFormat/>
    <w:rsid w:val="003548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a-seversk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1710&amp;dst=100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81710&amp;dst=100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Дума Решение</Template>
  <TotalTime>4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Links>
    <vt:vector size="24" baseType="variant">
      <vt:variant>
        <vt:i4>3801150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https://login.consultant.ru/link/?req=doc&amp;base=RLAW091&amp;n=181710&amp;dst=100006</vt:lpwstr>
      </vt:variant>
      <vt:variant>
        <vt:lpwstr/>
      </vt:variant>
      <vt:variant>
        <vt:i4>75038771</vt:i4>
      </vt:variant>
      <vt:variant>
        <vt:i4>6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2556019</vt:i4>
      </vt:variant>
      <vt:variant>
        <vt:i4>3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3801150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https://login.consultant.ru/link/?req=doc&amp;base=RLAW091&amp;n=181710&amp;dst=100006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Кузьменко Г.С.</cp:lastModifiedBy>
  <cp:revision>6</cp:revision>
  <cp:lastPrinted>2020-12-23T03:31:00Z</cp:lastPrinted>
  <dcterms:created xsi:type="dcterms:W3CDTF">2025-03-26T03:04:00Z</dcterms:created>
  <dcterms:modified xsi:type="dcterms:W3CDTF">2025-03-26T03:07:00Z</dcterms:modified>
</cp:coreProperties>
</file>