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701FB" w14:textId="172CEEB0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14:paraId="38E8CBED" w14:textId="587816A4" w:rsidR="00797807" w:rsidRPr="00C27051" w:rsidRDefault="00797807" w:rsidP="00797807">
      <w:pPr>
        <w:rPr>
          <w:sz w:val="24"/>
          <w:szCs w:val="24"/>
        </w:rPr>
      </w:pPr>
      <w:bookmarkStart w:id="0" w:name="P42"/>
      <w:bookmarkEnd w:id="0"/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>Приложение 1</w:t>
      </w:r>
    </w:p>
    <w:p w14:paraId="55E41EF5" w14:textId="6FBD9A93" w:rsidR="00797807" w:rsidRPr="00C27051" w:rsidRDefault="00797807" w:rsidP="007978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к постановлению </w:t>
      </w:r>
    </w:p>
    <w:p w14:paraId="2B84915E" w14:textId="1474B679" w:rsidR="00797807" w:rsidRPr="00C27051" w:rsidRDefault="00797807" w:rsidP="007978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Администрации ЗАТО Северск  </w:t>
      </w:r>
    </w:p>
    <w:p w14:paraId="17C9A05D" w14:textId="3668B0B1" w:rsidR="00797807" w:rsidRPr="00C27CC7" w:rsidRDefault="00797807" w:rsidP="00797807">
      <w:pPr>
        <w:rPr>
          <w:sz w:val="24"/>
          <w:szCs w:val="24"/>
        </w:rPr>
      </w:pPr>
      <w:bookmarkStart w:id="1" w:name="_Hlk212717466"/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>от__</w:t>
      </w:r>
      <w:r w:rsidR="00C251F8">
        <w:rPr>
          <w:sz w:val="24"/>
          <w:szCs w:val="24"/>
        </w:rPr>
        <w:t>30.10.2025</w:t>
      </w:r>
      <w:r w:rsidRPr="00C27051">
        <w:rPr>
          <w:sz w:val="24"/>
          <w:szCs w:val="24"/>
        </w:rPr>
        <w:t xml:space="preserve">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 w:rsidR="00C251F8">
        <w:rPr>
          <w:sz w:val="24"/>
          <w:szCs w:val="24"/>
        </w:rPr>
        <w:t>2650-па</w:t>
      </w:r>
      <w:r w:rsidRPr="00C27051">
        <w:rPr>
          <w:sz w:val="24"/>
          <w:szCs w:val="24"/>
        </w:rPr>
        <w:t>__</w:t>
      </w:r>
    </w:p>
    <w:p w14:paraId="3FC6BA8A" w14:textId="77777777" w:rsidR="004A7FFA" w:rsidRDefault="004A7FF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A31D81B" w14:textId="4BA627F8" w:rsidR="006718EF" w:rsidRPr="00286F26" w:rsidRDefault="00B67DC0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bookmarkStart w:id="2" w:name="Par1223"/>
      <w:bookmarkEnd w:id="1"/>
      <w:bookmarkEnd w:id="2"/>
      <w:r>
        <w:rPr>
          <w:rFonts w:ascii="Times New Roman" w:hAnsi="Times New Roman"/>
          <w:bCs/>
          <w:sz w:val="24"/>
          <w:szCs w:val="24"/>
        </w:rPr>
        <w:t>«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РЕСУРСНОЕ ОБЕСПЕЧЕНИЕ </w:t>
      </w:r>
    </w:p>
    <w:p w14:paraId="353C4359" w14:textId="77777777" w:rsidR="00794DB0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реализации муниципальной программы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286F26">
        <w:rPr>
          <w:rFonts w:ascii="Times New Roman" w:hAnsi="Times New Roman"/>
          <w:bCs/>
          <w:sz w:val="24"/>
          <w:szCs w:val="24"/>
        </w:rPr>
        <w:t>«</w:t>
      </w:r>
      <w:r w:rsidRPr="00286F26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286F26">
        <w:rPr>
          <w:rFonts w:ascii="Times New Roman" w:hAnsi="Times New Roman"/>
          <w:bCs/>
          <w:sz w:val="24"/>
          <w:szCs w:val="24"/>
        </w:rPr>
        <w:t>»</w:t>
      </w:r>
      <w:r w:rsidRPr="00286F26">
        <w:rPr>
          <w:rFonts w:ascii="Times New Roman" w:hAnsi="Times New Roman"/>
          <w:bCs/>
          <w:sz w:val="24"/>
          <w:szCs w:val="24"/>
        </w:rPr>
        <w:t xml:space="preserve"> </w:t>
      </w:r>
    </w:p>
    <w:p w14:paraId="63F0885E" w14:textId="77777777" w:rsidR="00107502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за счет</w:t>
      </w:r>
      <w:r w:rsidR="00794DB0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средств бюджета ЗАТО Северск по главным распорядителям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бюджетных средств</w:t>
      </w:r>
    </w:p>
    <w:p w14:paraId="1DAC7297" w14:textId="77777777" w:rsidR="00107502" w:rsidRPr="00286F26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BB4C8AB" w14:textId="77777777" w:rsidR="00107502" w:rsidRPr="00286F26" w:rsidRDefault="00107502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286F26">
        <w:rPr>
          <w:rFonts w:ascii="Times New Roman" w:hAnsi="Times New Roman"/>
          <w:sz w:val="24"/>
          <w:szCs w:val="24"/>
        </w:rPr>
        <w:t xml:space="preserve">Таблица </w:t>
      </w:r>
      <w:r w:rsidR="00B717FD" w:rsidRPr="00286F26">
        <w:rPr>
          <w:rFonts w:ascii="Times New Roman" w:hAnsi="Times New Roman"/>
          <w:sz w:val="24"/>
          <w:szCs w:val="24"/>
        </w:rPr>
        <w:t>5</w:t>
      </w:r>
    </w:p>
    <w:tbl>
      <w:tblPr>
        <w:tblW w:w="1448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9384"/>
        <w:gridCol w:w="993"/>
        <w:gridCol w:w="1418"/>
        <w:gridCol w:w="1984"/>
      </w:tblGrid>
      <w:tr w:rsidR="00EB3771" w:rsidRPr="00286F26" w14:paraId="127743DD" w14:textId="77777777" w:rsidTr="00D74C10">
        <w:trPr>
          <w:trHeight w:val="136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42B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D387" w14:textId="51B32819" w:rsidR="00EB3771" w:rsidRPr="00286F26" w:rsidRDefault="00EB3771" w:rsidP="000314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Наименовани</w:t>
            </w:r>
            <w:r w:rsidR="000314E4">
              <w:rPr>
                <w:rFonts w:ascii="Times New Roman" w:hAnsi="Times New Roman"/>
                <w:sz w:val="24"/>
                <w:szCs w:val="24"/>
              </w:rPr>
              <w:t>я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программы, подпрограммы, </w:t>
            </w:r>
            <w:r w:rsidR="00286F26" w:rsidRPr="00286F26">
              <w:rPr>
                <w:rFonts w:ascii="Times New Roman" w:hAnsi="Times New Roman"/>
                <w:sz w:val="24"/>
                <w:szCs w:val="24"/>
              </w:rPr>
              <w:t>структурного элемента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973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286F26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286F26">
              <w:rPr>
                <w:rFonts w:ascii="Times New Roman" w:hAnsi="Times New Roman"/>
                <w:sz w:val="24"/>
                <w:szCs w:val="24"/>
              </w:rPr>
              <w:t>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86F26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286F26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FE03" w14:textId="035BF273" w:rsidR="00EB3771" w:rsidRPr="00286F26" w:rsidRDefault="00EB3771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Объем бюджет</w:t>
            </w:r>
            <w:r w:rsidR="009B6E6C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86F26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286F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6F26">
              <w:rPr>
                <w:rFonts w:ascii="Times New Roman" w:hAnsi="Times New Roman"/>
                <w:sz w:val="24"/>
                <w:szCs w:val="24"/>
              </w:rPr>
              <w:t>асси</w:t>
            </w:r>
            <w:r w:rsidR="009B6E6C">
              <w:rPr>
                <w:rFonts w:ascii="Times New Roman" w:hAnsi="Times New Roman"/>
                <w:sz w:val="24"/>
                <w:szCs w:val="24"/>
              </w:rPr>
              <w:t>г-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нований</w:t>
            </w:r>
            <w:proofErr w:type="spellEnd"/>
            <w:r w:rsidRPr="00286F26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CA6CA" w14:textId="41BCC171" w:rsidR="00EB3771" w:rsidRPr="00286F26" w:rsidRDefault="00EB3771" w:rsidP="00B250C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2F02A2" w:rsidRPr="00286F26">
              <w:rPr>
                <w:rFonts w:ascii="Times New Roman" w:hAnsi="Times New Roman"/>
                <w:sz w:val="24"/>
                <w:szCs w:val="24"/>
              </w:rPr>
              <w:t>–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EB3771" w:rsidRPr="00286F26" w14:paraId="4819AD8D" w14:textId="77777777" w:rsidTr="00D74C10">
        <w:trPr>
          <w:trHeight w:val="6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3CC5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0FFB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F5CA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058D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FAA6B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EB3771" w:rsidRPr="00286F26" w14:paraId="6246903E" w14:textId="77777777" w:rsidTr="00D74C10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DC88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0CD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9B16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46D3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F07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1155C" w:rsidRPr="00286F26" w14:paraId="176E7656" w14:textId="77777777" w:rsidTr="00D74C10">
        <w:trPr>
          <w:trHeight w:val="315"/>
        </w:trPr>
        <w:tc>
          <w:tcPr>
            <w:tcW w:w="100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188F56" w14:textId="77777777" w:rsidR="0021155C" w:rsidRPr="00286F26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FB6E6" w14:textId="77777777" w:rsidR="0021155C" w:rsidRPr="00286F26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87B88" w14:textId="746CF565" w:rsidR="0021155C" w:rsidRPr="00286F26" w:rsidRDefault="00D558A2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F27D" w14:textId="0BDA6112" w:rsidR="0021155C" w:rsidRPr="00286F26" w:rsidRDefault="00D558A2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</w:tr>
      <w:tr w:rsidR="0021155C" w:rsidRPr="00286F26" w14:paraId="4A11A963" w14:textId="77777777" w:rsidTr="00D74C10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BE7B51" w14:textId="77777777" w:rsidR="0021155C" w:rsidRPr="00286F26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D7D23" w14:textId="77777777" w:rsidR="0021155C" w:rsidRPr="00286F26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66FB8" w14:textId="1EC4179F" w:rsidR="0021155C" w:rsidRPr="00286F26" w:rsidRDefault="00D558A2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8D50A" w14:textId="5EB4EA71" w:rsidR="0021155C" w:rsidRPr="00286F26" w:rsidRDefault="00D558A2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</w:tr>
      <w:tr w:rsidR="0021155C" w:rsidRPr="00286F26" w14:paraId="70E0DC5A" w14:textId="77777777" w:rsidTr="00D74C10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9C231E" w14:textId="77777777" w:rsidR="0021155C" w:rsidRPr="00286F26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BFBCE" w14:textId="77777777" w:rsidR="0021155C" w:rsidRPr="00286F26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7F9BC" w14:textId="77777777" w:rsidR="0021155C" w:rsidRPr="00286F26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46A5A" w14:textId="77777777" w:rsidR="0021155C" w:rsidRPr="00286F26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</w:tr>
      <w:tr w:rsidR="0021155C" w:rsidRPr="00286F26" w14:paraId="50991628" w14:textId="77777777" w:rsidTr="00D74C10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6AD8" w14:textId="77777777" w:rsidR="0021155C" w:rsidRPr="00286F26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9CDF1" w14:textId="77777777" w:rsidR="0021155C" w:rsidRPr="00286F26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E5890" w14:textId="77777777" w:rsidR="0021155C" w:rsidRPr="00286F26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86721" w14:textId="77777777" w:rsidR="0021155C" w:rsidRPr="00286F26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</w:tr>
      <w:tr w:rsidR="00A272A9" w:rsidRPr="00286F26" w14:paraId="45C05611" w14:textId="77777777" w:rsidTr="00D74C10">
        <w:trPr>
          <w:trHeight w:val="26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3ED13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C4FF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</w:p>
          <w:p w14:paraId="1EC45556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«Развитие эффективной инфраструктуры поддержки предпринимательства в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A90E4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57410" w14:textId="56F0561D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25FC1" w14:textId="7A2C111F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</w:tr>
      <w:tr w:rsidR="00A272A9" w:rsidRPr="00286F26" w14:paraId="30D3C32E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93AD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5B52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41BDA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D4379" w14:textId="01FB97CB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26B86" w14:textId="4BEBA163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</w:tr>
      <w:tr w:rsidR="00A272A9" w:rsidRPr="00286F26" w14:paraId="706794EB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8AD6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0664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BEB38" w14:textId="77777777" w:rsidR="00A272A9" w:rsidRPr="000D568A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B825D" w14:textId="77777777" w:rsidR="00A272A9" w:rsidRPr="000D568A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4D40C" w14:textId="77777777" w:rsidR="00A272A9" w:rsidRPr="000D568A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A272A9" w:rsidRPr="00286F26" w14:paraId="72F79A18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DCED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5D1E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12CC1" w14:textId="77777777" w:rsidR="00A272A9" w:rsidRPr="000D568A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EAE52" w14:textId="77777777" w:rsidR="00A272A9" w:rsidRPr="000D568A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26132" w14:textId="77777777" w:rsidR="00A272A9" w:rsidRPr="000D568A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A272A9" w:rsidRPr="00286F26" w14:paraId="035B1E97" w14:textId="77777777" w:rsidTr="00D74C10">
        <w:trPr>
          <w:trHeight w:val="14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903E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685F" w14:textId="741557B0" w:rsidR="00A272A9" w:rsidRPr="00286F26" w:rsidRDefault="00A272A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9FA26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E6462" w14:textId="613C0E5B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E08F9" w14:textId="69EA7E09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</w:tr>
      <w:tr w:rsidR="00D558A2" w:rsidRPr="00286F26" w14:paraId="39699137" w14:textId="77777777" w:rsidTr="00D74C10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9CBC" w14:textId="15DD7B67" w:rsidR="00D558A2" w:rsidRPr="00286F26" w:rsidRDefault="00D558A2" w:rsidP="00D55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B14F" w14:textId="65AE5F28" w:rsidR="00D558A2" w:rsidRPr="00286F26" w:rsidRDefault="00D558A2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1BD0" w14:textId="23620A2C" w:rsidR="00D558A2" w:rsidRPr="00286F26" w:rsidRDefault="00D558A2" w:rsidP="00D55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B48F" w14:textId="032D0A50" w:rsidR="00D558A2" w:rsidRDefault="00D558A2" w:rsidP="00D55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9C0D" w14:textId="71F147BF" w:rsidR="00D558A2" w:rsidRDefault="00D558A2" w:rsidP="00D55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272A9" w:rsidRPr="00286F26" w14:paraId="695CAAFF" w14:textId="77777777" w:rsidTr="00D74C10">
        <w:trPr>
          <w:trHeight w:val="5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2A12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DC9C" w14:textId="35111599" w:rsidR="00A272A9" w:rsidRPr="00286F26" w:rsidRDefault="00B250C9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на текущую деятельность инфраструктуры поддержки 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5856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CB42" w14:textId="1C95DA71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9204" w14:textId="2C60C1F2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</w:tr>
      <w:tr w:rsidR="00EB3771" w:rsidRPr="00286F26" w14:paraId="5A71A8FD" w14:textId="77777777" w:rsidTr="00D74C10">
        <w:trPr>
          <w:trHeight w:val="1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4E18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C436" w14:textId="77777777" w:rsidR="00EB3771" w:rsidRPr="00286F26" w:rsidRDefault="00EB3771" w:rsidP="002F02A2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муниципального центра поддержки предпринимательства Ассоциации </w:t>
            </w:r>
            <w:r w:rsidR="009F7515" w:rsidRPr="00286F26">
              <w:rPr>
                <w:rFonts w:ascii="Times New Roman" w:hAnsi="Times New Roman"/>
                <w:sz w:val="24"/>
                <w:szCs w:val="24"/>
              </w:rPr>
              <w:t>«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Некоммерческое партнерство </w:t>
            </w:r>
            <w:r w:rsidR="009F7515" w:rsidRPr="00286F26">
              <w:rPr>
                <w:rFonts w:ascii="Times New Roman" w:hAnsi="Times New Roman"/>
                <w:sz w:val="24"/>
                <w:szCs w:val="24"/>
              </w:rPr>
              <w:t>«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Агентст</w:t>
            </w:r>
            <w:r w:rsidR="002F02A2" w:rsidRPr="00286F26">
              <w:rPr>
                <w:rFonts w:ascii="Times New Roman" w:hAnsi="Times New Roman"/>
                <w:sz w:val="24"/>
                <w:szCs w:val="24"/>
              </w:rPr>
              <w:t>во развития предпринимательства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-Северск</w:t>
            </w:r>
            <w:r w:rsidR="009F7515" w:rsidRPr="00286F2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22F1E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69A7D" w14:textId="77777777" w:rsidR="00EB3771" w:rsidRPr="00286F26" w:rsidRDefault="00A272A9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1B2B6" w14:textId="77777777" w:rsidR="00EB3771" w:rsidRPr="00286F26" w:rsidRDefault="00A272A9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</w:tr>
      <w:tr w:rsidR="00EB3771" w:rsidRPr="00286F26" w14:paraId="11A58D37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C694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FF58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2BC2B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9985D" w14:textId="77777777" w:rsidR="00EB3771" w:rsidRPr="00286F26" w:rsidRDefault="00635FE8" w:rsidP="00635FE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86F26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272A9" w:rsidRPr="00286F26">
              <w:rPr>
                <w:rFonts w:ascii="Times New Roman" w:hAnsi="Times New Roman"/>
                <w:sz w:val="24"/>
                <w:szCs w:val="24"/>
              </w:rPr>
              <w:t>0,</w:t>
            </w:r>
            <w:r w:rsidRPr="00286F26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6D9FD" w14:textId="77777777" w:rsidR="00EB3771" w:rsidRPr="00286F26" w:rsidRDefault="00635FE8" w:rsidP="00635F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272A9" w:rsidRPr="00286F26">
              <w:rPr>
                <w:rFonts w:ascii="Times New Roman" w:hAnsi="Times New Roman"/>
                <w:sz w:val="24"/>
                <w:szCs w:val="24"/>
              </w:rPr>
              <w:t>0,</w:t>
            </w:r>
            <w:r w:rsidRPr="00286F26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</w:tr>
      <w:tr w:rsidR="00A272A9" w:rsidRPr="00286F26" w14:paraId="3C290A32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BF71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4CDC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F6299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656C9" w14:textId="7D26E9D7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C1045" w14:textId="4D96A179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</w:tr>
      <w:tr w:rsidR="00A272A9" w:rsidRPr="00286F26" w14:paraId="5325B20E" w14:textId="77777777" w:rsidTr="00D74C10">
        <w:trPr>
          <w:trHeight w:val="12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05EC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D578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E5946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3B5DC" w14:textId="14EF8D6E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4942F" w14:textId="3EDBE70F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</w:tr>
      <w:tr w:rsidR="00A272A9" w:rsidRPr="00286F26" w14:paraId="20A09BD2" w14:textId="77777777" w:rsidTr="00D74C10">
        <w:trPr>
          <w:trHeight w:val="2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0A97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3EB6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5AFB2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228DC" w14:textId="0813EAE4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68106" w14:textId="740BA012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A272A9" w:rsidRPr="00286F26" w14:paraId="39636B43" w14:textId="77777777" w:rsidTr="00D74C10">
        <w:trPr>
          <w:trHeight w:val="217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9C8F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E88C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63174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40CE1" w14:textId="77777777" w:rsidR="00A272A9" w:rsidRPr="00286F26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ED021" w14:textId="77777777" w:rsidR="00A272A9" w:rsidRPr="00286F26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A272A9" w:rsidRPr="00286F26" w14:paraId="5132DBF7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210D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A020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0D280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86179" w14:textId="25A82D81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04B3A" w14:textId="06D23C15" w:rsidR="00A272A9" w:rsidRPr="00286F26" w:rsidRDefault="00D558A2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A272A9" w:rsidRPr="00286F26" w14:paraId="4E6BF539" w14:textId="77777777" w:rsidTr="00D74C10">
        <w:trPr>
          <w:trHeight w:val="2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8227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C978" w14:textId="77777777" w:rsidR="00A272A9" w:rsidRPr="00286F26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BB605" w14:textId="77777777" w:rsidR="00A272A9" w:rsidRPr="00286F26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2A4DA" w14:textId="77777777" w:rsidR="00A272A9" w:rsidRPr="00286F26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AFA29" w14:textId="77777777" w:rsidR="00A272A9" w:rsidRPr="00286F26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D558A2" w:rsidRPr="00286F26" w14:paraId="45938846" w14:textId="77777777" w:rsidTr="00D74C10">
        <w:trPr>
          <w:trHeight w:val="27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DB60E" w14:textId="71EBEBE5" w:rsidR="00D558A2" w:rsidRPr="00286F26" w:rsidRDefault="00D558A2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E1234" w14:textId="36B67E3F" w:rsidR="00D558A2" w:rsidRPr="00286F26" w:rsidRDefault="00D558A2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250C9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0391" w14:textId="52E42C01" w:rsidR="00D558A2" w:rsidRPr="00286F26" w:rsidRDefault="00D558A2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D818" w14:textId="2298D92F" w:rsidR="00D558A2" w:rsidRPr="00286F26" w:rsidRDefault="00D558A2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4 700,52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0BD4" w14:textId="4CF4F8FF" w:rsidR="00D558A2" w:rsidRPr="00286F26" w:rsidRDefault="00D558A2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4 700,52</w:t>
            </w:r>
          </w:p>
        </w:tc>
      </w:tr>
      <w:tr w:rsidR="00D558A2" w:rsidRPr="00286F26" w14:paraId="148FF663" w14:textId="77777777" w:rsidTr="00D74C10">
        <w:trPr>
          <w:trHeight w:val="11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4E48E" w14:textId="77777777" w:rsidR="00D558A2" w:rsidRPr="00286F26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100F7" w14:textId="77777777" w:rsidR="00D558A2" w:rsidRPr="00286F26" w:rsidRDefault="00D558A2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D45A" w14:textId="2D1F8408" w:rsidR="00D558A2" w:rsidRPr="00D558A2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6B9F" w14:textId="2D18F1C3" w:rsidR="00D558A2" w:rsidRPr="00D558A2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6E08" w14:textId="30FF8AED" w:rsidR="00D558A2" w:rsidRPr="00D558A2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D558A2" w:rsidRPr="00286F26" w14:paraId="548E348C" w14:textId="77777777" w:rsidTr="00D74C10">
        <w:trPr>
          <w:trHeight w:val="25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A1FF" w14:textId="77777777" w:rsidR="00D558A2" w:rsidRPr="00286F26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4B483" w14:textId="77777777" w:rsidR="00D558A2" w:rsidRPr="00286F26" w:rsidRDefault="00D558A2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EF9C" w14:textId="56816BB4" w:rsidR="00D558A2" w:rsidRPr="00D558A2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34B4" w14:textId="3E0DCEC7" w:rsidR="00D558A2" w:rsidRPr="00D558A2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88A0" w14:textId="32C281D5" w:rsidR="00D558A2" w:rsidRPr="00D558A2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D558A2" w:rsidRPr="00286F26" w14:paraId="7DE0E5D2" w14:textId="77777777" w:rsidTr="00D74C10">
        <w:trPr>
          <w:trHeight w:val="11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5A201E" w14:textId="77777777" w:rsidR="00D558A2" w:rsidRPr="00286F26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8EF584" w14:textId="77777777" w:rsidR="00D558A2" w:rsidRPr="00286F26" w:rsidRDefault="00D558A2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5E898F8" w14:textId="28164BB8" w:rsidR="00D558A2" w:rsidRPr="00286F26" w:rsidRDefault="00D558A2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привлечение инвестиций в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7DC0"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4692" w14:textId="77777777" w:rsidR="00D558A2" w:rsidRPr="00286F26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3F36" w14:textId="77777777" w:rsidR="00D558A2" w:rsidRPr="00286F26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AAF3" w14:textId="77777777" w:rsidR="00D558A2" w:rsidRPr="00286F26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558A2" w:rsidRPr="00286F26" w14:paraId="300F35D8" w14:textId="77777777" w:rsidTr="00D74C10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9650" w14:textId="77777777" w:rsidR="00D558A2" w:rsidRPr="00286F26" w:rsidRDefault="00D558A2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39A1" w14:textId="257318F0" w:rsidR="00D558A2" w:rsidRPr="00286F26" w:rsidRDefault="00D558A2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A2A9" w14:textId="77777777" w:rsidR="00D558A2" w:rsidRPr="00286F26" w:rsidRDefault="00D558A2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310B" w14:textId="77777777" w:rsidR="00D558A2" w:rsidRPr="00286F26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5262" w14:textId="77777777" w:rsidR="00D558A2" w:rsidRPr="00286F26" w:rsidRDefault="00D558A2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250C9" w:rsidRPr="00286F26" w14:paraId="7548520C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E5BE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739A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потенциала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CC305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27C1F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07AEA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250C9" w:rsidRPr="00286F26" w14:paraId="73EBDCB8" w14:textId="77777777" w:rsidTr="00D74C10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9DE7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9763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A7D2C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0AA0C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85683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22F07" w:rsidRPr="00286F26" w14:paraId="0623DAAD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A129E0" w14:textId="22C73078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6D03025" w14:textId="28320ECC" w:rsidR="00122F07" w:rsidRPr="00286F26" w:rsidRDefault="00122F07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22F07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D702" w14:textId="7273983D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C19DA" w14:textId="0588EBBF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8ADE3" w14:textId="70C8C3FE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22F07" w:rsidRPr="00286F26" w14:paraId="0EDBD6AC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E52BA" w14:textId="77777777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88821" w14:textId="77777777" w:rsidR="00122F07" w:rsidRPr="00286F26" w:rsidRDefault="00122F07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3CAB" w14:textId="57A453AB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34E6E" w14:textId="6113DDA9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4916C" w14:textId="522B75EF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22F07" w:rsidRPr="00286F26" w14:paraId="35BD8262" w14:textId="77777777" w:rsidTr="00B67DC0">
        <w:trPr>
          <w:trHeight w:val="41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DAAC" w14:textId="77777777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DCA9" w14:textId="77777777" w:rsidR="00122F07" w:rsidRPr="00286F26" w:rsidRDefault="00122F07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39FA" w14:textId="562ABC88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D0BF4" w14:textId="19E9066C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06B34" w14:textId="68582DFC" w:rsidR="00122F07" w:rsidRPr="00286F26" w:rsidRDefault="00122F07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250C9" w:rsidRPr="00286F26" w14:paraId="0C06AE5F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8685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5F61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14:paraId="7AF8D584" w14:textId="1BA829F7" w:rsidR="00B250C9" w:rsidRPr="00286F26" w:rsidRDefault="00B250C9" w:rsidP="00122F07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41B85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08CD0" w14:textId="0C6758C2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6FD0C" w14:textId="14DBC5C1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</w:tr>
      <w:tr w:rsidR="00B250C9" w:rsidRPr="00286F26" w14:paraId="3B5404AF" w14:textId="77777777" w:rsidTr="00B67DC0">
        <w:trPr>
          <w:trHeight w:val="7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3366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B56F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93405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D95B6" w14:textId="4310C08A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51E31" w14:textId="4C0BF2CD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</w:tr>
      <w:tr w:rsidR="00B250C9" w:rsidRPr="00286F26" w14:paraId="1EF0B043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80F9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8A4D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A8E82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9BF3B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A2881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</w:tr>
      <w:tr w:rsidR="00B250C9" w:rsidRPr="00286F26" w14:paraId="4852928A" w14:textId="77777777" w:rsidTr="00B67DC0">
        <w:trPr>
          <w:trHeight w:val="7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B430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519B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67BAD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389EC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ECFB1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</w:tr>
      <w:tr w:rsidR="00B250C9" w:rsidRPr="00286F26" w14:paraId="1C7EA587" w14:textId="77777777" w:rsidTr="00B67DC0">
        <w:trPr>
          <w:trHeight w:val="3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9EC9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C1F0" w14:textId="77777777" w:rsidR="00122F07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1EF45904" w14:textId="486205C1" w:rsidR="00B250C9" w:rsidRPr="00286F26" w:rsidRDefault="00122F07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финансовой поддержки субъектам малого и среднего</w:t>
            </w:r>
            <w:r w:rsidR="009B6E6C" w:rsidRPr="00286F26">
              <w:rPr>
                <w:rFonts w:ascii="Times New Roman" w:hAnsi="Times New Roman"/>
                <w:sz w:val="24"/>
                <w:szCs w:val="24"/>
              </w:rPr>
              <w:t xml:space="preserve"> предпринимательства 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="009B6E6C"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9B6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B9AF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B3024" w14:textId="496BA5FB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28614" w14:textId="09E56ADB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</w:tr>
      <w:tr w:rsidR="00B250C9" w:rsidRPr="00286F26" w14:paraId="29E3E898" w14:textId="77777777" w:rsidTr="00B67DC0">
        <w:trPr>
          <w:trHeight w:val="5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F3F9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7FAE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B2974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2088E" w14:textId="2FDD7B65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EF904" w14:textId="148AEE36" w:rsidR="00B250C9" w:rsidRPr="00286F26" w:rsidRDefault="00122F07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</w:tr>
      <w:tr w:rsidR="00122F07" w:rsidRPr="00286F26" w14:paraId="7AC062DB" w14:textId="77777777" w:rsidTr="00D74C10">
        <w:trPr>
          <w:trHeight w:val="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5CB3" w14:textId="419D549C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072F" w14:textId="4BC3B19F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6CD8" w14:textId="2D820F82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5AFB" w14:textId="7199B388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3816" w14:textId="30896949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250C9" w:rsidRPr="00286F26" w14:paraId="2414BC35" w14:textId="77777777" w:rsidTr="00D74C10">
        <w:trPr>
          <w:trHeight w:val="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0338E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6C1A2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F5CC9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76B4E" w14:textId="1E953AAA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C5279" w14:textId="5DF85CAE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B250C9" w:rsidRPr="00286F26" w14:paraId="5B2C0565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0556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840A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85EA2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32F03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F6ED8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B250C9" w:rsidRPr="00286F26" w14:paraId="7578EECB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6C07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41C7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A453D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EF5BF" w14:textId="22FDEFB5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69042" w14:textId="2AEEE427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B250C9" w:rsidRPr="00286F26" w14:paraId="0A72457F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D224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743C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F14BE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B62B6" w14:textId="0E73C7BB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6C7F7" w14:textId="31102596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B250C9" w:rsidRPr="00286F26" w14:paraId="4679CDBB" w14:textId="77777777" w:rsidTr="00D74C10">
        <w:trPr>
          <w:trHeight w:val="268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9352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92DE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C45EF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3C243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02F0D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250C9" w:rsidRPr="00286F26" w14:paraId="0BE4388D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647C3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F2F6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48927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8971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B7995" w14:textId="77777777" w:rsidR="00B250C9" w:rsidRPr="00286F26" w:rsidRDefault="00B250C9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250C9" w:rsidRPr="00286F26" w14:paraId="55569262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5086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D0A9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ED523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36F5C" w14:textId="1B92283C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41FD9" w14:textId="118D6CD3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B250C9" w:rsidRPr="00286F26" w14:paraId="61C3C2BC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F89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1739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0DAAB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1C0B8" w14:textId="511E46C2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B0A37" w14:textId="7994A727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B250C9" w:rsidRPr="00286F26" w14:paraId="6420EDD5" w14:textId="77777777" w:rsidTr="00D74C10">
        <w:trPr>
          <w:trHeight w:val="19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1222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556A7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A1644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5011F" w14:textId="56DD6E77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8FAFA" w14:textId="43E16DF8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B250C9" w:rsidRPr="00286F26" w14:paraId="18E08DEF" w14:textId="77777777" w:rsidTr="00D74C10">
        <w:trPr>
          <w:trHeight w:val="64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FA3D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EBA5" w14:textId="77777777" w:rsidR="00B250C9" w:rsidRPr="00286F26" w:rsidRDefault="00B250C9" w:rsidP="00B250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911F4" w14:textId="77777777" w:rsidR="00B250C9" w:rsidRPr="00286F26" w:rsidRDefault="00B250C9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27E87" w14:textId="07E3A945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CE66B" w14:textId="3A449BE2" w:rsidR="00B250C9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1B0ECE" w:rsidRPr="00286F26" w14:paraId="709CEDE5" w14:textId="77777777" w:rsidTr="00D74C10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21E82" w14:textId="4D2C4291" w:rsidR="001B0ECE" w:rsidRPr="00286F26" w:rsidRDefault="001B0ECE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9500C" w14:textId="4EDB6D39" w:rsidR="001B0ECE" w:rsidRPr="00286F26" w:rsidRDefault="001B0ECE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B0ECE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A8A3" w14:textId="24EADE77" w:rsidR="001B0ECE" w:rsidRPr="00286F26" w:rsidRDefault="001B0ECE" w:rsidP="00B250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4B9B" w14:textId="6EBCF689" w:rsidR="001B0ECE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63B5" w14:textId="7A97CD4E" w:rsidR="001B0ECE" w:rsidRPr="00286F26" w:rsidRDefault="001B0ECE" w:rsidP="00B250C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2 400,00</w:t>
            </w:r>
          </w:p>
        </w:tc>
      </w:tr>
      <w:tr w:rsidR="001B0ECE" w:rsidRPr="00286F26" w14:paraId="2DD86D0F" w14:textId="77777777" w:rsidTr="00D74C10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4B0B8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C3C18" w14:textId="77777777" w:rsidR="001B0ECE" w:rsidRPr="00286F26" w:rsidRDefault="001B0ECE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0F80" w14:textId="601B771B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96D7" w14:textId="18B536FB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7AD1" w14:textId="7B0AEB6F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</w:tr>
      <w:tr w:rsidR="001B0ECE" w:rsidRPr="00286F26" w14:paraId="2F3A8ADA" w14:textId="77777777" w:rsidTr="00D74C10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B045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0675" w14:textId="77777777" w:rsidR="001B0ECE" w:rsidRPr="00286F26" w:rsidRDefault="001B0ECE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839B" w14:textId="6CF700A0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A7A1" w14:textId="5ADFEB57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888E" w14:textId="5B545420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</w:tr>
      <w:tr w:rsidR="001B0ECE" w:rsidRPr="00286F26" w14:paraId="0C7941A0" w14:textId="77777777" w:rsidTr="00D74C10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79BE2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9DBB" w14:textId="77777777" w:rsidR="001B0ECE" w:rsidRDefault="001B0ECE" w:rsidP="00122F07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6DE3FBD9" w14:textId="315CEA0C" w:rsidR="001B0ECE" w:rsidRPr="00286F26" w:rsidRDefault="001B0ECE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Фонду «МКК ФРМСП ЗАТО Северск» в целях оказания финансовой поддержки субъектам 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7DC0"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B05D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B56E" w14:textId="298EFA72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080A" w14:textId="7D8B56CE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1B0ECE" w:rsidRPr="00286F26" w14:paraId="4EE61D3E" w14:textId="77777777" w:rsidTr="00D74C10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505F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1DA9" w14:textId="0E3E0C06" w:rsidR="001B0ECE" w:rsidRPr="00286F26" w:rsidRDefault="001B0ECE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AB5E" w14:textId="77777777" w:rsidR="001B0ECE" w:rsidRPr="00286F26" w:rsidRDefault="001B0ECE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2038" w14:textId="681A01DB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F3EA" w14:textId="6DD7E913" w:rsidR="001B0ECE" w:rsidRPr="00286F26" w:rsidRDefault="001B0ECE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122F07" w:rsidRPr="00286F26" w14:paraId="532CEBAC" w14:textId="77777777" w:rsidTr="00D74C10">
        <w:trPr>
          <w:trHeight w:val="15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D07A" w14:textId="77777777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AF03" w14:textId="77777777" w:rsidR="00122F07" w:rsidRPr="00286F26" w:rsidRDefault="00122F07" w:rsidP="00122F07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2E600" w14:textId="77777777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E54A8" w14:textId="08598EB7" w:rsidR="00122F07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295E2" w14:textId="2AD37931" w:rsidR="00122F07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122F07" w:rsidRPr="00286F26" w14:paraId="7AC96998" w14:textId="77777777" w:rsidTr="00D74C10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06F6" w14:textId="77777777" w:rsidR="00122F07" w:rsidRPr="00286F26" w:rsidRDefault="00122F07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17A3" w14:textId="77777777" w:rsidR="00122F07" w:rsidRPr="00286F26" w:rsidRDefault="00122F07" w:rsidP="00122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97CE4" w14:textId="77777777" w:rsidR="00122F07" w:rsidRPr="00286F26" w:rsidRDefault="00122F07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04E8" w14:textId="580B6D4B" w:rsidR="00122F07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0D1A" w14:textId="7F8E729D" w:rsidR="00122F07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5770C2" w:rsidRPr="00286F26" w14:paraId="6C21DD89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AC553A4" w14:textId="52287225" w:rsidR="005770C2" w:rsidRPr="00286F26" w:rsidRDefault="005770C2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26AA73" w14:textId="0C61A278" w:rsidR="005770C2" w:rsidRPr="00286F26" w:rsidRDefault="005770C2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770C2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5B885" w14:textId="69B1A2C6" w:rsidR="005770C2" w:rsidRPr="00286F26" w:rsidRDefault="005770C2" w:rsidP="00122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4AFBE" w14:textId="56ABB264" w:rsidR="005770C2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1 131,48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6D54D" w14:textId="545B85DC" w:rsidR="005770C2" w:rsidRPr="00286F26" w:rsidRDefault="005770C2" w:rsidP="00122F0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1 131,48</w:t>
            </w:r>
          </w:p>
        </w:tc>
      </w:tr>
      <w:tr w:rsidR="005770C2" w:rsidRPr="00286F26" w14:paraId="107ACD73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EEC27" w14:textId="77777777" w:rsidR="005770C2" w:rsidRPr="00286F26" w:rsidRDefault="005770C2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63F54" w14:textId="77777777" w:rsidR="005770C2" w:rsidRPr="00286F26" w:rsidRDefault="005770C2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844F8" w14:textId="285FDA02" w:rsidR="005770C2" w:rsidRPr="00286F26" w:rsidRDefault="005770C2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AB48F" w14:textId="003B3BB9" w:rsidR="005770C2" w:rsidRPr="00286F26" w:rsidRDefault="005770C2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DC351" w14:textId="7B6ED623" w:rsidR="005770C2" w:rsidRPr="00286F26" w:rsidRDefault="005770C2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5770C2" w:rsidRPr="00286F26" w14:paraId="73E8081C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F387" w14:textId="77777777" w:rsidR="005770C2" w:rsidRPr="00286F26" w:rsidRDefault="005770C2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6B18" w14:textId="77777777" w:rsidR="005770C2" w:rsidRPr="00286F26" w:rsidRDefault="005770C2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74484" w14:textId="6619E3D1" w:rsidR="005770C2" w:rsidRPr="00286F26" w:rsidRDefault="005770C2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C8320" w14:textId="0A45AEC2" w:rsidR="005770C2" w:rsidRPr="00286F26" w:rsidRDefault="005770C2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F302D" w14:textId="2E4DF62F" w:rsidR="005770C2" w:rsidRPr="00286F26" w:rsidRDefault="005770C2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1B0ECE" w:rsidRPr="00286F26" w14:paraId="051B4E86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847F5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B9C8" w14:textId="77777777" w:rsidR="009B6E6C" w:rsidRDefault="001B0ECE" w:rsidP="009B6E6C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BDD4F2D" w14:textId="2AA96A00" w:rsidR="001B0ECE" w:rsidRPr="00286F26" w:rsidRDefault="001B0ECE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67DC0">
              <w:rPr>
                <w:rFonts w:ascii="Times New Roman" w:hAnsi="Times New Roman"/>
                <w:sz w:val="24"/>
                <w:szCs w:val="24"/>
              </w:rPr>
              <w:br/>
            </w:r>
            <w:r w:rsidRPr="00286F26">
              <w:rPr>
                <w:rFonts w:ascii="Times New Roman" w:hAnsi="Times New Roman"/>
                <w:sz w:val="24"/>
                <w:szCs w:val="24"/>
              </w:rPr>
              <w:t>в т.ч.:</w:t>
            </w:r>
            <w:r w:rsidR="009B6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374FE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C3A04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AB47F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1B0ECE" w:rsidRPr="00286F26" w14:paraId="36778F45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0AC1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37B3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AA09A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FEDDD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520C8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9B6E6C" w:rsidRPr="00286F26" w14:paraId="6B886DD0" w14:textId="77777777" w:rsidTr="00D74C1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FE44" w14:textId="7E259B31" w:rsidR="009B6E6C" w:rsidRPr="00286F26" w:rsidRDefault="009B6E6C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3617" w14:textId="03BFA8E1" w:rsidR="009B6E6C" w:rsidRPr="00286F26" w:rsidRDefault="009B6E6C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03D3" w14:textId="6ABE7FCD" w:rsidR="009B6E6C" w:rsidRPr="00286F26" w:rsidRDefault="009B6E6C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65AE" w14:textId="2939C0ED" w:rsidR="009B6E6C" w:rsidRPr="00286F26" w:rsidRDefault="009B6E6C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AE9B" w14:textId="27AB1BB1" w:rsidR="009B6E6C" w:rsidRPr="00286F26" w:rsidRDefault="009B6E6C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B0ECE" w:rsidRPr="00286F26" w14:paraId="43CE7F03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985B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9B6C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5933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C0A2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EF28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1B0ECE" w:rsidRPr="00286F26" w14:paraId="529D9915" w14:textId="77777777" w:rsidTr="00D74C10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79BE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5E31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C546B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65CF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758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1B0ECE" w:rsidRPr="00286F26" w14:paraId="0D1966B7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C533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F478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693F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E84EE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E7FCB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712F5B08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3766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1162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FA176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202EF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76736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6E6C" w:rsidRPr="00286F26" w14:paraId="06CB4FBE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606E67" w14:textId="1C14F5B4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782A93" w14:textId="7F9355EE" w:rsidR="009B6E6C" w:rsidRPr="00286F26" w:rsidRDefault="009B6E6C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63C58" w14:textId="3A5001C7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5C7DF" w14:textId="7AF5277E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18FED" w14:textId="2C2CF297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6E6C" w:rsidRPr="00286F26" w14:paraId="4E1D9999" w14:textId="77777777" w:rsidTr="00D74C10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156AF" w14:textId="77777777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75E13" w14:textId="77777777" w:rsidR="009B6E6C" w:rsidRPr="00286F26" w:rsidRDefault="009B6E6C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0EB53" w14:textId="2A610F5A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0A2A0" w14:textId="29F8FA18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B94F0" w14:textId="53634347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6E6C" w:rsidRPr="00286F26" w14:paraId="75DD00B3" w14:textId="77777777" w:rsidTr="00D74C10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ED37" w14:textId="77777777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1252" w14:textId="77777777" w:rsidR="009B6E6C" w:rsidRPr="00286F26" w:rsidRDefault="009B6E6C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4CE98" w14:textId="6896C44A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69242" w14:textId="4F9F4528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5BD53" w14:textId="77777777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0ECE" w:rsidRPr="00286F26" w14:paraId="5FFD2F9F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842CF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B297" w14:textId="77777777" w:rsidR="009B6E6C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CD7C7BA" w14:textId="20B23B07" w:rsidR="001B0ECE" w:rsidRPr="00286F26" w:rsidRDefault="001B0ECE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молодежного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(от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9B6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6242D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6CAFC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5E9F5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1B0ECE" w:rsidRPr="00286F26" w14:paraId="78CA7D84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DBE1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F68B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A07FC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1586B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9BCBE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1B0ECE" w:rsidRPr="00286F26" w14:paraId="2F5C89F6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DCC90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A5A7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8BC61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F9E5E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B60C7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1B0ECE" w:rsidRPr="00286F26" w14:paraId="72089315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69C7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AEBE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77262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BFEC2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91431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9B6E6C" w:rsidRPr="00286F26" w14:paraId="321F704C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4DFD46C" w14:textId="5F73BEDB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E518AF" w14:textId="6E653242" w:rsidR="009B6E6C" w:rsidRPr="00286F26" w:rsidRDefault="009B6E6C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67DC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0EF87" w14:textId="3713EFAC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1F4EC" w14:textId="0AB56CE7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DC445" w14:textId="177C9D93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6E6C" w:rsidRPr="00286F26" w14:paraId="02C1CA1F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89BEA" w14:textId="77777777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2179A" w14:textId="77777777" w:rsidR="009B6E6C" w:rsidRPr="00286F26" w:rsidRDefault="009B6E6C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0669C" w14:textId="12DE79D8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D254B" w14:textId="6D1F7D5B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C980C" w14:textId="22B5DB42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6E6C" w:rsidRPr="00286F26" w14:paraId="406D3238" w14:textId="77777777" w:rsidTr="00B67DC0">
        <w:trPr>
          <w:trHeight w:val="3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CAA7" w14:textId="77777777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6FFD" w14:textId="77777777" w:rsidR="009B6E6C" w:rsidRPr="00286F26" w:rsidRDefault="009B6E6C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A188C" w14:textId="7BF51D92" w:rsidR="009B6E6C" w:rsidRPr="00286F26" w:rsidRDefault="009B6E6C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C9251" w14:textId="6C190909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616FF" w14:textId="35A93810" w:rsidR="009B6E6C" w:rsidRPr="00286F26" w:rsidRDefault="009B6E6C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79660125" w14:textId="77777777" w:rsidTr="00D74C10">
        <w:trPr>
          <w:trHeight w:val="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2F08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F3B84" w14:textId="77777777" w:rsidR="009B6E6C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</w:p>
          <w:p w14:paraId="727703A5" w14:textId="7C0B131D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3C48E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85FEB" w14:textId="442A5B5D" w:rsidR="001B0ECE" w:rsidRPr="00286F26" w:rsidRDefault="00DC1178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47629" w14:textId="1C0C9079" w:rsidR="001B0ECE" w:rsidRPr="00286F26" w:rsidRDefault="00DC1178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1B0ECE" w:rsidRPr="00286F26" w14:paraId="40363BF2" w14:textId="77777777" w:rsidTr="00D74C10">
        <w:trPr>
          <w:trHeight w:val="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EB31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8F4B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AF794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8BF9B" w14:textId="27FFD148" w:rsidR="001B0ECE" w:rsidRPr="00286F26" w:rsidRDefault="00DC1178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B8B27" w14:textId="290F3937" w:rsidR="001B0ECE" w:rsidRPr="00286F26" w:rsidRDefault="00DC1178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1B0ECE" w:rsidRPr="00286F26" w14:paraId="3C1B5845" w14:textId="77777777" w:rsidTr="00D74C10">
        <w:trPr>
          <w:trHeight w:val="7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9883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E57B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17E51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7D312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95E17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6BD71570" w14:textId="77777777" w:rsidTr="00D74C10">
        <w:trPr>
          <w:trHeight w:val="8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2696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01F6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F206B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B9FA2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7DFF2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18A75EEC" w14:textId="77777777" w:rsidTr="00D74C10">
        <w:trPr>
          <w:trHeight w:val="27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5150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836C" w14:textId="77777777" w:rsidR="009B6E6C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E624BFE" w14:textId="38FBE3E5" w:rsidR="001B0ECE" w:rsidRPr="00286F26" w:rsidRDefault="001B0ECE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формирование механизмов эффективного взаимодействия между бизнесом и властью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9B6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A38A0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B1496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19CC1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25F0C1D8" w14:textId="77777777" w:rsidTr="00B67DC0">
        <w:trPr>
          <w:trHeight w:val="60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5029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193A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D81DD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BD32E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141A9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7B44148E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244D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7736" w14:textId="390DADDF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A3946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E00F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7910A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79278193" w14:textId="77777777" w:rsidTr="00D74C10">
        <w:trPr>
          <w:trHeight w:val="8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8963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9A46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F13EC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C09D1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182E6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4FFAEAF7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4B43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26C6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E672E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8FCBE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4E53C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B0ECE" w:rsidRPr="00286F26" w14:paraId="72638B4B" w14:textId="77777777" w:rsidTr="00D74C10">
        <w:trPr>
          <w:trHeight w:val="8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DA19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DF28" w14:textId="77777777" w:rsidR="001B0ECE" w:rsidRPr="00286F26" w:rsidRDefault="001B0ECE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0AE7D" w14:textId="77777777" w:rsidR="001B0ECE" w:rsidRPr="00286F26" w:rsidRDefault="001B0ECE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2CAA7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53FF7" w14:textId="77777777" w:rsidR="001B0ECE" w:rsidRPr="00286F26" w:rsidRDefault="001B0ECE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5227" w:rsidRPr="00286F26" w14:paraId="194B1A4A" w14:textId="77777777" w:rsidTr="00D74C10">
        <w:trPr>
          <w:trHeight w:val="8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2A4B8E" w14:textId="713C49B1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A147C7" w14:textId="6DEA2877" w:rsidR="004D5227" w:rsidRPr="00286F26" w:rsidRDefault="004D5227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>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B51D2" w14:textId="4420597D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EA56D" w14:textId="43AE2B28" w:rsidR="004D5227" w:rsidRPr="00286F26" w:rsidRDefault="004D5227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D3306" w14:textId="0BBA7294" w:rsidR="004D5227" w:rsidRPr="00286F26" w:rsidRDefault="004D5227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5227" w:rsidRPr="00286F26" w14:paraId="28253024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BE266" w14:textId="77777777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9309B" w14:textId="1D6F3743" w:rsidR="004D5227" w:rsidRPr="00286F26" w:rsidRDefault="004D5227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A8413" w14:textId="2815EB9A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9979C" w14:textId="0ACA5177" w:rsidR="004D5227" w:rsidRPr="00286F26" w:rsidRDefault="004D5227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9F2D1" w14:textId="424CBB7B" w:rsidR="004D5227" w:rsidRPr="00286F26" w:rsidRDefault="004D5227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5227" w:rsidRPr="00286F26" w14:paraId="245080CA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520C" w14:textId="77777777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5FA3" w14:textId="24254EFC" w:rsidR="004D5227" w:rsidRPr="00286F26" w:rsidRDefault="004D5227" w:rsidP="001B0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E2C8" w14:textId="6BFC2897" w:rsidR="004D5227" w:rsidRPr="00286F26" w:rsidRDefault="004D5227" w:rsidP="001B0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E215" w14:textId="0EA3F077" w:rsidR="004D5227" w:rsidRPr="00286F26" w:rsidRDefault="004D5227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07C9" w14:textId="1B923527" w:rsidR="004D5227" w:rsidRPr="00286F26" w:rsidRDefault="004401E0" w:rsidP="001B0EC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7F3D6F09" w14:textId="77777777" w:rsidTr="00D74C1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5F17" w14:textId="0EE6DCAA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BAF7" w14:textId="49AC26B8" w:rsidR="00021F65" w:rsidRPr="00606F03" w:rsidRDefault="00021F65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65C1" w14:textId="6C564D30" w:rsidR="00021F65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76A6" w14:textId="45DC1D4D" w:rsidR="00021F65" w:rsidRDefault="00021F65" w:rsidP="00256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C0D4" w14:textId="285CFE59" w:rsidR="00021F65" w:rsidRDefault="00021F65" w:rsidP="00256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21F65" w:rsidRPr="00286F26" w14:paraId="7A1C6D0A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B3294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08CDA" w14:textId="77777777" w:rsidR="00021F65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4440539F" w14:textId="2058311D" w:rsidR="00021F65" w:rsidRPr="00286F26" w:rsidRDefault="00021F65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формирование положительного образа субъекта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4DE57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298CD" w14:textId="1B02891E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CF193" w14:textId="4AF13823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021F65" w:rsidRPr="00286F26" w14:paraId="3C5AB883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1444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4374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68F4E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49F31" w14:textId="4B5304F0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FE61" w14:textId="23038576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021F65" w:rsidRPr="00286F26" w14:paraId="442CFCC7" w14:textId="77777777" w:rsidTr="00D74C10">
        <w:trPr>
          <w:trHeight w:val="141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FC15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7764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FEEED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DCB66" w14:textId="4812C2DB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BE9A" w14:textId="6DE7644C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5F713968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282D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FD93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39EDC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22914" w14:textId="12CA172A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E9EDC" w14:textId="60FFA0BB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077EB00E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BA96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BCD3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2BB33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4497A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39EC5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</w:tr>
      <w:tr w:rsidR="00021F65" w:rsidRPr="00286F26" w14:paraId="508CA320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BD50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70B1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30CD7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08C72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89A19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</w:tr>
      <w:tr w:rsidR="00021F65" w:rsidRPr="00286F26" w14:paraId="5E3D416B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B6C1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B99E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 в предпринимательской среде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4C261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1F73A" w14:textId="200E38C1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64CCD" w14:textId="1CDC254F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21F65" w:rsidRPr="00286F26" w14:paraId="0454858F" w14:textId="77777777" w:rsidTr="00D74C10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83E7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338B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E5ACE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E3554" w14:textId="5CA40EE4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09C99" w14:textId="4490116E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21F65" w:rsidRPr="00286F26" w14:paraId="379230DB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B0D96" w14:textId="458E200A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F52921" w14:textId="1FE2B525" w:rsidR="00021F65" w:rsidRPr="00286F26" w:rsidRDefault="00021F65" w:rsidP="00B67D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1178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7B7BA" w14:textId="1DC0AC05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FFAC9" w14:textId="0393F404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4F545" w14:textId="5E04F9C5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72266218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003FC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43857FF0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9E629" w14:textId="7FEEDCDE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FBA25" w14:textId="49D6D840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4CBAC" w14:textId="060B0A32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6C78347C" w14:textId="77777777" w:rsidTr="00D74C10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F5AE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AA713D0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FF94B" w14:textId="099C3CD8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B66D8" w14:textId="5232E86A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559F1" w14:textId="7092D1EA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0476E345" w14:textId="77777777" w:rsidTr="00D74C10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587403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E679318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2F129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A8BE3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53CB6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4A30F86C" w14:textId="77777777" w:rsidTr="00D74C10">
        <w:trPr>
          <w:trHeight w:val="2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976AD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004AB5ED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1E7DD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8EDEB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C1010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286F26" w14:paraId="71F78FAB" w14:textId="77777777" w:rsidTr="00D74C10">
        <w:trPr>
          <w:trHeight w:val="22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7336E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363CE7E4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8E301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97AA6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3119C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21F65" w:rsidRPr="006A0D3A" w14:paraId="7E9F011A" w14:textId="77777777" w:rsidTr="00D74C10">
        <w:trPr>
          <w:trHeight w:val="2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9905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5AE1F13" w14:textId="77777777" w:rsidR="00021F65" w:rsidRPr="00286F26" w:rsidRDefault="00021F65" w:rsidP="00021F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ACF9B" w14:textId="77777777" w:rsidR="00021F65" w:rsidRPr="00286F26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B2D87" w14:textId="77777777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E3AB5" w14:textId="441DDBE2" w:rsidR="00021F65" w:rsidRPr="00286F26" w:rsidRDefault="00021F65" w:rsidP="00021F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  <w:r w:rsidR="00B67DC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34FA4100" w14:textId="77777777" w:rsidR="00EB3771" w:rsidRPr="006A0D3A" w:rsidRDefault="00EB3771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3930109D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3FA24AA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E5D4821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BA4E092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F481EED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CD7346D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7031AA1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D2174F1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25A3041" w14:textId="77777777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EE0E10" w:rsidSect="00D74C10">
          <w:headerReference w:type="default" r:id="rId7"/>
          <w:footerReference w:type="default" r:id="rId8"/>
          <w:footerReference w:type="first" r:id="rId9"/>
          <w:pgSz w:w="16838" w:h="11906" w:orient="landscape" w:code="9"/>
          <w:pgMar w:top="1701" w:right="1134" w:bottom="567" w:left="1134" w:header="709" w:footer="709" w:gutter="0"/>
          <w:cols w:space="720"/>
          <w:noEndnote/>
          <w:titlePg/>
          <w:docGrid w:linePitch="272"/>
        </w:sectPr>
      </w:pPr>
    </w:p>
    <w:p w14:paraId="1D053E5B" w14:textId="4EA321A3" w:rsidR="00797807" w:rsidRPr="00C27051" w:rsidRDefault="00797807" w:rsidP="0079780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14:paraId="6D35E18D" w14:textId="58EB1C22" w:rsidR="00797807" w:rsidRPr="00C27051" w:rsidRDefault="00797807" w:rsidP="007978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к постановлению </w:t>
      </w:r>
    </w:p>
    <w:p w14:paraId="471ADCC7" w14:textId="48F422E2" w:rsidR="00797807" w:rsidRPr="00C27051" w:rsidRDefault="00797807" w:rsidP="0079780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Администрации ЗАТО Северск  </w:t>
      </w:r>
    </w:p>
    <w:p w14:paraId="0331493D" w14:textId="77777777" w:rsidR="00C251F8" w:rsidRPr="00C27CC7" w:rsidRDefault="00C251F8" w:rsidP="00C251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30.10.2025</w:t>
      </w:r>
      <w:r w:rsidRPr="00C27051">
        <w:rPr>
          <w:sz w:val="24"/>
          <w:szCs w:val="24"/>
        </w:rPr>
        <w:t xml:space="preserve">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2650-па</w:t>
      </w:r>
      <w:r w:rsidRPr="00C27051">
        <w:rPr>
          <w:sz w:val="24"/>
          <w:szCs w:val="24"/>
        </w:rPr>
        <w:t>__</w:t>
      </w:r>
    </w:p>
    <w:p w14:paraId="7A825209" w14:textId="72CA54D5" w:rsidR="002966FB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16791AB1" w14:textId="77777777" w:rsidR="002966FB" w:rsidRPr="008C6108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3C212D8E" w14:textId="1C661A7A" w:rsidR="0099031D" w:rsidRPr="008C6108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ПЕРЕЧЕНЬ </w:t>
      </w:r>
    </w:p>
    <w:p w14:paraId="5FDD746E" w14:textId="26CBD899" w:rsidR="00107502" w:rsidRPr="008C6108" w:rsidRDefault="00D05B7E" w:rsidP="004C45B8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структурных элементов </w:t>
      </w:r>
      <w:r w:rsidR="004C45B8" w:rsidRPr="008C6108">
        <w:rPr>
          <w:rFonts w:ascii="Times New Roman" w:hAnsi="Times New Roman"/>
          <w:bCs/>
          <w:color w:val="000000"/>
          <w:sz w:val="24"/>
          <w:szCs w:val="24"/>
        </w:rPr>
        <w:t>и ресурсное обеспечение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подпрограммы 1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40100" w:rsidRPr="008C6108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азвитие 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эффективной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инфраструктуры поддержки предпринимательства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муниципальной программы</w:t>
      </w:r>
      <w:r w:rsidR="00631095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Развитие предпринимательства 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4DC8839D" w14:textId="77777777" w:rsidR="004C4DBA" w:rsidRPr="008C6108" w:rsidRDefault="004C4DBA" w:rsidP="00631095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206E0E34" w14:textId="77777777" w:rsidR="00107502" w:rsidRPr="008C6108" w:rsidRDefault="00107502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8C6108">
        <w:rPr>
          <w:rFonts w:ascii="Times New Roman" w:hAnsi="Times New Roman"/>
          <w:color w:val="000000"/>
          <w:sz w:val="24"/>
          <w:szCs w:val="24"/>
        </w:rPr>
        <w:t>Таблица 2</w:t>
      </w:r>
    </w:p>
    <w:tbl>
      <w:tblPr>
        <w:tblW w:w="147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843"/>
        <w:gridCol w:w="878"/>
        <w:gridCol w:w="1107"/>
        <w:gridCol w:w="1021"/>
        <w:gridCol w:w="1134"/>
        <w:gridCol w:w="1134"/>
        <w:gridCol w:w="989"/>
        <w:gridCol w:w="1543"/>
        <w:gridCol w:w="2552"/>
        <w:gridCol w:w="851"/>
      </w:tblGrid>
      <w:tr w:rsidR="00220D41" w:rsidRPr="008C6108" w14:paraId="455C280D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B782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CF2B" w14:textId="142419FC" w:rsidR="00220D41" w:rsidRPr="008C6108" w:rsidRDefault="00D05B7E" w:rsidP="00125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6F67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18088" w14:textId="77777777" w:rsidR="00220D41" w:rsidRPr="008C6108" w:rsidRDefault="00220D41" w:rsidP="0082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финан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сирова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42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CD180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EB26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Участники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подпрог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раммы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участники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мероприя-тия</w:t>
            </w:r>
            <w:proofErr w:type="spellEnd"/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2EDDE" w14:textId="56531685" w:rsidR="00220D41" w:rsidRPr="008C6108" w:rsidRDefault="00D05B7E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20D41" w:rsidRPr="008C6108" w14:paraId="7A7E7AB0" w14:textId="77777777" w:rsidTr="009F0CA1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62B8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318A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6F59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78AE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092C2" w14:textId="77777777" w:rsidR="00220D41" w:rsidRPr="008C6108" w:rsidRDefault="00220D41" w:rsidP="009F0CA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феде</w:t>
            </w:r>
            <w:r w:rsidR="009F0CA1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раль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B1DE1" w14:textId="77777777" w:rsidR="00220D41" w:rsidRPr="008C6108" w:rsidRDefault="00220D41" w:rsidP="0082261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сог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ласова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нию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60EE3" w14:textId="77777777" w:rsidR="00220D41" w:rsidRPr="008C6108" w:rsidRDefault="00220D41" w:rsidP="009F0CA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6059C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-ников (по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2821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A80DB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E4FF7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значе-ния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</w:p>
        </w:tc>
      </w:tr>
      <w:tr w:rsidR="00220D41" w:rsidRPr="008C6108" w14:paraId="2D82B99F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A87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D119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862FC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3FED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353E4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6482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A5FBA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7237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824E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BC2B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A1E2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20D41" w:rsidRPr="008C6108" w14:paraId="2D64E9D4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7D63E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2B4F5" w14:textId="77777777" w:rsidR="00220D41" w:rsidRPr="008C6108" w:rsidRDefault="00220D41" w:rsidP="0012591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 текущей деятельности инфраструктуры поддержки малого и среднего предпринимательства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8C6108" w:rsidRPr="008C6108" w14:paraId="646B76B9" w14:textId="77777777" w:rsidTr="00C2688D">
        <w:trPr>
          <w:trHeight w:val="21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4728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5748B" w14:textId="368D0C0E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субсидий на текущую деятельность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инфраст-руктуры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4B604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76FCD" w14:textId="09DE47AB" w:rsidR="008C6108" w:rsidRPr="008C6108" w:rsidRDefault="00C81D80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8D5BA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C1AA2" w14:textId="61C7272B" w:rsidR="008C6108" w:rsidRPr="008C6108" w:rsidRDefault="00C81D80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69F6E" w14:textId="1737247B" w:rsidR="008C6108" w:rsidRPr="008C6108" w:rsidRDefault="00C81D80" w:rsidP="009F0CA1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0BFC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BB842" w14:textId="77BE21B1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8A39B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92CE1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1D80" w:rsidRPr="008C6108" w14:paraId="2E291CCC" w14:textId="77777777" w:rsidTr="00C2688D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7FE3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D16D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311A7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8D8FB" w14:textId="488760C4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008E" w14:textId="432D9F59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72C97" w14:textId="4846F040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67100" w14:textId="647B95B3" w:rsidR="00C81D80" w:rsidRPr="008C6108" w:rsidRDefault="00C81D80" w:rsidP="00C81D80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9E629" w14:textId="77777777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B8F2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CDBE" w14:textId="135FD335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восполь-зовавшихся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услугами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FC3D9" w14:textId="77777777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</w:tr>
      <w:tr w:rsidR="008C6108" w:rsidRPr="008C6108" w14:paraId="4C6C4C5D" w14:textId="77777777" w:rsidTr="008C6108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9CC3" w14:textId="6AD82FBE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EAD1" w14:textId="02AC6F6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FEB6" w14:textId="2C39B0AF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5B17" w14:textId="3C3BF84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77E4" w14:textId="63AF9573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4D74" w14:textId="620553B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3D00" w14:textId="01686AE5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E505" w14:textId="1DD9928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B740" w14:textId="3ED64B5C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E233" w14:textId="3E15EE5D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9119" w14:textId="6A663129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56064" w:rsidRPr="008C6108" w14:paraId="7353A5B2" w14:textId="77777777" w:rsidTr="009F0CA1">
        <w:trPr>
          <w:trHeight w:val="69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ACB1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CD121" w14:textId="58C47334" w:rsidR="00656064" w:rsidRPr="008C6108" w:rsidRDefault="008C6108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575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95C3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2B3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9A7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D8D8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C71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710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0CAB" w14:textId="29E600EC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Фонд «МКК ФРМСП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A2C9" w14:textId="5E365D56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организаций инфра-структуры поддержки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</w:t>
            </w:r>
            <w:proofErr w:type="spellStart"/>
            <w:r w:rsidR="00656064" w:rsidRPr="008C6108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="00656064"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56064"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85D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68" w:rsidRPr="008C6108" w14:paraId="244FBADE" w14:textId="77777777" w:rsidTr="001B3C49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32037D0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609F2D7" w14:textId="77777777" w:rsidR="00373768" w:rsidRPr="008C6108" w:rsidRDefault="00373768" w:rsidP="00210DB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муници-пального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центра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поддер-жки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предприниматель-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Ассоциации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Некоммерческое парт-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нерство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Агентство раз-вития предприниматель-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5F87F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B0A88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000E9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FCE12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18A2B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E5064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29ECBB8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F878B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НП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A1EF3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2003B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3768" w:rsidRPr="008C6108" w14:paraId="23412F48" w14:textId="77777777" w:rsidTr="001B3C49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8B8D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5CD6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47BEC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2E215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7EED5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24BDA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4DF4F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7AFDE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AD25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92195" w14:textId="77777777" w:rsidR="00373768" w:rsidRPr="008C6108" w:rsidRDefault="00373768" w:rsidP="0037376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субъек-тов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воспользовавшихся услугами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муници-пального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центра под-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335C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1B3C49" w:rsidRPr="008C6108" w14:paraId="20B024AC" w14:textId="77777777" w:rsidTr="00021F65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D8BAE4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2A8AE5B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5C27B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2D854" w14:textId="28A15DF6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1DAB7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09446" w14:textId="5D564E15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4E339" w14:textId="4F88F28D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DD879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8C68C4D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120A4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E1608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B3C49" w:rsidRPr="008C6108" w14:paraId="1F334756" w14:textId="77777777" w:rsidTr="00021F65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BA664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AFDE1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4DA796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6F5382" w14:textId="58A7F072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5E370D4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6C3D3F" w14:textId="7143C27C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76779F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BD7F185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593E3A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518C6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Доля действующих субъектов малого и среднего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от общего числа субъектов мало-го и среднего пред-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, про-шедших процесс бизнес-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инкубирова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45EBE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B262CC" w:rsidRPr="008C6108" w14:paraId="2CC5C25C" w14:textId="77777777" w:rsidTr="009F0CA1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7D72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31AB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29E4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CF37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6471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3FCF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AC3C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50F0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EA8A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AACB" w14:textId="4636E856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(резидентов бизнес-инкубатора),</w:t>
            </w:r>
            <w:r w:rsidR="00021F65" w:rsidRPr="008C6108">
              <w:rPr>
                <w:rFonts w:ascii="Times New Roman" w:hAnsi="Times New Roman"/>
                <w:sz w:val="24"/>
                <w:szCs w:val="24"/>
              </w:rPr>
              <w:t xml:space="preserve"> воспользовавшихся услугами бизнес-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EE8F" w14:textId="77777777" w:rsidR="00B262CC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21F65" w:rsidRPr="008C6108" w14:paraId="364D1A12" w14:textId="77777777" w:rsidTr="00021F65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83802" w14:textId="007B878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99533" w14:textId="1E09EE5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6B4A" w14:textId="7E08C22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E4B3" w14:textId="310DACB3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99AA" w14:textId="74A70C6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0B84" w14:textId="47934F7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8B10" w14:textId="795C5AE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C2ED" w14:textId="67172A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AB6F7" w14:textId="7ECB21A6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1CC3" w14:textId="51D6E23A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86B" w14:textId="3BB1ADE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878B3" w:rsidRPr="008C6108" w14:paraId="4DDBF990" w14:textId="77777777" w:rsidTr="00021F65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B77C80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2FEE6D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A0B8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47381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12B3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457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3B1B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2FEF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4BB55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E2C8" w14:textId="3CF48219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инкубатора,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0F7C" w14:textId="77777777" w:rsidR="00F878B3" w:rsidRPr="008C6108" w:rsidRDefault="00F878B3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51F" w:rsidRPr="008C6108" w14:paraId="66773049" w14:textId="77777777" w:rsidTr="00021F65">
        <w:trPr>
          <w:trHeight w:val="2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DE7A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B9DBF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FA7C4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3E9BC" w14:textId="3D48B728" w:rsidR="00AC451F" w:rsidRPr="008C6108" w:rsidRDefault="00021F65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AC1D7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B285B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7D6F7" w14:textId="0473ACB8" w:rsidR="00AC451F" w:rsidRPr="008C6108" w:rsidRDefault="00021F65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EAC81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DCA47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EF7CD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52348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51F" w:rsidRPr="008C6108" w14:paraId="5FE49093" w14:textId="77777777" w:rsidTr="00021F65">
        <w:trPr>
          <w:trHeight w:val="335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4407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7C6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A701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A98E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7E6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431C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4F2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17E0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CE43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B7CED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Доля предоставлен-ной субъектам малого и среднего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предпри-нимательства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в аренду площади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технопарко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-вой зоны (технопарка) от общей площади технопарковой зоны (технопарка)</w:t>
            </w:r>
            <w:r w:rsidR="00ED2508" w:rsidRPr="008C6108">
              <w:rPr>
                <w:rFonts w:ascii="Times New Roman" w:hAnsi="Times New Roman"/>
                <w:sz w:val="24"/>
                <w:szCs w:val="24"/>
              </w:rPr>
              <w:t>,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 исключением мест общего пользования,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4685D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AC451F" w:rsidRPr="008C6108" w14:paraId="14789FF9" w14:textId="77777777" w:rsidTr="00021F65">
        <w:trPr>
          <w:trHeight w:val="256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3A9B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3908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B0E4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CB2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9D7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BEB6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0A9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C8E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B412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F0760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(резидентов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зоны (технопарка),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восполь-зовавшихся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услугами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зоны (технопарка),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ACD0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183008" w:rsidRPr="008C6108" w14:paraId="5BFB79A7" w14:textId="77777777" w:rsidTr="00021F65">
        <w:trPr>
          <w:trHeight w:val="24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0D28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B244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CA269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F6976" w14:textId="24856ACC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DD379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689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EE9C1" w14:textId="0B396116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A5838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44A5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ED2508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141CA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59FAD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3008" w:rsidRPr="008C6108" w14:paraId="485BE6C6" w14:textId="77777777" w:rsidTr="00021F65">
        <w:trPr>
          <w:trHeight w:val="213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D249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376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D60A6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17E6B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BBEF6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9D9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53B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3A3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6BA3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726CE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воспользо-вавшихся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услугами микрокредитной организации,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87778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021F65" w:rsidRPr="008C6108" w14:paraId="536AFA3E" w14:textId="77777777" w:rsidTr="00021F65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3107" w14:textId="466F6E3C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BF86" w14:textId="3BE4E0B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3353" w14:textId="568EB6E8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C11B" w14:textId="3C0BD2F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0D5C" w14:textId="2CA97B7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79A2" w14:textId="7CF34CD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1565" w14:textId="1CD8AE0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797D" w14:textId="3F99F4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9A48" w14:textId="104A780B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AF3E" w14:textId="13EBF04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DDBA" w14:textId="5D6D82B2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81D80" w:rsidRPr="008C6108" w14:paraId="33F7D213" w14:textId="77777777" w:rsidTr="00C2688D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522" w14:textId="51E0C2A1" w:rsidR="00C81D80" w:rsidRPr="008C6108" w:rsidRDefault="00C81D80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B11D5" w14:textId="36978AE2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021F65" w:rsidRPr="008C6108" w14:paraId="2DAFA67F" w14:textId="77777777" w:rsidTr="00021F65">
        <w:trPr>
          <w:trHeight w:val="27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D91786E" w14:textId="366089C9" w:rsidR="00021F65" w:rsidRPr="008C6108" w:rsidRDefault="00021F65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A9051B6" w14:textId="77777777" w:rsidR="00021F65" w:rsidRDefault="00021F65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E96FB5F" w14:textId="77777777" w:rsidR="00021F65" w:rsidRDefault="00021F65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70C5D3A6" w14:textId="21362CC7" w:rsidR="00021F65" w:rsidRPr="008C6108" w:rsidRDefault="00021F65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57047" w14:textId="1E35CBF2" w:rsidR="00021F65" w:rsidRPr="008C6108" w:rsidRDefault="00021F65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14011" w14:textId="5D8E306A" w:rsidR="00021F65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4 700,52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391C9" w14:textId="32E42E4C" w:rsidR="00021F65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C9C0C" w14:textId="76D0E0A3" w:rsidR="00021F65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B2B8A" w14:textId="115194DC" w:rsidR="00021F65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4 700,52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202EF" w14:textId="01C88129" w:rsidR="00021F65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A6C4CF" w14:textId="77777777" w:rsidR="00021F65" w:rsidRDefault="00021F65" w:rsidP="0018300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</w:t>
            </w:r>
          </w:p>
          <w:p w14:paraId="64B74E55" w14:textId="1CD91477" w:rsidR="00021F65" w:rsidRPr="008C6108" w:rsidRDefault="00021F65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505F7" w14:textId="10DDD051" w:rsidR="00021F65" w:rsidRPr="008C6108" w:rsidRDefault="00021F65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2D4EE" w14:textId="288D7F41" w:rsidR="00021F65" w:rsidRPr="008C6108" w:rsidRDefault="00021F65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21F65" w:rsidRPr="008C6108" w14:paraId="4168E5DB" w14:textId="77777777" w:rsidTr="00C2688D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5ABB88" w14:textId="77777777" w:rsidR="00021F65" w:rsidRPr="008C6108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923E0" w14:textId="77777777" w:rsidR="00021F65" w:rsidRPr="008C6108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22F8C" w14:textId="21F6336D" w:rsidR="00021F65" w:rsidRPr="00021F65" w:rsidRDefault="00021F65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712A3" w14:textId="7D1F96F7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2A59A" w14:textId="3FEF6EAD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7A2C5" w14:textId="5F75C0E2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C1E48" w14:textId="4375765E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2991C" w14:textId="0C4ACCF1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86AC3" w14:textId="77777777" w:rsidR="00021F65" w:rsidRPr="00021F65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49F65" w14:textId="2CA4F665" w:rsidR="00021F65" w:rsidRPr="00021F65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восполь-зовавшихся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инфра-структуры поддержки субъектов малого и среднего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предпри-нимательства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3B664" w14:textId="4F8D470C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021F65" w:rsidRPr="008C6108" w14:paraId="5B92FBBC" w14:textId="77777777" w:rsidTr="00C2688D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E2E6" w14:textId="77777777" w:rsidR="00021F65" w:rsidRPr="008C6108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712A" w14:textId="77777777" w:rsidR="00021F65" w:rsidRPr="008C6108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F2969" w14:textId="79EB86B3" w:rsidR="00021F65" w:rsidRPr="00021F65" w:rsidRDefault="00021F65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449C2" w14:textId="5B9B7E15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E5C31" w14:textId="7740CB9C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36691" w14:textId="0BD013AA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2AD4E" w14:textId="488F1B20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F6101" w14:textId="35108792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2AC5" w14:textId="77777777" w:rsidR="00021F65" w:rsidRPr="00021F65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AA560" w14:textId="562DC9EC" w:rsidR="00021F65" w:rsidRPr="00021F65" w:rsidRDefault="00021F65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восполь-зовавшихся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инфра-структуры поддержки субъектов малого и среднего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021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1F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73D9A" w14:textId="35A8536D" w:rsidR="00021F65" w:rsidRPr="00021F65" w:rsidRDefault="00021F65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BA09C0" w:rsidRPr="008C6108" w14:paraId="6A7CF1A0" w14:textId="77777777" w:rsidTr="009F0CA1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61B8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144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A09C0" w:rsidRPr="008C6108" w14:paraId="03C98710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3D65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10A0" w14:textId="07367CCD" w:rsidR="00BA09C0" w:rsidRPr="008C6108" w:rsidRDefault="00BA09C0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привлечение инвестиций в 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4D52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A829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0528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CEAF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F2D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88E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31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71438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12591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84BB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D25A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09C0" w:rsidRPr="008C6108" w14:paraId="16572789" w14:textId="77777777" w:rsidTr="004D5227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2569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1A9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E156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741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53A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D11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F5C9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1F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7DE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F816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рабо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-чих мест, созданных резидентами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террито-рии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219" w14:textId="77777777" w:rsidR="00BA09C0" w:rsidRPr="008C6108" w:rsidRDefault="00986D81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718</w:t>
            </w:r>
          </w:p>
        </w:tc>
      </w:tr>
      <w:tr w:rsidR="004D5227" w:rsidRPr="008C6108" w14:paraId="1B0311CF" w14:textId="77777777" w:rsidTr="004D5227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E5BD" w14:textId="5FCEEF1D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5376" w14:textId="20B81F3A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9A80" w14:textId="5292B8EE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0907" w14:textId="61CD5987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1402" w14:textId="1DF06C6F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489F" w14:textId="2B7C9061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E8EF" w14:textId="64BB999A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E554" w14:textId="0C0083E9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8C73" w14:textId="0AD148C1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F5D0" w14:textId="19E0D60E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04D3" w14:textId="61808491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22617" w:rsidRPr="008C6108" w14:paraId="0016D8B9" w14:textId="77777777" w:rsidTr="004D5227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32836B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E8895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Взаимодействие с управ-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ляющей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компанией, осуществляющей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функ-ции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 управлению тер-риторией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, в целях развития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инвести-ционного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AE8C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0663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E42F7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BE8A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93039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BE795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3FEFA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-кого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Админи-страции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ADB0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155D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22617" w:rsidRPr="008C6108" w14:paraId="5ED933A3" w14:textId="77777777" w:rsidTr="009F0CA1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ECDB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3127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D710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5718C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2005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40CCF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C16B2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F9F06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ACC1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44074" w14:textId="77777777" w:rsidR="00822617" w:rsidRPr="008C6108" w:rsidRDefault="00822617" w:rsidP="0048642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заре-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гистрированных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рези-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дентов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территории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981E7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4D5227" w:rsidRPr="008C6108" w14:paraId="0092CD15" w14:textId="77777777" w:rsidTr="00C2688D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0A1" w14:textId="1A1FEB7F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630E" w14:textId="7BE6BF85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4D5227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4D5227" w:rsidRPr="008C6108" w14:paraId="00DF85E2" w14:textId="77777777" w:rsidTr="00C2688D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A59E9B" w14:textId="078FB2EC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962BB5F" w14:textId="77777777" w:rsidR="004D5227" w:rsidRDefault="004D5227" w:rsidP="00ED4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7C25B21" w14:textId="73BE3916" w:rsidR="004D5227" w:rsidRPr="008C6108" w:rsidRDefault="004D5227" w:rsidP="00ED4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 xml:space="preserve">Содействие в 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формиро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вании</w:t>
            </w:r>
            <w:proofErr w:type="spellEnd"/>
            <w:r w:rsidRPr="004D5227">
              <w:rPr>
                <w:rFonts w:ascii="Times New Roman" w:hAnsi="Times New Roman"/>
                <w:sz w:val="24"/>
                <w:szCs w:val="24"/>
              </w:rPr>
              <w:t xml:space="preserve"> благоприятных условий для привлечения в ЗАТО Северск 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инвес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тиций</w:t>
            </w:r>
            <w:proofErr w:type="spellEnd"/>
            <w:r w:rsidRPr="004D5227">
              <w:rPr>
                <w:rFonts w:ascii="Times New Roman" w:hAnsi="Times New Roman"/>
                <w:sz w:val="24"/>
                <w:szCs w:val="24"/>
              </w:rPr>
              <w:t xml:space="preserve"> в целях 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4D5227">
              <w:rPr>
                <w:rFonts w:ascii="Times New Roman" w:hAnsi="Times New Roman"/>
                <w:sz w:val="24"/>
                <w:szCs w:val="24"/>
              </w:rPr>
              <w:t xml:space="preserve"> социально-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экономи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ческого</w:t>
            </w:r>
            <w:proofErr w:type="spellEnd"/>
            <w:r w:rsidRPr="004D5227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4D5227">
              <w:rPr>
                <w:rFonts w:ascii="Times New Roman" w:hAnsi="Times New Roman"/>
                <w:sz w:val="24"/>
                <w:szCs w:val="24"/>
              </w:rPr>
              <w:t>терри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ECB05" w14:textId="5211C2F3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F43FA" w14:textId="0E70D20D" w:rsidR="004D5227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F9A65" w14:textId="1936F42C" w:rsidR="004D5227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306F4" w14:textId="6C41FF58" w:rsidR="004D5227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EBEEB" w14:textId="3AEDB81F" w:rsidR="004D5227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F1603" w14:textId="4CBD5F7E" w:rsidR="004D5227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3C465C" w14:textId="312B4A9F" w:rsidR="004D5227" w:rsidRPr="008C6108" w:rsidRDefault="004D5227" w:rsidP="00ED404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-рация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40606" w14:textId="180543A3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7DC6A" w14:textId="1D00760B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D5227" w:rsidRPr="008C6108" w14:paraId="5E3FCC68" w14:textId="77777777" w:rsidTr="00C2688D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D0C43" w14:textId="77777777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C480D" w14:textId="777777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4C8CE" w14:textId="78E5A4D8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85582" w14:textId="1CF1F525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551C9" w14:textId="09565DE4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F8C13" w14:textId="515CB850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D78B5" w14:textId="6D17AFA6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CC6B8" w14:textId="40BA644C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04A34" w14:textId="777777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B59B3" w14:textId="49A68E2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рабо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-чих мест, созданных резидентами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террито-рии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 «Северск» (нарастающим итогом),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CF355" w14:textId="15A84024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4D5227" w:rsidRPr="008C6108" w14:paraId="6D0B5F7D" w14:textId="77777777" w:rsidTr="004D5227">
        <w:trPr>
          <w:trHeight w:val="1922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F3A6" w14:textId="77777777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0975" w14:textId="777777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4CBC2" w14:textId="72B173FA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9ADDE" w14:textId="1CBB21ED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FCFB3" w14:textId="52114E59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FECC1" w14:textId="7CF79095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A8315" w14:textId="4072A5AE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35D5F" w14:textId="094AE04D" w:rsidR="004D5227" w:rsidRPr="008C6108" w:rsidRDefault="004D5227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EDD0" w14:textId="777777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D112D" w14:textId="777777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рабо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-чих мест, созданных </w:t>
            </w:r>
          </w:p>
          <w:p w14:paraId="64AD1868" w14:textId="42E8A977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резидентами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террито-рии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 «Северск» (нарастающим итогом),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E316F" w14:textId="407FE6CD" w:rsidR="004D5227" w:rsidRPr="008C6108" w:rsidRDefault="004D5227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ED4043" w:rsidRPr="008C6108" w14:paraId="1C95A6AB" w14:textId="77777777" w:rsidTr="004D5227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C829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AD08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EC11C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3014D" w14:textId="3CF87EA3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5AE4F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CBD2E" w14:textId="35B21A2A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25531" w14:textId="7730197F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8 259,86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B1D94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9C72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0878C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CE04D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D4043" w:rsidRPr="008C6108" w14:paraId="5BFB3612" w14:textId="77777777" w:rsidTr="004D5227">
        <w:trPr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A68B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F3B7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EAFCA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A990D" w14:textId="19619BCF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E31D5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955E" w14:textId="73678198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0FA96" w14:textId="390B43BB" w:rsidR="00ED4043" w:rsidRPr="008C6108" w:rsidRDefault="004D5227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A1241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FF35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D8BEB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D6CFF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D4043" w:rsidRPr="008C6108" w14:paraId="2ADB1DAC" w14:textId="77777777" w:rsidTr="00ED4043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3CA9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FD5B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15D5B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748F8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734EC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631FB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8218F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C2758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1DE2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D2271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F43DC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D4043" w:rsidRPr="008C6108" w14:paraId="6EDCC894" w14:textId="77777777" w:rsidTr="00ED4043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25A7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4D29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80166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A8849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B3761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85C6E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EB9C9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A14FB" w14:textId="77777777" w:rsidR="00ED4043" w:rsidRPr="008C6108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CD88" w14:textId="77777777" w:rsidR="00ED4043" w:rsidRPr="008C6108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0A70E" w14:textId="77777777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5BD53" w14:textId="6C3978FC" w:rsidR="00ED4043" w:rsidRPr="008C6108" w:rsidRDefault="00ED4043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  <w:r w:rsidR="00B67DC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1EA5A4B9" w14:textId="4F408B01" w:rsidR="00107502" w:rsidRPr="006A0D3A" w:rsidRDefault="00107502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107502" w:rsidRPr="006A0D3A" w:rsidSect="00B67DC0">
          <w:headerReference w:type="default" r:id="rId10"/>
          <w:footerReference w:type="default" r:id="rId11"/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4E6FE375" w14:textId="14633487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14:paraId="3575D4A0" w14:textId="6FB88214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к постановлению </w:t>
      </w:r>
    </w:p>
    <w:p w14:paraId="046ABECB" w14:textId="75E5108A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Администрации ЗАТО Северск  </w:t>
      </w:r>
    </w:p>
    <w:p w14:paraId="08906DAE" w14:textId="77777777" w:rsidR="00C251F8" w:rsidRPr="00C27CC7" w:rsidRDefault="00C251F8" w:rsidP="00C251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30.10.2025</w:t>
      </w:r>
      <w:r w:rsidRPr="00C27051">
        <w:rPr>
          <w:sz w:val="24"/>
          <w:szCs w:val="24"/>
        </w:rPr>
        <w:t xml:space="preserve">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2650-па</w:t>
      </w:r>
      <w:r w:rsidRPr="00C27051">
        <w:rPr>
          <w:sz w:val="24"/>
          <w:szCs w:val="24"/>
        </w:rPr>
        <w:t>__</w:t>
      </w:r>
    </w:p>
    <w:p w14:paraId="27CC7245" w14:textId="77777777" w:rsidR="00C251F8" w:rsidRDefault="00C251F8" w:rsidP="00C251F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5312613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098E8398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7193CEBC" w14:textId="392F5E29" w:rsidR="00686768" w:rsidRPr="0079022C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1178346E" w14:textId="4E82934C" w:rsidR="00107502" w:rsidRPr="0079022C" w:rsidRDefault="0079022C" w:rsidP="0079022C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79022C"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C45B8" w:rsidRPr="0079022C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подпрограммы 2</w:t>
      </w:r>
      <w:r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107502" w:rsidRPr="0079022C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</w:p>
    <w:p w14:paraId="4B800B92" w14:textId="77777777" w:rsidR="005B5673" w:rsidRPr="0079022C" w:rsidRDefault="005B567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A48AEF1" w14:textId="77777777" w:rsidR="00107502" w:rsidRPr="00315103" w:rsidRDefault="00107502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15103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59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850"/>
        <w:gridCol w:w="1164"/>
        <w:gridCol w:w="992"/>
        <w:gridCol w:w="1134"/>
        <w:gridCol w:w="1134"/>
        <w:gridCol w:w="851"/>
        <w:gridCol w:w="1560"/>
        <w:gridCol w:w="2692"/>
        <w:gridCol w:w="821"/>
      </w:tblGrid>
      <w:tr w:rsidR="001A2C4A" w:rsidRPr="006A0D3A" w14:paraId="3BDE5464" w14:textId="77777777" w:rsidTr="002C7A3E">
        <w:trPr>
          <w:trHeight w:val="4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114B" w14:textId="53AF03BD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377F" w14:textId="3C3D572C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E764" w14:textId="525B4CD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C284" w14:textId="724812E8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D1DF6" w14:textId="7071BCCA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68AA" w14:textId="6C2C0E0F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Участники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подпрог-раммы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, участники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мероприя-тия</w:t>
            </w:r>
            <w:proofErr w:type="spellEnd"/>
          </w:p>
        </w:tc>
        <w:tc>
          <w:tcPr>
            <w:tcW w:w="35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33D2A" w14:textId="757F2694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Показатели конечного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резуль</w:t>
            </w:r>
            <w:proofErr w:type="spellEnd"/>
            <w:r w:rsidR="002C7A3E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тата структурного элемента, мероприятия приоритетного проекта по годам реализации</w:t>
            </w:r>
          </w:p>
        </w:tc>
      </w:tr>
      <w:tr w:rsidR="001A2C4A" w:rsidRPr="006A0D3A" w14:paraId="1B4B7921" w14:textId="77777777" w:rsidTr="002C7A3E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5BE4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1251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9B1F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CB1B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0924A" w14:textId="41E7041F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феде-раль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B0A00" w14:textId="532E6C03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B612A" w14:textId="11312780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66D2" w14:textId="3B03F0E1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вне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бюд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-ников </w:t>
            </w:r>
          </w:p>
          <w:p w14:paraId="09A4429C" w14:textId="213CAA80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(прог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169C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6ADC" w14:textId="77777777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746E" w14:textId="7777777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значе-ния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</w:p>
        </w:tc>
      </w:tr>
      <w:tr w:rsidR="004F2B43" w:rsidRPr="006A0D3A" w14:paraId="5CC4084C" w14:textId="77777777" w:rsidTr="002C7A3E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A04F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CCE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6F2C8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CA7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EC98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525C3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6AA1D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9198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5987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755E4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CFF1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F2B43" w:rsidRPr="006A0D3A" w14:paraId="2AE9A34C" w14:textId="77777777" w:rsidTr="002C7A3E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2AD7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B7524" w14:textId="77777777" w:rsidR="004F2B43" w:rsidRPr="00315103" w:rsidRDefault="004F2B43" w:rsidP="004F2B4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«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»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A0D59" w:rsidRPr="006A0D3A" w14:paraId="513E9C71" w14:textId="77777777" w:rsidTr="002C7A3E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5D72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B927" w14:textId="54F1742D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EE5BD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02B99" w14:textId="33E0B5F8" w:rsidR="008A0D59" w:rsidRPr="00315103" w:rsidRDefault="008A0D59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55F4D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5FB32" w14:textId="09381273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2680F" w14:textId="28A490B5" w:rsidR="008A0D59" w:rsidRPr="00315103" w:rsidRDefault="008A0D59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ED872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74D0" w14:textId="746B1A9C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- рация ЗАТО Северск, Комитет 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842E0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A7A31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79273260" w14:textId="77777777" w:rsidTr="002C7A3E">
        <w:trPr>
          <w:trHeight w:val="12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F860" w14:textId="77777777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35FF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0372D" w14:textId="45E645A0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19463" w14:textId="583BCD19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6680A" w14:textId="4B73D6F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22BD0" w14:textId="47287B80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79EC8" w14:textId="7EB00F24" w:rsidR="008A0D59" w:rsidRPr="00315103" w:rsidRDefault="008A0D59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33ECB" w14:textId="3BEF479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A6F3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D6A67" w14:textId="125AB8E1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субъ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малого и средне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proofErr w:type="spellEnd"/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7DF1D" w14:textId="0D1A4D73" w:rsidR="008A0D59" w:rsidRPr="00315103" w:rsidRDefault="00236B4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A0D59" w:rsidRPr="006A0D3A" w14:paraId="78955B61" w14:textId="77777777" w:rsidTr="002C7A3E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6E3E9" w14:textId="152A55DA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25676" w14:textId="142C39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BA73D" w14:textId="7FB904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B95BE" w14:textId="7801173A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77E8" w14:textId="5CE50A9F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0EFF9" w14:textId="59D56E05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3047E" w14:textId="6BEAA41C" w:rsidR="008A0D59" w:rsidRPr="00315103" w:rsidRDefault="008A0D59" w:rsidP="008A0D59">
            <w:pPr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011DE" w14:textId="23A6AE66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A3F0D" w14:textId="4C7D4C01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1A18D" w14:textId="7DD9B11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F712B" w14:textId="236C447C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A0D59" w:rsidRPr="006A0D3A" w14:paraId="5B061643" w14:textId="77777777" w:rsidTr="002C7A3E">
        <w:trPr>
          <w:trHeight w:val="126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27536" w14:textId="77777777" w:rsidR="008A0D59" w:rsidRPr="006A0D3A" w:rsidRDefault="008A0D59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4281" w14:textId="15857C15" w:rsidR="008A0D59" w:rsidRPr="006A0D3A" w:rsidRDefault="008D1053" w:rsidP="00B67DC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среднего предпринимательства 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8A0D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F16F1" w14:textId="08BA86EC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11B6" w14:textId="4BC61258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45E1D" w14:textId="5C1925A5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B670F" w14:textId="1DC650D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D9347" w14:textId="31A18DB6" w:rsidR="008A0D59" w:rsidRPr="006A0D3A" w:rsidRDefault="008A0D59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7C2B1" w14:textId="02C0985B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C71D" w14:textId="3E140B5E" w:rsidR="008A0D59" w:rsidRPr="006A0D3A" w:rsidRDefault="008D1053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- кого 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 xml:space="preserve">развития </w:t>
            </w:r>
            <w:proofErr w:type="spellStart"/>
            <w:r w:rsidR="008A0D59" w:rsidRPr="0031510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8A0D59" w:rsidRPr="00315103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74999" w14:textId="09D8074D" w:rsidR="008A0D59" w:rsidRPr="006A0D3A" w:rsidRDefault="008D1053" w:rsidP="0014428C">
            <w:pPr>
              <w:rPr>
                <w:highlight w:val="yellow"/>
              </w:rPr>
            </w:pP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совую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поддержку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428C" w:rsidRPr="00315103">
              <w:rPr>
                <w:rFonts w:ascii="Times New Roman" w:hAnsi="Times New Roman"/>
                <w:sz w:val="24"/>
                <w:szCs w:val="24"/>
              </w:rPr>
              <w:t>рамках реа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 xml:space="preserve">лизации программных </w:t>
            </w:r>
            <w:proofErr w:type="spellStart"/>
            <w:r w:rsidR="008A0D59" w:rsidRPr="00315103">
              <w:rPr>
                <w:rFonts w:ascii="Times New Roman" w:hAnsi="Times New Roman"/>
                <w:sz w:val="24"/>
                <w:szCs w:val="24"/>
              </w:rPr>
              <w:t>меропри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="008A0D59" w:rsidRPr="00315103">
              <w:rPr>
                <w:rFonts w:ascii="Times New Roman" w:hAnsi="Times New Roman"/>
                <w:sz w:val="24"/>
                <w:szCs w:val="24"/>
              </w:rPr>
              <w:t xml:space="preserve"> (за исключением поддержки в рамках регионального проекта), </w:t>
            </w:r>
            <w:proofErr w:type="spellStart"/>
            <w:r w:rsidR="008A0D59" w:rsidRPr="0031510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F56EA" w14:textId="03D4312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A0D59" w:rsidRPr="006A0D3A" w14:paraId="037284CE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017A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52A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2A663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5F603" w14:textId="3710D58D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0D59" w:rsidRPr="008A0D5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BA6F4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0E4FD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D8B9D" w14:textId="6702283E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0D59" w:rsidRPr="008A0D5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1C75E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705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-кого развития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47194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6088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30CA9F25" w14:textId="77777777" w:rsidTr="002C7A3E">
        <w:trPr>
          <w:trHeight w:val="1489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912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49F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E0BD5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8C891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32285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FF281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71372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1F01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00A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7772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предпринимательства, получивших финансовую поддержку стартующего бизнеса,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448D3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A0D59" w:rsidRPr="006A0D3A" w14:paraId="48CAFB77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78B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0894E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05A5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68FC1" w14:textId="082F7DEF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591E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B9DB1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D677E" w14:textId="7364C405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81E9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948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-кого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Админи-страции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184D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21EF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24DFB63A" w14:textId="77777777" w:rsidTr="002C7A3E">
        <w:trPr>
          <w:trHeight w:val="126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E93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76F1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4D4B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1502A" w14:textId="08F0B878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D3360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8B4B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A2F04" w14:textId="7DA992D4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A986C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5D9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2764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14423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A0D59" w:rsidRPr="006A0D3A" w14:paraId="047F1297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C9D5" w14:textId="77777777" w:rsidR="008A0D59" w:rsidRPr="00E263FE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B3D1" w14:textId="46928B81" w:rsidR="008A0D59" w:rsidRPr="00E263FE" w:rsidRDefault="00E263FE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предпринимательства на частичное </w:t>
            </w: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возмеще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81EAF" w14:textId="77777777" w:rsidR="008A0D59" w:rsidRPr="00E263FE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DFD89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44212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76316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125D2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4D989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CC19" w14:textId="46D3D48D" w:rsidR="008A0D59" w:rsidRPr="00E263FE" w:rsidRDefault="00E263FE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 xml:space="preserve">- рация ЗАТО Северск, Комитет </w:t>
            </w: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B7FDF" w14:textId="77777777" w:rsidR="008A0D59" w:rsidRPr="00E263FE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56EF8" w14:textId="77777777" w:rsidR="008A0D59" w:rsidRPr="00E263FE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0FB928D5" w14:textId="77777777" w:rsidTr="002C7A3E">
        <w:trPr>
          <w:trHeight w:val="12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8CCF3" w14:textId="77777777" w:rsidR="008A0D59" w:rsidRPr="00E263FE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528D" w14:textId="77777777" w:rsidR="008A0D59" w:rsidRPr="00E263FE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AE7FB" w14:textId="77777777" w:rsidR="008A0D59" w:rsidRPr="00E263FE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24C4C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5B75B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7FD4B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CFAEB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2C697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51B2" w14:textId="77777777" w:rsidR="008A0D59" w:rsidRPr="00E263FE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FCE0A" w14:textId="3D50D486" w:rsidR="008A0D59" w:rsidRPr="00E263FE" w:rsidRDefault="00E263FE" w:rsidP="00061E83">
            <w:pPr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061E83">
              <w:rPr>
                <w:rFonts w:ascii="Times New Roman" w:hAnsi="Times New Roman"/>
                <w:sz w:val="24"/>
                <w:szCs w:val="24"/>
              </w:rPr>
              <w:t>Число</w:t>
            </w:r>
            <w:r w:rsidRPr="00E263FE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предпринимательства, получивших частичное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02E33" w14:textId="77777777" w:rsidR="008A0D59" w:rsidRPr="00E263FE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263FE" w:rsidRPr="006A0D3A" w14:paraId="52C286B1" w14:textId="77777777" w:rsidTr="002C7A3E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CEE15" w14:textId="72AFB1FB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6594B" w14:textId="594BF1E1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7EE4" w14:textId="518B1CC7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D934" w14:textId="60DBE88A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7AB4" w14:textId="6F74E5B3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2AED" w14:textId="729CEF9F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9047" w14:textId="09A1A0AC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C6E3" w14:textId="189DAE58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51DD29" w14:textId="743620DC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60E8" w14:textId="5B978F48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9D96" w14:textId="6060A4A1" w:rsidR="00E263FE" w:rsidRPr="00E263FE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263FE" w:rsidRPr="006A0D3A" w14:paraId="4E62A2DD" w14:textId="77777777" w:rsidTr="002C7A3E">
        <w:trPr>
          <w:trHeight w:val="55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E0F5C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01E47" w14:textId="0BE441D9" w:rsidR="00E263FE" w:rsidRPr="006A0D3A" w:rsidRDefault="008D1053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 xml:space="preserve"> затрат, связанных с осуществлением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промышленного рыболовства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6C2D" w14:textId="77777777" w:rsidR="00E263FE" w:rsidRPr="006A0D3A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C0C8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889B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74E2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BC06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F550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DF4AC" w14:textId="70228B5D" w:rsidR="00E263FE" w:rsidRPr="006A0D3A" w:rsidRDefault="008D1053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 xml:space="preserve">кого </w:t>
            </w: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разви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E263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63FE">
              <w:rPr>
                <w:rFonts w:ascii="Times New Roman" w:hAnsi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/>
                <w:sz w:val="24"/>
                <w:szCs w:val="24"/>
              </w:rPr>
              <w:t>-страции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5901" w14:textId="10E8BC6E" w:rsidR="00E263FE" w:rsidRPr="006A0D3A" w:rsidRDefault="00BC5361" w:rsidP="00BC536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воз</w:t>
            </w:r>
            <w:r w:rsidR="008D1053" w:rsidRPr="00E263FE">
              <w:rPr>
                <w:rFonts w:ascii="Times New Roman" w:hAnsi="Times New Roman"/>
                <w:sz w:val="24"/>
                <w:szCs w:val="24"/>
              </w:rPr>
              <w:t xml:space="preserve">мещение затрат, </w:t>
            </w:r>
            <w:proofErr w:type="spellStart"/>
            <w:r w:rsidR="008D1053" w:rsidRPr="00E263FE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D1053" w:rsidRPr="00E263FE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="008D1053" w:rsidRPr="00E263FE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="008D1053" w:rsidRPr="00E263FE">
              <w:rPr>
                <w:rFonts w:ascii="Times New Roman" w:hAnsi="Times New Roman"/>
                <w:sz w:val="24"/>
                <w:szCs w:val="24"/>
              </w:rPr>
              <w:t>осуществле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D1053" w:rsidRPr="00E263FE">
              <w:rPr>
                <w:rFonts w:ascii="Times New Roman" w:hAnsi="Times New Roman"/>
                <w:sz w:val="24"/>
                <w:szCs w:val="24"/>
              </w:rPr>
              <w:t>нием</w:t>
            </w:r>
            <w:proofErr w:type="spellEnd"/>
            <w:r w:rsidR="008D1053" w:rsidRPr="00E263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63FE" w:rsidRPr="00E263FE">
              <w:rPr>
                <w:rFonts w:ascii="Times New Roman" w:hAnsi="Times New Roman"/>
                <w:sz w:val="24"/>
                <w:szCs w:val="24"/>
              </w:rPr>
              <w:t xml:space="preserve">промышленного рыболовства, </w:t>
            </w:r>
            <w:proofErr w:type="spellStart"/>
            <w:r w:rsidR="00E263FE" w:rsidRPr="00E263F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5221" w14:textId="77777777" w:rsidR="00E263FE" w:rsidRPr="006A0D3A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E263FE" w:rsidRPr="006A0D3A" w14:paraId="03BAC3D6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5AD8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DD927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067FD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21EF1" w14:textId="5580F9A7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9C8B6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5BAB1" w14:textId="372CFA0E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80A92" w14:textId="34EB0415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A3696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D177F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-кого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Адми-нистрации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3868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FBC61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263FE" w:rsidRPr="006A0D3A" w14:paraId="146779BE" w14:textId="77777777" w:rsidTr="002C7A3E">
        <w:trPr>
          <w:trHeight w:val="2019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A01E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5B4A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0F29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5350" w14:textId="4FF64E77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FF79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B5E0" w14:textId="5381C839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21F3" w14:textId="37085725" w:rsidR="00E263FE" w:rsidRPr="00FC12E3" w:rsidRDefault="00683562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3D5E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340A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924E5" w14:textId="4CF6FE1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субъек-тов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частичное возмещение затрат,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свя-занных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с оформлением товарного знака,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9470C" w14:textId="0EAD8EC1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263FE" w:rsidRPr="006A0D3A" w14:paraId="17F94AA4" w14:textId="77777777" w:rsidTr="002C7A3E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3474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73C74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00B6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2666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5008D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17D5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34D3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5299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B085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69862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2. Количество зарегистрированных товарных знаков,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0DF0A" w14:textId="40613A41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263FE" w:rsidRPr="006A0D3A" w14:paraId="4107953F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A86ACEB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BA49A19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88C0B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16F78" w14:textId="1FAFA258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E1087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D0540" w14:textId="39BF5626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F4BE7" w14:textId="747359AA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FCD16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58B9BAF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-кого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Админи-страции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0687C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523B5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263FE" w:rsidRPr="006A0D3A" w14:paraId="78DC9A43" w14:textId="77777777" w:rsidTr="002C7A3E">
        <w:trPr>
          <w:trHeight w:val="283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F55818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17221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6C41490" w14:textId="77777777" w:rsidR="00E263FE" w:rsidRPr="00FC12E3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55911B" w14:textId="2FF3DF03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CACACE0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70CECA" w14:textId="7C58C465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B9E4D0" w14:textId="0843BC15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8BD9B3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2B9593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5F14E" w14:textId="04FB2517" w:rsidR="00E263FE" w:rsidRPr="00FC12E3" w:rsidRDefault="00E263FE" w:rsidP="00FC12E3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субъек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частичное возмещение затрат,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свя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продвижени</w:t>
            </w:r>
            <w:proofErr w:type="spellEnd"/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ем производимых то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варов, выполняемых работ, оказываемых ус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 xml:space="preserve">луг за пределы Томской области,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7336C" w14:textId="6472F501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263FE" w:rsidRPr="006A0D3A" w14:paraId="3550C1A1" w14:textId="77777777" w:rsidTr="002C7A3E">
        <w:trPr>
          <w:trHeight w:val="12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E8FC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F413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3F49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D12D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7646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DD9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3F65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DD0F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5A59" w14:textId="77777777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D043" w14:textId="1ACFE566" w:rsidR="00E263FE" w:rsidRPr="00FC12E3" w:rsidRDefault="00E263FE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>, связанных с прод-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вижением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производи</w:t>
            </w:r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мых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товаров,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выполня</w:t>
            </w:r>
            <w:proofErr w:type="spellEnd"/>
            <w:r w:rsidR="00FC12E3" w:rsidRPr="00FC12E3"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8290" w14:textId="6746DEA9" w:rsidR="00E263FE" w:rsidRPr="00FC12E3" w:rsidRDefault="00236B4C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D1053" w:rsidRPr="006A0D3A" w14:paraId="148FE784" w14:textId="77777777" w:rsidTr="002C7A3E">
        <w:trPr>
          <w:trHeight w:val="12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BDBF" w14:textId="6FB16DB2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3F725" w14:textId="04CA3A98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071C" w14:textId="5D368AE5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6747" w14:textId="107B5D71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1225" w14:textId="67BC8141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EFE1" w14:textId="45B78636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6DCB" w14:textId="2CA4992A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E388" w14:textId="4194A80A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5A9A2" w14:textId="7EFF61EB" w:rsidR="008D1053" w:rsidRPr="008D105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05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B6E" w14:textId="265C6FDB" w:rsidR="008D1053" w:rsidRPr="00FC12E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71EB" w14:textId="433BE539" w:rsidR="008D1053" w:rsidRPr="00FC12E3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263FE" w:rsidRPr="006A0D3A" w14:paraId="6C8ADA5D" w14:textId="77777777" w:rsidTr="002C7A3E">
        <w:trPr>
          <w:trHeight w:val="12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F8B7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C54AD6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E317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899AF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AE7C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EA8B5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038B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B287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D4C660" w14:textId="77777777" w:rsidR="00E263FE" w:rsidRPr="006A0D3A" w:rsidRDefault="00E263FE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28D7" w14:textId="2EDBD9E6" w:rsidR="00E263FE" w:rsidRPr="00FC12E3" w:rsidRDefault="008D1053" w:rsidP="00E263F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работ, </w:t>
            </w:r>
            <w:proofErr w:type="spellStart"/>
            <w:r w:rsidRPr="00FC12E3">
              <w:rPr>
                <w:rFonts w:ascii="Times New Roman" w:hAnsi="Times New Roman"/>
                <w:sz w:val="24"/>
                <w:szCs w:val="24"/>
              </w:rPr>
              <w:t>оказыва-емых</w:t>
            </w:r>
            <w:proofErr w:type="spellEnd"/>
            <w:r w:rsidRPr="00FC12E3">
              <w:rPr>
                <w:rFonts w:ascii="Times New Roman" w:hAnsi="Times New Roman"/>
                <w:sz w:val="24"/>
                <w:szCs w:val="24"/>
              </w:rPr>
              <w:t xml:space="preserve"> услуг, в которых приняли участие </w:t>
            </w:r>
            <w:r w:rsidR="00E263FE" w:rsidRPr="00FC12E3">
              <w:rPr>
                <w:rFonts w:ascii="Times New Roman" w:hAnsi="Times New Roman"/>
                <w:sz w:val="24"/>
                <w:szCs w:val="24"/>
              </w:rPr>
              <w:t>полу</w:t>
            </w:r>
            <w:r w:rsidR="00124DD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E263FE" w:rsidRPr="00FC12E3">
              <w:rPr>
                <w:rFonts w:ascii="Times New Roman" w:hAnsi="Times New Roman"/>
                <w:sz w:val="24"/>
                <w:szCs w:val="24"/>
              </w:rPr>
              <w:t>чатели</w:t>
            </w:r>
            <w:proofErr w:type="spellEnd"/>
            <w:r w:rsidR="00E263FE" w:rsidRPr="00FC12E3">
              <w:rPr>
                <w:rFonts w:ascii="Times New Roman" w:hAnsi="Times New Roman"/>
                <w:sz w:val="24"/>
                <w:szCs w:val="24"/>
              </w:rPr>
              <w:t xml:space="preserve"> субсидии, </w:t>
            </w:r>
            <w:proofErr w:type="spellStart"/>
            <w:r w:rsidR="00E263FE" w:rsidRPr="00FC12E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A363" w14:textId="77777777" w:rsidR="00E263FE" w:rsidRPr="00FC12E3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63FE" w:rsidRPr="006A0D3A" w14:paraId="32BEFEC9" w14:textId="77777777" w:rsidTr="002C7A3E">
        <w:trPr>
          <w:trHeight w:val="4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6707" w14:textId="5471E278" w:rsidR="00E263FE" w:rsidRPr="006A0D3A" w:rsidRDefault="00E263FE" w:rsidP="00FC12E3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B1846" w14:textId="300A0144" w:rsidR="00E263FE" w:rsidRPr="00FC12E3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173091" w:rsidRPr="006A0D3A" w14:paraId="181F702A" w14:textId="77777777" w:rsidTr="002C7A3E">
        <w:trPr>
          <w:trHeight w:val="14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945F7" w14:textId="2A7B88FF" w:rsidR="00173091" w:rsidRPr="00315103" w:rsidRDefault="00173091" w:rsidP="009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19D31" w14:textId="77777777" w:rsidR="00173091" w:rsidRPr="00315103" w:rsidRDefault="00173091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12DF3F7" w14:textId="7662B049" w:rsidR="00173091" w:rsidRPr="00315103" w:rsidRDefault="00173091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«Обеспечение эффективного функционирования системы поддержки субъектов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15103">
              <w:rPr>
                <w:rFonts w:ascii="Times New Roman" w:hAnsi="Times New Roman"/>
                <w:sz w:val="24"/>
                <w:szCs w:val="24"/>
              </w:rPr>
              <w:t>и среднего 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F66" w14:textId="551AF1A3" w:rsidR="00173091" w:rsidRPr="00315103" w:rsidRDefault="00173091" w:rsidP="00FC12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6FA2" w14:textId="1E439EB0" w:rsidR="00173091" w:rsidRPr="00236B4C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2 400,00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8320" w14:textId="232B8674" w:rsidR="00173091" w:rsidRPr="00236B4C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4456" w14:textId="57D1D2AD" w:rsidR="00173091" w:rsidRPr="00236B4C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4553" w14:textId="7F52ADDB" w:rsidR="00173091" w:rsidRPr="00236B4C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2 400,00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4FD3" w14:textId="21E49E7A" w:rsidR="00173091" w:rsidRPr="00236B4C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D4736" w14:textId="7D6A101C" w:rsidR="00173091" w:rsidRPr="006A0D3A" w:rsidRDefault="00173091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 xml:space="preserve">-кого развития </w:t>
            </w: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E297" w14:textId="05B4DD0D" w:rsidR="00173091" w:rsidRPr="00FC12E3" w:rsidRDefault="00173091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459" w14:textId="0690DF3E" w:rsidR="00173091" w:rsidRPr="00FC12E3" w:rsidRDefault="00173091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73091" w:rsidRPr="006A0D3A" w14:paraId="1F6A219E" w14:textId="77777777" w:rsidTr="002C7A3E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24166E" w14:textId="77777777" w:rsidR="00173091" w:rsidRPr="006A0D3A" w:rsidRDefault="00173091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D676E" w14:textId="77777777" w:rsidR="00173091" w:rsidRPr="006A0D3A" w:rsidRDefault="00173091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5CF55" w14:textId="26D4470D" w:rsidR="00173091" w:rsidRPr="00315103" w:rsidRDefault="00173091" w:rsidP="00FC12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FF121" w14:textId="38B677DE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26591" w14:textId="4B2157B0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F38B4" w14:textId="592DE52F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F20BE" w14:textId="50BE2BA4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7DA35" w14:textId="2A9D1E2D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B2481" w14:textId="60677E6D" w:rsidR="00173091" w:rsidRPr="00315103" w:rsidRDefault="00173091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44F70" w14:textId="117C1502" w:rsidR="00173091" w:rsidRPr="00315103" w:rsidRDefault="00173091" w:rsidP="00FC12E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6F14" w14:textId="2F5353F9" w:rsidR="00173091" w:rsidRPr="00315103" w:rsidRDefault="00173091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73091" w:rsidRPr="006A0D3A" w14:paraId="1231EE38" w14:textId="77777777" w:rsidTr="002C7A3E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5493" w14:textId="77777777" w:rsidR="00173091" w:rsidRPr="006A0D3A" w:rsidRDefault="00173091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6683" w14:textId="77777777" w:rsidR="00173091" w:rsidRPr="006A0D3A" w:rsidRDefault="00173091" w:rsidP="00E263F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8AAFF" w14:textId="2AC951BF" w:rsidR="00173091" w:rsidRPr="00315103" w:rsidRDefault="00173091" w:rsidP="00FC12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4D8B3" w14:textId="0851E182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9F969" w14:textId="4844F8E4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1F554" w14:textId="190D134E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D7C99" w14:textId="25AA4DF6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1AE54" w14:textId="117D99CE" w:rsidR="00173091" w:rsidRPr="00315103" w:rsidRDefault="00173091" w:rsidP="00683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C7EC" w14:textId="77777777" w:rsidR="00173091" w:rsidRPr="00315103" w:rsidRDefault="00173091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788CB" w14:textId="69E4BD74" w:rsidR="00173091" w:rsidRPr="00315103" w:rsidRDefault="00173091" w:rsidP="00FC12E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31510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7A857" w14:textId="10E85A2F" w:rsidR="00173091" w:rsidRPr="00315103" w:rsidRDefault="00173091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263FE" w:rsidRPr="006A0D3A" w14:paraId="5892ACED" w14:textId="77777777" w:rsidTr="002C7A3E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CE3B" w14:textId="77777777" w:rsidR="00E263FE" w:rsidRPr="009F0878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269D3" w14:textId="77777777" w:rsidR="00E263FE" w:rsidRPr="009F0878" w:rsidRDefault="00E263FE" w:rsidP="00E263FE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E263FE" w:rsidRPr="006A0D3A" w14:paraId="2B67260A" w14:textId="77777777" w:rsidTr="002C7A3E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E1E2" w14:textId="77777777" w:rsidR="00E263FE" w:rsidRPr="009F0878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5026" w14:textId="30B5330A" w:rsidR="00E263FE" w:rsidRPr="009F0878" w:rsidRDefault="00E263FE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  <w:r w:rsidR="008D1053" w:rsidRPr="009F0878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r w:rsidR="008D1053" w:rsidRPr="009F0878">
              <w:rPr>
                <w:rFonts w:ascii="Times New Roman" w:hAnsi="Times New Roman"/>
                <w:sz w:val="24"/>
                <w:szCs w:val="24"/>
              </w:rPr>
              <w:t>субси</w:t>
            </w:r>
            <w:r w:rsidR="00173091">
              <w:rPr>
                <w:rFonts w:ascii="Times New Roman" w:hAnsi="Times New Roman"/>
                <w:sz w:val="24"/>
                <w:szCs w:val="24"/>
              </w:rPr>
              <w:t>-</w:t>
            </w:r>
            <w:r w:rsidR="008D1053" w:rsidRPr="009F0878">
              <w:rPr>
                <w:rFonts w:ascii="Times New Roman" w:hAnsi="Times New Roman"/>
                <w:sz w:val="24"/>
                <w:szCs w:val="24"/>
              </w:rPr>
              <w:t>дий</w:t>
            </w:r>
            <w:proofErr w:type="spellEnd"/>
            <w:r w:rsidR="008D1053" w:rsidRPr="009F0878">
              <w:rPr>
                <w:rFonts w:ascii="Times New Roman" w:hAnsi="Times New Roman"/>
                <w:sz w:val="24"/>
                <w:szCs w:val="24"/>
              </w:rPr>
              <w:t xml:space="preserve"> Фонду «МКК</w:t>
            </w:r>
            <w:r w:rsidR="00124DD2" w:rsidRPr="009F0878">
              <w:rPr>
                <w:rFonts w:ascii="Times New Roman" w:hAnsi="Times New Roman"/>
                <w:sz w:val="24"/>
                <w:szCs w:val="24"/>
              </w:rPr>
              <w:t xml:space="preserve"> ФРМСП ЗАТО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DB2B8" w14:textId="77777777" w:rsidR="00E263FE" w:rsidRPr="009F0878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E32C9" w14:textId="365FD8D0" w:rsidR="00E263FE" w:rsidRPr="009F0878" w:rsidRDefault="009F0878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EF8BF" w14:textId="77777777" w:rsidR="00E263FE" w:rsidRPr="009F0878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9AC45" w14:textId="33D397BB" w:rsidR="00E263FE" w:rsidRPr="009F0878" w:rsidRDefault="009F0878" w:rsidP="009F0878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2E10F" w14:textId="30BF56B2" w:rsidR="00E263FE" w:rsidRPr="009F0878" w:rsidRDefault="009F0878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0B804" w14:textId="77777777" w:rsidR="00E263FE" w:rsidRPr="009F0878" w:rsidRDefault="00E263FE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5ACD" w14:textId="6B3DF5C4" w:rsidR="00E263FE" w:rsidRPr="009F0878" w:rsidRDefault="00E263FE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>-</w:t>
            </w:r>
            <w:r w:rsidR="008D1053" w:rsidRPr="009F0878">
              <w:rPr>
                <w:rFonts w:ascii="Times New Roman" w:hAnsi="Times New Roman"/>
                <w:sz w:val="24"/>
                <w:szCs w:val="24"/>
              </w:rPr>
              <w:t xml:space="preserve"> рация ЗАТО Северск,</w:t>
            </w:r>
            <w:r w:rsidR="00124DD2" w:rsidRPr="009F0878">
              <w:rPr>
                <w:rFonts w:ascii="Times New Roman" w:hAnsi="Times New Roman"/>
                <w:sz w:val="24"/>
                <w:szCs w:val="24"/>
              </w:rPr>
              <w:t xml:space="preserve"> Фонд «МКК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85327" w14:textId="77777777" w:rsidR="00E263FE" w:rsidRPr="009F0878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AA921" w14:textId="77777777" w:rsidR="00E263FE" w:rsidRPr="009F0878" w:rsidRDefault="00E263FE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6ABBA9DF" w14:textId="77777777" w:rsidTr="002C7A3E">
        <w:trPr>
          <w:trHeight w:val="2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1950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D713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5B28B" w14:textId="02ECE811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F52A4" w14:textId="558F7478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236BF" w14:textId="7B740472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AF6B5" w14:textId="2CDB8CFD" w:rsidR="008D1053" w:rsidRPr="009F0878" w:rsidRDefault="008D1053" w:rsidP="008D1053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755DE" w14:textId="7DBC9E3F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616DE" w14:textId="480FDD02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07BB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7CE8" w14:textId="76B05842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>, направленных на</w:t>
            </w:r>
            <w:r w:rsidR="00124DD2" w:rsidRPr="009F0878">
              <w:rPr>
                <w:rFonts w:ascii="Times New Roman" w:hAnsi="Times New Roman"/>
                <w:sz w:val="24"/>
                <w:szCs w:val="24"/>
              </w:rPr>
              <w:t xml:space="preserve"> обеспечение доступ</w:t>
            </w:r>
            <w:r w:rsidR="00124DD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DA04E" w14:textId="319C85E2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D1053" w:rsidRPr="006A0D3A" w14:paraId="43500EC0" w14:textId="77777777" w:rsidTr="002C7A3E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781A" w14:textId="7152B13E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587B" w14:textId="0C667B08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5B1F" w14:textId="528A9DC6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897" w14:textId="2AD393CA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BB03" w14:textId="11D98494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39FB" w14:textId="60BFCD39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2E7E" w14:textId="3930EB09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8F96" w14:textId="24B57E41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320E" w14:textId="61B9501D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FE47" w14:textId="1D4353D6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D6A9" w14:textId="3AF3F06A" w:rsidR="008D1053" w:rsidRPr="00B54310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D1053" w:rsidRPr="006A0D3A" w14:paraId="591FCC5F" w14:textId="77777777" w:rsidTr="002C7A3E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158A" w14:textId="77777777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5722" w14:textId="71412BB9" w:rsidR="008D1053" w:rsidRPr="009F0878" w:rsidRDefault="008D1053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Северск» в целях оказания финансовой поддержки субъектам 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E5A89" w14:textId="5534264E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439E6" w14:textId="0E079D8F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DF743" w14:textId="48A21B8C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37C7D" w14:textId="7AE89B7E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B9542" w14:textId="5026C88D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9FA9E" w14:textId="1E2A19A6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39C4" w14:textId="720F29A6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50127" w14:textId="574586A9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вым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ресурсам,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9ECD8" w14:textId="739B8DD1" w:rsidR="008D1053" w:rsidRPr="00B54310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1053" w:rsidRPr="006A0D3A" w14:paraId="7104EF94" w14:textId="77777777" w:rsidTr="002C7A3E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0D45" w14:textId="77777777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E63C" w14:textId="243F4ADB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7614B" w14:textId="77777777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C3763" w14:textId="1EB08645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5B331" w14:textId="449771C1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86407" w14:textId="23194186" w:rsidR="008D1053" w:rsidRPr="009F0878" w:rsidRDefault="008D1053" w:rsidP="008D1053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21285" w14:textId="09F7A49E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D5813" w14:textId="77777777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AFFC" w14:textId="21748C44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-кого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Адми-нистрации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443A4" w14:textId="77777777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3D667" w14:textId="77777777" w:rsidR="008D1053" w:rsidRPr="00B54310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6A8591D3" w14:textId="77777777" w:rsidTr="002C7A3E">
        <w:trPr>
          <w:trHeight w:val="83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E983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4465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AAF8E" w14:textId="77777777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DC4C2" w14:textId="618F1274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22F28" w14:textId="1D71931C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7BB7E" w14:textId="1BB197AA" w:rsidR="008D1053" w:rsidRPr="009F0878" w:rsidRDefault="008D1053" w:rsidP="008D1053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09FD3" w14:textId="25CF0002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02D55" w14:textId="77777777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DAE4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1B79" w14:textId="2440904D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микрозаймов, предоставленных с</w:t>
            </w:r>
            <w:r>
              <w:rPr>
                <w:rFonts w:ascii="Times New Roman" w:hAnsi="Times New Roman"/>
                <w:sz w:val="24"/>
                <w:szCs w:val="24"/>
              </w:rPr>
              <w:t>убъектам малого и сред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 xml:space="preserve">него предпринимательства,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B9EBD" w14:textId="77777777" w:rsidR="008D1053" w:rsidRPr="00B54310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8D1053" w:rsidRPr="006A0D3A" w14:paraId="56C4F897" w14:textId="77777777" w:rsidTr="002C7A3E">
        <w:trPr>
          <w:trHeight w:val="49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D3D" w14:textId="2F975068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AB1D5" w14:textId="5AF4693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8D1053" w:rsidRPr="006A0D3A" w14:paraId="3483CA63" w14:textId="77777777" w:rsidTr="002C7A3E">
        <w:trPr>
          <w:trHeight w:val="2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D82C3B" w14:textId="66C5EF31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453C18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F2894E8" w14:textId="77777777" w:rsidR="008D1053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«Расширение доступа субъектов малого и среднего предпринимательства к финансовым ресурсам, в том числе к льготному финансированию»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25BDE8" w14:textId="12E55982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34B77" w14:textId="191D8565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2FA6F" w14:textId="4B5E64BA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1 131,48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E44E0" w14:textId="7F4B0BE8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502F8" w14:textId="7D14C966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FA368" w14:textId="66F04B61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1 131,48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CB947" w14:textId="2B88A35A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CB33C" w14:textId="775AE7D4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>-рация ЗАТО Северск,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4C17D" w14:textId="2B278A8D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FB732" w14:textId="26FB18A5" w:rsidR="008D1053" w:rsidRPr="00B54310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8D1053" w:rsidRPr="006A0D3A" w14:paraId="623CF532" w14:textId="77777777" w:rsidTr="002C7A3E">
        <w:trPr>
          <w:trHeight w:val="126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1D184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F7E89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60F7B" w14:textId="69E0577A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C6FC" w14:textId="5E88E385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AA190" w14:textId="448D5D5A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5006E" w14:textId="7E431F15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E6430" w14:textId="700C5D37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65264" w14:textId="2560F919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38EB5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6A16D" w14:textId="61D8FB7E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совым</w:t>
            </w:r>
            <w:proofErr w:type="spellEnd"/>
            <w:r w:rsidRPr="009F0878">
              <w:rPr>
                <w:rFonts w:ascii="Times New Roman" w:hAnsi="Times New Roman"/>
                <w:sz w:val="24"/>
                <w:szCs w:val="24"/>
              </w:rPr>
              <w:t xml:space="preserve"> ресурсам, </w:t>
            </w:r>
            <w:proofErr w:type="spellStart"/>
            <w:r w:rsidRPr="009F087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BAD1D" w14:textId="1CAF0034" w:rsidR="008D1053" w:rsidRPr="00B54310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D1053" w:rsidRPr="006A0D3A" w14:paraId="51069FC7" w14:textId="77777777" w:rsidTr="002C7A3E">
        <w:trPr>
          <w:trHeight w:val="54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5D01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C7A1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04447" w14:textId="00A79B4B" w:rsidR="008D1053" w:rsidRPr="009F0878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83B00" w14:textId="38FD3BE7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C355C" w14:textId="65EFD479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7D368" w14:textId="3CB71D2B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5ED1D" w14:textId="57E6D416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62B15" w14:textId="4D63252F" w:rsidR="008D1053" w:rsidRPr="009F0878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8B49" w14:textId="77777777" w:rsidR="008D1053" w:rsidRPr="009F0878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F5460" w14:textId="621F82C4" w:rsidR="008D1053" w:rsidRPr="009F0878" w:rsidRDefault="008D1053" w:rsidP="00861F91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доступ-</w:t>
            </w: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</w:t>
            </w:r>
            <w:proofErr w:type="spellStart"/>
            <w:r w:rsidRPr="00B54310">
              <w:rPr>
                <w:rFonts w:ascii="Times New Roman" w:hAnsi="Times New Roman"/>
                <w:sz w:val="24"/>
                <w:szCs w:val="24"/>
              </w:rPr>
              <w:t>предпри</w:t>
            </w:r>
            <w:proofErr w:type="spellEnd"/>
            <w:r w:rsidRPr="00B54310">
              <w:rPr>
                <w:rFonts w:ascii="Times New Roman" w:hAnsi="Times New Roman"/>
                <w:sz w:val="24"/>
                <w:szCs w:val="24"/>
              </w:rPr>
              <w:t>-</w:t>
            </w:r>
            <w:r w:rsidR="00861F91" w:rsidRPr="00B54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61F91" w:rsidRPr="00B54310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="00861F91" w:rsidRPr="00B54310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="00861F91" w:rsidRPr="00B54310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="00861F91" w:rsidRPr="00B54310">
              <w:rPr>
                <w:rFonts w:ascii="Times New Roman" w:hAnsi="Times New Roman"/>
                <w:sz w:val="24"/>
                <w:szCs w:val="24"/>
              </w:rPr>
              <w:t>-</w:t>
            </w:r>
            <w:r w:rsidR="00124DD2" w:rsidRPr="00B54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24DD2" w:rsidRPr="00B54310">
              <w:rPr>
                <w:rFonts w:ascii="Times New Roman" w:hAnsi="Times New Roman"/>
                <w:sz w:val="24"/>
                <w:szCs w:val="24"/>
              </w:rPr>
              <w:t>совым</w:t>
            </w:r>
            <w:proofErr w:type="spellEnd"/>
            <w:r w:rsidR="00124DD2" w:rsidRPr="00B54310">
              <w:rPr>
                <w:rFonts w:ascii="Times New Roman" w:hAnsi="Times New Roman"/>
                <w:sz w:val="24"/>
                <w:szCs w:val="24"/>
              </w:rPr>
              <w:t xml:space="preserve"> ресурсам, </w:t>
            </w:r>
            <w:proofErr w:type="spellStart"/>
            <w:r w:rsidR="00124DD2" w:rsidRPr="00B5431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4AD3C" w14:textId="787000E3" w:rsidR="008D1053" w:rsidRPr="00B54310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61F91" w:rsidRPr="006A0D3A" w14:paraId="5FA297CB" w14:textId="77777777" w:rsidTr="002C7A3E">
        <w:trPr>
          <w:trHeight w:val="1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C3B2" w14:textId="2C9174B4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F7C" w14:textId="6336F2BB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396C" w14:textId="4E0AEBDD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D8F9" w14:textId="140767C3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A226" w14:textId="7B245B95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4F8B" w14:textId="3CDA68BA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42C4" w14:textId="21F07C51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26AF" w14:textId="21DDF39D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401" w14:textId="5AD78CC0" w:rsidR="00861F91" w:rsidRPr="009F0878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7F8D" w14:textId="1A3F7CDE" w:rsidR="00861F91" w:rsidRPr="00B54310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215B" w14:textId="10A5FF55" w:rsidR="00861F91" w:rsidRPr="00B54310" w:rsidRDefault="00861F91" w:rsidP="00861F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D1053" w:rsidRPr="006A0D3A" w14:paraId="0E60B630" w14:textId="77777777" w:rsidTr="002C7A3E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C271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63087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8D1053" w:rsidRPr="006A0D3A" w14:paraId="0F714D54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F3A0EC1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154C83F" w14:textId="4F2F8EE3" w:rsidR="008D1053" w:rsidRPr="00A77D3D" w:rsidRDefault="008D1053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доступнос-ти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для субъектов мало-го и среднего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предпри-нимательства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информа-ционной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консульта-ционной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поддержки по вопросам ведения предпринимательской деятельности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7DC0" w:rsidRPr="00A77D3D">
              <w:rPr>
                <w:rFonts w:ascii="Times New Roman" w:hAnsi="Times New Roman"/>
                <w:sz w:val="24"/>
                <w:szCs w:val="24"/>
              </w:rPr>
              <w:t>(до 31.12.2025)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A77D3D" w:rsidRPr="00A77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2F354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D9A34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1C209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DCAEE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EE95F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BC457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9F82DD8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3BB6B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9CCC4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0064C37A" w14:textId="77777777" w:rsidTr="002C7A3E">
        <w:trPr>
          <w:trHeight w:val="283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45FE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D6C5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37ED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82BF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B8C5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402D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B353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3ABC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385B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D0C7" w14:textId="31A4C60D" w:rsidR="008D1053" w:rsidRPr="00A77D3D" w:rsidRDefault="008D1053" w:rsidP="00A77D3D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меропри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для субъекто</w:t>
            </w:r>
            <w:r w:rsidR="00A77D3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A77D3D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A77D3D">
              <w:rPr>
                <w:rFonts w:ascii="Times New Roman" w:hAnsi="Times New Roman"/>
                <w:sz w:val="24"/>
                <w:szCs w:val="24"/>
              </w:rPr>
              <w:t>-лого и среднего пред-</w:t>
            </w:r>
            <w:proofErr w:type="spellStart"/>
            <w:r w:rsidR="00A77D3D">
              <w:rPr>
                <w:rFonts w:ascii="Times New Roman" w:hAnsi="Times New Roman"/>
                <w:sz w:val="24"/>
                <w:szCs w:val="24"/>
              </w:rPr>
              <w:t>принима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ин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сультационной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поддер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жки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по вопросам веде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предприниматель</w:t>
            </w:r>
            <w:r w:rsidR="00A77D3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деятельности,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3456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D1053" w:rsidRPr="006A0D3A" w14:paraId="22BC9EE6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B557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AB57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1EF30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1E253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4547C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9D3B7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BF5EF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6C5BD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BD6D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BC94E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66C7C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58B47A36" w14:textId="77777777" w:rsidTr="002C7A3E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ACD4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2199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4C997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68BFB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50C21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F0FB4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A2B54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D2589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C173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B39F5" w14:textId="5BD25C88" w:rsidR="008D1053" w:rsidRPr="00A77D3D" w:rsidRDefault="008D1053" w:rsidP="00AD219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B5C65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D1053" w:rsidRPr="006A0D3A" w14:paraId="7D90E6FC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E6D7B72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9258F6C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BCEE5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CE48E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912B9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0212B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53FEC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1F748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9D867FD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-рация ЗАТО Северск, Ассоциация «НП «АРП-Северск», Фонд «МКК ФРМСП 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A1EC9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C08F7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3B6F99A7" w14:textId="77777777" w:rsidTr="002C7A3E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4A1B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9D1B0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E2BA6" w14:textId="77777777" w:rsidR="008D1053" w:rsidRPr="00A77D3D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D4990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BCD03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4D2AB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2B73A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BDC07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B59B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7FCF0" w14:textId="77777777" w:rsidR="008D1053" w:rsidRPr="00A77D3D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F3FCD" w14:textId="77777777" w:rsidR="008D1053" w:rsidRPr="00A77D3D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2194" w:rsidRPr="006A0D3A" w14:paraId="23CEE9CC" w14:textId="77777777" w:rsidTr="002C7A3E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B9FF" w14:textId="65764DF6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4207" w14:textId="0699BB13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F0F1" w14:textId="52AA802C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24B2" w14:textId="720401A1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7DA8" w14:textId="1EBF820A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6A53" w14:textId="33EC798C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D940" w14:textId="11FFC761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6A0E" w14:textId="1C908DB6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7407" w14:textId="70993ECE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FB52" w14:textId="420B4DD0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5D45" w14:textId="46B4EA78" w:rsidR="00AD2194" w:rsidRPr="00A77D3D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77D3D" w:rsidRPr="006A0D3A" w14:paraId="4B26F1E3" w14:textId="77777777" w:rsidTr="002C7A3E">
        <w:trPr>
          <w:trHeight w:val="42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3C75" w14:textId="7DEBBF91" w:rsidR="00A77D3D" w:rsidRPr="00A77D3D" w:rsidRDefault="00A77D3D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96CFC" w14:textId="58211928" w:rsidR="00A77D3D" w:rsidRPr="00A77D3D" w:rsidRDefault="00A77D3D" w:rsidP="00A77D3D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AD2194" w:rsidRPr="006A0D3A" w14:paraId="37F07796" w14:textId="77777777" w:rsidTr="002C7A3E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CADED9" w14:textId="076F106D" w:rsidR="00AD2194" w:rsidRPr="00A77D3D" w:rsidRDefault="00AD2194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AD5DC38" w14:textId="77777777" w:rsidR="00AD2194" w:rsidRPr="00A77D3D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5F03FE2" w14:textId="77777777" w:rsid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DD41442" w14:textId="4CCFB970" w:rsidR="00AD2194" w:rsidRPr="00A77D3D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9F141" w14:textId="175D391D" w:rsidR="00AD2194" w:rsidRPr="00A77D3D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93D2E" w14:textId="2593E97E" w:rsidR="00AD2194" w:rsidRPr="00A77D3D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CDD36" w14:textId="36714FD4" w:rsidR="00AD2194" w:rsidRPr="00A77D3D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F2FBE" w14:textId="341055AD" w:rsidR="00AD2194" w:rsidRPr="00A77D3D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75EAB" w14:textId="71B3A9A2" w:rsidR="00AD2194" w:rsidRPr="00A77D3D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7AD5F" w14:textId="147F9940" w:rsidR="00AD2194" w:rsidRPr="00A77D3D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22FAE4" w14:textId="426760B7" w:rsidR="00AD2194" w:rsidRPr="00A77D3D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D2194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AD2194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CD74" w14:textId="707C6EE8" w:rsidR="00AD2194" w:rsidRPr="00A77D3D" w:rsidRDefault="00AD2194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99FB3" w14:textId="70B7BE74" w:rsidR="00AD2194" w:rsidRPr="00A77D3D" w:rsidRDefault="00AD2194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D2194" w:rsidRPr="006A0D3A" w14:paraId="7D8156AF" w14:textId="77777777" w:rsidTr="002C7A3E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1406D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E18265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2CA4" w14:textId="07F1A888" w:rsidR="00AD2194" w:rsidRPr="00A77D3D" w:rsidRDefault="00AD2194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16225" w14:textId="5CDB3130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F2C17" w14:textId="5FFAD8B9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B3191" w14:textId="35592CB1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95EE4" w14:textId="391442F7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A3B27" w14:textId="5959CE34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C176B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2BF3" w14:textId="504B101C" w:rsidR="00AD2194" w:rsidRPr="00A77D3D" w:rsidRDefault="00AD2194" w:rsidP="00A77D3D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для субъектов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-лого и среднего пред-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ин-формационной и кон-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сультационной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поддер-жки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по вопросам веде-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предприниматель-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деятельности,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1FF70" w14:textId="2911E42D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2194" w:rsidRPr="006A0D3A" w14:paraId="38556D24" w14:textId="77777777" w:rsidTr="002C7A3E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E68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B998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7BF94" w14:textId="2E6B581B" w:rsidR="00AD2194" w:rsidRPr="00A77D3D" w:rsidRDefault="00AD2194" w:rsidP="00A7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D75EB" w14:textId="671FE1C4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19A74" w14:textId="4D2513DD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F2511" w14:textId="2277E233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DB73F" w14:textId="6C2D7AFE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BBCF5" w14:textId="27D45285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F15F" w14:textId="77777777" w:rsidR="00AD2194" w:rsidRPr="00A77D3D" w:rsidRDefault="00AD2194" w:rsidP="00A77D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4B8C8" w14:textId="5C9E1E15" w:rsidR="00AD2194" w:rsidRPr="00A77D3D" w:rsidRDefault="00AD2194" w:rsidP="00A77D3D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для субъектов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>-лого и среднего пред-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ин-формационной и кон-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сультационной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поддер-жки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по вопросам веде-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предприниматель-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Pr="00A77D3D">
              <w:rPr>
                <w:rFonts w:ascii="Times New Roman" w:hAnsi="Times New Roman"/>
                <w:sz w:val="24"/>
                <w:szCs w:val="24"/>
              </w:rPr>
              <w:t xml:space="preserve"> деятельности, </w:t>
            </w:r>
            <w:proofErr w:type="spellStart"/>
            <w:r w:rsidRPr="00A77D3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1A075" w14:textId="02BF95B2" w:rsidR="00AD2194" w:rsidRPr="00A77D3D" w:rsidRDefault="00AD2194" w:rsidP="00A77D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1053" w:rsidRPr="006A0D3A" w14:paraId="2BD47D98" w14:textId="77777777" w:rsidTr="002C7A3E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40A2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3828F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8D1053" w:rsidRPr="006A0D3A" w14:paraId="0B664DF2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FB4D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6C99" w14:textId="77563131" w:rsidR="008D1053" w:rsidRPr="00DD1BEC" w:rsidRDefault="008D1053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7DC0" w:rsidRPr="00DD1BEC">
              <w:rPr>
                <w:rFonts w:ascii="Times New Roman" w:hAnsi="Times New Roman"/>
                <w:sz w:val="24"/>
                <w:szCs w:val="24"/>
              </w:rPr>
              <w:t>(до 31.12.2025)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DD1BEC" w:rsidRPr="00DD1B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60930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B6DF4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D254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2AC32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4BF2C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6DFFE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BC10E" w14:textId="71A0DA92" w:rsidR="008D1053" w:rsidRPr="00DD1BEC" w:rsidRDefault="008D1053" w:rsidP="00DD1B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-рация ЗАТО Северск, Ассоциация «НП «АРП-Северск», 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A0F40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7E9EF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157CCF4E" w14:textId="77777777" w:rsidTr="002C7A3E">
        <w:trPr>
          <w:trHeight w:val="126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E167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17DE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C6568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B24BE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D5E52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84CB3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351DC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82ECE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84C0F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AB046" w14:textId="6D675B09" w:rsidR="008D1053" w:rsidRPr="00DD1BEC" w:rsidRDefault="008D1053" w:rsidP="00DD1BEC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меропри</w:t>
            </w:r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предпри</w:t>
            </w:r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ориенти</w:t>
            </w:r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DD1BEC" w:rsidRPr="00DD1BEC">
              <w:rPr>
                <w:rFonts w:ascii="Times New Roman" w:hAnsi="Times New Roman"/>
                <w:sz w:val="24"/>
                <w:szCs w:val="24"/>
              </w:rPr>
              <w:t>молодежь,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91238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D1BEC" w:rsidRPr="006A0D3A" w14:paraId="4CE1D7C8" w14:textId="77777777" w:rsidTr="002C7A3E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730D" w14:textId="2E1ADDF6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82C6" w14:textId="57C1F15F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0E9F3" w14:textId="46559C88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C1194" w14:textId="5D62F122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B2FD0" w14:textId="37C99C7D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5F842" w14:textId="4C8539E8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1D093" w14:textId="2E0B5299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B4DA7" w14:textId="036C7ED8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C69F" w14:textId="744ACDFA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6C27E" w14:textId="74CCE1C9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011A6" w14:textId="72FEC07F" w:rsidR="00DD1BEC" w:rsidRPr="00DD1BEC" w:rsidRDefault="00DD1BEC" w:rsidP="00DD1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D1BEC" w:rsidRPr="006A0D3A" w14:paraId="48A2F196" w14:textId="77777777" w:rsidTr="002C7A3E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96D6" w14:textId="77777777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5F8A" w14:textId="77777777" w:rsidR="00DD1BEC" w:rsidRPr="00DD1BEC" w:rsidRDefault="00DD1BEC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51C21" w14:textId="77777777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50683" w14:textId="77777777" w:rsidR="00DD1BEC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7B857" w14:textId="77777777" w:rsidR="00DD1BEC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7B90C" w14:textId="77777777" w:rsidR="00DD1BEC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2DA39" w14:textId="77777777" w:rsidR="00DD1BEC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AA6E1" w14:textId="77777777" w:rsidR="00DD1BEC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EE57" w14:textId="42EDFC3D" w:rsidR="00DD1BEC" w:rsidRPr="00DD1BEC" w:rsidRDefault="00DD1BEC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448F5" w14:textId="6FFB2138" w:rsidR="00DD1BEC" w:rsidRPr="00DD1BEC" w:rsidRDefault="00DD1BEC" w:rsidP="00DD1BEC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включая школьников,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FD88A" w14:textId="77777777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194" w:rsidRPr="006A0D3A" w14:paraId="0BD57E4E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C258B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F0FA0" w14:textId="77777777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Организация и (или)</w:t>
            </w:r>
          </w:p>
          <w:p w14:paraId="4C893776" w14:textId="5955E07D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ориентиро</w:t>
            </w:r>
            <w:proofErr w:type="spellEnd"/>
            <w:r w:rsidR="00DD1BEC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18E45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BD630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4E991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62E0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B0750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45D09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C03AF" w14:textId="77777777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171D4FF" w14:textId="5D8644C9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5135A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3FEF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2194" w:rsidRPr="006A0D3A" w14:paraId="1F9691B5" w14:textId="77777777" w:rsidTr="002C7A3E">
        <w:trPr>
          <w:trHeight w:val="22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B79C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59A315" w14:textId="7A653BAB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21413" w14:textId="77777777" w:rsidR="00AD2194" w:rsidRPr="00DD1BEC" w:rsidRDefault="00AD2194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906A0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00D46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A3EE0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AE85F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16BEA" w14:textId="77777777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05BCF5" w14:textId="3675737B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EF1BF" w14:textId="0145C09E" w:rsidR="00AD2194" w:rsidRPr="00DD1BEC" w:rsidRDefault="00AD2194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мероприятий, 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D1836" w14:textId="0462D864" w:rsidR="00AD2194" w:rsidRPr="00DD1BEC" w:rsidRDefault="00AD2194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D2194" w:rsidRPr="006A0D3A" w14:paraId="6B36CF45" w14:textId="77777777" w:rsidTr="002C7A3E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7203" w14:textId="2BF73805" w:rsidR="00AD2194" w:rsidRPr="00DD1BEC" w:rsidRDefault="00AD2194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3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6A1D" w14:textId="462CD7BB" w:rsidR="00AD2194" w:rsidRPr="00DD1BEC" w:rsidRDefault="00AD2194" w:rsidP="00AD2194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DD1BEC" w:rsidRPr="006A0D3A" w14:paraId="7DC085AB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4A3713" w14:textId="415CF873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2CCDB9" w14:textId="77777777" w:rsidR="00DD1BEC" w:rsidRPr="00DD1BEC" w:rsidRDefault="00DD1BEC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0482A7F4" w14:textId="432E7042" w:rsidR="00173091" w:rsidRDefault="00DD1BEC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«Вовлечение молодежи в предприниматель</w:t>
            </w:r>
            <w:r w:rsidR="00173091"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скую деятельность, в том числе посредством привлечения школьников и молодежи в инновационную деятельность»</w:t>
            </w:r>
            <w:r w:rsidR="001730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2F95C4" w14:textId="2371F14B" w:rsidR="00DD1BEC" w:rsidRPr="00DD1BEC" w:rsidRDefault="00173091" w:rsidP="008D10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14D15" w14:textId="36560276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6E00A" w14:textId="4E920E20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DCF6D" w14:textId="5434BEFC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B62BD" w14:textId="068FAFD4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7B3D7" w14:textId="5159092B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B2E60" w14:textId="5FC19674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DEE899" w14:textId="05785E5F" w:rsidR="00DD1BEC" w:rsidRPr="00DD1BEC" w:rsidRDefault="00DD1BEC" w:rsidP="008D10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</w:t>
            </w:r>
            <w:r>
              <w:t xml:space="preserve"> 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E199E" w14:textId="3688B810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96264" w14:textId="360A1927" w:rsidR="00DD1BEC" w:rsidRPr="00DD1BEC" w:rsidRDefault="00DD1BEC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D1BEC" w:rsidRPr="006A0D3A" w14:paraId="4CD96358" w14:textId="77777777" w:rsidTr="002C7A3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6D0B0" w14:textId="77777777" w:rsidR="00DD1BEC" w:rsidRPr="006A0D3A" w:rsidRDefault="00DD1BEC" w:rsidP="00AD219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0B1E1" w14:textId="77777777" w:rsidR="00DD1BEC" w:rsidRPr="00DD1BEC" w:rsidRDefault="00DD1BEC" w:rsidP="00AD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4B237" w14:textId="7B5E08CC" w:rsidR="00DD1BEC" w:rsidRPr="00DD1BEC" w:rsidRDefault="00DD1BEC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5F201" w14:textId="618472BE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1B3F4" w14:textId="3132CDF3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17C32" w14:textId="05139E7A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65ADD" w14:textId="5CB34E77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89BD1" w14:textId="65D60225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5800" w14:textId="77777777" w:rsidR="00DD1BEC" w:rsidRPr="00DD1BEC" w:rsidRDefault="00DD1BEC" w:rsidP="00AD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2BEE3" w14:textId="631FA1A7" w:rsidR="00DD1BEC" w:rsidRPr="00DD1BEC" w:rsidRDefault="00DD1BEC" w:rsidP="00DD1BEC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на молодежь, включая школьников,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1B77F" w14:textId="2250B046" w:rsidR="00DD1BEC" w:rsidRPr="00DD1BEC" w:rsidRDefault="00DD1BEC" w:rsidP="00FA6A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D1BEC" w:rsidRPr="006A0D3A" w14:paraId="73B00BD6" w14:textId="77777777" w:rsidTr="002C7A3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969F" w14:textId="77777777" w:rsidR="00DD1BEC" w:rsidRPr="006A0D3A" w:rsidRDefault="00DD1BEC" w:rsidP="00AD219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478C" w14:textId="77777777" w:rsidR="00DD1BEC" w:rsidRPr="00DD1BEC" w:rsidRDefault="00DD1BEC" w:rsidP="00AD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8CB61" w14:textId="0C872D0C" w:rsidR="00DD1BEC" w:rsidRPr="00DD1BEC" w:rsidRDefault="00DD1BEC" w:rsidP="00AD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F3C75" w14:textId="38D7E101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EFD6A" w14:textId="4CDFAD51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CAC18" w14:textId="3C08E0FB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2CD5D" w14:textId="3BABCDE2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D4EEA" w14:textId="490622A1" w:rsidR="00DD1BEC" w:rsidRPr="00DD1BEC" w:rsidRDefault="00DD1BEC" w:rsidP="00AD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3096" w14:textId="77777777" w:rsidR="00DD1BEC" w:rsidRPr="00DD1BEC" w:rsidRDefault="00DD1BEC" w:rsidP="00AD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9D291" w14:textId="4B0B3D39" w:rsidR="00DD1BEC" w:rsidRPr="00DD1BEC" w:rsidRDefault="00DD1BEC" w:rsidP="00DD1BEC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</w:t>
            </w:r>
            <w:proofErr w:type="spellEnd"/>
            <w:r w:rsidRPr="00DD1BEC">
              <w:rPr>
                <w:rFonts w:ascii="Times New Roman" w:hAnsi="Times New Roman"/>
                <w:sz w:val="24"/>
                <w:szCs w:val="24"/>
              </w:rPr>
              <w:t xml:space="preserve"> на молодежь, включая школьников, </w:t>
            </w:r>
            <w:proofErr w:type="spellStart"/>
            <w:r w:rsidRPr="00DD1B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FE9FB" w14:textId="3018E5FB" w:rsidR="00DD1BEC" w:rsidRPr="00DD1BEC" w:rsidRDefault="00DD1BEC" w:rsidP="00FA6A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D1053" w:rsidRPr="006A0D3A" w14:paraId="1034BAE9" w14:textId="77777777" w:rsidTr="002C7A3E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6141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B7C1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54957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B93D5" w14:textId="428FADEE" w:rsidR="008D1053" w:rsidRPr="00DD1BEC" w:rsidRDefault="00DD1BEC" w:rsidP="00DD1BEC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3045C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AF6D2" w14:textId="398D3407" w:rsidR="008D1053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B8F03" w14:textId="7E287F4A" w:rsidR="008D1053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A2CD2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601D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1FA9F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8878C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2CF4D3DE" w14:textId="77777777" w:rsidTr="002C7A3E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4733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3F19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49E89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2E2BD" w14:textId="2468857B" w:rsidR="008D1053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10E87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72EC7" w14:textId="3281AA77" w:rsidR="008D1053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A820E" w14:textId="7D962A68" w:rsidR="008D1053" w:rsidRPr="00DD1BEC" w:rsidRDefault="00DD1BEC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C0D01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C8DC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59689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CCDEC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61331AD0" w14:textId="77777777" w:rsidTr="002C7A3E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AC50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4989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4E9C2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87AEA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028C4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8C52A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0AD8D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EFD7F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D3F7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39AF9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D200A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D1053" w:rsidRPr="006A0D3A" w14:paraId="18AD1011" w14:textId="77777777" w:rsidTr="002C7A3E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8F15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D338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50D33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8144D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F9F58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0D6D9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F219E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97B9F" w14:textId="77777777" w:rsidR="008D1053" w:rsidRPr="00DD1BEC" w:rsidRDefault="008D1053" w:rsidP="008D10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58B4" w14:textId="77777777" w:rsidR="008D1053" w:rsidRPr="00DD1BEC" w:rsidRDefault="008D1053" w:rsidP="008D1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FD857" w14:textId="77777777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B7179" w14:textId="5C20CA3C" w:rsidR="008D1053" w:rsidRPr="00DD1BEC" w:rsidRDefault="008D1053" w:rsidP="008D10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  <w:r w:rsidR="00B67DC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A113071" w14:textId="77777777" w:rsidR="004F2B43" w:rsidRPr="00BF793B" w:rsidRDefault="004F2B43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107C2B42" w14:textId="77777777" w:rsidR="00107502" w:rsidRPr="00BF793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107502" w:rsidRPr="00BF793B" w:rsidSect="002C7A3E">
          <w:headerReference w:type="default" r:id="rId12"/>
          <w:footerReference w:type="default" r:id="rId13"/>
          <w:pgSz w:w="16838" w:h="11906" w:orient="landscape" w:code="9"/>
          <w:pgMar w:top="1701" w:right="1134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44EE1695" w14:textId="051CFB5B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4</w:t>
      </w:r>
    </w:p>
    <w:p w14:paraId="7CE52AEA" w14:textId="4C0C0B5E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к постановлению </w:t>
      </w:r>
    </w:p>
    <w:p w14:paraId="7EAC5C93" w14:textId="2186D0FC" w:rsidR="00857467" w:rsidRPr="00C27051" w:rsidRDefault="00857467" w:rsidP="008574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Администрации ЗАТО Северск  </w:t>
      </w:r>
    </w:p>
    <w:p w14:paraId="28869BBE" w14:textId="77777777" w:rsidR="00C251F8" w:rsidRPr="00C27CC7" w:rsidRDefault="00C251F8" w:rsidP="00C251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30.10.2025</w:t>
      </w:r>
      <w:r w:rsidRPr="00C27051">
        <w:rPr>
          <w:sz w:val="24"/>
          <w:szCs w:val="24"/>
        </w:rPr>
        <w:t xml:space="preserve">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2650-па</w:t>
      </w:r>
      <w:r w:rsidRPr="00C27051">
        <w:rPr>
          <w:sz w:val="24"/>
          <w:szCs w:val="24"/>
        </w:rPr>
        <w:t>__</w:t>
      </w:r>
    </w:p>
    <w:p w14:paraId="4F1186BD" w14:textId="77777777" w:rsidR="00C251F8" w:rsidRDefault="00C251F8" w:rsidP="00C251F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B6E0484" w14:textId="7446F8C0" w:rsidR="000C4193" w:rsidRPr="00BF793B" w:rsidRDefault="00B87933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bookmarkStart w:id="3" w:name="Par6508"/>
      <w:bookmarkEnd w:id="3"/>
      <w:r>
        <w:rPr>
          <w:rFonts w:ascii="Times New Roman" w:hAnsi="Times New Roman"/>
          <w:bCs/>
          <w:sz w:val="24"/>
          <w:szCs w:val="24"/>
        </w:rPr>
        <w:t>«</w:t>
      </w:r>
      <w:r w:rsidR="000C4193" w:rsidRPr="00BF793B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6649A67B" w14:textId="0ECD15C5" w:rsidR="00107502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F2B43" w:rsidRPr="00BF793B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подпрограммы 3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Создание общественной (социальной) среды, благоприятной</w:t>
      </w:r>
      <w:r w:rsidR="00884947" w:rsidRPr="00BF793B">
        <w:rPr>
          <w:rFonts w:ascii="Times New Roman" w:hAnsi="Times New Roman"/>
          <w:bCs/>
          <w:sz w:val="24"/>
          <w:szCs w:val="24"/>
        </w:rPr>
        <w:t xml:space="preserve"> </w:t>
      </w:r>
      <w:r w:rsidR="00107502" w:rsidRPr="00BF793B">
        <w:rPr>
          <w:rFonts w:ascii="Times New Roman" w:hAnsi="Times New Roman"/>
          <w:bCs/>
          <w:sz w:val="24"/>
          <w:szCs w:val="24"/>
        </w:rPr>
        <w:t>для развития бизнеса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</w:p>
    <w:p w14:paraId="6CC8E727" w14:textId="77777777" w:rsidR="00BF793B" w:rsidRPr="00BF793B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3284BA1D" w14:textId="77777777" w:rsidR="00107502" w:rsidRPr="00BF793B" w:rsidRDefault="00107502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F793B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62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878"/>
        <w:gridCol w:w="1136"/>
        <w:gridCol w:w="992"/>
        <w:gridCol w:w="1134"/>
        <w:gridCol w:w="1134"/>
        <w:gridCol w:w="992"/>
        <w:gridCol w:w="1559"/>
        <w:gridCol w:w="2552"/>
        <w:gridCol w:w="852"/>
      </w:tblGrid>
      <w:tr w:rsidR="00BF793B" w:rsidRPr="00BF793B" w14:paraId="5C03B809" w14:textId="77777777" w:rsidTr="00BF793B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C6EC" w14:textId="30F8F32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02426" w14:textId="409DB05E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7AC88" w14:textId="6A7F7B3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B872" w14:textId="1B0568D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BB7E" w14:textId="5148E9CB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8E97" w14:textId="33A84D1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 xml:space="preserve">Участники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подпрог-раммы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, участники мероприятия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60B13" w14:textId="5E786F50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793B" w:rsidRPr="00BF793B" w14:paraId="0ECF4849" w14:textId="77777777" w:rsidTr="00BF793B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0CE9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FFBD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DF3B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D803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513AF" w14:textId="45A6BBA2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феде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рально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бюд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жета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согла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сованию (прог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EF0DD" w14:textId="0202921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A2C4A">
              <w:rPr>
                <w:rFonts w:ascii="Times New Roman" w:hAnsi="Times New Roman"/>
                <w:sz w:val="24"/>
                <w:szCs w:val="24"/>
              </w:rPr>
              <w:t>сог-ласова-нию</w:t>
            </w:r>
            <w:proofErr w:type="spellEnd"/>
            <w:r w:rsidRPr="001A2C4A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AEC2E" w14:textId="1B07FED9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8CC1" w14:textId="320417C5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внебюд-жетных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-ников (по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сог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ласова-нию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(прог-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D0EF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2E60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F2A5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значе-ния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</w:p>
        </w:tc>
      </w:tr>
      <w:tr w:rsidR="00332495" w:rsidRPr="00BF793B" w14:paraId="5D971CC0" w14:textId="77777777" w:rsidTr="00BC3642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CFAB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A0F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F3FB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CC98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BABF6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0E27F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DEBB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8B38E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D33E3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C7B7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A0C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32495" w:rsidRPr="00BF793B" w14:paraId="079C6287" w14:textId="77777777" w:rsidTr="006051C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E22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E6A9A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»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576E76" w:rsidRPr="00BF793B" w14:paraId="17B7A23A" w14:textId="77777777" w:rsidTr="00BC3642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57C7A96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377800B" w14:textId="21315391" w:rsidR="00576E76" w:rsidRPr="00BF793B" w:rsidRDefault="00576E76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мероприя-тий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направленных на формирование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механиз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-мов эффективного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взаи-модействия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между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биз-несом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и властью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7FEA2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0887B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0CBCC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7274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AA44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D680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9068" w14:textId="31063509" w:rsidR="00576E76" w:rsidRPr="00BF793B" w:rsidRDefault="00576E76" w:rsidP="00BF79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Совет по развитию и поддержке </w:t>
            </w:r>
            <w:proofErr w:type="spellStart"/>
            <w:r w:rsidR="00C62621"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CEB00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05DB3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0FC42F01" w14:textId="77777777" w:rsidTr="00C62621">
        <w:trPr>
          <w:trHeight w:val="562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4AD5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BD53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1DB04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BF55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F7F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29A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2ABF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CD018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F1A1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D6DDA" w14:textId="0CF6B25A" w:rsidR="00576E76" w:rsidRPr="00BF793B" w:rsidRDefault="00576E76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мероп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вза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F793B" w:rsidRPr="00BF793B">
              <w:rPr>
                <w:rFonts w:ascii="Times New Roman" w:hAnsi="Times New Roman"/>
                <w:sz w:val="24"/>
                <w:szCs w:val="24"/>
              </w:rPr>
              <w:t>общест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="00C62621">
              <w:rPr>
                <w:rFonts w:ascii="Times New Roman" w:hAnsi="Times New Roman"/>
                <w:sz w:val="24"/>
                <w:szCs w:val="24"/>
              </w:rPr>
              <w:t>в</w:t>
            </w:r>
            <w:r w:rsidR="00BF793B" w:rsidRPr="00BF793B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F793B" w:rsidRPr="00BF793B">
              <w:rPr>
                <w:rFonts w:ascii="Times New Roman" w:hAnsi="Times New Roman"/>
                <w:sz w:val="24"/>
                <w:szCs w:val="24"/>
              </w:rPr>
              <w:t>, бизнеса, органов</w:t>
            </w:r>
            <w:r w:rsidR="00C62621" w:rsidRPr="00BF793B">
              <w:rPr>
                <w:rFonts w:ascii="Times New Roman" w:hAnsi="Times New Roman"/>
                <w:sz w:val="24"/>
                <w:szCs w:val="24"/>
              </w:rPr>
              <w:t xml:space="preserve"> местного </w:t>
            </w:r>
            <w:proofErr w:type="spellStart"/>
            <w:r w:rsidR="00C62621" w:rsidRPr="00BF793B">
              <w:rPr>
                <w:rFonts w:ascii="Times New Roman" w:hAnsi="Times New Roman"/>
                <w:sz w:val="24"/>
                <w:szCs w:val="24"/>
              </w:rPr>
              <w:t>самоуправ</w:t>
            </w:r>
            <w:proofErr w:type="spellEnd"/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C1F2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793B" w:rsidRPr="00BF793B" w14:paraId="2A549AE9" w14:textId="77777777" w:rsidTr="00BC3642">
        <w:trPr>
          <w:trHeight w:val="2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EEE" w14:textId="2E1A3734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DF97" w14:textId="3EC4A31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5024" w14:textId="18B1F4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35F8" w14:textId="7E08A2C6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2A1C" w14:textId="2C598B61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44CB" w14:textId="0244CF0D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0AAB" w14:textId="24C7CB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23C1" w14:textId="1FE1C25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7098" w14:textId="32E9C97E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23A6" w14:textId="4DE3B599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C7F" w14:textId="33BA8BB8" w:rsidR="00BF793B" w:rsidRPr="00534B51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F793B" w:rsidRPr="00BF793B" w14:paraId="31FAC485" w14:textId="77777777" w:rsidTr="00BC3642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CCA0" w14:textId="77777777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E673" w14:textId="7C5F9F57" w:rsidR="00BF793B" w:rsidRPr="00BF793B" w:rsidRDefault="00B87933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98D4" w14:textId="77777777" w:rsidR="00BF793B" w:rsidRPr="00BF793B" w:rsidRDefault="00BF793B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C8B1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19AC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C090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2F6E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3DA5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9CA4" w14:textId="64B28E33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EDD0" w14:textId="4C8E5F9C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FACF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495" w:rsidRPr="00BF793B" w14:paraId="3E55F97D" w14:textId="77777777" w:rsidTr="00BC3642">
        <w:trPr>
          <w:trHeight w:val="11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CAF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EFA0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B0D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A661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C8D07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B103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B1E65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9FCE8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1F8E" w14:textId="3BCBEA56" w:rsidR="00332495" w:rsidRPr="00BF793B" w:rsidRDefault="00332495" w:rsidP="00BC364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Совет по развитию и поддержке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F6B2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F2FB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32495" w:rsidRPr="00BF793B" w14:paraId="6B7DC087" w14:textId="77777777" w:rsidTr="00BC364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F5D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2E1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656DD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F4EB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B10F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3801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F76A0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6A022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012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C30D5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A1D2A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76E76" w:rsidRPr="00BF793B" w14:paraId="6653AB14" w14:textId="77777777" w:rsidTr="00C62621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4FBB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9864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51DE7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8FE23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A48A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2E50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8D8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E893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DAD4" w14:textId="06BD01D7" w:rsidR="00576E76" w:rsidRPr="00BF793B" w:rsidRDefault="00576E76" w:rsidP="00534B5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534B51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EBF8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7311A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7C569CD4" w14:textId="77777777" w:rsidTr="00BF793B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090A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9840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7C45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4FA06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8BB1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DD4B2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56FC1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D16B4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DE32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4DFBB" w14:textId="24D1FF93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прове</w:t>
            </w:r>
            <w:proofErr w:type="spellEnd"/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денных Единых дней приема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мателей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7F24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534B51" w:rsidRPr="00BF793B" w14:paraId="7DE84550" w14:textId="77777777" w:rsidTr="00534B51">
        <w:trPr>
          <w:trHeight w:val="43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3F1D" w14:textId="539F02CE" w:rsidR="00534B51" w:rsidRPr="00BF793B" w:rsidRDefault="00534B51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A1EB1" w14:textId="163B6B7C" w:rsidR="00534B51" w:rsidRPr="00BF793B" w:rsidRDefault="00534B51" w:rsidP="00534B5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BC3642" w:rsidRPr="00BF793B" w14:paraId="08DC5047" w14:textId="77777777" w:rsidTr="00BC3642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B25E2A" w14:textId="30CC507A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0C13C7" w14:textId="77777777" w:rsidR="00BC3642" w:rsidRDefault="00BC364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6AEA56E" w14:textId="77777777" w:rsidR="00BC3642" w:rsidRDefault="00BC364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32D32AE1" w14:textId="0C5C70BA" w:rsidR="00BC3642" w:rsidRPr="00BF793B" w:rsidRDefault="00BC364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0C75D" w14:textId="5AF37A25" w:rsidR="00BC3642" w:rsidRPr="00BF793B" w:rsidRDefault="00BC3642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D3286" w14:textId="4CD1DE18" w:rsidR="00BC3642" w:rsidRPr="00BF793B" w:rsidRDefault="00BC364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7FC31" w14:textId="2A4209F3" w:rsidR="00BC3642" w:rsidRPr="00BF793B" w:rsidRDefault="00BC364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2E8E1" w14:textId="428470D7" w:rsidR="00BC3642" w:rsidRPr="00BF793B" w:rsidRDefault="00BC364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CA3A1" w14:textId="6DE9BF78" w:rsidR="00BC3642" w:rsidRPr="00BF793B" w:rsidRDefault="00BC364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E318D" w14:textId="3B6356DB" w:rsidR="00BC3642" w:rsidRPr="00BF793B" w:rsidRDefault="00BC364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53FD4CE" w14:textId="7D0A0912" w:rsidR="00BC3642" w:rsidRPr="00BF793B" w:rsidRDefault="00BC3642" w:rsidP="00576E7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Совет по развитию и поддержке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-мательства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38992" w14:textId="39E2773D" w:rsidR="00BC3642" w:rsidRPr="00BF793B" w:rsidRDefault="00BC364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1A2B8" w14:textId="4005285E" w:rsidR="00BC3642" w:rsidRPr="00BF793B" w:rsidRDefault="00BC364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C3642" w:rsidRPr="00BF793B" w14:paraId="4A591AC1" w14:textId="77777777" w:rsidTr="00DA094E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1D432" w14:textId="550D50C4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67267" w14:textId="77777777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DD84" w14:textId="0BCF8017" w:rsidR="00BC3642" w:rsidRPr="00BF793B" w:rsidRDefault="00BC364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F3C9" w14:textId="3271B7BD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2FFA" w14:textId="4FA2AF24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4803" w14:textId="2F25DDFB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6BCA" w14:textId="5AC1C138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EFEA" w14:textId="561E75C8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99B14" w14:textId="77777777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B82" w14:textId="69995DD5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вза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общест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бизнеса, органов местного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самоуправ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E3FC" w14:textId="3BB1AEF6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3642" w:rsidRPr="00BF793B" w14:paraId="4B300473" w14:textId="77777777" w:rsidTr="00DA094E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8CA9" w14:textId="77777777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EC63" w14:textId="77777777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D6643" w14:textId="2A91F380" w:rsidR="00BC3642" w:rsidRPr="00BF793B" w:rsidRDefault="00BC364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8D915" w14:textId="3C375110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CABB5" w14:textId="312DAB4E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4179E" w14:textId="401196AB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AF293" w14:textId="7DCDF4F6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B3B7" w14:textId="613B6F36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43CE" w14:textId="77777777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D04E3" w14:textId="40264F8C" w:rsidR="00BC3642" w:rsidRPr="00BF793B" w:rsidRDefault="00BC3642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C6262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2621">
              <w:rPr>
                <w:rFonts w:ascii="Times New Roman" w:hAnsi="Times New Roman"/>
                <w:sz w:val="24"/>
                <w:szCs w:val="24"/>
              </w:rPr>
              <w:t>мероп-риятий</w:t>
            </w:r>
            <w:proofErr w:type="spellEnd"/>
            <w:r w:rsidRPr="00C62621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C62621">
              <w:rPr>
                <w:rFonts w:ascii="Times New Roman" w:hAnsi="Times New Roman"/>
                <w:sz w:val="24"/>
                <w:szCs w:val="24"/>
              </w:rPr>
              <w:t>вза-имодействия</w:t>
            </w:r>
            <w:proofErr w:type="spellEnd"/>
            <w:r w:rsidRPr="00C626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2621">
              <w:rPr>
                <w:rFonts w:ascii="Times New Roman" w:hAnsi="Times New Roman"/>
                <w:sz w:val="24"/>
                <w:szCs w:val="24"/>
              </w:rPr>
              <w:t>общест-ва</w:t>
            </w:r>
            <w:proofErr w:type="spellEnd"/>
            <w:r w:rsidRPr="00C62621">
              <w:rPr>
                <w:rFonts w:ascii="Times New Roman" w:hAnsi="Times New Roman"/>
                <w:sz w:val="24"/>
                <w:szCs w:val="24"/>
              </w:rPr>
              <w:t xml:space="preserve">, бизнеса, органов местного </w:t>
            </w:r>
            <w:proofErr w:type="spellStart"/>
            <w:r w:rsidRPr="00C62621">
              <w:rPr>
                <w:rFonts w:ascii="Times New Roman" w:hAnsi="Times New Roman"/>
                <w:sz w:val="24"/>
                <w:szCs w:val="24"/>
              </w:rPr>
              <w:t>самоуправ-ления</w:t>
            </w:r>
            <w:proofErr w:type="spellEnd"/>
            <w:r w:rsidRPr="00C626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6262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14424" w14:textId="18C67B0A" w:rsidR="00BC3642" w:rsidRPr="00BF793B" w:rsidRDefault="00BC364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E76" w:rsidRPr="00BF793B" w14:paraId="24893089" w14:textId="77777777" w:rsidTr="00BC364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FA92" w14:textId="77777777" w:rsidR="00576E76" w:rsidRPr="00BF793B" w:rsidRDefault="00576E76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3866F" w14:textId="77777777" w:rsidR="00576E76" w:rsidRPr="00BF793B" w:rsidRDefault="00576E76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»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BC3642" w:rsidRPr="00BF793B" w14:paraId="6FA076AC" w14:textId="77777777" w:rsidTr="00E22A84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41B1" w14:textId="79F5A55C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FE0B" w14:textId="5FD5A472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29E33" w14:textId="22128428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BD8D4" w14:textId="3B64A4BC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A0FBD" w14:textId="1F108E99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A8D84" w14:textId="593B564D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3E236" w14:textId="546AB631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A029D" w14:textId="1CDC570F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286F" w14:textId="4C04AB72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31DA3" w14:textId="6A321BD0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4E4F5" w14:textId="1F61EDE1" w:rsidR="00BC3642" w:rsidRPr="00BF793B" w:rsidRDefault="00BC364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051C2" w:rsidRPr="00BF793B" w14:paraId="06BD00A2" w14:textId="77777777" w:rsidTr="00E22A8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B3F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ED28F" w14:textId="1E5D14F6" w:rsidR="006051C2" w:rsidRPr="00BF793B" w:rsidRDefault="006051C2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на формирование положительного образа субъекта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E22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07FA9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E235B" w14:textId="2A45BC48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F0CE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01379" w14:textId="6473E7B9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80350" w14:textId="49E4101D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405BA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9F77" w14:textId="088C7407" w:rsidR="006051C2" w:rsidRPr="00BF793B" w:rsidRDefault="006051C2" w:rsidP="00E22A8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E22A84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E6B7B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DF997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58C0F729" w14:textId="77777777" w:rsidTr="00BC3642">
        <w:trPr>
          <w:trHeight w:val="127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F41C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4EC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5C7E6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2BE68" w14:textId="5054E8CD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FA5A6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2B389" w14:textId="4D8D8996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E6DA1" w14:textId="4D4B1375" w:rsidR="006051C2" w:rsidRPr="00BF793B" w:rsidRDefault="00BC364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091AD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9209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C243C" w14:textId="33B2F265" w:rsidR="006051C2" w:rsidRPr="00BF793B" w:rsidRDefault="006051C2" w:rsidP="001F269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участников</w:t>
            </w:r>
            <w:r w:rsidR="001F269B">
              <w:rPr>
                <w:rFonts w:ascii="Times New Roman" w:hAnsi="Times New Roman"/>
                <w:sz w:val="24"/>
                <w:szCs w:val="24"/>
              </w:rPr>
              <w:t xml:space="preserve"> мероприятий, направленных на повышение имид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жа предпринимательской деятельности, </w:t>
            </w:r>
            <w:proofErr w:type="spellStart"/>
            <w:r w:rsidR="001F26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6D7C8" w14:textId="42D09952" w:rsidR="006051C2" w:rsidRPr="00BF793B" w:rsidRDefault="006051C2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  <w:r w:rsidR="00BC364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051C2" w:rsidRPr="00BF793B" w14:paraId="2654EF10" w14:textId="77777777" w:rsidTr="00E22A84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82C8B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759E7C5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D569D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0D460" w14:textId="5B0EFA74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02CC9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2E08F" w14:textId="09323A98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D70A5" w14:textId="50A74078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7213E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030873" w14:textId="13960CC8" w:rsidR="006051C2" w:rsidRPr="00BF793B" w:rsidRDefault="006051C2" w:rsidP="00E22A8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E22A84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«НП «АРП-Северск», Фонд «МКК </w:t>
            </w:r>
            <w:r w:rsidR="00B133D7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7F975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9DF36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76090D62" w14:textId="77777777" w:rsidTr="00B133D7">
        <w:trPr>
          <w:trHeight w:val="189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077D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159C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9DB48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E62A5" w14:textId="68AB2834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B6022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3CC80" w14:textId="66FE9BAE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8FD4C" w14:textId="3B6128C4" w:rsidR="006051C2" w:rsidRPr="00BF793B" w:rsidRDefault="00E22A84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52A7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CF39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78F9A" w14:textId="5F31CF47" w:rsidR="006051C2" w:rsidRPr="00BF793B" w:rsidRDefault="006051C2" w:rsidP="00E22A84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="00E22A84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проводимых в рамках празднования Дня российского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предпри</w:t>
            </w:r>
            <w:r w:rsidR="00E22A84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CF53E" w14:textId="3B3E7BA5" w:rsidR="006051C2" w:rsidRPr="00BF793B" w:rsidRDefault="001F269B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6051C2" w:rsidRPr="00BF793B" w14:paraId="271665E8" w14:textId="77777777" w:rsidTr="00E22A84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35D162C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5284A5B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983FD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94F5C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65D14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DAE3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26288" w14:textId="77777777" w:rsidR="006051C2" w:rsidRPr="00BF793B" w:rsidRDefault="006051C2" w:rsidP="006051C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AC55C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B723EFA" w14:textId="2A8BF041" w:rsidR="006051C2" w:rsidRPr="00BF793B" w:rsidRDefault="006051C2" w:rsidP="00B133D7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E22A84">
              <w:rPr>
                <w:rFonts w:ascii="Times New Roman" w:hAnsi="Times New Roman"/>
                <w:sz w:val="24"/>
                <w:szCs w:val="24"/>
              </w:rPr>
              <w:t>-ра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ция ЗАТО Северск, Ко</w:t>
            </w:r>
            <w:r w:rsidR="00B133D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эконо</w:t>
            </w:r>
            <w:r w:rsidR="00B133D7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развития Ад</w:t>
            </w:r>
            <w:r w:rsidR="00726BE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министрации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6CD86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732D9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3375354D" w14:textId="77777777" w:rsidTr="00BF793B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503C2A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0EAA8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6E8E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0BBE8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587B9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4B93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3753C" w14:textId="77777777" w:rsidR="006051C2" w:rsidRPr="00BF793B" w:rsidRDefault="006051C2" w:rsidP="006051C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56659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43F39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A2DD9" w14:textId="3560BBBC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субъек</w:t>
            </w:r>
            <w:r w:rsidR="00E22A84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принявших участие в конкурсе на звание лучшего субъекта предпринимательской деятельности,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DA3E4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6051C2" w:rsidRPr="00BF793B" w14:paraId="1D57AF03" w14:textId="77777777" w:rsidTr="00726BE6">
        <w:trPr>
          <w:trHeight w:val="13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F34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9C84" w14:textId="2405C043" w:rsidR="006051C2" w:rsidRPr="00BF793B" w:rsidRDefault="006051C2" w:rsidP="00B133D7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B133D7" w:rsidRPr="00BF793B">
              <w:rPr>
                <w:rFonts w:ascii="Times New Roman" w:hAnsi="Times New Roman"/>
                <w:sz w:val="24"/>
                <w:szCs w:val="24"/>
              </w:rPr>
              <w:t>мероприятий, в том числе конкурсов, в предпринимательской среде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04B9E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1DA2B" w14:textId="476877FC" w:rsidR="006051C2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B816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142B0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818BA" w14:textId="774BBB0D" w:rsidR="006051C2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979A7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CCC97" w14:textId="1EF1EDEC" w:rsidR="006051C2" w:rsidRPr="00BF793B" w:rsidRDefault="006051C2" w:rsidP="00B133D7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726BE6">
              <w:rPr>
                <w:rFonts w:ascii="Times New Roman" w:hAnsi="Times New Roman"/>
                <w:sz w:val="24"/>
                <w:szCs w:val="24"/>
              </w:rPr>
              <w:t>-</w:t>
            </w:r>
            <w:r w:rsidR="00B133D7" w:rsidRPr="00BF793B">
              <w:rPr>
                <w:rFonts w:ascii="Times New Roman" w:hAnsi="Times New Roman"/>
                <w:sz w:val="24"/>
                <w:szCs w:val="24"/>
              </w:rPr>
              <w:t xml:space="preserve"> рация ЗАТО Северск, Комитет эко</w:t>
            </w:r>
            <w:r w:rsidR="00B133D7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B133D7" w:rsidRPr="00BF793B">
              <w:rPr>
                <w:rFonts w:ascii="Times New Roman" w:hAnsi="Times New Roman"/>
                <w:sz w:val="24"/>
                <w:szCs w:val="24"/>
              </w:rPr>
              <w:t>номического</w:t>
            </w:r>
            <w:proofErr w:type="spellEnd"/>
            <w:r w:rsidR="00B133D7" w:rsidRPr="00BF79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19D4B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BF0F5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3344B96D" w14:textId="77777777" w:rsidTr="00B133D7">
        <w:trPr>
          <w:trHeight w:val="70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DA62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C8B4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778D5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35C3E" w14:textId="0DCFC881" w:rsidR="006051C2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6A0B3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FB556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C9AEE" w14:textId="2F53D8C9" w:rsidR="006051C2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06B83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4C44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FB814" w14:textId="42AEAAAD" w:rsidR="006051C2" w:rsidRPr="00BF793B" w:rsidRDefault="00B133D7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принявших участие в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595E8" w14:textId="1B3C3908" w:rsidR="006051C2" w:rsidRPr="00BF793B" w:rsidRDefault="001F269B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051C2"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6BE6" w:rsidRPr="00BF793B" w14:paraId="05844948" w14:textId="77777777" w:rsidTr="00726BE6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E3EC" w14:textId="6B2642B5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BA1C" w14:textId="35DA1623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BB28" w14:textId="0A900446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D875" w14:textId="5200B6D0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BBB3" w14:textId="00722B0C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8889" w14:textId="36EA2AE6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C6AF" w14:textId="507C9498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1C64" w14:textId="565D64C2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E2B2" w14:textId="57EF42A3" w:rsidR="00726BE6" w:rsidRPr="00BF793B" w:rsidRDefault="00726BE6" w:rsidP="00726BE6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B39D" w14:textId="10DC5117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458E" w14:textId="6F1FAC14" w:rsidR="00726BE6" w:rsidRPr="00BF793B" w:rsidRDefault="00726BE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26BE6" w:rsidRPr="00BF793B" w14:paraId="325EF924" w14:textId="77777777" w:rsidTr="00726BE6">
        <w:trPr>
          <w:trHeight w:val="157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32CE" w14:textId="77777777" w:rsidR="00726BE6" w:rsidRPr="00BF793B" w:rsidRDefault="00726BE6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E43F" w14:textId="5F1228F0" w:rsidR="00726BE6" w:rsidRPr="00BF793B" w:rsidRDefault="00726BE6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35CD" w14:textId="77777777" w:rsidR="00726BE6" w:rsidRPr="00BF793B" w:rsidRDefault="00726BE6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EF68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6563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636C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2BFB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1EDE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4BB6" w14:textId="77777777" w:rsidR="008005BA" w:rsidRDefault="00B133D7" w:rsidP="00726BE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развития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8005BA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C51E698" w14:textId="078AEF94" w:rsidR="00726BE6" w:rsidRPr="00BF793B" w:rsidRDefault="008005BA" w:rsidP="00726BE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 w:rsidR="00726BE6" w:rsidRPr="00BF793B">
              <w:rPr>
                <w:rFonts w:ascii="Times New Roman" w:hAnsi="Times New Roman"/>
                <w:sz w:val="24"/>
                <w:szCs w:val="24"/>
              </w:rPr>
              <w:t xml:space="preserve">ции ЗАТО Северск, Отдел </w:t>
            </w:r>
            <w:proofErr w:type="spellStart"/>
            <w:r w:rsidR="00726BE6" w:rsidRPr="00BF793B">
              <w:rPr>
                <w:rFonts w:ascii="Times New Roman" w:hAnsi="Times New Roman"/>
                <w:sz w:val="24"/>
                <w:szCs w:val="24"/>
              </w:rPr>
              <w:t>потре</w:t>
            </w:r>
            <w:r w:rsidR="00726BE6">
              <w:rPr>
                <w:rFonts w:ascii="Times New Roman" w:hAnsi="Times New Roman"/>
                <w:sz w:val="24"/>
                <w:szCs w:val="24"/>
              </w:rPr>
              <w:t>-</w:t>
            </w:r>
            <w:r w:rsidR="00726BE6" w:rsidRPr="00BF793B">
              <w:rPr>
                <w:rFonts w:ascii="Times New Roman" w:hAnsi="Times New Roman"/>
                <w:sz w:val="24"/>
                <w:szCs w:val="24"/>
              </w:rPr>
              <w:t>бительского</w:t>
            </w:r>
            <w:proofErr w:type="spellEnd"/>
            <w:r w:rsidR="00726BE6" w:rsidRPr="00BF793B">
              <w:rPr>
                <w:rFonts w:ascii="Times New Roman" w:hAnsi="Times New Roman"/>
                <w:sz w:val="24"/>
                <w:szCs w:val="24"/>
              </w:rPr>
              <w:t xml:space="preserve"> рынка и защиты прав потребителей </w:t>
            </w:r>
            <w:proofErr w:type="spellStart"/>
            <w:r w:rsidR="00726BE6" w:rsidRPr="00BF793B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="00726BE6" w:rsidRPr="00BF793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14AE" w14:textId="0772302C" w:rsidR="00726BE6" w:rsidRPr="00BF793B" w:rsidRDefault="00B133D7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профессиональных конкурсах,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51A5" w14:textId="77777777" w:rsidR="00726BE6" w:rsidRPr="00BF793B" w:rsidRDefault="00726BE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3642" w:rsidRPr="00BF793B" w14:paraId="3B641F96" w14:textId="77777777" w:rsidTr="00726BE6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9AD5" w14:textId="3D3434EC" w:rsidR="00BC3642" w:rsidRPr="00BF793B" w:rsidRDefault="00BC3642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5C21A" w14:textId="51D0A1DD" w:rsidR="00BC3642" w:rsidRPr="00BF793B" w:rsidRDefault="00BC3642" w:rsidP="00BC364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AA1506" w:rsidRPr="00BF793B" w14:paraId="6DE02A9B" w14:textId="77777777" w:rsidTr="00DA094E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BE59D" w14:textId="1939F622" w:rsidR="00AA1506" w:rsidRPr="00BF793B" w:rsidRDefault="00AA1506" w:rsidP="00726B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97FD4" w14:textId="77777777" w:rsidR="00AA1506" w:rsidRDefault="00AA1506" w:rsidP="006051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E4AE3EE" w14:textId="77777777" w:rsidR="00AA1506" w:rsidRDefault="00AA1506" w:rsidP="006051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C048463" w14:textId="7822E68F" w:rsidR="00AA1506" w:rsidRPr="00BF793B" w:rsidRDefault="00AA1506" w:rsidP="006051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A753" w14:textId="1E9AF11A" w:rsidR="00AA1506" w:rsidRPr="00BF793B" w:rsidRDefault="00AA1506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016D" w14:textId="3920343C" w:rsidR="00AA1506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B07B" w14:textId="2380A7B5" w:rsidR="00AA1506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1827" w14:textId="19AE904A" w:rsidR="00AA1506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7639" w14:textId="58E22FF0" w:rsidR="00AA1506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2B51" w14:textId="7855E7D8" w:rsidR="00AA1506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AE9F" w14:textId="07810E6C" w:rsidR="00AA1506" w:rsidRPr="00BF793B" w:rsidRDefault="00AA1506" w:rsidP="006051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EEB1" w14:textId="514AC926" w:rsidR="00AA1506" w:rsidRPr="00BF793B" w:rsidRDefault="00AA1506" w:rsidP="00E22A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97A" w14:textId="3D13A5D9" w:rsidR="00AA1506" w:rsidRPr="00BF793B" w:rsidRDefault="00AA1506" w:rsidP="00E22A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A1506" w:rsidRPr="00BF793B" w14:paraId="25371F82" w14:textId="77777777" w:rsidTr="00DA094E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B57B6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09A23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61352" w14:textId="32377CB9" w:rsidR="00AA1506" w:rsidRPr="00BF793B" w:rsidRDefault="00AA1506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00C21" w14:textId="15B887D2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E1193" w14:textId="633F491F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50819" w14:textId="0DE50F32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47CCE" w14:textId="278497FB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49686" w14:textId="24C72F1C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F422E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AE50F" w14:textId="08B3C97F" w:rsidR="00AA1506" w:rsidRPr="00BF793B" w:rsidRDefault="00AA1506" w:rsidP="001F269B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F793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proofErr w:type="spellStart"/>
            <w:r w:rsidR="001F26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23E27" w14:textId="722FA088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A1506" w:rsidRPr="00BF793B" w14:paraId="1D4ADA60" w14:textId="77777777" w:rsidTr="00DA094E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06FE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0310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8268D" w14:textId="282E873B" w:rsidR="00AA1506" w:rsidRPr="00BF793B" w:rsidRDefault="00AA1506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BA95F" w14:textId="1C06A5CC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D5331" w14:textId="461341E6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D42AF" w14:textId="6BD3F6A2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42324" w14:textId="3DA99C23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507C0" w14:textId="2ED7CB26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2B43" w14:textId="77777777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3935E" w14:textId="5E542109" w:rsidR="00AA1506" w:rsidRPr="00BF793B" w:rsidRDefault="00AA1506" w:rsidP="00BC3642">
            <w:pPr>
              <w:rPr>
                <w:rFonts w:ascii="Times New Roman" w:hAnsi="Times New Roman"/>
                <w:sz w:val="24"/>
                <w:szCs w:val="24"/>
              </w:rPr>
            </w:pPr>
            <w:r w:rsidRPr="00AA150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A1506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AA1506">
              <w:rPr>
                <w:rFonts w:ascii="Times New Roman" w:hAnsi="Times New Roman"/>
                <w:sz w:val="24"/>
                <w:szCs w:val="24"/>
              </w:rPr>
              <w:t>-ников мероприятий, направленных на повышение имиджа пред</w:t>
            </w:r>
            <w:r w:rsidR="001F269B">
              <w:rPr>
                <w:rFonts w:ascii="Times New Roman" w:hAnsi="Times New Roman"/>
                <w:sz w:val="24"/>
                <w:szCs w:val="24"/>
              </w:rPr>
              <w:t xml:space="preserve">принимательской деятельности, </w:t>
            </w:r>
            <w:proofErr w:type="spellStart"/>
            <w:r w:rsidR="001F26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93172" w14:textId="3D811CBF" w:rsidR="00AA1506" w:rsidRPr="00BF793B" w:rsidRDefault="00AA1506" w:rsidP="00BC364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51C2" w:rsidRPr="00BF793B" w14:paraId="32588B85" w14:textId="77777777" w:rsidTr="00AA1506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18B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D83A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AFD1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B4067" w14:textId="69C8D021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29758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4E26A" w14:textId="15A19E73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EAF03" w14:textId="15D33219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CC9E6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528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778E3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56FA2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0847AE2D" w14:textId="77777777" w:rsidTr="00AA150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35ED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78F2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D06E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ED0D1" w14:textId="57E56006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DDF5A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E8299" w14:textId="74485434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4E7A6" w14:textId="6235AF70" w:rsidR="006051C2" w:rsidRPr="00BF793B" w:rsidRDefault="00AA1506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78A65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1C48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ADCF6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B84F0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50E66AF6" w14:textId="77777777" w:rsidTr="00BF793B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6A9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41B8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AFEE4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162D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ACA06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506D3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37A6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CCD7E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1417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3B4D7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D579A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BF793B" w14:paraId="564D9A8F" w14:textId="77777777" w:rsidTr="00BF793B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4C2A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B736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13ED4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404EF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E2E54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3F667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09581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4364D" w14:textId="77777777" w:rsidR="006051C2" w:rsidRPr="00BF793B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09E8" w14:textId="77777777" w:rsidR="006051C2" w:rsidRPr="00BF793B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CCC45" w14:textId="7777777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53561" w14:textId="34E81117" w:rsidR="006051C2" w:rsidRPr="00BF793B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  <w:r w:rsidR="00B879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4EA9C77" w14:textId="77777777" w:rsidR="00332495" w:rsidRPr="00BF793B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7814664" w14:textId="77777777" w:rsidR="00107502" w:rsidRPr="00BF793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BF793B" w:rsidSect="00B67DC0">
          <w:headerReference w:type="default" r:id="rId14"/>
          <w:footerReference w:type="default" r:id="rId15"/>
          <w:pgSz w:w="16838" w:h="11906" w:orient="landscape" w:code="9"/>
          <w:pgMar w:top="1701" w:right="1134" w:bottom="567" w:left="1134" w:header="624" w:footer="454" w:gutter="0"/>
          <w:pgNumType w:start="1"/>
          <w:cols w:space="720"/>
          <w:noEndnote/>
          <w:titlePg/>
          <w:docGrid w:linePitch="272"/>
        </w:sectPr>
      </w:pPr>
    </w:p>
    <w:p w14:paraId="6DEC95DF" w14:textId="33ACD0A7" w:rsidR="00442CEC" w:rsidRPr="00C27051" w:rsidRDefault="00442CEC" w:rsidP="00442CEC">
      <w:pPr>
        <w:rPr>
          <w:sz w:val="24"/>
          <w:szCs w:val="24"/>
        </w:rPr>
      </w:pPr>
      <w:bookmarkStart w:id="4" w:name="Par9314"/>
      <w:bookmarkEnd w:id="4"/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5</w:t>
      </w:r>
    </w:p>
    <w:p w14:paraId="283E8F5D" w14:textId="2C076B51" w:rsidR="00442CEC" w:rsidRPr="00C27051" w:rsidRDefault="00442CEC" w:rsidP="00442C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к постановлению </w:t>
      </w:r>
    </w:p>
    <w:p w14:paraId="030EA64D" w14:textId="281440D1" w:rsidR="00442CEC" w:rsidRPr="00C27051" w:rsidRDefault="00442CEC" w:rsidP="00442C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Pr="00C27051">
        <w:rPr>
          <w:sz w:val="24"/>
          <w:szCs w:val="24"/>
        </w:rPr>
        <w:t xml:space="preserve">Администрации ЗАТО Северск  </w:t>
      </w:r>
    </w:p>
    <w:p w14:paraId="6E6ADBC5" w14:textId="4D19D85A" w:rsidR="00C251F8" w:rsidRPr="00C27CC7" w:rsidRDefault="00442CEC" w:rsidP="00C251F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251F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C251F8" w:rsidRPr="00C27051">
        <w:rPr>
          <w:sz w:val="24"/>
          <w:szCs w:val="24"/>
        </w:rPr>
        <w:t>от__</w:t>
      </w:r>
      <w:r w:rsidR="00C251F8">
        <w:rPr>
          <w:sz w:val="24"/>
          <w:szCs w:val="24"/>
        </w:rPr>
        <w:t>30.10.2025</w:t>
      </w:r>
      <w:r w:rsidR="00C251F8" w:rsidRPr="00C27051">
        <w:rPr>
          <w:sz w:val="24"/>
          <w:szCs w:val="24"/>
        </w:rPr>
        <w:t xml:space="preserve">_ № </w:t>
      </w:r>
      <w:r w:rsidR="00C251F8">
        <w:rPr>
          <w:sz w:val="24"/>
          <w:szCs w:val="24"/>
        </w:rPr>
        <w:t>_</w:t>
      </w:r>
      <w:r w:rsidR="00C251F8" w:rsidRPr="00C27051">
        <w:rPr>
          <w:sz w:val="24"/>
          <w:szCs w:val="24"/>
        </w:rPr>
        <w:t>_</w:t>
      </w:r>
      <w:r w:rsidR="00C251F8">
        <w:rPr>
          <w:sz w:val="24"/>
          <w:szCs w:val="24"/>
        </w:rPr>
        <w:t>2650-па</w:t>
      </w:r>
      <w:r w:rsidR="00C251F8" w:rsidRPr="00C27051">
        <w:rPr>
          <w:sz w:val="24"/>
          <w:szCs w:val="24"/>
        </w:rPr>
        <w:t>__</w:t>
      </w:r>
    </w:p>
    <w:p w14:paraId="147E0FFA" w14:textId="77777777" w:rsidR="00C251F8" w:rsidRDefault="00C251F8" w:rsidP="00C251F8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A84CDBB" w14:textId="40C5D501" w:rsidR="00E43898" w:rsidRDefault="00442CEC" w:rsidP="00C251F8">
      <w:pPr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585F03E9" w14:textId="098D7EA1" w:rsidR="00442CEC" w:rsidRPr="00061E83" w:rsidRDefault="00442CEC" w:rsidP="00442CEC">
      <w:pPr>
        <w:widowControl w:val="0"/>
        <w:autoSpaceDE w:val="0"/>
        <w:autoSpaceDN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«</w:t>
      </w:r>
      <w:r w:rsidRPr="00061E83">
        <w:rPr>
          <w:rFonts w:ascii="Times New Roman" w:hAnsi="Times New Roman"/>
          <w:color w:val="000000" w:themeColor="text1"/>
          <w:sz w:val="24"/>
          <w:szCs w:val="24"/>
        </w:rPr>
        <w:t>Приложение 4</w:t>
      </w:r>
    </w:p>
    <w:p w14:paraId="2B02C5AC" w14:textId="2CF336E3" w:rsidR="00442CEC" w:rsidRDefault="00442CEC" w:rsidP="00442CE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 w:rsidRPr="00061E83">
        <w:rPr>
          <w:rFonts w:ascii="Times New Roman" w:hAnsi="Times New Roman"/>
          <w:color w:val="000000" w:themeColor="text1"/>
          <w:sz w:val="24"/>
          <w:szCs w:val="24"/>
        </w:rPr>
        <w:t>к муниципальной программе «Развитие</w:t>
      </w:r>
    </w:p>
    <w:p w14:paraId="5025DB2F" w14:textId="143FAA00" w:rsidR="00442CEC" w:rsidRDefault="00442CEC" w:rsidP="00442CEC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 w:rsidRPr="00061E83">
        <w:rPr>
          <w:rFonts w:ascii="Times New Roman" w:hAnsi="Times New Roman"/>
          <w:color w:val="000000" w:themeColor="text1"/>
          <w:sz w:val="24"/>
          <w:szCs w:val="24"/>
        </w:rPr>
        <w:t xml:space="preserve">предпринимательства </w:t>
      </w:r>
    </w:p>
    <w:p w14:paraId="5756763C" w14:textId="69698EB9" w:rsidR="00442CEC" w:rsidRPr="00061E83" w:rsidRDefault="00442CEC" w:rsidP="00442CEC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 w:rsidRPr="00061E83">
        <w:rPr>
          <w:rFonts w:ascii="Times New Roman" w:hAnsi="Times New Roman"/>
          <w:color w:val="000000" w:themeColor="text1"/>
          <w:sz w:val="24"/>
          <w:szCs w:val="24"/>
        </w:rPr>
        <w:t>в ЗАТО Северск» на 2025 - 2027 годы</w:t>
      </w:r>
    </w:p>
    <w:p w14:paraId="634A8358" w14:textId="27048842" w:rsidR="00061E83" w:rsidRPr="006A0D3A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1740C462" w14:textId="53D8E97B" w:rsidR="00107502" w:rsidRPr="00E43898" w:rsidRDefault="00107502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ОБЩАЯ ПОТРЕБНОСТЬ</w:t>
      </w:r>
    </w:p>
    <w:p w14:paraId="2ABAB2A7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 xml:space="preserve">в ресурсном обеспечении реализации муниципальной программы </w:t>
      </w:r>
      <w:r w:rsidR="009F7515" w:rsidRPr="00E43898">
        <w:rPr>
          <w:rFonts w:ascii="Times New Roman" w:hAnsi="Times New Roman"/>
          <w:bCs/>
          <w:sz w:val="24"/>
          <w:szCs w:val="24"/>
        </w:rPr>
        <w:t>«</w:t>
      </w:r>
      <w:r w:rsidRPr="00E43898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E43898">
        <w:rPr>
          <w:rFonts w:ascii="Times New Roman" w:hAnsi="Times New Roman"/>
          <w:bCs/>
          <w:sz w:val="24"/>
          <w:szCs w:val="24"/>
        </w:rPr>
        <w:t>»</w:t>
      </w:r>
      <w:r w:rsidRPr="00E43898">
        <w:rPr>
          <w:rFonts w:ascii="Times New Roman" w:hAnsi="Times New Roman"/>
          <w:bCs/>
          <w:sz w:val="24"/>
          <w:szCs w:val="24"/>
        </w:rPr>
        <w:t>, включая</w:t>
      </w:r>
    </w:p>
    <w:p w14:paraId="57647C58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прогнозную оценку</w:t>
      </w:r>
    </w:p>
    <w:p w14:paraId="45032757" w14:textId="77777777" w:rsidR="00107502" w:rsidRPr="00E43898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90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878"/>
        <w:gridCol w:w="1419"/>
        <w:gridCol w:w="821"/>
        <w:gridCol w:w="1164"/>
        <w:gridCol w:w="1176"/>
        <w:gridCol w:w="960"/>
        <w:gridCol w:w="1560"/>
        <w:gridCol w:w="2682"/>
        <w:gridCol w:w="850"/>
      </w:tblGrid>
      <w:tr w:rsidR="009F7515" w:rsidRPr="00E43898" w14:paraId="5A43304C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199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49D0" w14:textId="555153B0" w:rsidR="009F7515" w:rsidRPr="00E43898" w:rsidRDefault="00E43898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B017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420A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41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651C0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FD9B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FE865" w14:textId="29263956" w:rsidR="009F7515" w:rsidRPr="00E43898" w:rsidRDefault="00E43898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9F7515" w:rsidRPr="00E43898" w14:paraId="307663B9" w14:textId="77777777" w:rsidTr="006432E4">
        <w:trPr>
          <w:trHeight w:val="9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C9FF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152D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3B83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D419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BB62D" w14:textId="77777777" w:rsidR="009F7515" w:rsidRPr="00E43898" w:rsidRDefault="009F7515" w:rsidP="00061E83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феде-раль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бюд-жета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88FD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бюд-жета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2635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9408C" w14:textId="6B933B6C" w:rsidR="009F7515" w:rsidRPr="00E43898" w:rsidRDefault="00061E83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9F7515" w:rsidRPr="00E43898">
              <w:rPr>
                <w:rFonts w:ascii="Times New Roman" w:hAnsi="Times New Roman"/>
                <w:sz w:val="24"/>
                <w:szCs w:val="24"/>
              </w:rPr>
              <w:t>бюд</w:t>
            </w:r>
            <w:proofErr w:type="spellEnd"/>
            <w:r w:rsidR="009F7515" w:rsidRPr="00E4389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9F7515" w:rsidRPr="00E43898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="009F7515" w:rsidRPr="00E43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F7515" w:rsidRPr="00E43898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="009F7515" w:rsidRPr="00E43898">
              <w:rPr>
                <w:rFonts w:ascii="Times New Roman" w:hAnsi="Times New Roman"/>
                <w:sz w:val="24"/>
                <w:szCs w:val="24"/>
              </w:rPr>
              <w:t>-ников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E2B8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F9EF6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20F6C" w14:textId="77777777" w:rsidR="009F7515" w:rsidRPr="00E43898" w:rsidRDefault="009F7515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значе-ния</w:t>
            </w:r>
            <w:proofErr w:type="spellEnd"/>
            <w:r w:rsidRPr="00E43898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E43898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</w:p>
        </w:tc>
      </w:tr>
      <w:tr w:rsidR="009F7515" w:rsidRPr="006A0D3A" w14:paraId="2C43651C" w14:textId="77777777" w:rsidTr="006432E4">
        <w:trPr>
          <w:trHeight w:val="1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809B" w14:textId="4C9853FE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905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AE1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D449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D5FF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A3E8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AFF5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1814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9B7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38A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7EF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F7515" w:rsidRPr="006A0D3A" w14:paraId="554E301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BBAA" w14:textId="77777777" w:rsidR="009F7515" w:rsidRPr="001D1A9F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Подпрограмма 1 «Развитие эффективной инфраструктуры поддержки предпринимательства в ЗАТО Северск» Программы</w:t>
            </w:r>
          </w:p>
        </w:tc>
      </w:tr>
      <w:tr w:rsidR="009F7515" w:rsidRPr="006A0D3A" w14:paraId="0635AE82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B933" w14:textId="77777777" w:rsidR="009F7515" w:rsidRPr="001D1A9F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8A102" w14:textId="77777777" w:rsidR="009F7515" w:rsidRPr="001D1A9F" w:rsidRDefault="009F7515" w:rsidP="00521A68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Задача 1 «Обеспечение </w:t>
            </w:r>
            <w:r w:rsidR="00521A68" w:rsidRPr="001D1A9F">
              <w:rPr>
                <w:rFonts w:ascii="Times New Roman" w:hAnsi="Times New Roman"/>
                <w:sz w:val="24"/>
                <w:szCs w:val="24"/>
              </w:rPr>
              <w:t xml:space="preserve">текущей деятельности инфраструктуры </w:t>
            </w:r>
            <w:r w:rsidR="00EF3EFE"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844CFB" w:rsidRPr="006A0D3A" w14:paraId="42887C20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7077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6AC3" w14:textId="5390EAE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суб-сидий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на текущую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- тельность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инфраструк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-туры поддержки малого и среднего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B7309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902F3" w14:textId="06108CE9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30695" w14:textId="43FA8A88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067F6" w14:textId="7DA14C9C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0F613" w14:textId="3004E845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D0919" w14:textId="77777777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E7E2" w14:textId="49AF4928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 Северск», Фонд «МКК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6C734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50AB3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3A59FB30" w14:textId="77777777" w:rsidTr="006432E4">
        <w:trPr>
          <w:trHeight w:val="8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DDB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A47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9D016" w14:textId="50AC522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0A7D2" w14:textId="7DD888E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2F63C" w14:textId="7708942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D3890" w14:textId="1F2889C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F9AD7" w14:textId="713ADA5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42297" w14:textId="79D6C17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D7B1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27D2A" w14:textId="6E87BD83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субъек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него предпринимательства,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88241" w14:textId="317CF9DA" w:rsidR="00844CFB" w:rsidRPr="001D1A9F" w:rsidRDefault="00844CFB" w:rsidP="00B879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844CFB" w:rsidRPr="006A0D3A" w14:paraId="2977ACD1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5B965" w14:textId="6F2D9A6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641B7" w14:textId="438A32E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E425" w14:textId="27CF593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10A" w14:textId="589EDE56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1F0E" w14:textId="61C4620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2E6F" w14:textId="45F1B01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3B4" w14:textId="63FE0EE4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7FE5" w14:textId="248E302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651CF3" w14:textId="7DDADEA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8F49" w14:textId="509D72C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CAD9" w14:textId="4348432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227675B4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1F10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A0435" w14:textId="47F8E47F" w:rsidR="00844CFB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  <w:p w14:paraId="0E18F3AA" w14:textId="5AE10B6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6AD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A3A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7B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176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786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8F3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4E042" w14:textId="7B857390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356C" w14:textId="3F1892C2" w:rsidR="00844CFB" w:rsidRPr="001D1A9F" w:rsidRDefault="00844CFB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жки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го и среднего предпринимательства,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323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3DC5D3F4" w14:textId="77777777" w:rsidTr="006432E4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0ECC3B" w14:textId="361C45D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54529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</w:t>
            </w:r>
          </w:p>
          <w:p w14:paraId="35BDD6F0" w14:textId="400B2D7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деятельности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муници-пального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центра под-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Ассоциации «Некоммерческое партнерство «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Агентст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-во развития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976B" w14:textId="78713A1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C2BB" w14:textId="143BD8A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5820" w14:textId="2C55867E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9573" w14:textId="17A9E76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1DBD" w14:textId="0A26747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C802" w14:textId="762EEB1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86724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Администр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0C0C13C" w14:textId="53598FFE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ация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95D" w14:textId="46150D0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930" w14:textId="30A1EFA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4FAD687B" w14:textId="77777777" w:rsidTr="006432E4">
        <w:trPr>
          <w:trHeight w:val="24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97312A" w14:textId="1296969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5460CC5" w14:textId="2CACB7D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</w:tcPr>
          <w:p w14:paraId="2B64CCB7" w14:textId="20F5EF1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550E5894" w14:textId="7AC4028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</w:tcPr>
          <w:p w14:paraId="22690647" w14:textId="1C390D4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32228379" w14:textId="6CCE9C0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711A7CD7" w14:textId="4C890FD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</w:tcPr>
          <w:p w14:paraId="203433AD" w14:textId="50F6CAA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AF3929" w14:textId="6602A67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16308E0C" w14:textId="79D36D64" w:rsidR="00844CFB" w:rsidRPr="001D1A9F" w:rsidRDefault="00844CFB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восполь-зовавшихся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услугами муниципального центра поддержки предпринимательства,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5FC62605" w14:textId="2A9CC2D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844CFB" w:rsidRPr="006A0D3A" w14:paraId="6D6908AD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5F1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BDB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EC0F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C49B" w14:textId="42CA16E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5856" w14:textId="1EBA496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8F9D" w14:textId="2AADEA7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2 700,00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78F7" w14:textId="58036EF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46A2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47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0C721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3F8B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7A1609F5" w14:textId="77777777" w:rsidTr="006432E4">
        <w:trPr>
          <w:trHeight w:val="284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B548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733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83D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933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5D0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2843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2 700,00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638A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8F56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3ED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7AB61" w14:textId="14BBDC40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действую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щих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от общего числа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прошедших процесс бизнес-инкубирования,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6952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844CFB" w:rsidRPr="006A0D3A" w14:paraId="459DE9A1" w14:textId="77777777" w:rsidTr="006432E4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CB2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49B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141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B6A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63A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244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C35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B5F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00D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48F2" w14:textId="5B3150F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сред- 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(резидентов бизнес-инкубатора), воспользовавшихся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23A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844CFB" w:rsidRPr="006A0D3A" w14:paraId="28CC13A9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8004" w14:textId="05FD3F0C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E7D4" w14:textId="5F6860E3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B89B4" w14:textId="4259C0C7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A87E" w14:textId="084563BE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50C" w14:textId="6910348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6478" w14:textId="2DBB39D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48C0" w14:textId="02A5D18F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E2F1" w14:textId="2E650B2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EE53" w14:textId="7568C2F6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DB786" w14:textId="4F0C3D45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67390" w14:textId="23975B1B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685D99F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04B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9B7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788D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5AC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406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E38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18B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0158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79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7FF5C" w14:textId="0DFC9809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услугами бизнес-инкубатора,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C62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2DCA6BAC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D0CB6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16E90F" w14:textId="53F9F4E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7AD5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4BC8" w14:textId="7AB67DB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1BAF" w14:textId="3CD462B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F54B" w14:textId="79FDD3D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2D97" w14:textId="2147EAC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0D08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C1474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 рация ЗАТО Северск, Ассоциация</w:t>
            </w:r>
          </w:p>
          <w:p w14:paraId="4A0D6AC4" w14:textId="78D89DE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5CE3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5458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50F97AF6" w14:textId="77777777" w:rsidTr="006432E4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916E77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47A1E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BBAA5" w14:textId="36A6AEC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41299" w14:textId="338BCECD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A5C70" w14:textId="1589656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8FAE5" w14:textId="53037BC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E0499" w14:textId="47B061F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34084" w14:textId="54AA8D4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EE71C" w14:textId="0FE3084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3E256FA" w14:textId="77777777" w:rsidR="00844CFB" w:rsidRPr="001D1A9F" w:rsidRDefault="00844CFB" w:rsidP="00844CF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предостав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-ленной субъектам малого и среднего</w:t>
            </w:r>
          </w:p>
          <w:p w14:paraId="6B65113C" w14:textId="2030B433" w:rsidR="00844CFB" w:rsidRPr="001D1A9F" w:rsidRDefault="00844CFB" w:rsidP="006432E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ства в аренду площа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ди технопарковой зоны (технопарка) от общей площади технопарковой зоны (технопарка), за исключением мест общего пользования,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F531280" w14:textId="131CBD2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844CFB" w:rsidRPr="006A0D3A" w14:paraId="0E7297F5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92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90BD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73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BC5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190B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80C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4A1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8C3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5D83" w14:textId="156CF034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35464" w14:textId="01B5B518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(резидентов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зоны (технопарка),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</w:t>
            </w:r>
            <w:proofErr w:type="spellEnd"/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пользовавшихся ус</w:t>
            </w:r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лугами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зоны (технопарка),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94617" w14:textId="58DC6B6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844CFB" w:rsidRPr="006A0D3A" w14:paraId="38AF97F7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A3F9E5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B6A0C8" w14:textId="7A27B7CA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Обеспечение текущей 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2E34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63E0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7 500,00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7BDC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8A27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D458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7 500,00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25DB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D2C685" w14:textId="3AAC7C66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6B24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174E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1FD04661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BFD6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5E2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260E7" w14:textId="64140A6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C4A1E" w14:textId="6FE0673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456B0" w14:textId="0EE37EB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E6617" w14:textId="488224D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F7D7C" w14:textId="43CC934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DE4EC" w14:textId="1A3A69E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1AA2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E9E14" w14:textId="4E6971E1" w:rsidR="00844CFB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воспользо-вавшихся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услугами микрокредитной организации,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34E50" w14:textId="11528429" w:rsidR="00844CFB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844CFB" w:rsidRPr="006A0D3A" w14:paraId="3E7565D3" w14:textId="77777777" w:rsidTr="006432E4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039D" w14:textId="7F03242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4E36" w14:textId="368E2CDB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65F3" w14:textId="075B94D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10B1" w14:textId="5F68E5CC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21FB" w14:textId="5644B513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5F31" w14:textId="24E37E4F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BFCD" w14:textId="46715F7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15FA" w14:textId="066805A4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1759" w14:textId="5FAD1AE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912A" w14:textId="0EEDDDD9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DE50" w14:textId="56647DB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393F1CC6" w14:textId="77777777" w:rsidTr="006432E4">
        <w:trPr>
          <w:trHeight w:val="3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9D8" w14:textId="387A54A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D99D" w14:textId="4108CC2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6432E4" w:rsidRPr="006A0D3A" w14:paraId="5C52A8F7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CA64C" w14:textId="3AFA7B30" w:rsidR="006432E4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7D790" w14:textId="77777777" w:rsidR="006432E4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BA05FB2" w14:textId="77777777" w:rsidR="006432E4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</w:t>
            </w:r>
          </w:p>
          <w:p w14:paraId="4284078E" w14:textId="77777777" w:rsidR="006432E4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9149198" w14:textId="5E22AEE5" w:rsidR="006432E4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41D8" w14:textId="5CA20302" w:rsidR="006432E4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DC33" w14:textId="07EC7519" w:rsidR="006432E4" w:rsidRPr="005B6204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17 798,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7D79" w14:textId="1555017F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8FF" w14:textId="2AED0A06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7 800,00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B08A" w14:textId="0981FA3C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76EC" w14:textId="26A18047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14564" w14:textId="77777777" w:rsidR="006432E4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-рация ЗАТО Северск, Ассоциация</w:t>
            </w:r>
          </w:p>
          <w:p w14:paraId="65C61EF0" w14:textId="25CFD7E2" w:rsidR="006432E4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C9E8" w14:textId="44510EC8" w:rsidR="006432E4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B8A0" w14:textId="74B0E7F8" w:rsidR="006432E4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87933" w:rsidRPr="006A0D3A" w14:paraId="1BE0E0E7" w14:textId="77777777" w:rsidTr="008501AB">
        <w:trPr>
          <w:trHeight w:val="248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33A63" w14:textId="4654B6ED" w:rsidR="00B87933" w:rsidRDefault="00B87933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3B178" w14:textId="44D14712" w:rsidR="00B87933" w:rsidRDefault="00B87933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7C29B3" w14:textId="1FBE9DFE" w:rsidR="00B87933" w:rsidRDefault="00B87933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58A174" w14:textId="6EBFC9F9" w:rsidR="00B87933" w:rsidRPr="001D1A9F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36A86B" w14:textId="4EB45835" w:rsidR="00B87933" w:rsidRPr="001D1A9F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E80370" w14:textId="77A8C1BE" w:rsidR="00B87933" w:rsidRPr="001D1A9F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D8AF30" w14:textId="201D83B9" w:rsidR="00B87933" w:rsidRPr="001D1A9F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7C59390" w14:textId="275300B0" w:rsidR="00B87933" w:rsidRPr="001D1A9F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ACDF6" w14:textId="5A203E42" w:rsidR="00B87933" w:rsidRPr="001D1A9F" w:rsidRDefault="00B87933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7C1741" w14:textId="4817A389" w:rsidR="00B87933" w:rsidRDefault="00B87933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тельства, воспользовавшихся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лугами организаций инфраструктуры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субъектов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94FDFF" w14:textId="777DABCC" w:rsidR="00B87933" w:rsidRDefault="00B87933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6432E4" w:rsidRPr="006A0D3A" w14:paraId="2611CDF9" w14:textId="77777777" w:rsidTr="006432E4">
        <w:trPr>
          <w:trHeight w:val="1927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A9AC" w14:textId="77777777" w:rsidR="006432E4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FA3D" w14:textId="77777777" w:rsidR="006432E4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DA5F7" w14:textId="6084262C" w:rsidR="006432E4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4CA3A" w14:textId="48B9442B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ED037" w14:textId="06790BD4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689DA" w14:textId="6CC76E33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328B1" w14:textId="39DB7E7B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CE67D" w14:textId="34901A83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4199" w14:textId="77777777" w:rsidR="006432E4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84B8C" w14:textId="0FB081DE" w:rsidR="006432E4" w:rsidRPr="001D1A9F" w:rsidRDefault="006432E4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субъектов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6FFD8" w14:textId="55A51097" w:rsidR="006432E4" w:rsidRPr="001D1A9F" w:rsidRDefault="006432E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844CFB" w:rsidRPr="006A0D3A" w14:paraId="44F75746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B65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9AFB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844CFB" w:rsidRPr="006A0D3A" w14:paraId="2EE757D0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F71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20A77" w14:textId="14E0A6DC" w:rsidR="00844CFB" w:rsidRPr="001D1A9F" w:rsidRDefault="00844CFB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привлечение инвестиций в ЗАТО Северск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82F0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1EBE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4B3A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CA4E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ECB0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F52F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8088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>-рация ЗАТО Северск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5C11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D677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7AD16E61" w14:textId="77777777" w:rsidTr="006432E4">
        <w:trPr>
          <w:trHeight w:val="159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08BB8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04C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D5F1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51D6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555BA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6969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BE66A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335E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4D4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DB5AD" w14:textId="23C442B5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дентами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территории опережающего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«Северск» (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нарас</w:t>
            </w:r>
            <w:proofErr w:type="spellEnd"/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тающим итогом),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F8FE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718</w:t>
            </w:r>
          </w:p>
        </w:tc>
      </w:tr>
      <w:tr w:rsidR="00844CFB" w:rsidRPr="006A0D3A" w14:paraId="2611C2F1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01E6A" w14:textId="0E3188D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B9D7A" w14:textId="21FCB527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Взаимодействие с </w:t>
            </w:r>
            <w:proofErr w:type="spellStart"/>
            <w:r w:rsidR="006432E4" w:rsidRPr="001D1A9F">
              <w:rPr>
                <w:rFonts w:ascii="Times New Roman" w:hAnsi="Times New Roman"/>
                <w:sz w:val="24"/>
                <w:szCs w:val="24"/>
              </w:rPr>
              <w:t>уп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рав</w:t>
            </w:r>
            <w:r w:rsidR="0035176A">
              <w:rPr>
                <w:rFonts w:ascii="Times New Roman" w:hAnsi="Times New Roman"/>
                <w:sz w:val="24"/>
                <w:szCs w:val="24"/>
              </w:rPr>
              <w:t>ляющей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 xml:space="preserve"> компа</w:t>
            </w:r>
            <w:r w:rsidR="0035176A" w:rsidRPr="001D1A9F">
              <w:rPr>
                <w:rFonts w:ascii="Times New Roman" w:hAnsi="Times New Roman"/>
                <w:sz w:val="24"/>
                <w:szCs w:val="24"/>
              </w:rPr>
              <w:t>нией,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52A6A" w14:textId="6EA62D1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8D6DC" w14:textId="781DA1B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7922A" w14:textId="23D14D1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EF960" w14:textId="2F86FE9D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1A07B" w14:textId="68E29AA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668E5" w14:textId="5854262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30DB5" w14:textId="148D5150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рация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19D8B" w14:textId="126E214E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5873B" w14:textId="260071F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677E814F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A12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6395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32C77" w14:textId="4A98B2FE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D82D5" w14:textId="5F179D5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108A9" w14:textId="27FB7E4D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608B8" w14:textId="7629213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96611" w14:textId="22EB511C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D713F" w14:textId="38935FD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33E9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A4A0F" w14:textId="5AB56371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зарегист</w:t>
            </w:r>
            <w:proofErr w:type="spellEnd"/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8082D" w14:textId="25CFF80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844CFB" w:rsidRPr="006A0D3A" w14:paraId="667230F7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CAE46" w14:textId="0B6A14C6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68148" w14:textId="7FAB9F8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A766D" w14:textId="7613252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E3A8C" w14:textId="57861F5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8C594" w14:textId="4F6E21E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0ABDC" w14:textId="4F17831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E02BE" w14:textId="540C0F7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C1B78" w14:textId="6DB9744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6D2BD" w14:textId="7EAFEA1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F7825" w14:textId="3DB55EA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11B54" w14:textId="71FC4FAE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3C4AB6F1" w14:textId="77777777" w:rsidTr="006432E4">
        <w:trPr>
          <w:trHeight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ABF0AB" w14:textId="16030DB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3CB6C6" w14:textId="252CE2A0" w:rsidR="00844CFB" w:rsidRPr="001D1A9F" w:rsidRDefault="006432E4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осуществляющей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функ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по управлению территорией опе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>режаю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щего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 развития «Се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верск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», в целях 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 инвестиционного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3C9DEC" w14:textId="56CA0F6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835853" w14:textId="4F32469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4E05015" w14:textId="2D31165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6CE6B5" w14:textId="5E9FA2B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DB869E" w14:textId="6904222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C84592" w14:textId="48B87F9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21DAA4" w14:textId="2B41C0C7" w:rsidR="00844CFB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Северск, Комитет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кого 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разви-тия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Админи-страции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CD8EEF" w14:textId="72E504FF" w:rsidR="00844CFB" w:rsidRPr="001D1A9F" w:rsidRDefault="006432E4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рированных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резидентов территории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опережа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ющего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176A">
              <w:rPr>
                <w:rFonts w:ascii="Times New Roman" w:hAnsi="Times New Roman"/>
                <w:sz w:val="24"/>
                <w:szCs w:val="24"/>
              </w:rPr>
              <w:t>развития «Се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>верск» (нарастаю-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щим</w:t>
            </w:r>
            <w:proofErr w:type="spellEnd"/>
            <w:r w:rsidR="00844CFB" w:rsidRPr="001D1A9F">
              <w:rPr>
                <w:rFonts w:ascii="Times New Roman" w:hAnsi="Times New Roman"/>
                <w:sz w:val="24"/>
                <w:szCs w:val="24"/>
              </w:rPr>
              <w:t xml:space="preserve"> итогом), </w:t>
            </w:r>
            <w:proofErr w:type="spellStart"/>
            <w:r w:rsidR="00844CFB"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F139FF" w14:textId="6CCFEC7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3B794223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8288" w14:textId="4927419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6E418" w14:textId="020BD251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844CFB" w:rsidRPr="006A0D3A" w14:paraId="402063E4" w14:textId="77777777" w:rsidTr="006432E4">
        <w:trPr>
          <w:trHeight w:val="70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6E5934" w14:textId="42A082E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EC8AE2" w14:textId="77777777" w:rsidR="00844CFB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0857F19F" w14:textId="04169411" w:rsidR="00844CFB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311A5C">
              <w:rPr>
                <w:rFonts w:ascii="Times New Roman" w:hAnsi="Times New Roman"/>
                <w:sz w:val="24"/>
                <w:szCs w:val="24"/>
              </w:rPr>
              <w:t xml:space="preserve">«Содействие в </w:t>
            </w:r>
            <w:proofErr w:type="spellStart"/>
            <w:r w:rsidRPr="00311A5C">
              <w:rPr>
                <w:rFonts w:ascii="Times New Roman" w:hAnsi="Times New Roman"/>
                <w:sz w:val="24"/>
                <w:szCs w:val="24"/>
              </w:rPr>
              <w:t>форми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ровании</w:t>
            </w:r>
            <w:proofErr w:type="spellEnd"/>
            <w:r w:rsidRPr="00311A5C">
              <w:rPr>
                <w:rFonts w:ascii="Times New Roman" w:hAnsi="Times New Roman"/>
                <w:sz w:val="24"/>
                <w:szCs w:val="24"/>
              </w:rPr>
              <w:t xml:space="preserve"> благоприятных условий для </w:t>
            </w:r>
            <w:proofErr w:type="spellStart"/>
            <w:r w:rsidRPr="00311A5C">
              <w:rPr>
                <w:rFonts w:ascii="Times New Roman" w:hAnsi="Times New Roman"/>
                <w:sz w:val="24"/>
                <w:szCs w:val="24"/>
              </w:rPr>
              <w:t>привлече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311A5C">
              <w:rPr>
                <w:rFonts w:ascii="Times New Roman" w:hAnsi="Times New Roman"/>
                <w:sz w:val="24"/>
                <w:szCs w:val="24"/>
              </w:rPr>
              <w:t xml:space="preserve"> в ЗАТО Северск инвестиций в целях обеспечения </w:t>
            </w:r>
            <w:proofErr w:type="spellStart"/>
            <w:r w:rsidRPr="00311A5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но-экономического развития территории»</w:t>
            </w:r>
          </w:p>
          <w:p w14:paraId="7160FE13" w14:textId="7E6C7C0D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0051B" w14:textId="7F55B75B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0AD5B" w14:textId="0421B0D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76004" w14:textId="1B8AFFA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B38C4" w14:textId="3E7E7CB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DA3B3" w14:textId="15824FAC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DE478" w14:textId="433723E5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028C49" w14:textId="7B8997DA" w:rsidR="00844CFB" w:rsidRPr="001D1A9F" w:rsidRDefault="004A15B3" w:rsidP="00844C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15B3">
              <w:rPr>
                <w:rFonts w:ascii="Times New Roman" w:hAnsi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A15B3">
              <w:rPr>
                <w:rFonts w:ascii="Times New Roman" w:hAnsi="Times New Roman"/>
                <w:sz w:val="24"/>
                <w:szCs w:val="24"/>
              </w:rPr>
              <w:t>страция</w:t>
            </w:r>
            <w:proofErr w:type="spellEnd"/>
            <w:r w:rsidRPr="004A15B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CAB4F" w14:textId="7CB15FA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4A08E" w14:textId="3BAFF2F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844CFB" w:rsidRPr="006A0D3A" w14:paraId="08420F4B" w14:textId="77777777" w:rsidTr="0035176A">
        <w:trPr>
          <w:trHeight w:val="16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8D89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A913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2D6C1" w14:textId="60714BE0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5A526" w14:textId="7578C6A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D6B90" w14:textId="356B208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4351A" w14:textId="69CAFBA8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5EC5A" w14:textId="2B255378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92497" w14:textId="51FFEA9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A445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3EF16" w14:textId="02FDF410" w:rsidR="00844CFB" w:rsidRPr="001D1A9F" w:rsidRDefault="00844CFB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дентами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территории опережающего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«Северск» (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нарас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тающим итогом),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8214C" w14:textId="318A410D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844CFB" w:rsidRPr="006A0D3A" w14:paraId="3F70020A" w14:textId="77777777" w:rsidTr="0035176A">
        <w:trPr>
          <w:trHeight w:val="163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5B9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EE66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19585" w14:textId="1FEE5183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200AF" w14:textId="14B9D48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10C98" w14:textId="3819F809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D06F2" w14:textId="574D3A5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0690C" w14:textId="48C35FD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AEA5E" w14:textId="0A3F8A5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FF7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EB14D" w14:textId="165E67EC" w:rsidR="00844CFB" w:rsidRPr="001D1A9F" w:rsidRDefault="00844CFB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дентами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терри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тории опережающе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«Северск» (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нарас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>-таю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щим итогом),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4C9D6" w14:textId="446A71E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844CFB" w:rsidRPr="006A0D3A" w14:paraId="51A77073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03F5E4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A11C30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4DF6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C55A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26 697,00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EC79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B3F6C" w14:textId="77777777" w:rsidR="00844CFB" w:rsidRPr="001D1A9F" w:rsidRDefault="00844CFB" w:rsidP="0035176A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11 700,00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CF71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14 997,00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F3B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B57C75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4918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0FAE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844CFB" w:rsidRPr="006A0D3A" w14:paraId="207CEF79" w14:textId="77777777" w:rsidTr="006432E4">
        <w:trPr>
          <w:trHeight w:val="112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CC83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842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69D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5A5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9CA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FBA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C2E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4A4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F231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2CEF" w14:textId="4A823FE3" w:rsidR="00844CFB" w:rsidRPr="001D1A9F" w:rsidRDefault="00844CFB" w:rsidP="0035176A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го и среднего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восполь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инфраст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поддержки предпринима</w:t>
            </w:r>
            <w:r w:rsidR="0035176A" w:rsidRPr="001D1A9F">
              <w:rPr>
                <w:rFonts w:ascii="Times New Roman" w:hAnsi="Times New Roman"/>
                <w:sz w:val="24"/>
                <w:szCs w:val="24"/>
              </w:rPr>
              <w:t xml:space="preserve">тельства, от общего числа </w:t>
            </w:r>
            <w:proofErr w:type="spellStart"/>
            <w:r w:rsidR="0035176A" w:rsidRPr="001D1A9F">
              <w:rPr>
                <w:rFonts w:ascii="Times New Roman" w:hAnsi="Times New Roman"/>
                <w:sz w:val="24"/>
                <w:szCs w:val="24"/>
              </w:rPr>
              <w:t>субъек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AC7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</w:tr>
      <w:tr w:rsidR="00844CFB" w:rsidRPr="006A0D3A" w14:paraId="448E0A84" w14:textId="77777777" w:rsidTr="006432E4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9EB7E" w14:textId="301A072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C3F8D" w14:textId="71915A8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EAF3" w14:textId="704AD47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4750" w14:textId="01C4E65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BC80" w14:textId="79C66C9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5ED4" w14:textId="4C414296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CD2C" w14:textId="7EA461F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E8DF" w14:textId="034F02A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3B5B1" w14:textId="09262DF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F262" w14:textId="18BE4064" w:rsidR="00844CFB" w:rsidRPr="001D1A9F" w:rsidRDefault="00844CFB" w:rsidP="00844CF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8473" w14:textId="55B8F6C3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14B64F46" w14:textId="77777777" w:rsidTr="006432E4">
        <w:trPr>
          <w:trHeight w:val="41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6F8161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C35043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F514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D8D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31A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B30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2A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384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9EDC8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13B9" w14:textId="01D9B83E" w:rsidR="00844CFB" w:rsidRPr="001D1A9F" w:rsidRDefault="0035176A" w:rsidP="00844CF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лого и среднего предпринимательства,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56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1F677A47" w14:textId="77777777" w:rsidTr="0035176A">
        <w:trPr>
          <w:trHeight w:val="298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BF7D6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2FAA8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ECCF2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9451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B7F4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DD7E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072F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824F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F9F8D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8D36A" w14:textId="28D89C39" w:rsidR="00844CFB" w:rsidRPr="001D1A9F" w:rsidRDefault="00844CFB" w:rsidP="0035176A">
            <w:pPr>
              <w:ind w:right="-57"/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го и среднего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восполь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инфраст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</w:t>
            </w:r>
            <w:r w:rsidR="0035176A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 xml:space="preserve"> поддерж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ки предпринимательства, от общего числа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378A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</w:tr>
      <w:tr w:rsidR="00844CFB" w:rsidRPr="006A0D3A" w14:paraId="0C798617" w14:textId="77777777" w:rsidTr="0035176A">
        <w:trPr>
          <w:trHeight w:val="30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BBB3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FADE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0262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483E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517A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A0AE8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155E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A3CD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CD27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39286" w14:textId="0132985E" w:rsidR="00844CFB" w:rsidRPr="001D1A9F" w:rsidRDefault="00844CFB" w:rsidP="0035176A">
            <w:pPr>
              <w:ind w:right="-57"/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го и среднего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предпри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восполь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</w:t>
            </w:r>
            <w:r w:rsidR="0035176A">
              <w:rPr>
                <w:rFonts w:ascii="Times New Roman" w:hAnsi="Times New Roman"/>
                <w:sz w:val="24"/>
                <w:szCs w:val="24"/>
              </w:rPr>
              <w:t>шихся</w:t>
            </w:r>
            <w:proofErr w:type="spellEnd"/>
            <w:r w:rsidR="0035176A">
              <w:rPr>
                <w:rFonts w:ascii="Times New Roman" w:hAnsi="Times New Roman"/>
                <w:sz w:val="24"/>
                <w:szCs w:val="24"/>
              </w:rPr>
              <w:t xml:space="preserve"> услугами ор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ганизаций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инфраст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поддержки предпринимательства, от общего числа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субъ</w:t>
            </w:r>
            <w:r w:rsidR="0035176A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</w:t>
            </w:r>
            <w:proofErr w:type="spellStart"/>
            <w:r w:rsidRPr="001D1A9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8F05A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</w:tr>
      <w:tr w:rsidR="00844CFB" w:rsidRPr="006A0D3A" w14:paraId="51FF7978" w14:textId="77777777" w:rsidTr="006432E4">
        <w:trPr>
          <w:trHeight w:val="70"/>
        </w:trPr>
        <w:tc>
          <w:tcPr>
            <w:tcW w:w="1490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027" w14:textId="566A3255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Подпрограмма 2 «Финансовая, имущественная, информационная и консультационная поддержка субъектов малого и среднего</w:t>
            </w:r>
          </w:p>
        </w:tc>
      </w:tr>
      <w:tr w:rsidR="00844CFB" w:rsidRPr="006A0D3A" w14:paraId="5122D818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C838" w14:textId="0E6BBE24" w:rsidR="00844CFB" w:rsidRPr="001779DE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предпринимательства, развитие молодежного предпринимательства» Программы</w:t>
            </w:r>
          </w:p>
        </w:tc>
      </w:tr>
      <w:tr w:rsidR="00844CFB" w:rsidRPr="006A0D3A" w14:paraId="30628C66" w14:textId="77777777" w:rsidTr="0035176A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030F" w14:textId="77777777" w:rsidR="00844CFB" w:rsidRPr="001779DE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73754" w14:textId="77777777" w:rsidR="00844CFB" w:rsidRPr="001779DE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35176A" w:rsidRPr="006A0D3A" w14:paraId="4CC28190" w14:textId="77777777" w:rsidTr="0035176A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CFCD" w14:textId="77777777" w:rsidR="0035176A" w:rsidRPr="001779DE" w:rsidRDefault="0035176A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F2DD" w14:textId="49F6C40E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112E" w14:textId="77777777" w:rsidR="0035176A" w:rsidRPr="001779DE" w:rsidRDefault="0035176A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E628" w14:textId="032CC63A" w:rsidR="0035176A" w:rsidRPr="001779DE" w:rsidRDefault="0035176A" w:rsidP="00C00B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10 </w:t>
            </w:r>
            <w:r w:rsidR="00C00B84">
              <w:rPr>
                <w:rFonts w:ascii="Times New Roman" w:hAnsi="Times New Roman"/>
                <w:sz w:val="24"/>
                <w:szCs w:val="24"/>
              </w:rPr>
              <w:t>699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</w:t>
            </w:r>
            <w:r w:rsidR="00C00B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5B34" w14:textId="6D8179FF" w:rsidR="0035176A" w:rsidRPr="001779DE" w:rsidRDefault="0035176A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CF74" w14:textId="1B320B9F" w:rsidR="0035176A" w:rsidRPr="001779DE" w:rsidRDefault="0035176A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8 600,00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6ED5" w14:textId="55EB3923" w:rsidR="0035176A" w:rsidRPr="001779DE" w:rsidRDefault="00C00B84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AA51D" w14:textId="77777777" w:rsidR="0035176A" w:rsidRPr="001779DE" w:rsidRDefault="0035176A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2B2C" w14:textId="35699983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 рация ЗАТО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DE19" w14:textId="77777777" w:rsidR="0035176A" w:rsidRPr="001779DE" w:rsidRDefault="0035176A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E37E1" w14:textId="77777777" w:rsidR="0035176A" w:rsidRPr="001779DE" w:rsidRDefault="0035176A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5ED69C79" w14:textId="77777777" w:rsidTr="0035176A">
        <w:trPr>
          <w:trHeight w:val="27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08F4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642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6BD6" w14:textId="23C068BF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FBCA5" w14:textId="6EBD63D7" w:rsidR="0035176A" w:rsidRPr="001779DE" w:rsidRDefault="0035176A" w:rsidP="00C00B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10 </w:t>
            </w:r>
            <w:r w:rsidR="00C00B84">
              <w:rPr>
                <w:rFonts w:ascii="Times New Roman" w:hAnsi="Times New Roman"/>
                <w:sz w:val="24"/>
                <w:szCs w:val="24"/>
              </w:rPr>
              <w:t>699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</w:t>
            </w:r>
            <w:r w:rsidR="00C00B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4DFDC" w14:textId="562D144E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CAD32" w14:textId="1A70D0CD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8 600,00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52CC" w14:textId="5C9BE9C9" w:rsidR="0035176A" w:rsidRPr="001779DE" w:rsidRDefault="00C00B84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E2ADC" w14:textId="28D12161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101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17D9" w14:textId="798DEC0A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4C356" w14:textId="034E1FAA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5176A" w:rsidRPr="006A0D3A" w14:paraId="422DE281" w14:textId="77777777" w:rsidTr="0035176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C536" w14:textId="7557343E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5521" w14:textId="2D7C365F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7826B" w14:textId="113E9A21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31BE4" w14:textId="29AB9FA2" w:rsidR="0035176A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1BC37" w14:textId="3817D3CE" w:rsidR="0035176A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E6145" w14:textId="05256A65" w:rsidR="0035176A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855B" w14:textId="076F4F08" w:rsidR="0035176A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6E67A" w14:textId="54378B12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97D0" w14:textId="71DF0EF9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0B099" w14:textId="154E53B5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3B39A" w14:textId="78EDF3EF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5176A" w:rsidRPr="006A0D3A" w14:paraId="3A96C337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62D0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BDF9" w14:textId="3C810EDF" w:rsidR="0035176A" w:rsidRPr="001779DE" w:rsidRDefault="0035176A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финансовой поддержки субъектам малого и среднего предпринимательства ЗАТО Северск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0CF67" w14:textId="6DBB156C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16302" w14:textId="5C777472" w:rsidR="0035176A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00D3B" w14:textId="3A54A62A" w:rsidR="0035176A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8718A" w14:textId="5ADBB8FD" w:rsidR="0035176A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8A48F" w14:textId="2AA6C4E1" w:rsidR="0035176A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DCB4D" w14:textId="05550B7F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4282" w14:textId="29622672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D40AD" w14:textId="58683284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729AD" w14:textId="6901C0CB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76A" w:rsidRPr="006A0D3A" w14:paraId="5D286E1E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F2AB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6F7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45232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23A21" w14:textId="1BDDEC69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CE878" w14:textId="2BC33656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F0D52" w14:textId="40703246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F8CD" w14:textId="2B457AD4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BAD9C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0B0B" w14:textId="737029C2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488E1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3D829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6FBAD9F7" w14:textId="77777777" w:rsidTr="006432E4">
        <w:trPr>
          <w:trHeight w:val="189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4AD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010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6661A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7E27D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7 000,00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8B6B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76EFD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6 650,00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9C33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1FC20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42D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B55E6" w14:textId="4F321054" w:rsidR="0035176A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получивших финансовую поддержку старту-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ющего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бизнеса,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B34F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176A" w:rsidRPr="006A0D3A" w14:paraId="24394CF9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25BD301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B7AA5D8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субси-дии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юридическим лицам,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индивидуаль-ным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предпринимателям на частичное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возмещ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ение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затрат, связанных с организацией работы </w:t>
            </w:r>
          </w:p>
          <w:p w14:paraId="67BA9AE9" w14:textId="6B391AB2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аптеки (аптечного пункта) в ночное время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5DCC5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362A2" w14:textId="7128256D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BBE70" w14:textId="63844830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5A383" w14:textId="64D23C44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E7D61" w14:textId="00D3FEEC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CD33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0647D4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46F00A7" w14:textId="2A26A17A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8D844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D7B20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0CB6224F" w14:textId="77777777" w:rsidTr="00A9413F">
        <w:trPr>
          <w:trHeight w:val="13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AB7D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7B5C3D" w14:textId="21FB29AD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D8E85A6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1FAA03F4" w14:textId="3CF7D2EA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8666887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BC4E86B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7C1547DB" w14:textId="3D7E7252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772877B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C45B50" w14:textId="4B0B024F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AEFFFE8" w14:textId="4D41FE4D" w:rsidR="0035176A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43913B7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176A" w:rsidRPr="006A0D3A" w14:paraId="0C5D6936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120311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0C9225" w14:textId="55D14EC4" w:rsidR="0035176A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субси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="00A9413F" w:rsidRPr="001779DE">
              <w:rPr>
                <w:rFonts w:ascii="Times New Roman" w:hAnsi="Times New Roman"/>
                <w:sz w:val="24"/>
                <w:szCs w:val="24"/>
              </w:rPr>
              <w:t>дии</w:t>
            </w:r>
            <w:proofErr w:type="spellEnd"/>
            <w:r w:rsidR="00A9413F" w:rsidRPr="001779DE">
              <w:rPr>
                <w:rFonts w:ascii="Times New Roman" w:hAnsi="Times New Roman"/>
                <w:sz w:val="24"/>
                <w:szCs w:val="24"/>
              </w:rPr>
              <w:t xml:space="preserve"> субъектам малого и среднего 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="00A9413F" w:rsidRPr="001779DE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="00A9413F" w:rsidRPr="001779DE">
              <w:rPr>
                <w:rFonts w:ascii="Times New Roman" w:hAnsi="Times New Roman"/>
                <w:sz w:val="24"/>
                <w:szCs w:val="24"/>
              </w:rPr>
              <w:t xml:space="preserve"> на частичное возмещение затрат,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F6FA8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B4E2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325DD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0390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630,00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8555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E2932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CF270C" w14:textId="1121DA0A" w:rsidR="0035176A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</w:t>
            </w:r>
            <w:r w:rsidR="00A9413F" w:rsidRPr="001779DE">
              <w:rPr>
                <w:rFonts w:ascii="Times New Roman" w:hAnsi="Times New Roman"/>
                <w:sz w:val="24"/>
                <w:szCs w:val="24"/>
              </w:rPr>
              <w:t xml:space="preserve"> рация ЗАТО Северск, Ко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="00A9413F"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="00A9413F" w:rsidRPr="001779DE">
              <w:rPr>
                <w:rFonts w:ascii="Times New Roman" w:hAnsi="Times New Roman"/>
                <w:sz w:val="24"/>
                <w:szCs w:val="24"/>
              </w:rPr>
              <w:t>мичес</w:t>
            </w:r>
            <w:r w:rsidR="00A9413F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9E6ED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CFDB2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1E292CDE" w14:textId="77777777" w:rsidTr="00A9413F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0465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9759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5E029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572E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5612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DFF26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630,00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21BB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D0256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5718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CE088" w14:textId="7DB0B36F" w:rsidR="0035176A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Число субъектов 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="00A9413F" w:rsidRPr="001779DE">
              <w:rPr>
                <w:rFonts w:ascii="Times New Roman" w:hAnsi="Times New Roman"/>
                <w:sz w:val="24"/>
                <w:szCs w:val="24"/>
              </w:rPr>
              <w:t>лого и среднего пред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="00A9413F" w:rsidRPr="001779DE">
              <w:rPr>
                <w:rFonts w:ascii="Times New Roman" w:hAnsi="Times New Roman"/>
                <w:sz w:val="24"/>
                <w:szCs w:val="24"/>
              </w:rPr>
              <w:t>, полу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A9413F" w:rsidRPr="001779DE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="00A9413F" w:rsidRPr="001779DE">
              <w:rPr>
                <w:rFonts w:ascii="Times New Roman" w:hAnsi="Times New Roman"/>
                <w:sz w:val="24"/>
                <w:szCs w:val="24"/>
              </w:rPr>
              <w:t xml:space="preserve"> частичное</w:t>
            </w:r>
            <w:r w:rsidR="00A9413F">
              <w:rPr>
                <w:rFonts w:ascii="Times New Roman" w:hAnsi="Times New Roman"/>
                <w:sz w:val="24"/>
                <w:szCs w:val="24"/>
              </w:rPr>
              <w:t xml:space="preserve"> воз-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E6659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9413F" w:rsidRPr="006A0D3A" w14:paraId="64575B8B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963" w14:textId="66B98E86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170CA" w14:textId="779D8BC9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EFE3" w14:textId="72088771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D712" w14:textId="4C40E9C5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8DE7" w14:textId="7154FDCF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B1E2" w14:textId="6499E6D5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0098" w14:textId="7F39644C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AABA" w14:textId="57C9BF87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5D70" w14:textId="71C58B10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708C" w14:textId="4274C9AB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830E" w14:textId="15696B7B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9413F" w:rsidRPr="006A0D3A" w14:paraId="765AF767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F02E1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E5577" w14:textId="03DCA0D3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связанных с осуществлением промышленного рыболовства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AD5E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1CA" w14:textId="77777777" w:rsidR="00A9413F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6FFF" w14:textId="77777777" w:rsidR="00A9413F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6F2B" w14:textId="77777777" w:rsidR="00A9413F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7CD1" w14:textId="77777777" w:rsidR="00A9413F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09B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95C9D" w14:textId="3C16DDBF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D8DC" w14:textId="5CD8C38B" w:rsidR="00A9413F" w:rsidRPr="001779DE" w:rsidRDefault="00A9413F" w:rsidP="00A9413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мещение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затрат,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осуществле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нием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промышленного рыболовства,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66A5B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76A" w:rsidRPr="006A0D3A" w14:paraId="1E3FF8CB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BE25E3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C0464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4486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463" w14:textId="6BBB8CCB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DF9B" w14:textId="15153C6A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2EBF" w14:textId="6ABB5AF0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55E3" w14:textId="309C9E60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D31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3C2DD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-кого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8A40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F9DA7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715FF1D7" w14:textId="77777777" w:rsidTr="006432E4">
        <w:trPr>
          <w:trHeight w:val="25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385785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823FA3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4482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DF1A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EB4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959B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FF1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41B9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CE1A9E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FF305" w14:textId="5A0B8F38" w:rsidR="0035176A" w:rsidRPr="001779DE" w:rsidRDefault="0035176A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получивших частичное возмещение затрат, связанных с оформлением товарного знака,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AD59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176A" w:rsidRPr="006A0D3A" w14:paraId="0698321A" w14:textId="77777777" w:rsidTr="00A9413F">
        <w:trPr>
          <w:trHeight w:val="55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C0F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80F2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AD1C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10C4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B212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31CE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0CE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A0C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D701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0EA4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2. Количество зарегистрированных товарных знаков,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8600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9413F" w:rsidRPr="006A0D3A" w14:paraId="40F1B77B" w14:textId="77777777" w:rsidTr="00A9413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6EC8" w14:textId="4BD6698B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DE26" w14:textId="6795DDDE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3C6E" w14:textId="688D0DFC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4610" w14:textId="6833E072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C88C" w14:textId="6E134F64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A2EA" w14:textId="4635545E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AED2" w14:textId="5FB354D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7087" w14:textId="020E3DF0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B467" w14:textId="36F75BB0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 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8039" w14:textId="3830BA94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FC5F" w14:textId="40728958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9413F" w:rsidRPr="006A0D3A" w14:paraId="2AD63989" w14:textId="77777777" w:rsidTr="00A9413F">
        <w:trPr>
          <w:trHeight w:val="12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841C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ED47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A519" w14:textId="18ED6D8B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5D91" w14:textId="67903EB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40F8" w14:textId="23C2EECA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33E5" w14:textId="084F7BFA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D52C" w14:textId="6C53C8F6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D1EC" w14:textId="65516679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3BE0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E4DB" w14:textId="0BAA6E89" w:rsidR="00A9413F" w:rsidRPr="001779DE" w:rsidRDefault="00A9413F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частичное воз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мещение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затрат, связанных с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продвиже-нием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производимых товаров, выполняемых работ, оказываемых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луг за пределы Томс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кой области,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6F4A" w14:textId="320D1123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9413F" w:rsidRPr="006A0D3A" w14:paraId="714C57E8" w14:textId="77777777" w:rsidTr="00A9413F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5D2F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E78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FF19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456F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AE22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1D07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4BE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A6A3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9E59" w14:textId="77777777" w:rsidR="00A9413F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97BCC" w14:textId="639DC3EF" w:rsidR="00A9413F" w:rsidRDefault="00A9413F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связанных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прод-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F152D" w14:textId="1CD08A8A" w:rsidR="00A9413F" w:rsidRDefault="00A9413F" w:rsidP="00A941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5176A" w:rsidRPr="006A0D3A" w14:paraId="2BF3D082" w14:textId="77777777" w:rsidTr="00A9413F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3EBA" w14:textId="46754883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52F8" w14:textId="1C6BB1AB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1BAF0F" w14:textId="6A8BAC0F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7D0C7" w14:textId="0B54AB78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145B9" w14:textId="4A42E346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CA58C" w14:textId="0315D59E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7AF72" w14:textId="77B0B210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27C1C" w14:textId="50ABFB56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13E4" w14:textId="70D5F5D2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7E3E1" w14:textId="5B44627D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DDE3E" w14:textId="69833025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5176A" w:rsidRPr="006A0D3A" w14:paraId="43E969EB" w14:textId="77777777" w:rsidTr="00A9413F">
        <w:trPr>
          <w:trHeight w:val="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EE6B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28A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82B0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6DDC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552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B1C1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3679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6F1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8280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B245E" w14:textId="6064EFAA" w:rsidR="0035176A" w:rsidRPr="001779DE" w:rsidRDefault="0035176A" w:rsidP="00A9413F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вижением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производи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товаров,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выполня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работ,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оказыва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услуг, в которых приняли участие полу</w:t>
            </w:r>
            <w:r w:rsidR="00A9413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чатели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субсидии,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F0901" w14:textId="2AF1E450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76A" w:rsidRPr="006A0D3A" w14:paraId="49C2851E" w14:textId="77777777" w:rsidTr="00A9413F">
        <w:trPr>
          <w:trHeight w:val="56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9AD" w14:textId="2F6DE49E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0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FA98" w14:textId="62549A1C" w:rsidR="00A9413F" w:rsidRPr="001779DE" w:rsidRDefault="0035176A" w:rsidP="00A9413F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A9413F" w:rsidRPr="006A0D3A" w14:paraId="23FE0CCA" w14:textId="77777777" w:rsidTr="00A9413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B001" w14:textId="25E84E5A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1393" w14:textId="77777777" w:rsidR="00A9413F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E65CD5C" w14:textId="2A21444E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«Обеспечение эффективного функционирования системы поддержки субъектов малого и среднего 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28B2" w14:textId="721D6BF2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28C" w14:textId="128417AD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19 527,50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DE55" w14:textId="708D0EF4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2293" w14:textId="610B2D01" w:rsidR="00A9413F" w:rsidRPr="001779DE" w:rsidRDefault="00A9413F" w:rsidP="008501A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15 940,00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14A7" w14:textId="4F174D8F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3 587,50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2DCC" w14:textId="4C0758EA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D0F0" w14:textId="501BA4DE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-рация ЗАТО Северск, Комитет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-кого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05B42" w14:textId="4F90AA8B" w:rsidR="00A9413F" w:rsidRPr="001779DE" w:rsidRDefault="00A9413F" w:rsidP="0035176A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9C52B" w14:textId="7BEB84CA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9413F" w:rsidRPr="006A0D3A" w14:paraId="4CCDD92D" w14:textId="77777777" w:rsidTr="00A9413F">
        <w:trPr>
          <w:trHeight w:val="56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2872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85F1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E3104" w14:textId="2BDB4E09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B1E59" w14:textId="174D7C26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9 763,75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82980" w14:textId="12A07F38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D064B" w14:textId="323D50C6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72936" w14:textId="75509611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F2577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3764DEC6" w14:textId="746CEE9D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29D2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3999" w14:textId="691DFCB4" w:rsidR="00A9413F" w:rsidRPr="001779DE" w:rsidRDefault="00A9413F" w:rsidP="00A9413F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69A64" w14:textId="50581100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9413F" w:rsidRPr="006A0D3A" w14:paraId="1C4C04AD" w14:textId="77777777" w:rsidTr="008501AB">
        <w:trPr>
          <w:trHeight w:val="292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E111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446F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2872" w14:textId="4B5E4A70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7A3F" w14:textId="7B5A7696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9 763,75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C51D" w14:textId="588458C5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7B0" w14:textId="684E5634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9FBA" w14:textId="204E0486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C4E" w14:textId="7D59FF2C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2CD9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3282" w14:textId="041C7503" w:rsidR="00A9413F" w:rsidRPr="001779DE" w:rsidRDefault="00A9413F" w:rsidP="00A9413F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8F7B" w14:textId="19419DDE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5176A" w:rsidRPr="006A0D3A" w14:paraId="35E330E0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CED3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55CB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A9413F" w:rsidRPr="006A0D3A" w14:paraId="22E53B59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C4D0" w14:textId="4F22973A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56EC" w14:textId="7D107A5D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D8336" w14:textId="7C332A02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F828A" w14:textId="51DF820A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FAC65" w14:textId="068CA875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5645F" w14:textId="5D27366B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88DDE" w14:textId="445F7D43" w:rsidR="00A9413F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75324" w14:textId="1E555DBE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6F95" w14:textId="4BF9F2CD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E895D" w14:textId="4EE485D4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86D47" w14:textId="2FEEEA50" w:rsidR="00A9413F" w:rsidRPr="001779DE" w:rsidRDefault="00A9413F" w:rsidP="00A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5176A" w:rsidRPr="006A0D3A" w14:paraId="12321096" w14:textId="77777777" w:rsidTr="00A9413F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CB07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BA96" w14:textId="5E6C8B95" w:rsidR="0035176A" w:rsidRPr="001779DE" w:rsidRDefault="0035176A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субсидий Фонду «МКК ФРМСП ЗАТО Северск» в целях оказания финансовой поддержки субъектам малого и среднего предпринимательства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DEDAD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3CFE1" w14:textId="56D5D03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AAFE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AD722" w14:textId="5613DAC8" w:rsidR="0035176A" w:rsidRPr="001779DE" w:rsidRDefault="0035176A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 000,00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BFF67" w14:textId="3BF7448E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1FA4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F97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1203F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EFECE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720B568E" w14:textId="77777777" w:rsidTr="00A9413F">
        <w:trPr>
          <w:trHeight w:val="21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B3059D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EB1793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43D70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5E62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A3DC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1DC0F" w14:textId="77777777" w:rsidR="0035176A" w:rsidRPr="001779DE" w:rsidRDefault="0035176A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3E53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D70E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214CC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B0F43" w14:textId="21AF385F" w:rsidR="0035176A" w:rsidRPr="001779DE" w:rsidRDefault="0035176A" w:rsidP="00293EA6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-приятий, направлен-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5542E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9413F" w:rsidRPr="006A0D3A" w14:paraId="40FA0A0C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B36460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1E9B5B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BBC9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30408" w14:textId="64267AC3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E83F8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98B7F" w14:textId="3CC619EC" w:rsidR="00A9413F" w:rsidRPr="001779DE" w:rsidRDefault="00A9413F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 000,00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96F22" w14:textId="3F9F19CE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9700D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023EA0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-рации ЗАТО Северск, Фонд «МКК </w:t>
            </w:r>
          </w:p>
          <w:p w14:paraId="294C7093" w14:textId="12294224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786AC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67B6F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9413F" w:rsidRPr="006A0D3A" w14:paraId="32001BF8" w14:textId="77777777" w:rsidTr="00A9413F">
        <w:trPr>
          <w:trHeight w:val="224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03517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E19F2E" w14:textId="77777777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6A469CC" w14:textId="77777777" w:rsidR="00A9413F" w:rsidRPr="001779DE" w:rsidRDefault="00A9413F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C7B98E4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CA53E3E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A519B14" w14:textId="77777777" w:rsidR="00A9413F" w:rsidRPr="001779DE" w:rsidRDefault="00A9413F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7B71DD8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7009732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B54E0E" w14:textId="6EFA57AB" w:rsidR="00A9413F" w:rsidRPr="001779DE" w:rsidRDefault="00A9413F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2803059" w14:textId="0A27092C" w:rsidR="00A9413F" w:rsidRPr="001779DE" w:rsidRDefault="00A9413F" w:rsidP="00293EA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микро-займов, предоставлен-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субъектам малого и среднего предпринимательства,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ACBA830" w14:textId="77777777" w:rsidR="00A9413F" w:rsidRPr="001779DE" w:rsidRDefault="00A9413F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35176A" w:rsidRPr="006A0D3A" w14:paraId="02D4E069" w14:textId="77777777" w:rsidTr="006432E4">
        <w:trPr>
          <w:trHeight w:val="4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0550" w14:textId="2F4376F4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C2A6F" w14:textId="2A736482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293EA6" w:rsidRPr="006A0D3A" w14:paraId="0CE79156" w14:textId="77777777" w:rsidTr="006432E4">
        <w:trPr>
          <w:trHeight w:val="146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342FF1" w14:textId="06A61CF8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FC9850" w14:textId="77777777" w:rsidR="00293EA6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451FF6AF" w14:textId="49BFCE35" w:rsidR="00293EA6" w:rsidRPr="001779DE" w:rsidRDefault="00293EA6" w:rsidP="00293EA6">
            <w:pPr>
              <w:rPr>
                <w:rFonts w:ascii="Times New Roman" w:hAnsi="Times New Roman"/>
                <w:sz w:val="24"/>
                <w:szCs w:val="24"/>
              </w:rPr>
            </w:pPr>
            <w:r w:rsidRPr="0055095E">
              <w:rPr>
                <w:rFonts w:ascii="Times New Roman" w:hAnsi="Times New Roman"/>
                <w:sz w:val="24"/>
                <w:szCs w:val="24"/>
              </w:rPr>
              <w:t xml:space="preserve">«Расширение доступа субъектов малого и среднего </w:t>
            </w:r>
            <w:proofErr w:type="spellStart"/>
            <w:r w:rsidRPr="0055095E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5095E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55095E">
              <w:rPr>
                <w:rFonts w:ascii="Times New Roman" w:hAnsi="Times New Roman"/>
                <w:sz w:val="24"/>
                <w:szCs w:val="24"/>
              </w:rPr>
              <w:t xml:space="preserve"> к финансовым ресурсам, в том числе к льготному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5095E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77202" w14:textId="6CF158AB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DC026" w14:textId="122EE0CB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60 000,00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12A61" w14:textId="2B728A50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3840A" w14:textId="5A9A9DD8" w:rsidR="00293EA6" w:rsidRPr="001779DE" w:rsidRDefault="00293EA6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D1AF8" w14:textId="13ED9939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083CD" w14:textId="1D1BEBC3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ED0294" w14:textId="2B38E0F1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2FD2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602FD2">
              <w:rPr>
                <w:rFonts w:ascii="Times New Roman" w:hAnsi="Times New Roman"/>
                <w:sz w:val="24"/>
                <w:szCs w:val="24"/>
              </w:rPr>
              <w:t>-рация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89699" w14:textId="5C687E89" w:rsidR="00293EA6" w:rsidRPr="001779DE" w:rsidRDefault="00293EA6" w:rsidP="0035176A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63336" w14:textId="2FCB273C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93EA6" w:rsidRPr="006A0D3A" w14:paraId="28A54978" w14:textId="77777777" w:rsidTr="00293EA6">
        <w:trPr>
          <w:trHeight w:val="4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C9AF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2681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FD3DE" w14:textId="01D0F700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FBD8C" w14:textId="48A05E8E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76BCB" w14:textId="4B583B7A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F0C9C" w14:textId="12EE8DDE" w:rsidR="00293EA6" w:rsidRPr="001779DE" w:rsidRDefault="00293EA6" w:rsidP="00A9413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3898D" w14:textId="64C52941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A7A3" w14:textId="7ACC97DF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E1A5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857B1" w14:textId="77777777" w:rsidR="00293EA6" w:rsidRDefault="00293EA6" w:rsidP="00293EA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9BC5114" w14:textId="4888FF69" w:rsidR="00293EA6" w:rsidRPr="001779DE" w:rsidRDefault="00293EA6" w:rsidP="00293EA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F59CF" w14:textId="7F7B4BEE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93EA6" w:rsidRPr="006A0D3A" w14:paraId="112ACAF9" w14:textId="77777777" w:rsidTr="00293EA6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CDE3" w14:textId="15FA2A76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4099" w14:textId="393BADA3" w:rsidR="00293EA6" w:rsidRPr="0055095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2432" w14:textId="4181059B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5A3F" w14:textId="0DC0D86A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F2AF" w14:textId="3A3B0A76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0E93" w14:textId="060D344D" w:rsidR="00293EA6" w:rsidRPr="001779DE" w:rsidRDefault="00293EA6" w:rsidP="00293EA6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DF91" w14:textId="439C22DF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8010" w14:textId="57F2A7FE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BD1B" w14:textId="13239318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7FBD" w14:textId="56CEAEB3" w:rsidR="00293EA6" w:rsidRPr="001779DE" w:rsidRDefault="00293EA6" w:rsidP="00293EA6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41B7" w14:textId="5210DE98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93EA6" w:rsidRPr="006A0D3A" w14:paraId="292690E3" w14:textId="77777777" w:rsidTr="00D74C10">
        <w:trPr>
          <w:trHeight w:val="14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55475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FAFD" w14:textId="29B8B5A9" w:rsidR="00293EA6" w:rsidRDefault="00293EA6" w:rsidP="00293E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095E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55095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D5DC13" w14:textId="6D966E7C" w:rsidR="00293EA6" w:rsidRPr="0055095E" w:rsidRDefault="00293EA6" w:rsidP="00293E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C15C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B505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6F6A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ECE1" w14:textId="77777777" w:rsidR="00293EA6" w:rsidRPr="001779DE" w:rsidRDefault="00293EA6" w:rsidP="00293EA6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567E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090C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3F311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A79F" w14:textId="42D13E90" w:rsidR="00293EA6" w:rsidRPr="001779DE" w:rsidRDefault="00293EA6" w:rsidP="0035176A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вым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ресурсам,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4D71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3EA6" w:rsidRPr="006A0D3A" w14:paraId="189974BD" w14:textId="77777777" w:rsidTr="00D74C10">
        <w:trPr>
          <w:trHeight w:val="4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37FC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9BFC" w14:textId="09AEF3F7" w:rsidR="00293EA6" w:rsidRPr="001779DE" w:rsidRDefault="00293EA6" w:rsidP="00293E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D96F" w14:textId="381CF414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245C" w14:textId="49CC7E9A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9745" w14:textId="4521C3E5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EE3B" w14:textId="3B64FBE3" w:rsidR="00293EA6" w:rsidRPr="001779DE" w:rsidRDefault="00293EA6" w:rsidP="00293EA6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482A" w14:textId="2C20092F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6154" w14:textId="640D221E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6D6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38FC" w14:textId="4CAF2715" w:rsidR="00293EA6" w:rsidRPr="001779DE" w:rsidRDefault="00293EA6" w:rsidP="00293EA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к финансовым ресурсам,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DBD5" w14:textId="271732F9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176A" w:rsidRPr="006A0D3A" w14:paraId="4BD2FD1E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5D78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C778B" w14:textId="69D9473F" w:rsidR="00293EA6" w:rsidRPr="001779DE" w:rsidRDefault="0035176A" w:rsidP="00293EA6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293EA6" w:rsidRPr="006A0D3A" w14:paraId="1B5415F7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4537D8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C5268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E7A7F56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Реализация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мероприя-тий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доступ-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для субъектов малого и среднего предпринимательства информационной и</w:t>
            </w:r>
          </w:p>
          <w:p w14:paraId="467219DA" w14:textId="5E835C3D" w:rsidR="00293EA6" w:rsidRPr="001779DE" w:rsidRDefault="00293EA6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консультационной под-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 вопросам ведения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предпринима-тельской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69145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FCC12" w14:textId="3B568F9F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4BDBB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F9E0E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F40F3" w14:textId="17B3F0DF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B7728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E6FAF2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14:paraId="1C6FA7F4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</w:t>
            </w:r>
          </w:p>
          <w:p w14:paraId="0F35DF59" w14:textId="028B022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60D1C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1B25A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93EA6" w:rsidRPr="006A0D3A" w14:paraId="555C329F" w14:textId="77777777" w:rsidTr="00D74C10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DB7475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0F6A2C" w14:textId="1D2CE5D9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68E045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707914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E1CF14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D211CD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01AFA8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BC6CC3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A55F89" w14:textId="36920FA9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A4EFDC8" w14:textId="5A5BB390" w:rsidR="00293EA6" w:rsidRPr="001779DE" w:rsidRDefault="00293EA6" w:rsidP="00293EA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направленных на обеспечение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для субъек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малого и среднего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консультаци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поддержки по вопросам ведения предпринимательской деятельности,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36ADAE4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5176A" w:rsidRPr="006A0D3A" w14:paraId="534E83FF" w14:textId="77777777" w:rsidTr="00293EA6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3207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E839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69698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C19ED" w14:textId="0F35DE14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B55FA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E34D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E1C93" w14:textId="209562C9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AE3F4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FC74" w14:textId="629A2D55" w:rsidR="0035176A" w:rsidRPr="001779DE" w:rsidRDefault="0035176A" w:rsidP="00293EA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Ас</w:t>
            </w:r>
            <w:r w:rsidR="00293EA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социация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«НП «АРП-Северск», Фонд «МКК ФРМСП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CCECC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64E16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4615C12B" w14:textId="77777777" w:rsidTr="00293EA6">
        <w:trPr>
          <w:trHeight w:val="9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BDF5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1E32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134DD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5CDD0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58200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900E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3B17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D355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5380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429E0" w14:textId="2A1BBE6C" w:rsidR="0035176A" w:rsidRPr="001779DE" w:rsidRDefault="0035176A" w:rsidP="00D73F06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подго-товленных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справочно-информационных материалов,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717B7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293EA6" w:rsidRPr="006A0D3A" w14:paraId="28752986" w14:textId="77777777" w:rsidTr="002A6F37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7DB6" w14:textId="31C6C97B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5DB9" w14:textId="322C3852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B5B4C" w14:textId="657963F3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A4B54" w14:textId="7CFC4A06" w:rsidR="00293EA6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88B63" w14:textId="75B0C5D5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845CF" w14:textId="19A26DC0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ADECE" w14:textId="07590B7C" w:rsidR="00293EA6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25F0D" w14:textId="7E1A5861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43DF" w14:textId="53BD7441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9AD2A" w14:textId="2621B490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4CE25" w14:textId="7618AEB5" w:rsidR="00293EA6" w:rsidRPr="001779DE" w:rsidRDefault="00293EA6" w:rsidP="00293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93EA6" w:rsidRPr="006A0D3A" w14:paraId="1A275C5C" w14:textId="77777777" w:rsidTr="00293EA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02FD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518C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B0CB9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3FD22" w14:textId="77777777" w:rsidR="00293EA6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2EFB9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35509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22964" w14:textId="77777777" w:rsidR="00293EA6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AA31D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7BCE" w14:textId="4FC9F0D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A79BC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CEA5B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76A" w:rsidRPr="006A0D3A" w14:paraId="0475D15A" w14:textId="77777777" w:rsidTr="00293EA6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17FD7D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4453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0B158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03D56" w14:textId="5238ED6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DC0D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BE59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320B4" w14:textId="0FE6EF44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A6D3D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2D7A73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F7DF2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F8389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1DB875F1" w14:textId="77777777" w:rsidTr="006432E4">
        <w:trPr>
          <w:trHeight w:val="220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0E1D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2CA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4CC67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234B4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CBA7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9BE8A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FC27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56079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CFBB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8279B" w14:textId="6887D8A4" w:rsidR="0035176A" w:rsidRPr="001779DE" w:rsidRDefault="0035176A" w:rsidP="00293EA6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человек, включая работников субъектов малого и среднего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293EA6"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принявших участие в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мероприя-тиях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423A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5176A" w:rsidRPr="006A0D3A" w14:paraId="1D37BA04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769C" w14:textId="148FCF72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6B201" w14:textId="6C15F778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2A6F37" w:rsidRPr="006A0D3A" w14:paraId="187F00C5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F3C10" w14:textId="6D26FABD" w:rsidR="002A6F37" w:rsidRPr="001779DE" w:rsidRDefault="002A6F37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1ACC" w14:textId="77777777" w:rsidR="002A6F37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6F4223B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«Обеспечение доступности для субъектов малого и </w:t>
            </w:r>
          </w:p>
          <w:p w14:paraId="6ED224F8" w14:textId="77777777" w:rsidR="002A6F37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67FF146" w14:textId="0EE141BF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04DD" w14:textId="56E8C5B2" w:rsidR="002A6F37" w:rsidRPr="001779DE" w:rsidRDefault="002A6F37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64A2" w14:textId="2B525885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663B" w14:textId="111AABB4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B4F0" w14:textId="4739D382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03F2" w14:textId="10740822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53ED" w14:textId="4E68B507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89E47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14:paraId="3C646F08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</w:p>
          <w:p w14:paraId="03C86BFD" w14:textId="74045208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87ED" w14:textId="3AF51D93" w:rsidR="002A6F37" w:rsidRPr="001779DE" w:rsidRDefault="002A6F37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5FB8" w14:textId="687C570F" w:rsidR="002A6F37" w:rsidRPr="001779DE" w:rsidRDefault="002A6F37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8095A" w:rsidRPr="006A0D3A" w14:paraId="6478B545" w14:textId="77777777" w:rsidTr="008501AB">
        <w:trPr>
          <w:trHeight w:val="30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1D8A7E" w14:textId="77777777" w:rsidR="0078095A" w:rsidRPr="001779DE" w:rsidRDefault="0078095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6C689" w14:textId="1FC801A7" w:rsidR="0078095A" w:rsidRPr="001779DE" w:rsidRDefault="0078095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B498B" w14:textId="792B9191" w:rsidR="0078095A" w:rsidRPr="001779DE" w:rsidRDefault="0078095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126D2" w14:textId="177C706C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B3184" w14:textId="1BF1A5BF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745A8" w14:textId="207040F1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81A6A" w14:textId="0D782C01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DA5349" w14:textId="563CDCA8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9FE40" w14:textId="5D8E6FD0" w:rsidR="0078095A" w:rsidRPr="001779DE" w:rsidRDefault="0078095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B91D9" w14:textId="54283E9C" w:rsidR="0078095A" w:rsidRPr="001779DE" w:rsidRDefault="0078095A" w:rsidP="002A6F37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для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ин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сультационной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поддер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жки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по вопросам веде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деятельности,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71F4E" w14:textId="66E8D1BB" w:rsidR="0078095A" w:rsidRPr="001779DE" w:rsidRDefault="0078095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A6F37" w:rsidRPr="006A0D3A" w14:paraId="1DF9DCDE" w14:textId="77777777" w:rsidTr="002A6F37">
        <w:trPr>
          <w:trHeight w:val="3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A0BE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5A5D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1643F" w14:textId="0CC2E341" w:rsidR="002A6F37" w:rsidRPr="001779DE" w:rsidRDefault="002A6F37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FA325" w14:textId="2B94F2CE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2C69E" w14:textId="0C33998A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A5EC3" w14:textId="3295E84C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21DA1" w14:textId="3BFD890C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78B91" w14:textId="087F583F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0F6" w14:textId="77777777" w:rsidR="002A6F37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D2DCD" w14:textId="78040666" w:rsidR="002A6F37" w:rsidRPr="001779DE" w:rsidRDefault="002A6F37" w:rsidP="002A6F37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>, направленных на обеспечение доступ-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для субъектов малого и среднего пред-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ин-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2E28C" w14:textId="127AB895" w:rsidR="002A6F37" w:rsidRPr="001779DE" w:rsidRDefault="002A6F37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A6F37" w:rsidRPr="006A0D3A" w14:paraId="21E11490" w14:textId="77777777" w:rsidTr="002A6F37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15B0" w14:textId="52DEAEEE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DDC6" w14:textId="43E9B967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AD0CA" w14:textId="787A6F31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8C9BE" w14:textId="0C08B5A5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081AC" w14:textId="452D44BF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B82DE" w14:textId="74B32A00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86142" w14:textId="19591831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7D5F3" w14:textId="0A01D4E3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B53A" w14:textId="0350CE14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045EA" w14:textId="4DFE7EED" w:rsidR="002A6F37" w:rsidRPr="002A6F37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705A9" w14:textId="375823A4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93EA6" w:rsidRPr="006A0D3A" w14:paraId="17B7535B" w14:textId="77777777" w:rsidTr="002A6F37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11CC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47283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9D64A" w14:textId="77777777" w:rsidR="00293EA6" w:rsidRPr="001779DE" w:rsidRDefault="00293EA6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ED8C2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E5854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5DCA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DEEF7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58BD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30C9" w14:textId="77777777" w:rsidR="00293EA6" w:rsidRPr="001779DE" w:rsidRDefault="00293EA6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E7EF7" w14:textId="4D766A38" w:rsidR="00293EA6" w:rsidRPr="001779DE" w:rsidRDefault="002A6F37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формационной и кон-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сультационной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поддер-жки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по вопросам веде-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предприниматель-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деятельности,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98B71" w14:textId="77777777" w:rsidR="00293EA6" w:rsidRPr="001779DE" w:rsidRDefault="00293EA6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176A" w:rsidRPr="006A0D3A" w14:paraId="2E5C071D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9D89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93AA7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5176A" w:rsidRPr="006A0D3A" w14:paraId="686141B6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9B356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1AEE1" w14:textId="5FF3697E" w:rsidR="0035176A" w:rsidRPr="001779DE" w:rsidRDefault="0035176A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EAFE7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EF34E" w14:textId="2CA36334" w:rsidR="0035176A" w:rsidRPr="001779DE" w:rsidRDefault="00FA5B71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176A" w:rsidRPr="00177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8CEA0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BC16B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7F1ED" w14:textId="083B4AD2" w:rsidR="0035176A" w:rsidRPr="001779DE" w:rsidRDefault="00FA5B71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176A" w:rsidRPr="00177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8D29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94E4" w14:textId="202FB5E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</w:t>
            </w:r>
            <w:r w:rsidR="002A6F37" w:rsidRPr="001779DE">
              <w:rPr>
                <w:rFonts w:ascii="Times New Roman" w:hAnsi="Times New Roman"/>
                <w:sz w:val="24"/>
                <w:szCs w:val="24"/>
              </w:rPr>
              <w:t xml:space="preserve">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3C4D9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8063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7CCBA3B4" w14:textId="77777777" w:rsidTr="006432E4">
        <w:trPr>
          <w:trHeight w:val="1431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C4BF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C73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CF04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FA937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B77E0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29E7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74AF9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40E53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2DC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77B99" w14:textId="0C094B9D" w:rsidR="0035176A" w:rsidRPr="001779DE" w:rsidRDefault="0035176A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-приятий в сфере предпринимательства, ориентированных на молодежь, включая школьников,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D4E8F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5176A" w:rsidRPr="006A0D3A" w14:paraId="354BEA52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7B97C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F6024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Организация и (или) проведение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мероприя-тий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в сфере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37E3C17C" w14:textId="6A981074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ориентиро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27A34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6F3A9" w14:textId="4E2F7E15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E5AE8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25F2E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A4CF1" w14:textId="461DF27F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67C3D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2283A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 рация ЗАТО Северск,</w:t>
            </w:r>
          </w:p>
          <w:p w14:paraId="4308FCF6" w14:textId="26CDE85A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D4A2D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36DE6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5176A" w:rsidRPr="006A0D3A" w14:paraId="7F3B7C88" w14:textId="77777777" w:rsidTr="006432E4">
        <w:trPr>
          <w:trHeight w:val="220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9167E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0BD49" w14:textId="5C74F246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A675F" w14:textId="77777777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C76CA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5DD9B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33BF4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FE5C5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4E8026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6F383" w14:textId="463F7F44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7C6F41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-ников мероприятий,</w:t>
            </w:r>
          </w:p>
          <w:p w14:paraId="0008F443" w14:textId="4F05F2A9" w:rsidR="0035176A" w:rsidRPr="001779DE" w:rsidRDefault="0035176A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F51A1" w14:textId="77777777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35176A" w:rsidRPr="006A0D3A" w14:paraId="27CACD04" w14:textId="77777777" w:rsidTr="002A6F37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F080" w14:textId="1B63F430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9CEAF" w14:textId="649B9CB1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5176A" w:rsidRPr="006A0D3A" w14:paraId="2C3BE407" w14:textId="77777777" w:rsidTr="002A6F37">
        <w:trPr>
          <w:trHeight w:val="19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96D2" w14:textId="19A6E683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08B1" w14:textId="77777777" w:rsidR="0035176A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0D2BED21" w14:textId="772046FF" w:rsidR="0035176A" w:rsidRPr="001779DE" w:rsidRDefault="0035176A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«Вовлечение молодежи 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4CFFF" w14:textId="2237936D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C4EA4" w14:textId="14A8AB4A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BDBA" w14:textId="25BFFB0B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83B60" w14:textId="510EA192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A8B31" w14:textId="76343D18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AD547" w14:textId="4D18B6AE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F603" w14:textId="6766CE85" w:rsidR="0035176A" w:rsidRPr="001779DE" w:rsidRDefault="0035176A" w:rsidP="002A6F3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78BF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F278BF">
              <w:rPr>
                <w:rFonts w:ascii="Times New Roman" w:hAnsi="Times New Roman"/>
                <w:sz w:val="24"/>
                <w:szCs w:val="24"/>
              </w:rPr>
              <w:t xml:space="preserve">-рация ЗАТО Северск,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E962D" w14:textId="491F8B92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401F4" w14:textId="5A3A4B1C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5176A" w:rsidRPr="006A0D3A" w14:paraId="7AA54DA4" w14:textId="77777777" w:rsidTr="002A6F37">
        <w:trPr>
          <w:trHeight w:val="19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A453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BA66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4DF61" w14:textId="173C3D9D" w:rsidR="0035176A" w:rsidRPr="001779DE" w:rsidRDefault="0035176A" w:rsidP="003517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A5DB0" w14:textId="7D1480BB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8ED6D" w14:textId="169B77D4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922D3" w14:textId="6550B716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9C348" w14:textId="648CB43C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577B3" w14:textId="04EB5B8F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E001" w14:textId="77777777" w:rsidR="0035176A" w:rsidRPr="001779DE" w:rsidRDefault="0035176A" w:rsidP="003517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72EE7" w14:textId="30F6B0F0" w:rsidR="0035176A" w:rsidRPr="001779DE" w:rsidRDefault="0035176A" w:rsidP="002A6F37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мероп</w:t>
            </w:r>
            <w:r w:rsidR="002A6F37"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риятий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в сфере пред</w:t>
            </w:r>
            <w:r w:rsidR="002A6F3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8F11A9" w14:textId="0C56EC48" w:rsidR="0035176A" w:rsidRPr="001779DE" w:rsidRDefault="0035176A" w:rsidP="003517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F37" w:rsidRPr="006A0D3A" w14:paraId="26DD52C6" w14:textId="77777777" w:rsidTr="002A6F37">
        <w:trPr>
          <w:trHeight w:val="1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2F2A" w14:textId="241D56CE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36AC" w14:textId="1497F494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44B37" w14:textId="248EA025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631A8" w14:textId="0EA25EC5" w:rsidR="002A6F37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BC81B" w14:textId="061A6F4E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897FD" w14:textId="3F2CBE9B" w:rsidR="002A6F37" w:rsidRPr="001779DE" w:rsidRDefault="002A6F37" w:rsidP="002A6F37">
            <w:pPr>
              <w:ind w:left="-113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B9921" w14:textId="32990DC9" w:rsidR="002A6F37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E671F" w14:textId="34B2AAD1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EBD4" w14:textId="454FE2C0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1D625" w14:textId="24BABCE3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110C6" w14:textId="2AED21D7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A6F37" w:rsidRPr="006A0D3A" w14:paraId="0DE35FCA" w14:textId="77777777" w:rsidTr="00D74C10">
        <w:trPr>
          <w:trHeight w:val="13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BE5BB0" w14:textId="77777777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02A94" w14:textId="2C50AD88" w:rsidR="002A6F37" w:rsidRPr="001779DE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скую деятельность, в том числе посредством привлечения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школьни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ков и молодежи в инно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вационную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E6017" w14:textId="77777777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90130" w14:textId="7777777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F5612" w14:textId="7777777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5BCE4" w14:textId="77777777" w:rsidR="002A6F37" w:rsidRPr="001779DE" w:rsidRDefault="002A6F37" w:rsidP="002A6F37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C5431" w14:textId="7777777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69BB7" w14:textId="7777777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092FE" w14:textId="6E0DB887" w:rsidR="002A6F37" w:rsidRPr="001779DE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F278BF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42079" w14:textId="02EEC41A" w:rsidR="002A6F37" w:rsidRPr="002A6F37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ори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ентированных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моло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дежь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включая школь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ников,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E81B8" w14:textId="7777777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6F37" w:rsidRPr="006A0D3A" w14:paraId="05279738" w14:textId="77777777" w:rsidTr="00D74C10">
        <w:trPr>
          <w:trHeight w:val="1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7B38" w14:textId="77777777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0FD6" w14:textId="77777777" w:rsidR="002A6F37" w:rsidRPr="001779DE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E69E6" w14:textId="7547E3DA" w:rsidR="002A6F37" w:rsidRPr="001779DE" w:rsidRDefault="002A6F37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15845" w14:textId="61FD2B9D" w:rsidR="002A6F37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4465B" w14:textId="487F04F8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BCB21" w14:textId="4BEE7D41" w:rsidR="002A6F37" w:rsidRPr="001779DE" w:rsidRDefault="002A6F37" w:rsidP="002A6F37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C8210" w14:textId="1747F451" w:rsidR="002A6F37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667D2" w14:textId="3E7488C4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AC20" w14:textId="77777777" w:rsidR="002A6F37" w:rsidRPr="001779DE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CEA04" w14:textId="45A86B4E" w:rsidR="002A6F37" w:rsidRPr="001779DE" w:rsidRDefault="002A6F37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мероп-риятий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в сфере пред-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>, ори-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ентированных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моло-дежь</w:t>
            </w:r>
            <w:proofErr w:type="spellEnd"/>
            <w:r w:rsidRPr="002A6F37">
              <w:rPr>
                <w:rFonts w:ascii="Times New Roman" w:hAnsi="Times New Roman"/>
                <w:sz w:val="24"/>
                <w:szCs w:val="24"/>
              </w:rPr>
              <w:t xml:space="preserve">, включая школь-ников, </w:t>
            </w:r>
            <w:proofErr w:type="spellStart"/>
            <w:r w:rsidRPr="002A6F3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A839A" w14:textId="692958D7" w:rsidR="002A6F37" w:rsidRPr="001779DE" w:rsidRDefault="002A6F37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9707A" w:rsidRPr="006A0D3A" w14:paraId="152503B8" w14:textId="77777777" w:rsidTr="002A6F37">
        <w:trPr>
          <w:trHeight w:val="13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C132EF" w14:textId="77777777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CBCD6D" w14:textId="77777777" w:rsidR="00C9707A" w:rsidRPr="001779DE" w:rsidRDefault="00C9707A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4D4E9" w14:textId="77777777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8A5B7" w14:textId="0D681138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122 176,50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A4ABA" w14:textId="77777777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194F7" w14:textId="77777777" w:rsidR="00C9707A" w:rsidRPr="001779DE" w:rsidRDefault="00C9707A" w:rsidP="002A6F37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105 540,00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CA7F1" w14:textId="7F933A88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16 636,50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384B8" w14:textId="77777777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975B38" w14:textId="77777777" w:rsidR="00C9707A" w:rsidRPr="001779DE" w:rsidRDefault="00C9707A" w:rsidP="002A6F37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314B0" w14:textId="77777777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D7742" w14:textId="77777777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1D842F8B" w14:textId="77777777" w:rsidTr="00D74C10">
        <w:trPr>
          <w:trHeight w:val="2474"/>
        </w:trPr>
        <w:tc>
          <w:tcPr>
            <w:tcW w:w="7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E33BD5D" w14:textId="77777777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F45A46" w14:textId="77777777" w:rsidR="00C9707A" w:rsidRPr="001779DE" w:rsidRDefault="00C9707A" w:rsidP="002A6F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7FFD4" w14:textId="6959E7CE" w:rsidR="00C9707A" w:rsidRPr="001779DE" w:rsidRDefault="00C9707A" w:rsidP="002A6F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3E09" w14:textId="7674BE35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41 349,00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EA6D3" w14:textId="6C3CBEAF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2D867" w14:textId="716C2A58" w:rsidR="00C9707A" w:rsidRPr="001779DE" w:rsidRDefault="00C9707A" w:rsidP="002A6F37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35 600,00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4A28A" w14:textId="5342CA97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5 749,00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C47AD" w14:textId="14BA1E57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7766C85" w14:textId="77777777" w:rsidR="00C9707A" w:rsidRPr="001779DE" w:rsidRDefault="00C9707A" w:rsidP="002A6F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E1EC1" w14:textId="0AD42A24" w:rsidR="00C9707A" w:rsidRPr="001779DE" w:rsidRDefault="00C9707A" w:rsidP="00B245D8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>,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 фи</w:t>
            </w:r>
            <w:r>
              <w:rPr>
                <w:rFonts w:ascii="Times New Roman" w:hAnsi="Times New Roman"/>
                <w:sz w:val="24"/>
                <w:szCs w:val="24"/>
              </w:rPr>
              <w:t>нансовую поддерж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ку, от общего числа обратившихся субъектов малого и среднего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779D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EB64C" w14:textId="18F7EA86" w:rsidR="00C9707A" w:rsidRPr="001779DE" w:rsidRDefault="00C9707A" w:rsidP="002A6F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C9707A" w:rsidRPr="006A0D3A" w14:paraId="559DAB67" w14:textId="77777777" w:rsidTr="00D74C10">
        <w:trPr>
          <w:trHeight w:val="23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F68A63" w14:textId="77777777" w:rsidR="00C9707A" w:rsidRPr="006A0D3A" w:rsidRDefault="00C9707A" w:rsidP="00CD5C5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7AAB1" w14:textId="77777777" w:rsidR="00C9707A" w:rsidRPr="001779DE" w:rsidRDefault="00C9707A" w:rsidP="00CD5C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C2105" w14:textId="77777777" w:rsidR="00C9707A" w:rsidRPr="001779DE" w:rsidRDefault="00C9707A" w:rsidP="00CD5C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B72B0" w14:textId="77777777" w:rsidR="00C9707A" w:rsidRPr="001779DE" w:rsidRDefault="00C9707A" w:rsidP="00CD5C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40 413,75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BBAC9" w14:textId="77777777" w:rsidR="00C9707A" w:rsidRPr="001779DE" w:rsidRDefault="00C9707A" w:rsidP="00CD5C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95344" w14:textId="77777777" w:rsidR="00C9707A" w:rsidRPr="001779DE" w:rsidRDefault="00C9707A" w:rsidP="00CD5C5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C0B8E" w14:textId="77777777" w:rsidR="00C9707A" w:rsidRPr="001779DE" w:rsidRDefault="00C9707A" w:rsidP="00CD5C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5 443,75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42BBD" w14:textId="77777777" w:rsidR="00C9707A" w:rsidRPr="001779DE" w:rsidRDefault="00C9707A" w:rsidP="00CD5C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6ED3BD" w14:textId="77777777" w:rsidR="00C9707A" w:rsidRPr="001779DE" w:rsidRDefault="00C9707A" w:rsidP="00CD5C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DF0F2" w14:textId="08615EFA" w:rsidR="00C9707A" w:rsidRPr="001779DE" w:rsidRDefault="00C9707A" w:rsidP="00B245D8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>-лого и среднего пред-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>, полу-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 финансовую поддержку, от общего числа обратившихся субъектов малого и среднего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1545A" w14:textId="77777777" w:rsidR="00C9707A" w:rsidRPr="001779DE" w:rsidRDefault="00C9707A" w:rsidP="00CD5C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C9707A" w:rsidRPr="006A0D3A" w14:paraId="7892FEFF" w14:textId="77777777" w:rsidTr="00D74C10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6A01" w14:textId="77777777" w:rsidR="00C9707A" w:rsidRPr="006A0D3A" w:rsidRDefault="00C9707A" w:rsidP="00C9707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73F7" w14:textId="77777777" w:rsidR="00C9707A" w:rsidRPr="001779DE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AF23" w14:textId="387165D8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39479" w14:textId="715CD320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40 413,75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3E018" w14:textId="111C73A8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8AF0A" w14:textId="0B8D9F6B" w:rsidR="00C9707A" w:rsidRPr="001779DE" w:rsidRDefault="00C9707A" w:rsidP="00C9707A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006ED" w14:textId="532985DD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5 443,75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661FB" w14:textId="7B015FC0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9049" w14:textId="77777777" w:rsidR="00C9707A" w:rsidRPr="001779DE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0F98A" w14:textId="1F3BFA8F" w:rsidR="00C9707A" w:rsidRPr="007048B4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-лого и среднего пред-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>, полу-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205BC" w14:textId="3E772B7A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C9707A" w:rsidRPr="006A0D3A" w14:paraId="5CCB9D67" w14:textId="77777777" w:rsidTr="00CD5C5F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9F67" w14:textId="34FF3342" w:rsidR="00C9707A" w:rsidRPr="006A0D3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9707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F900" w14:textId="3D5E40D8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152E2" w14:textId="043E40F1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598CC" w14:textId="634DFDC5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384C8" w14:textId="420D4C74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9A8C0" w14:textId="133AC879" w:rsidR="00C9707A" w:rsidRPr="001779DE" w:rsidRDefault="00C9707A" w:rsidP="00C9707A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B9B27" w14:textId="512984A0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BF2FF" w14:textId="40D1D095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F395" w14:textId="4C3BB188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E77E3" w14:textId="29167A3C" w:rsidR="00C9707A" w:rsidRPr="007048B4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3AB8" w14:textId="5E5C22BE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9707A" w:rsidRPr="006A0D3A" w14:paraId="274533D3" w14:textId="77777777" w:rsidTr="00C9707A">
        <w:trPr>
          <w:trHeight w:val="1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7CCA" w14:textId="77777777" w:rsidR="00C9707A" w:rsidRPr="006A0D3A" w:rsidRDefault="00C9707A" w:rsidP="00C9707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1A36" w14:textId="77777777" w:rsidR="00C9707A" w:rsidRPr="001779DE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778BC" w14:textId="5B1430A4" w:rsidR="00C9707A" w:rsidRPr="001779DE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FAC73" w14:textId="33A4F9E9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77DAF" w14:textId="269EC2D4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D8E79" w14:textId="14554758" w:rsidR="00C9707A" w:rsidRPr="001779DE" w:rsidRDefault="00C9707A" w:rsidP="00C9707A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F8103" w14:textId="2BC3DF2B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52DC0" w14:textId="55E0CA75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8FA89" w14:textId="77777777" w:rsidR="00C9707A" w:rsidRPr="001779DE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0472B" w14:textId="7E9512A1" w:rsidR="00C9707A" w:rsidRPr="001779DE" w:rsidRDefault="00C9707A" w:rsidP="00D73F0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 финансовую поддержку, от общего числа обратившихся субъектов малого и среднего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7048B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048B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6F798" w14:textId="576450A8" w:rsidR="00C9707A" w:rsidRPr="001779DE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707A" w:rsidRPr="006A0D3A" w14:paraId="08BDC85E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29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C9707A" w:rsidRPr="006A0D3A" w14:paraId="2ADCDA49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8301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ABAC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C9707A" w:rsidRPr="006A0D3A" w14:paraId="3CC1DC7B" w14:textId="77777777" w:rsidTr="006432E4">
        <w:trPr>
          <w:trHeight w:val="26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5AEE281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A24494B" w14:textId="5A9F0FB3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D73F06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направленных на формирование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механиз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14:paraId="513473B6" w14:textId="6D94668A" w:rsidR="00C9707A" w:rsidRPr="00D73FAB" w:rsidRDefault="00C9707A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мов эффективного взаимодействия между бизнесом и властью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7E8E7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ED35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D8564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34BA9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A4F75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73D22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940D6A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рация ЗАТО Северск, Совет по </w:t>
            </w:r>
          </w:p>
          <w:p w14:paraId="7870FDF7" w14:textId="17781220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развитию и поддержке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BEAE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FC1FD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4194A" w:rsidRPr="006A0D3A" w14:paraId="3DDDE021" w14:textId="77777777" w:rsidTr="00A4194A">
        <w:trPr>
          <w:trHeight w:val="192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1ECA" w14:textId="77777777" w:rsidR="00A4194A" w:rsidRPr="00D73FAB" w:rsidRDefault="00A4194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2FDC" w14:textId="221E9419" w:rsidR="00A4194A" w:rsidRPr="00D73FAB" w:rsidRDefault="00A4194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EC3CA" w14:textId="77777777" w:rsidR="00A4194A" w:rsidRPr="00D73FAB" w:rsidRDefault="00A4194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A176A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1213C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F1EE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23051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4932E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1A02" w14:textId="66774938" w:rsidR="00A4194A" w:rsidRPr="00D73FAB" w:rsidRDefault="00A4194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5B7D0" w14:textId="6C6984E5" w:rsidR="00A4194A" w:rsidRPr="00D73FAB" w:rsidRDefault="00A4194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риятий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действия общества, бизнеса, органов местного самоуправления,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96E6C" w14:textId="77777777" w:rsidR="00A4194A" w:rsidRPr="00D73FAB" w:rsidRDefault="00A4194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9707A" w:rsidRPr="006A0D3A" w14:paraId="58C65DC4" w14:textId="77777777" w:rsidTr="00A4194A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37C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E1E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42FA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42ADA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CAE3C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500B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A8E23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B73C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B4A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-рация ЗАТО Северск, Совет по развитию и поддержке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D3D17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D6DB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707A" w:rsidRPr="006A0D3A" w14:paraId="2785BADA" w14:textId="77777777" w:rsidTr="00A4194A">
        <w:trPr>
          <w:trHeight w:val="118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1E1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414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3F99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C09A7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B0AA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5AC33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BE516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05E8E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24B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60E27" w14:textId="271C33B6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засе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-даний Совета по раз-витию и поддержке предпринимательства,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99715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9707A" w:rsidRPr="006A0D3A" w14:paraId="2BBEC973" w14:textId="77777777" w:rsidTr="00A4194A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240A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9A1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214E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8FD18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2626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4E30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566F1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B13A1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C66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-рация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5339E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9FD14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707A" w:rsidRPr="006A0D3A" w14:paraId="30000D99" w14:textId="77777777" w:rsidTr="00C9707A">
        <w:trPr>
          <w:trHeight w:val="56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0AC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6C5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3D200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C15E6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118D4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27C04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CA128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F7776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D47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2AB8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прове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-денных Единых дней приема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предприни-мателей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B5E5E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9707A" w:rsidRPr="006A0D3A" w14:paraId="1EEBBB26" w14:textId="77777777" w:rsidTr="00C9707A">
        <w:trPr>
          <w:trHeight w:val="16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6BAB" w14:textId="531F0D3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9908" w14:textId="694BE215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C9707A" w:rsidRPr="006A0D3A" w14:paraId="39ED6B28" w14:textId="77777777" w:rsidTr="00C9707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99E7" w14:textId="6434AB61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09AF" w14:textId="539F9DE0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A6573" w14:textId="2D787AF6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2D5AE" w14:textId="0211E804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C3313" w14:textId="03FEA139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048F5" w14:textId="5A7BAAED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B8571" w14:textId="55591ECD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B20DC" w14:textId="56FF91C9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6578" w14:textId="2588BAC4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9ACB8" w14:textId="0971B684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3FFE9" w14:textId="6A739A1A" w:rsidR="00C9707A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D0C71" w:rsidRPr="006A0D3A" w14:paraId="670F9C74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DBD83" w14:textId="1F2D2250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7F331" w14:textId="77777777" w:rsidR="00BD0C71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9B2FA1E" w14:textId="77777777" w:rsidR="00BD0C71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«Создание и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функционирования институтов взаимодействия общества, бизнеса, органов местного самоуправления»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D0C3823" w14:textId="12323A6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25F9E" w14:textId="0157FEFA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B267C" w14:textId="27DD5B78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04713" w14:textId="720AC93B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3908D" w14:textId="22D6E272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D3363" w14:textId="28B9F0FA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91F59" w14:textId="005E7E31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496FD" w14:textId="4A0CBC1A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- рация ЗАТО Северск, Совет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развитию и поддержке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132D6" w14:textId="441BC956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82E28" w14:textId="7907B02C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D0C71" w:rsidRPr="006A0D3A" w14:paraId="7C8EE346" w14:textId="77777777" w:rsidTr="00D74C10">
        <w:trPr>
          <w:trHeight w:val="16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F3B9A" w14:textId="7777777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E445C" w14:textId="7777777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146DA" w14:textId="0D92FE1D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7F356" w14:textId="5B2B5442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EF16D" w14:textId="284C4AE2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0AB80" w14:textId="11E190F4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04396" w14:textId="158293BF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DB586" w14:textId="4D6AB53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9BF7" w14:textId="7777777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14BE" w14:textId="21CAE888" w:rsidR="00BD0C71" w:rsidRPr="00D73FAB" w:rsidRDefault="00BD0C71" w:rsidP="00BD0C7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действия общества,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органов местного самоуправления,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597D7" w14:textId="31ADFF2C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73F06" w:rsidRPr="006A0D3A" w14:paraId="4B578732" w14:textId="77777777" w:rsidTr="00D73F06">
        <w:trPr>
          <w:trHeight w:val="164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346B9" w14:textId="77777777" w:rsidR="00D73F06" w:rsidRPr="00D73FAB" w:rsidRDefault="00D73F06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D10B5" w14:textId="77777777" w:rsidR="00D73F06" w:rsidRPr="00D73FAB" w:rsidRDefault="00D73F06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</w:tcPr>
          <w:p w14:paraId="4F86C000" w14:textId="7B231857" w:rsidR="00D73F06" w:rsidRPr="00D73FAB" w:rsidRDefault="00D73F06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7F80AE71" w14:textId="0C69CE40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</w:tcPr>
          <w:p w14:paraId="06B11B37" w14:textId="521A1E7A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536DD1B0" w14:textId="4F10151F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37123C6F" w14:textId="37072832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</w:tcPr>
          <w:p w14:paraId="51A52C97" w14:textId="289DC927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C7485" w14:textId="77777777" w:rsidR="00D73F06" w:rsidRPr="00D73FAB" w:rsidRDefault="00D73F06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1AFF0017" w14:textId="7B2A865E" w:rsidR="00D73F06" w:rsidRPr="00D73FAB" w:rsidRDefault="00D73F06" w:rsidP="00BD0C7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общества,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органов местного самоуправления,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43B329CD" w14:textId="0C050203" w:rsidR="00D73F06" w:rsidRPr="00D73FAB" w:rsidRDefault="00D73F06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9707A" w:rsidRPr="006A0D3A" w14:paraId="3874C7B5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220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486D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C9707A" w:rsidRPr="006A0D3A" w14:paraId="5DDDCB6A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31E450A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B4B8C1D" w14:textId="416E5024" w:rsidR="00C9707A" w:rsidRPr="00BC5361" w:rsidRDefault="00C9707A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формирование положительного образа субъекта предпринимательства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B1B90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D33DB" w14:textId="18ED0A1B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1 210,00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B62E1" w14:textId="58A96F98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D1135" w14:textId="772B067D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9CBF6" w14:textId="7ED6F59D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26E9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FF8851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7C502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DDA55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707A" w:rsidRPr="006A0D3A" w14:paraId="5C7BB0EF" w14:textId="77777777" w:rsidTr="006432E4">
        <w:trPr>
          <w:trHeight w:val="176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87D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E16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52E7E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57E34" w14:textId="5ED1859C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1 210,00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7500D" w14:textId="26FFA729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707A5" w14:textId="38BCA28B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D27C5" w14:textId="37B46F63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BA0D0" w14:textId="4FCD58CE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02C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8ADD6" w14:textId="2971CA92" w:rsidR="00C9707A" w:rsidRPr="00D73FAB" w:rsidRDefault="00C9707A" w:rsidP="00BD0C7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-ников мероприятий, направленных на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по-вышение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имиджа предпринимательской деятельности,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1DC43" w14:textId="24D45D7D" w:rsidR="00C9707A" w:rsidRPr="00D73FAB" w:rsidRDefault="00C9707A" w:rsidP="00C00B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</w:t>
            </w:r>
            <w:r w:rsidR="00C00B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9707A" w:rsidRPr="006A0D3A" w14:paraId="5A54DF8D" w14:textId="77777777" w:rsidTr="006432E4">
        <w:trPr>
          <w:trHeight w:val="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48FB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C8A9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CBE2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7EA6F" w14:textId="1340568F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97F5C" w14:textId="0E2504C0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E0DD" w14:textId="51840693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A3C40" w14:textId="1932B8B2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64569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95AC" w14:textId="2B7F81BB" w:rsidR="00C9707A" w:rsidRPr="00D73FAB" w:rsidRDefault="00C9707A" w:rsidP="00BD0C7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-рация ЗАТО Северск, Ассоциация «НП «АРП-Северск», Фонд «МКК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7E118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32811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707A" w:rsidRPr="006A0D3A" w14:paraId="3918EE1F" w14:textId="77777777" w:rsidTr="00BD0C71">
        <w:trPr>
          <w:trHeight w:val="155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1A1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8D1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C8A8B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BDDD3" w14:textId="2645741B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9ADA3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712B7" w14:textId="50FD1C4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5E1C8" w14:textId="49E4438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36D54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07C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55C73" w14:textId="77777777" w:rsidR="00C9707A" w:rsidRPr="00D73FAB" w:rsidRDefault="00C9707A" w:rsidP="00C9707A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-ников мероприятий, проводимых в рамках празднования Дня российского пред-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8649E" w14:textId="248A599E" w:rsidR="00C9707A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BD0C71" w:rsidRPr="006A0D3A" w14:paraId="5F1C99C9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13C3" w14:textId="0EEA7279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CD3F" w14:textId="53363CE2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7C693" w14:textId="62CA9B64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9C355" w14:textId="11B83DBF" w:rsidR="00BD0C71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743C1" w14:textId="642589DF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F45F1" w14:textId="0F2726C7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AFEA6" w14:textId="6C074FF2" w:rsidR="00BD0C71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806CF" w14:textId="6F92E4D5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19B" w14:textId="7161AB33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DCB44" w14:textId="4AF1AC0D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BE63E" w14:textId="3462578C" w:rsidR="00BD0C71" w:rsidRPr="00D73FAB" w:rsidRDefault="00BD0C71" w:rsidP="00BD0C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D0C71" w:rsidRPr="006A0D3A" w14:paraId="4C35077F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3362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1443" w14:textId="7777777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72A21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7FB06" w14:textId="77777777" w:rsidR="00BD0C71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5D026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F19C5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C7DD9" w14:textId="77777777" w:rsidR="00BD0C71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4BB28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D8C1" w14:textId="55A0A518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43B2F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F3018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C71" w:rsidRPr="006A0D3A" w14:paraId="6F59C093" w14:textId="77777777" w:rsidTr="00BD0C71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B7F9CA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F6BDD0" w14:textId="77777777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конкурса на звание лучшего субъекта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предпринима-тельской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C78C1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153B0" w14:textId="68221485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45D09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1CA6F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FC596" w14:textId="2C3C802D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BED59" w14:textId="77777777" w:rsidR="00BD0C71" w:rsidRPr="00D73FAB" w:rsidRDefault="00BD0C71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78D43D" w14:textId="5C3DAFAE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митет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мического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</w:p>
          <w:p w14:paraId="468D51B6" w14:textId="4972F3FD" w:rsidR="00BD0C71" w:rsidRPr="00D73FAB" w:rsidRDefault="00BD0C71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49FEA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7A3F6" w14:textId="77777777" w:rsidR="00BD0C71" w:rsidRPr="00D73FAB" w:rsidRDefault="00BD0C71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00B84" w:rsidRPr="006A0D3A" w14:paraId="7105059A" w14:textId="77777777" w:rsidTr="00D73F06">
        <w:trPr>
          <w:trHeight w:val="219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3DA7AF" w14:textId="77777777" w:rsidR="00C00B84" w:rsidRPr="00D73FAB" w:rsidRDefault="00C00B84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56CE27" w14:textId="77777777" w:rsidR="00C00B84" w:rsidRPr="00D73FAB" w:rsidRDefault="00C00B84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E2F5F06" w14:textId="77777777" w:rsidR="00C00B84" w:rsidRPr="00D73FAB" w:rsidRDefault="00C00B84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A5D2D24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3998E41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4F314BA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C6EF77E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8196109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AC5BF5" w14:textId="315F48CE" w:rsidR="00C00B84" w:rsidRPr="00D73FAB" w:rsidRDefault="00C00B84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F5076A3" w14:textId="2B8C712D" w:rsidR="00C00B84" w:rsidRPr="00D73FAB" w:rsidRDefault="00C00B84" w:rsidP="00A661ED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принявших участие в конкурсе на звание лучшего субъекта предпринимательской деятельности,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CE3FA46" w14:textId="77777777" w:rsidR="00C00B84" w:rsidRPr="00D73FAB" w:rsidRDefault="00C00B84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9707A" w:rsidRPr="006A0D3A" w14:paraId="5AB7A784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EA9FFE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08AA7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167BC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56778" w14:textId="5E0C0BE4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F4E11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2DC76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05F21" w14:textId="77149BFF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E3AAC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6DAF7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рация ЗАТО Северск, Комитет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кого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разви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Админи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страции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1B0BE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61F32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9707A" w:rsidRPr="006A0D3A" w14:paraId="2C0F36DE" w14:textId="77777777" w:rsidTr="006432E4">
        <w:trPr>
          <w:trHeight w:val="215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517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116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75C7C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3C023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ED65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0609A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6CDDD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4499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EE9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B98B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субъ-ектов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малого и сред-него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предпринима-тельства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принявших участие в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професси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ональных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конкурсах,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F063D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C9707A" w:rsidRPr="006A0D3A" w14:paraId="17EA65E6" w14:textId="77777777" w:rsidTr="006432E4">
        <w:trPr>
          <w:trHeight w:val="21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CCA5" w14:textId="125296F4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685DE" w14:textId="0575C86A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C9707A" w:rsidRPr="006A0D3A" w14:paraId="09EBA300" w14:textId="77777777" w:rsidTr="006432E4">
        <w:trPr>
          <w:trHeight w:val="211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68C21A" w14:textId="46188630" w:rsidR="00C9707A" w:rsidRPr="0024121D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6734A06" w14:textId="77777777" w:rsidR="00C9707A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BE4D876" w14:textId="19AA3D51" w:rsidR="0000656B" w:rsidRPr="00D73FAB" w:rsidRDefault="00C9707A" w:rsidP="0000656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«Формирование доброжелательного отношения в обществе к предпринимательской деятельности, деятельности органов местного </w:t>
            </w:r>
          </w:p>
          <w:p w14:paraId="70EB6304" w14:textId="695B842C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28F29" w14:textId="6854FAE2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AD15D" w14:textId="05E45B73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2 940,00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EC2D7" w14:textId="24950BAB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574B7" w14:textId="04ED5E24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7CAE" w14:textId="16B1DB70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ADDC7" w14:textId="403C083E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AE879" w14:textId="39004215" w:rsidR="00C9707A" w:rsidRPr="00D73FAB" w:rsidRDefault="00C9707A" w:rsidP="000065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121D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24121D">
              <w:rPr>
                <w:rFonts w:ascii="Times New Roman" w:hAnsi="Times New Roman"/>
                <w:sz w:val="24"/>
                <w:szCs w:val="24"/>
              </w:rPr>
              <w:t xml:space="preserve">-рация ЗАТО Северск, Ассоциация «НП «АРП-Северск», Фонд «МКК ФРМСП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520E2" w14:textId="1F299542" w:rsidR="00C9707A" w:rsidRPr="00D73FAB" w:rsidRDefault="00C9707A" w:rsidP="00C9707A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370B" w14:textId="194FC0B2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422E3B69" w14:textId="77777777" w:rsidTr="006432E4">
        <w:trPr>
          <w:trHeight w:val="211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F491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40C8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D669" w14:textId="3538B40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508A" w14:textId="5B5F44FC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22B" w14:textId="70E66C95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82C3" w14:textId="52E085B1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5631" w14:textId="0A75B0FE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9075" w14:textId="6013C402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DBFA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49F" w14:textId="2326A3F7" w:rsidR="00C9707A" w:rsidRPr="00D73FAB" w:rsidRDefault="00C9707A" w:rsidP="00A661ED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-ников мероприятий, направленных на по-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вышение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имиджа предприниматель</w:t>
            </w:r>
            <w:r w:rsidR="00A661ED">
              <w:rPr>
                <w:rFonts w:ascii="Times New Roman" w:hAnsi="Times New Roman"/>
                <w:sz w:val="24"/>
                <w:szCs w:val="24"/>
              </w:rPr>
              <w:t>с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2C81" w14:textId="26F130E6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C9707A" w:rsidRPr="006A0D3A" w14:paraId="1E3C6B8B" w14:textId="77777777" w:rsidTr="0000656B">
        <w:trPr>
          <w:trHeight w:val="21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E18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E97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11409" w14:textId="0DEDBA81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A7CE1" w14:textId="74189D42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594E3" w14:textId="6F55E83B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9770" w14:textId="4DBB17FE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78EC2" w14:textId="1D944F28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C97F8" w14:textId="5DAD69E0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E9B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935DF" w14:textId="09D0E9EB" w:rsidR="00C9707A" w:rsidRPr="00D73FAB" w:rsidRDefault="00C9707A" w:rsidP="0000656B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-ников мероприятий,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499C9" w14:textId="4CEA3856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00656B" w:rsidRPr="006A0D3A" w14:paraId="7B1F664F" w14:textId="77777777" w:rsidTr="0000656B">
        <w:trPr>
          <w:trHeight w:val="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FE20" w14:textId="7EA4CDD2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FE6B" w14:textId="1378EB80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74530" w14:textId="20EF4ADE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5EEA5" w14:textId="1717F76D" w:rsidR="0000656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103A" w14:textId="0D7BBCBC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851D7" w14:textId="5F042B3F" w:rsidR="0000656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89DF7" w14:textId="3DFBFD82" w:rsidR="0000656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0E60B" w14:textId="0739341B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219E" w14:textId="3890950C" w:rsidR="0000656B" w:rsidRPr="00D73FAB" w:rsidRDefault="0000656B" w:rsidP="0000656B">
            <w:pPr>
              <w:tabs>
                <w:tab w:val="center" w:pos="6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47A46" w14:textId="1DB2D1C4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39B08" w14:textId="70260EF6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0656B" w:rsidRPr="006A0D3A" w14:paraId="7BD70FA5" w14:textId="77777777" w:rsidTr="0000656B">
        <w:trPr>
          <w:trHeight w:val="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49D19C" w14:textId="77777777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F193A" w14:textId="77777777" w:rsidR="0000656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самоуправления по ее поддержке»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6FB4748" w14:textId="7F77A6E0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A6780" w14:textId="77777777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18B3E" w14:textId="77777777" w:rsidR="0000656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79906" w14:textId="77777777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64A4F" w14:textId="77777777" w:rsidR="0000656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D64FB" w14:textId="77777777" w:rsidR="0000656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7D870" w14:textId="77777777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FFB3" w14:textId="59F40096" w:rsidR="0000656B" w:rsidRPr="00D73FAB" w:rsidRDefault="0000656B" w:rsidP="00C9707A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C6D04" w14:textId="632069B0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направленных на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по-вышение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имиджа предпринимательской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EF704" w14:textId="77777777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656B" w:rsidRPr="006A0D3A" w14:paraId="2BA9D1E9" w14:textId="77777777" w:rsidTr="0000656B">
        <w:trPr>
          <w:trHeight w:val="13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DF3E1" w14:textId="0C351B95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A1A22E" w14:textId="3AB2FE23" w:rsidR="0000656B" w:rsidRPr="00D73FAB" w:rsidRDefault="0000656B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79554" w14:textId="33219742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89BEC" w14:textId="1C06ED31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4 150,00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26F7F" w14:textId="2AB4942C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C2EE8" w14:textId="547451C8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056F9" w14:textId="27387726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3 460,00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53604" w14:textId="6CA5239D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6340E" w14:textId="77777777" w:rsidR="0000656B" w:rsidRPr="00D73FAB" w:rsidRDefault="0000656B" w:rsidP="00C9707A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7FFFD" w14:textId="165430C1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44CFA" w14:textId="36DF1330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0656B" w:rsidRPr="006A0D3A" w14:paraId="2D1EEA25" w14:textId="77777777" w:rsidTr="0000656B">
        <w:trPr>
          <w:trHeight w:val="115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317BF8" w14:textId="7188125B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6DCF54" w14:textId="3819392B" w:rsidR="0000656B" w:rsidRPr="00D73FAB" w:rsidRDefault="0000656B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</w:tcPr>
          <w:p w14:paraId="06B7BBA3" w14:textId="69B1E459" w:rsidR="0000656B" w:rsidRPr="00D73FAB" w:rsidRDefault="0000656B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51A601D4" w14:textId="13F6DFC9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1 210,00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</w:tcPr>
          <w:p w14:paraId="68A102E5" w14:textId="68920B83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03F90614" w14:textId="0D72474B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036ADC8D" w14:textId="56D766C2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1 160,00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</w:tcPr>
          <w:p w14:paraId="359BB1F0" w14:textId="45D090FB" w:rsidR="0000656B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61E2D" w14:textId="77777777" w:rsidR="0000656B" w:rsidRPr="00D73FAB" w:rsidRDefault="0000656B" w:rsidP="00C9707A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52C083F5" w14:textId="187EEE7B" w:rsidR="0000656B" w:rsidRPr="00D73FAB" w:rsidRDefault="0000656B" w:rsidP="00A661ED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направленны</w:t>
            </w:r>
            <w:r>
              <w:rPr>
                <w:rFonts w:ascii="Times New Roman" w:hAnsi="Times New Roman"/>
                <w:sz w:val="24"/>
                <w:szCs w:val="24"/>
              </w:rPr>
              <w:t>х на повышение имиджа предприни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мательской деятельности,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3E931F27" w14:textId="08969883" w:rsidR="0000656B" w:rsidRPr="00D73FAB" w:rsidRDefault="0000656B" w:rsidP="00C00B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0656B" w:rsidRPr="006A0D3A" w14:paraId="780A87C2" w14:textId="77777777" w:rsidTr="006432E4">
        <w:trPr>
          <w:trHeight w:val="133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07DC9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3645AF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C3739" w14:textId="77777777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F47B8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F38A8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D6491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7D8DB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71CA7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31D5E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A6BCE" w14:textId="588F92C3" w:rsidR="0000656B" w:rsidRPr="00D73FAB" w:rsidRDefault="0000656B" w:rsidP="00A661ED">
            <w:r w:rsidRPr="00601A0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01A0B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601A0B">
              <w:rPr>
                <w:rFonts w:ascii="Times New Roman" w:hAnsi="Times New Roman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proofErr w:type="spellStart"/>
            <w:r w:rsidRPr="00601A0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66A58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0656B" w:rsidRPr="006A0D3A" w14:paraId="030BCB9D" w14:textId="77777777" w:rsidTr="006432E4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1CDB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CF4D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C3B2" w14:textId="77777777" w:rsidR="0000656B" w:rsidRPr="00D73FAB" w:rsidRDefault="0000656B" w:rsidP="00006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4DEB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0A70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2AE6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ACF2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F43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4E5" w14:textId="77777777" w:rsidR="0000656B" w:rsidRPr="00D73FAB" w:rsidRDefault="0000656B" w:rsidP="0000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D9B7" w14:textId="16FE37E1" w:rsidR="0000656B" w:rsidRPr="00D73FAB" w:rsidRDefault="0000656B" w:rsidP="00A661ED">
            <w:pPr>
              <w:rPr>
                <w:rFonts w:ascii="Times New Roman" w:hAnsi="Times New Roman"/>
                <w:sz w:val="24"/>
                <w:szCs w:val="24"/>
              </w:rPr>
            </w:pPr>
            <w:r w:rsidRPr="00601A0B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01A0B">
              <w:rPr>
                <w:rFonts w:ascii="Times New Roman" w:hAnsi="Times New Roman"/>
                <w:sz w:val="24"/>
                <w:szCs w:val="24"/>
              </w:rPr>
              <w:t>меропри-ятий</w:t>
            </w:r>
            <w:proofErr w:type="spellEnd"/>
            <w:r w:rsidRPr="00601A0B">
              <w:rPr>
                <w:rFonts w:ascii="Times New Roman" w:hAnsi="Times New Roman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proofErr w:type="spellStart"/>
            <w:r w:rsidRPr="00601A0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27FD" w14:textId="77777777" w:rsidR="0000656B" w:rsidRPr="00D73FAB" w:rsidRDefault="0000656B" w:rsidP="000065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9707A" w:rsidRPr="006A0D3A" w14:paraId="63B6C2E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EA1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C9707A" w:rsidRPr="006A0D3A" w14:paraId="51E32E95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C1E8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C44B0" w14:textId="5399AA32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C82A1D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3E26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0D09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049BD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9B9AB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49F14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78075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7D93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46B6B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C54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6D7EDCFB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DD87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53DE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40FF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67E02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CDA70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4A7A5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03E2E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E515E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430C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033E2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34D07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51D7288C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0886A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E0E7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DE1C4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B03AD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8FE22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A229D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EA6B9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EB7D6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F622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59B6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8B150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60F84EBF" w14:textId="77777777" w:rsidTr="0000656B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5E92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ED7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DD3A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EB851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1C9CD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79729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EE9FF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396E7" w14:textId="77777777" w:rsidR="00C9707A" w:rsidRPr="00D73FAB" w:rsidRDefault="00C9707A" w:rsidP="00C9707A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FC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65847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54440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3B035B03" w14:textId="77777777" w:rsidTr="0000656B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ED3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820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987AD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6E8D6" w14:textId="3E22666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153 023,50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F56A6" w14:textId="71E42F10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BF046" w14:textId="614DCE55" w:rsidR="00C9707A" w:rsidRPr="00D73FAB" w:rsidRDefault="00C9707A" w:rsidP="0000656B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117 930,00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DA2B2" w14:textId="64AF443F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35 093,50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7447B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F6E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EDC0D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CBA49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9707A" w:rsidRPr="006A0D3A" w14:paraId="7CF5F7AA" w14:textId="77777777" w:rsidTr="0000656B">
        <w:trPr>
          <w:trHeight w:val="157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496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8B1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45BF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952B" w14:textId="1BC86555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51 458,00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51DD" w14:textId="59EE7A10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4A73" w14:textId="684129E6" w:rsidR="00C9707A" w:rsidRPr="00D73FAB" w:rsidRDefault="00C9707A" w:rsidP="0000656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39 550,00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C56" w14:textId="20DBE921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11 908,00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68EC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255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43AE5" w14:textId="36D3386F" w:rsidR="00C9707A" w:rsidRPr="00D73FAB" w:rsidRDefault="00C9707A" w:rsidP="0000656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4372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</w:tr>
      <w:tr w:rsidR="00C9707A" w:rsidRPr="006A0D3A" w14:paraId="7E472BCF" w14:textId="77777777" w:rsidTr="0000656B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6431" w14:textId="173FD8A2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D8FD4" w14:textId="07668630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A4AA" w14:textId="03368FEC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CFEB" w14:textId="5F3BF1DA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531E" w14:textId="19BA1CFB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A38D" w14:textId="13F67911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4983" w14:textId="718F3745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1902" w14:textId="1E4857D1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A234B" w14:textId="585DA93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8A53F" w14:textId="1C3291D5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85A25" w14:textId="5B1157D8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9707A" w:rsidRPr="006A0D3A" w14:paraId="23935F21" w14:textId="77777777" w:rsidTr="006432E4">
        <w:trPr>
          <w:trHeight w:val="28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2B1CB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F83D0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499B5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739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7BA7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9CAD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8536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F39AF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8BB5D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BCBF9" w14:textId="6028D895" w:rsidR="00C9707A" w:rsidRPr="00D73FAB" w:rsidRDefault="0000656B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2. Численность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заня-тых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сфере малого и среднего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включая индивидуальных предпринимателей,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707A" w:rsidRPr="00D73FAB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D0B9E" w14:textId="741B3A7E" w:rsidR="00C9707A" w:rsidRPr="00D73FAB" w:rsidRDefault="0000656B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19370</w:t>
            </w:r>
          </w:p>
        </w:tc>
      </w:tr>
      <w:tr w:rsidR="00C9707A" w:rsidRPr="006A0D3A" w14:paraId="37E58DCB" w14:textId="77777777" w:rsidTr="0000656B">
        <w:trPr>
          <w:trHeight w:val="11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5275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B310D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9F8F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04AE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59A5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DE39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0698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E1653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0B284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5C3A6" w14:textId="36944202" w:rsidR="00C9707A" w:rsidRPr="00D73FAB" w:rsidRDefault="00C9707A" w:rsidP="0000656B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общем числе занятых ЗАТО Северск,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FA18E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</w:tr>
      <w:tr w:rsidR="00C9707A" w:rsidRPr="006A0D3A" w14:paraId="389B790F" w14:textId="77777777" w:rsidTr="006432E4">
        <w:trPr>
          <w:trHeight w:val="98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D69F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5795B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EEC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9CB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F07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28B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01F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322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C196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7FA43" w14:textId="42A882FB" w:rsidR="0000656B" w:rsidRPr="00D73FAB" w:rsidRDefault="00C9707A" w:rsidP="0000656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ока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зываемой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рамках про-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граммных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мероприятий, и развития территории опережающего развития «Северск»,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88E65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</w:tr>
      <w:tr w:rsidR="00C9707A" w:rsidRPr="006A0D3A" w14:paraId="30056CA2" w14:textId="77777777" w:rsidTr="0000656B">
        <w:trPr>
          <w:trHeight w:val="56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583B8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0BF99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F33FB3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DF9E2D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50 782,75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C410C5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C4291C" w14:textId="77777777" w:rsidR="00C9707A" w:rsidRPr="00D73FAB" w:rsidRDefault="00C9707A" w:rsidP="0000656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A0550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5ACEB8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B917A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E0F7C" w14:textId="57DF63FA" w:rsidR="00C9707A" w:rsidRPr="00D73FAB" w:rsidRDefault="00C9707A" w:rsidP="0000656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Число субъектов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лого и среднего пред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рас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чете на 10 тыс. человек населения,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4AE08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</w:tr>
      <w:tr w:rsidR="00C9707A" w:rsidRPr="006A0D3A" w14:paraId="4B4E06CB" w14:textId="77777777" w:rsidTr="006432E4">
        <w:trPr>
          <w:trHeight w:val="42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42E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F07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B675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98D4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CB45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D90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B06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096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9D4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5EB90" w14:textId="54B3535F" w:rsidR="00C9707A" w:rsidRPr="00D73FAB" w:rsidRDefault="00C9707A" w:rsidP="0000656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занятых в сфере малого и сред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него предприниматель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включая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дуальных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мателей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AB853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C9707A" w:rsidRPr="006A0D3A" w14:paraId="7627DABC" w14:textId="77777777" w:rsidTr="006432E4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286B" w14:textId="429D729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3836" w14:textId="2D42F549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30F5" w14:textId="7CC8BBD8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E977" w14:textId="3BDB54DD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6F7F" w14:textId="685384D0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18E2" w14:textId="671B1A4B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3CFE" w14:textId="15CC9D52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9A2A" w14:textId="65BBFFB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1873" w14:textId="784F1BA0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A96E" w14:textId="0DE3AFC8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9688" w14:textId="72DB396F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9707A" w:rsidRPr="006A0D3A" w14:paraId="6C4E316B" w14:textId="77777777" w:rsidTr="006432E4">
        <w:trPr>
          <w:trHeight w:val="157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676DE5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EF9CF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669BF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9DE1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4B161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C41F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C262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709C8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2CD2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420C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общем числе занятых ЗАТО Северск,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AA8E4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</w:tr>
      <w:tr w:rsidR="00C9707A" w:rsidRPr="006A0D3A" w14:paraId="2E7B7CE8" w14:textId="77777777" w:rsidTr="006432E4">
        <w:trPr>
          <w:trHeight w:val="169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ABE6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F71185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D33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ABC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30C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598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723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E66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3A7EA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ADFAC" w14:textId="78072A38" w:rsidR="00C9707A" w:rsidRPr="00D73FAB" w:rsidRDefault="00C9707A" w:rsidP="0000656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ока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зываемой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рамках про-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граммных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мероприятий, и развития территории опережающего развития «Северск»,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38E6C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C9707A" w:rsidRPr="006A0D3A" w14:paraId="374CBAB2" w14:textId="77777777" w:rsidTr="006432E4">
        <w:trPr>
          <w:trHeight w:val="12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3B43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6083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36C69A" w14:textId="7777777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6DF5DB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50 782,75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7DD2AF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0874CB" w14:textId="77777777" w:rsidR="00C9707A" w:rsidRPr="00D73FAB" w:rsidRDefault="00C9707A" w:rsidP="0000656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7554E9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4714DC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F807D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10391" w14:textId="3179292E" w:rsidR="0000656B" w:rsidRPr="00D73FAB" w:rsidRDefault="00C9707A" w:rsidP="0000656B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2AA51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C9707A" w:rsidRPr="006A0D3A" w14:paraId="68D02F50" w14:textId="77777777" w:rsidTr="0000656B">
        <w:trPr>
          <w:trHeight w:val="169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30D4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0B1F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F6FB8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1D7FB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905D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20EC4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15596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396B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88C8B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8C1BC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2. Численность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заня-тых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в сфере малого и среднего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включая индивидуальных предпринимателей,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D3E6A" w14:textId="77777777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C9707A" w:rsidRPr="006A0D3A" w14:paraId="666FEC35" w14:textId="77777777" w:rsidTr="006432E4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757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24AF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07DE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B5A0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D36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CB2D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5DC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92B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D7F1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50162" w14:textId="6D45EAB1" w:rsidR="00C9707A" w:rsidRPr="00D73FAB" w:rsidRDefault="00C9707A" w:rsidP="0000656B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="0000656B" w:rsidRPr="00D73FAB">
              <w:rPr>
                <w:rFonts w:ascii="Times New Roman" w:hAnsi="Times New Roman"/>
                <w:sz w:val="24"/>
                <w:szCs w:val="24"/>
              </w:rPr>
              <w:t xml:space="preserve">тельства в общем числе занятых ЗАТО Северск, </w:t>
            </w:r>
            <w:proofErr w:type="spellStart"/>
            <w:r w:rsidR="0000656B" w:rsidRPr="00D73FA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2D55C" w14:textId="77899D32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</w:tr>
      <w:tr w:rsidR="00C9707A" w:rsidRPr="006A0D3A" w14:paraId="78E7CABB" w14:textId="77777777" w:rsidTr="006432E4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60A9" w14:textId="6F595121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F38A" w14:textId="508A601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94D4" w14:textId="67952AF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5C7C" w14:textId="609F4DE7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F3A" w14:textId="5A7C8BE1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296B" w14:textId="770F2554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9D13" w14:textId="1B180B9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CC60" w14:textId="048268DF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5CFD" w14:textId="19FDD688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B0EC8" w14:textId="3A1BD6A1" w:rsidR="00C9707A" w:rsidRPr="00D73FAB" w:rsidRDefault="00C9707A" w:rsidP="00C9707A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2E354" w14:textId="5905B34E" w:rsidR="00C9707A" w:rsidRPr="00D73FAB" w:rsidRDefault="00C9707A" w:rsidP="00C970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9707A" w:rsidRPr="006A0D3A" w14:paraId="166F8E68" w14:textId="77777777" w:rsidTr="006432E4">
        <w:trPr>
          <w:trHeight w:val="136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831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16CB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27A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736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1282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C1C4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736A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82F8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5FA7" w14:textId="77777777" w:rsidR="00C9707A" w:rsidRPr="00D73FAB" w:rsidRDefault="00C9707A" w:rsidP="00C970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85161" w14:textId="0DC7BC9C" w:rsidR="00C9707A" w:rsidRPr="00D73FAB" w:rsidRDefault="00C9707A" w:rsidP="0000656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>, ока</w:t>
            </w:r>
            <w:r w:rsidR="0000656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зыва</w:t>
            </w:r>
            <w:r w:rsidR="0000656B">
              <w:rPr>
                <w:rFonts w:ascii="Times New Roman" w:hAnsi="Times New Roman"/>
                <w:sz w:val="24"/>
                <w:szCs w:val="24"/>
              </w:rPr>
              <w:t>емой</w:t>
            </w:r>
            <w:proofErr w:type="spellEnd"/>
            <w:r w:rsidR="0000656B">
              <w:rPr>
                <w:rFonts w:ascii="Times New Roman" w:hAnsi="Times New Roman"/>
                <w:sz w:val="24"/>
                <w:szCs w:val="24"/>
              </w:rPr>
              <w:t xml:space="preserve"> в рамках про-</w:t>
            </w:r>
            <w:proofErr w:type="spellStart"/>
            <w:r w:rsidR="0000656B">
              <w:rPr>
                <w:rFonts w:ascii="Times New Roman" w:hAnsi="Times New Roman"/>
                <w:sz w:val="24"/>
                <w:szCs w:val="24"/>
              </w:rPr>
              <w:t>г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мероприятий, и развития тер</w:t>
            </w:r>
            <w:r w:rsidR="0000656B">
              <w:rPr>
                <w:rFonts w:ascii="Times New Roman" w:hAnsi="Times New Roman"/>
                <w:sz w:val="24"/>
                <w:szCs w:val="24"/>
              </w:rPr>
              <w:t>ритории опережаю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щего развития «Северск», </w:t>
            </w:r>
            <w:proofErr w:type="spellStart"/>
            <w:r w:rsidRPr="00D73FA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6A333" w14:textId="5431EFC3" w:rsidR="00C9707A" w:rsidRPr="00D73FAB" w:rsidRDefault="00C9707A" w:rsidP="00C9707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100</w:t>
            </w:r>
            <w:r w:rsidR="00B8793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9054EC" w14:textId="77777777" w:rsidR="000622FB" w:rsidRDefault="000622FB" w:rsidP="007365B7">
      <w:pPr>
        <w:spacing w:before="120"/>
        <w:rPr>
          <w:rFonts w:ascii="Times New Roman" w:hAnsi="Times New Roman"/>
          <w:color w:val="FF0000"/>
          <w:sz w:val="24"/>
          <w:szCs w:val="24"/>
        </w:rPr>
      </w:pPr>
    </w:p>
    <w:sectPr w:rsidR="000622FB" w:rsidSect="002C7A3E">
      <w:headerReference w:type="default" r:id="rId16"/>
      <w:headerReference w:type="first" r:id="rId17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D9EC3" w14:textId="77777777" w:rsidR="00697884" w:rsidRDefault="00697884">
      <w:r>
        <w:separator/>
      </w:r>
    </w:p>
  </w:endnote>
  <w:endnote w:type="continuationSeparator" w:id="0">
    <w:p w14:paraId="5511DB25" w14:textId="77777777" w:rsidR="00697884" w:rsidRDefault="0069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4873" w14:textId="44647DF4" w:rsidR="00D73F06" w:rsidRPr="00D74C10" w:rsidRDefault="00D73F06" w:rsidP="00D74C10">
    <w:pPr>
      <w:pStyle w:val="a7"/>
      <w:rPr>
        <w:sz w:val="16"/>
      </w:rPr>
    </w:pPr>
    <w:r>
      <w:t>Внутренний номер: 0358018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0EAB" w14:textId="4109A814" w:rsidR="00D73F06" w:rsidRDefault="00D73F06">
    <w:pPr>
      <w:pStyle w:val="a7"/>
    </w:pPr>
    <w:r>
      <w:t>Внутренний номер: 0358018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B5F4" w14:textId="77777777" w:rsidR="00D73F06" w:rsidRDefault="00D73F06" w:rsidP="004075BB">
    <w:pPr>
      <w:pStyle w:val="a7"/>
      <w:rPr>
        <w:sz w:val="16"/>
      </w:rPr>
    </w:pPr>
    <w:r>
      <w:t>Внутренний номер: 0358018</w:t>
    </w:r>
  </w:p>
  <w:p w14:paraId="3942783F" w14:textId="77777777" w:rsidR="00D73F06" w:rsidRDefault="00D73F06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A64C" w14:textId="76D6DB74" w:rsidR="00D73F06" w:rsidRPr="004075BB" w:rsidRDefault="00D73F06" w:rsidP="004075BB">
    <w:pPr>
      <w:pStyle w:val="a7"/>
      <w:rPr>
        <w:sz w:val="16"/>
      </w:rPr>
    </w:pPr>
    <w:r>
      <w:t>Внутренний номер: 0358018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8E7D2" w14:textId="72D84D17" w:rsidR="00D73F06" w:rsidRPr="004075BB" w:rsidRDefault="00D73F06" w:rsidP="004075BB">
    <w:pPr>
      <w:pStyle w:val="a7"/>
      <w:rPr>
        <w:sz w:val="16"/>
      </w:rPr>
    </w:pPr>
    <w:r>
      <w:t>Внутренний номер: 0358018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5EF40" w14:textId="77777777" w:rsidR="00697884" w:rsidRDefault="00697884">
      <w:r>
        <w:separator/>
      </w:r>
    </w:p>
  </w:footnote>
  <w:footnote w:type="continuationSeparator" w:id="0">
    <w:p w14:paraId="767E9268" w14:textId="77777777" w:rsidR="00697884" w:rsidRDefault="00697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B926" w14:textId="77777777" w:rsidR="00D73F06" w:rsidRPr="004C5FE6" w:rsidRDefault="00D73F06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442CEC">
      <w:rPr>
        <w:noProof/>
        <w:sz w:val="24"/>
        <w:szCs w:val="24"/>
      </w:rPr>
      <w:t>5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2CD36" w14:textId="77777777" w:rsidR="00D73F06" w:rsidRPr="00E22986" w:rsidRDefault="00D73F06" w:rsidP="00E22986">
    <w:pPr>
      <w:pStyle w:val="a5"/>
      <w:jc w:val="center"/>
      <w:rPr>
        <w:sz w:val="24"/>
        <w:szCs w:val="24"/>
      </w:rPr>
    </w:pPr>
    <w:r w:rsidRPr="00E22986">
      <w:rPr>
        <w:sz w:val="24"/>
        <w:szCs w:val="24"/>
      </w:rPr>
      <w:fldChar w:fldCharType="begin"/>
    </w:r>
    <w:r w:rsidRPr="00E22986">
      <w:rPr>
        <w:sz w:val="24"/>
        <w:szCs w:val="24"/>
      </w:rPr>
      <w:instrText>PAGE   \* MERGEFORMAT</w:instrText>
    </w:r>
    <w:r w:rsidRPr="00E22986">
      <w:rPr>
        <w:sz w:val="24"/>
        <w:szCs w:val="24"/>
      </w:rPr>
      <w:fldChar w:fldCharType="separate"/>
    </w:r>
    <w:r w:rsidR="00442CEC">
      <w:rPr>
        <w:noProof/>
        <w:sz w:val="24"/>
        <w:szCs w:val="24"/>
      </w:rPr>
      <w:t>5</w:t>
    </w:r>
    <w:r w:rsidRPr="00E22986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74007" w14:textId="77777777" w:rsidR="00D73F06" w:rsidRPr="00160AEB" w:rsidRDefault="00D73F06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442CEC">
      <w:rPr>
        <w:noProof/>
        <w:sz w:val="24"/>
        <w:szCs w:val="24"/>
      </w:rPr>
      <w:t>8</w:t>
    </w:r>
    <w:r w:rsidRPr="00DA2220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915D" w14:textId="77777777" w:rsidR="00D73F06" w:rsidRPr="00C11D0B" w:rsidRDefault="00D73F06" w:rsidP="002E2CAE">
    <w:pPr>
      <w:pStyle w:val="a5"/>
      <w:jc w:val="center"/>
    </w:pPr>
    <w:r w:rsidRPr="00C11D0B">
      <w:rPr>
        <w:sz w:val="24"/>
        <w:szCs w:val="24"/>
      </w:rPr>
      <w:fldChar w:fldCharType="begin"/>
    </w:r>
    <w:r w:rsidRPr="00C11D0B">
      <w:rPr>
        <w:sz w:val="24"/>
        <w:szCs w:val="24"/>
      </w:rPr>
      <w:instrText>PAGE   \* MERGEFORMAT</w:instrText>
    </w:r>
    <w:r w:rsidRPr="00C11D0B">
      <w:rPr>
        <w:sz w:val="24"/>
        <w:szCs w:val="24"/>
      </w:rPr>
      <w:fldChar w:fldCharType="separate"/>
    </w:r>
    <w:r w:rsidR="00442CEC">
      <w:rPr>
        <w:noProof/>
        <w:sz w:val="24"/>
        <w:szCs w:val="24"/>
      </w:rPr>
      <w:t>4</w:t>
    </w:r>
    <w:r w:rsidRPr="00C11D0B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80598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64EDB12" w14:textId="6E44D3DE" w:rsidR="00D73F06" w:rsidRPr="00B87933" w:rsidRDefault="00D73F06">
        <w:pPr>
          <w:pStyle w:val="a5"/>
          <w:jc w:val="center"/>
          <w:rPr>
            <w:sz w:val="24"/>
            <w:szCs w:val="24"/>
          </w:rPr>
        </w:pPr>
        <w:r w:rsidRPr="00B87933">
          <w:rPr>
            <w:sz w:val="24"/>
            <w:szCs w:val="24"/>
          </w:rPr>
          <w:fldChar w:fldCharType="begin"/>
        </w:r>
        <w:r w:rsidRPr="00B87933">
          <w:rPr>
            <w:sz w:val="24"/>
            <w:szCs w:val="24"/>
          </w:rPr>
          <w:instrText>PAGE   \* MERGEFORMAT</w:instrText>
        </w:r>
        <w:r w:rsidRPr="00B87933">
          <w:rPr>
            <w:sz w:val="24"/>
            <w:szCs w:val="24"/>
          </w:rPr>
          <w:fldChar w:fldCharType="separate"/>
        </w:r>
        <w:r w:rsidR="00442CEC">
          <w:rPr>
            <w:noProof/>
            <w:sz w:val="24"/>
            <w:szCs w:val="24"/>
          </w:rPr>
          <w:t>17</w:t>
        </w:r>
        <w:r w:rsidRPr="00B87933">
          <w:rPr>
            <w:sz w:val="24"/>
            <w:szCs w:val="24"/>
          </w:rPr>
          <w:fldChar w:fldCharType="end"/>
        </w:r>
      </w:p>
    </w:sdtContent>
  </w:sdt>
  <w:p w14:paraId="57AE4625" w14:textId="77777777" w:rsidR="00D73F06" w:rsidRPr="00B87933" w:rsidRDefault="00D73F06" w:rsidP="00B87933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8356F" w14:textId="69F03AB8" w:rsidR="00D73F06" w:rsidRDefault="00D73F06" w:rsidP="00E8154C">
    <w:pPr>
      <w:tabs>
        <w:tab w:val="left" w:pos="4678"/>
      </w:tabs>
      <w:jc w:val="center"/>
      <w:rPr>
        <w:rFonts w:ascii="Times New Roman" w:hAnsi="Times New Roman"/>
        <w:lang w:val="en-US"/>
      </w:rPr>
    </w:pPr>
  </w:p>
  <w:p w14:paraId="6666C807" w14:textId="77777777" w:rsidR="00D73F06" w:rsidRDefault="00D73F06" w:rsidP="00E8154C">
    <w:pPr>
      <w:rPr>
        <w:rFonts w:ascii="Times New Roman" w:hAnsi="Times New Roman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620"/>
    <w:rsid w:val="00001818"/>
    <w:rsid w:val="00003AC7"/>
    <w:rsid w:val="00005CEC"/>
    <w:rsid w:val="0000656B"/>
    <w:rsid w:val="00006D6C"/>
    <w:rsid w:val="00010A6D"/>
    <w:rsid w:val="00010BBE"/>
    <w:rsid w:val="00011DC9"/>
    <w:rsid w:val="00013BEE"/>
    <w:rsid w:val="00014171"/>
    <w:rsid w:val="00014F06"/>
    <w:rsid w:val="000152A9"/>
    <w:rsid w:val="00015E03"/>
    <w:rsid w:val="00016D93"/>
    <w:rsid w:val="00017A8E"/>
    <w:rsid w:val="00020025"/>
    <w:rsid w:val="00021F29"/>
    <w:rsid w:val="00021F65"/>
    <w:rsid w:val="00024F73"/>
    <w:rsid w:val="000254F3"/>
    <w:rsid w:val="000314E4"/>
    <w:rsid w:val="00031CAE"/>
    <w:rsid w:val="00031D11"/>
    <w:rsid w:val="00032A6B"/>
    <w:rsid w:val="00034A75"/>
    <w:rsid w:val="000353D8"/>
    <w:rsid w:val="00036ECA"/>
    <w:rsid w:val="00040157"/>
    <w:rsid w:val="000413CA"/>
    <w:rsid w:val="00043F85"/>
    <w:rsid w:val="0004432F"/>
    <w:rsid w:val="000446AC"/>
    <w:rsid w:val="00047008"/>
    <w:rsid w:val="000479E1"/>
    <w:rsid w:val="00052F3F"/>
    <w:rsid w:val="00054096"/>
    <w:rsid w:val="0005409B"/>
    <w:rsid w:val="00055C5A"/>
    <w:rsid w:val="00056437"/>
    <w:rsid w:val="0005778D"/>
    <w:rsid w:val="00060F5E"/>
    <w:rsid w:val="00061136"/>
    <w:rsid w:val="00061A0F"/>
    <w:rsid w:val="00061E83"/>
    <w:rsid w:val="000622FB"/>
    <w:rsid w:val="00064A38"/>
    <w:rsid w:val="00065252"/>
    <w:rsid w:val="00066235"/>
    <w:rsid w:val="00070A52"/>
    <w:rsid w:val="0008187B"/>
    <w:rsid w:val="00082E2E"/>
    <w:rsid w:val="000855B1"/>
    <w:rsid w:val="0008647D"/>
    <w:rsid w:val="0008687E"/>
    <w:rsid w:val="000873A7"/>
    <w:rsid w:val="000878DC"/>
    <w:rsid w:val="000905CC"/>
    <w:rsid w:val="00092B30"/>
    <w:rsid w:val="00093629"/>
    <w:rsid w:val="000951C5"/>
    <w:rsid w:val="00095472"/>
    <w:rsid w:val="0009652F"/>
    <w:rsid w:val="00096B5A"/>
    <w:rsid w:val="000A012C"/>
    <w:rsid w:val="000A319E"/>
    <w:rsid w:val="000A4BC8"/>
    <w:rsid w:val="000A6DEA"/>
    <w:rsid w:val="000B2FA5"/>
    <w:rsid w:val="000B4C06"/>
    <w:rsid w:val="000B53FA"/>
    <w:rsid w:val="000B552F"/>
    <w:rsid w:val="000B648A"/>
    <w:rsid w:val="000C1B9C"/>
    <w:rsid w:val="000C4193"/>
    <w:rsid w:val="000C4647"/>
    <w:rsid w:val="000C5609"/>
    <w:rsid w:val="000C5D02"/>
    <w:rsid w:val="000C63A8"/>
    <w:rsid w:val="000C7243"/>
    <w:rsid w:val="000D1475"/>
    <w:rsid w:val="000D568A"/>
    <w:rsid w:val="000D653B"/>
    <w:rsid w:val="000E19DE"/>
    <w:rsid w:val="000E20D6"/>
    <w:rsid w:val="000E6708"/>
    <w:rsid w:val="000E691C"/>
    <w:rsid w:val="000E7C00"/>
    <w:rsid w:val="000F0E17"/>
    <w:rsid w:val="000F20B2"/>
    <w:rsid w:val="000F2BEF"/>
    <w:rsid w:val="000F40B3"/>
    <w:rsid w:val="000F4790"/>
    <w:rsid w:val="000F47D3"/>
    <w:rsid w:val="000F769D"/>
    <w:rsid w:val="00101E5C"/>
    <w:rsid w:val="00102F8A"/>
    <w:rsid w:val="00102FE5"/>
    <w:rsid w:val="00103167"/>
    <w:rsid w:val="00103417"/>
    <w:rsid w:val="00105E73"/>
    <w:rsid w:val="001067BE"/>
    <w:rsid w:val="00106B0B"/>
    <w:rsid w:val="00107502"/>
    <w:rsid w:val="0011054F"/>
    <w:rsid w:val="0011136E"/>
    <w:rsid w:val="00111C66"/>
    <w:rsid w:val="00111DD0"/>
    <w:rsid w:val="00112150"/>
    <w:rsid w:val="001137E0"/>
    <w:rsid w:val="0011593C"/>
    <w:rsid w:val="00122B4C"/>
    <w:rsid w:val="00122F07"/>
    <w:rsid w:val="00124DD2"/>
    <w:rsid w:val="001250EA"/>
    <w:rsid w:val="00125913"/>
    <w:rsid w:val="00126456"/>
    <w:rsid w:val="00127300"/>
    <w:rsid w:val="00131C92"/>
    <w:rsid w:val="00133120"/>
    <w:rsid w:val="0014357F"/>
    <w:rsid w:val="0014428C"/>
    <w:rsid w:val="00145BF4"/>
    <w:rsid w:val="0014630A"/>
    <w:rsid w:val="0014673F"/>
    <w:rsid w:val="001473DF"/>
    <w:rsid w:val="001479B2"/>
    <w:rsid w:val="0015039B"/>
    <w:rsid w:val="001518C3"/>
    <w:rsid w:val="0015561B"/>
    <w:rsid w:val="00156F4F"/>
    <w:rsid w:val="00160476"/>
    <w:rsid w:val="00160AEB"/>
    <w:rsid w:val="0016252D"/>
    <w:rsid w:val="0017280F"/>
    <w:rsid w:val="00173091"/>
    <w:rsid w:val="0017580F"/>
    <w:rsid w:val="001779DE"/>
    <w:rsid w:val="001814CB"/>
    <w:rsid w:val="00183008"/>
    <w:rsid w:val="001830E2"/>
    <w:rsid w:val="001832ED"/>
    <w:rsid w:val="001851BC"/>
    <w:rsid w:val="00185290"/>
    <w:rsid w:val="001857DD"/>
    <w:rsid w:val="00185FA3"/>
    <w:rsid w:val="00186C15"/>
    <w:rsid w:val="0018771A"/>
    <w:rsid w:val="0018777B"/>
    <w:rsid w:val="00192FCA"/>
    <w:rsid w:val="001959D1"/>
    <w:rsid w:val="001975BD"/>
    <w:rsid w:val="001A0964"/>
    <w:rsid w:val="001A1E58"/>
    <w:rsid w:val="001A1FB0"/>
    <w:rsid w:val="001A2745"/>
    <w:rsid w:val="001A2C4A"/>
    <w:rsid w:val="001A54D5"/>
    <w:rsid w:val="001A5715"/>
    <w:rsid w:val="001A5F68"/>
    <w:rsid w:val="001A6595"/>
    <w:rsid w:val="001A7061"/>
    <w:rsid w:val="001B0346"/>
    <w:rsid w:val="001B0A5F"/>
    <w:rsid w:val="001B0ECE"/>
    <w:rsid w:val="001B0EFB"/>
    <w:rsid w:val="001B1B9E"/>
    <w:rsid w:val="001B3C49"/>
    <w:rsid w:val="001B5B04"/>
    <w:rsid w:val="001B6A1D"/>
    <w:rsid w:val="001C108A"/>
    <w:rsid w:val="001C133A"/>
    <w:rsid w:val="001C1EDB"/>
    <w:rsid w:val="001C5B7A"/>
    <w:rsid w:val="001C79D9"/>
    <w:rsid w:val="001D1A9F"/>
    <w:rsid w:val="001D2DD9"/>
    <w:rsid w:val="001D2DEE"/>
    <w:rsid w:val="001D3F8E"/>
    <w:rsid w:val="001D4BD5"/>
    <w:rsid w:val="001D4E42"/>
    <w:rsid w:val="001D577E"/>
    <w:rsid w:val="001D63FF"/>
    <w:rsid w:val="001D6659"/>
    <w:rsid w:val="001E17B9"/>
    <w:rsid w:val="001E1BC4"/>
    <w:rsid w:val="001E6203"/>
    <w:rsid w:val="001E75AA"/>
    <w:rsid w:val="001F1104"/>
    <w:rsid w:val="001F1265"/>
    <w:rsid w:val="001F269B"/>
    <w:rsid w:val="001F3AC0"/>
    <w:rsid w:val="001F3D31"/>
    <w:rsid w:val="001F6BB1"/>
    <w:rsid w:val="00205973"/>
    <w:rsid w:val="00205D7E"/>
    <w:rsid w:val="00210C6F"/>
    <w:rsid w:val="00210DB7"/>
    <w:rsid w:val="00210DD9"/>
    <w:rsid w:val="0021155C"/>
    <w:rsid w:val="00213471"/>
    <w:rsid w:val="002140BE"/>
    <w:rsid w:val="0021691B"/>
    <w:rsid w:val="00216BBC"/>
    <w:rsid w:val="00217BA8"/>
    <w:rsid w:val="00220A63"/>
    <w:rsid w:val="00220D41"/>
    <w:rsid w:val="00226598"/>
    <w:rsid w:val="0022753B"/>
    <w:rsid w:val="0023128C"/>
    <w:rsid w:val="0023438B"/>
    <w:rsid w:val="00235B19"/>
    <w:rsid w:val="00236B4C"/>
    <w:rsid w:val="0023711F"/>
    <w:rsid w:val="0023726E"/>
    <w:rsid w:val="002374E5"/>
    <w:rsid w:val="00240E60"/>
    <w:rsid w:val="0024121D"/>
    <w:rsid w:val="00242367"/>
    <w:rsid w:val="002426EA"/>
    <w:rsid w:val="0024477D"/>
    <w:rsid w:val="00247277"/>
    <w:rsid w:val="002520F6"/>
    <w:rsid w:val="002545C0"/>
    <w:rsid w:val="00254B02"/>
    <w:rsid w:val="00255D34"/>
    <w:rsid w:val="0025653C"/>
    <w:rsid w:val="002565F5"/>
    <w:rsid w:val="00256CDB"/>
    <w:rsid w:val="0025786D"/>
    <w:rsid w:val="00257C50"/>
    <w:rsid w:val="00262963"/>
    <w:rsid w:val="002634BD"/>
    <w:rsid w:val="00266594"/>
    <w:rsid w:val="0026770C"/>
    <w:rsid w:val="0027021D"/>
    <w:rsid w:val="00274966"/>
    <w:rsid w:val="0027528E"/>
    <w:rsid w:val="002770E9"/>
    <w:rsid w:val="002772E2"/>
    <w:rsid w:val="002827BD"/>
    <w:rsid w:val="00282B73"/>
    <w:rsid w:val="002842A1"/>
    <w:rsid w:val="00286F26"/>
    <w:rsid w:val="0029074F"/>
    <w:rsid w:val="00290F8C"/>
    <w:rsid w:val="00291544"/>
    <w:rsid w:val="00293ABF"/>
    <w:rsid w:val="00293EA6"/>
    <w:rsid w:val="00294016"/>
    <w:rsid w:val="002963B5"/>
    <w:rsid w:val="002966FB"/>
    <w:rsid w:val="00297F87"/>
    <w:rsid w:val="002A1ACE"/>
    <w:rsid w:val="002A60BA"/>
    <w:rsid w:val="002A60C5"/>
    <w:rsid w:val="002A6F37"/>
    <w:rsid w:val="002B24ED"/>
    <w:rsid w:val="002B28F5"/>
    <w:rsid w:val="002B560B"/>
    <w:rsid w:val="002B722D"/>
    <w:rsid w:val="002B7A0A"/>
    <w:rsid w:val="002C7A3E"/>
    <w:rsid w:val="002D0142"/>
    <w:rsid w:val="002D0B0B"/>
    <w:rsid w:val="002D1689"/>
    <w:rsid w:val="002D1ACA"/>
    <w:rsid w:val="002D4718"/>
    <w:rsid w:val="002D5017"/>
    <w:rsid w:val="002D5280"/>
    <w:rsid w:val="002D5F03"/>
    <w:rsid w:val="002E194E"/>
    <w:rsid w:val="002E261B"/>
    <w:rsid w:val="002E2CAE"/>
    <w:rsid w:val="002E7014"/>
    <w:rsid w:val="002E7A94"/>
    <w:rsid w:val="002F02A2"/>
    <w:rsid w:val="002F0BAA"/>
    <w:rsid w:val="002F0CA3"/>
    <w:rsid w:val="002F12B0"/>
    <w:rsid w:val="002F2BC4"/>
    <w:rsid w:val="002F44ED"/>
    <w:rsid w:val="002F4D6D"/>
    <w:rsid w:val="002F6FF2"/>
    <w:rsid w:val="00300B5F"/>
    <w:rsid w:val="0030202B"/>
    <w:rsid w:val="003052DF"/>
    <w:rsid w:val="003071F3"/>
    <w:rsid w:val="00311A5C"/>
    <w:rsid w:val="00315103"/>
    <w:rsid w:val="00320837"/>
    <w:rsid w:val="003213D6"/>
    <w:rsid w:val="0032562D"/>
    <w:rsid w:val="00325D57"/>
    <w:rsid w:val="00325F46"/>
    <w:rsid w:val="00326366"/>
    <w:rsid w:val="0032711E"/>
    <w:rsid w:val="00327F40"/>
    <w:rsid w:val="00330D0E"/>
    <w:rsid w:val="00331E3B"/>
    <w:rsid w:val="00332495"/>
    <w:rsid w:val="00332CF9"/>
    <w:rsid w:val="003351DC"/>
    <w:rsid w:val="00335615"/>
    <w:rsid w:val="0033656F"/>
    <w:rsid w:val="00337C49"/>
    <w:rsid w:val="003401CD"/>
    <w:rsid w:val="00340AE1"/>
    <w:rsid w:val="00342CCF"/>
    <w:rsid w:val="00342EFF"/>
    <w:rsid w:val="0034375E"/>
    <w:rsid w:val="003440BD"/>
    <w:rsid w:val="00344495"/>
    <w:rsid w:val="00344BD5"/>
    <w:rsid w:val="0034510E"/>
    <w:rsid w:val="00346B5A"/>
    <w:rsid w:val="00351407"/>
    <w:rsid w:val="0035176A"/>
    <w:rsid w:val="00351BE7"/>
    <w:rsid w:val="00353E5E"/>
    <w:rsid w:val="00354AA1"/>
    <w:rsid w:val="00356CA7"/>
    <w:rsid w:val="00356E26"/>
    <w:rsid w:val="00363937"/>
    <w:rsid w:val="003655BF"/>
    <w:rsid w:val="003671EB"/>
    <w:rsid w:val="00373768"/>
    <w:rsid w:val="00373F80"/>
    <w:rsid w:val="00375B74"/>
    <w:rsid w:val="00381B3F"/>
    <w:rsid w:val="003832B5"/>
    <w:rsid w:val="00386A02"/>
    <w:rsid w:val="00391978"/>
    <w:rsid w:val="00392FD9"/>
    <w:rsid w:val="00395C33"/>
    <w:rsid w:val="0039765D"/>
    <w:rsid w:val="003978E6"/>
    <w:rsid w:val="003A10C2"/>
    <w:rsid w:val="003A3B92"/>
    <w:rsid w:val="003A4DE1"/>
    <w:rsid w:val="003A5102"/>
    <w:rsid w:val="003A6B5D"/>
    <w:rsid w:val="003A77AD"/>
    <w:rsid w:val="003A7D93"/>
    <w:rsid w:val="003B3734"/>
    <w:rsid w:val="003B5DBB"/>
    <w:rsid w:val="003B6F5C"/>
    <w:rsid w:val="003C1635"/>
    <w:rsid w:val="003C1DE3"/>
    <w:rsid w:val="003C2FF1"/>
    <w:rsid w:val="003D0624"/>
    <w:rsid w:val="003D0B6B"/>
    <w:rsid w:val="003D3830"/>
    <w:rsid w:val="003D3A56"/>
    <w:rsid w:val="003D4B52"/>
    <w:rsid w:val="003D605C"/>
    <w:rsid w:val="003E46BC"/>
    <w:rsid w:val="003E668C"/>
    <w:rsid w:val="003F1579"/>
    <w:rsid w:val="003F3EA1"/>
    <w:rsid w:val="003F4B5D"/>
    <w:rsid w:val="003F5717"/>
    <w:rsid w:val="003F69AB"/>
    <w:rsid w:val="003F73A6"/>
    <w:rsid w:val="004006E5"/>
    <w:rsid w:val="0040527F"/>
    <w:rsid w:val="004054DB"/>
    <w:rsid w:val="004054F9"/>
    <w:rsid w:val="0040736E"/>
    <w:rsid w:val="004075BB"/>
    <w:rsid w:val="00407649"/>
    <w:rsid w:val="00414579"/>
    <w:rsid w:val="00414C3C"/>
    <w:rsid w:val="00420CDA"/>
    <w:rsid w:val="00422027"/>
    <w:rsid w:val="00423CE7"/>
    <w:rsid w:val="00424633"/>
    <w:rsid w:val="00424A8E"/>
    <w:rsid w:val="00425344"/>
    <w:rsid w:val="0043071E"/>
    <w:rsid w:val="004342BE"/>
    <w:rsid w:val="00436609"/>
    <w:rsid w:val="004401E0"/>
    <w:rsid w:val="00440840"/>
    <w:rsid w:val="00442CEC"/>
    <w:rsid w:val="00446712"/>
    <w:rsid w:val="00446D5A"/>
    <w:rsid w:val="00447B53"/>
    <w:rsid w:val="00450577"/>
    <w:rsid w:val="004529C6"/>
    <w:rsid w:val="00452A0D"/>
    <w:rsid w:val="00453C74"/>
    <w:rsid w:val="00453C84"/>
    <w:rsid w:val="00455AD0"/>
    <w:rsid w:val="00455EC2"/>
    <w:rsid w:val="004578FA"/>
    <w:rsid w:val="00457A4A"/>
    <w:rsid w:val="00461863"/>
    <w:rsid w:val="00461A75"/>
    <w:rsid w:val="00461CD6"/>
    <w:rsid w:val="00462D93"/>
    <w:rsid w:val="00463B78"/>
    <w:rsid w:val="004677A0"/>
    <w:rsid w:val="00467CB8"/>
    <w:rsid w:val="00470EEF"/>
    <w:rsid w:val="00471B6C"/>
    <w:rsid w:val="00472997"/>
    <w:rsid w:val="00472A46"/>
    <w:rsid w:val="00475AF8"/>
    <w:rsid w:val="0047670A"/>
    <w:rsid w:val="004775D7"/>
    <w:rsid w:val="00482B10"/>
    <w:rsid w:val="00483AE3"/>
    <w:rsid w:val="0048516F"/>
    <w:rsid w:val="00485A88"/>
    <w:rsid w:val="00486429"/>
    <w:rsid w:val="00487943"/>
    <w:rsid w:val="00487A24"/>
    <w:rsid w:val="00492C59"/>
    <w:rsid w:val="0049604E"/>
    <w:rsid w:val="004A15B3"/>
    <w:rsid w:val="004A253C"/>
    <w:rsid w:val="004A3C81"/>
    <w:rsid w:val="004A77D6"/>
    <w:rsid w:val="004A78E6"/>
    <w:rsid w:val="004A7FFA"/>
    <w:rsid w:val="004B1585"/>
    <w:rsid w:val="004B15A5"/>
    <w:rsid w:val="004B78F0"/>
    <w:rsid w:val="004B79A6"/>
    <w:rsid w:val="004C15FA"/>
    <w:rsid w:val="004C1C7D"/>
    <w:rsid w:val="004C45B8"/>
    <w:rsid w:val="004C4DBA"/>
    <w:rsid w:val="004C5FE6"/>
    <w:rsid w:val="004C6EB5"/>
    <w:rsid w:val="004D00D4"/>
    <w:rsid w:val="004D1BF2"/>
    <w:rsid w:val="004D2158"/>
    <w:rsid w:val="004D38D2"/>
    <w:rsid w:val="004D4CD7"/>
    <w:rsid w:val="004D5227"/>
    <w:rsid w:val="004D53E0"/>
    <w:rsid w:val="004D7B89"/>
    <w:rsid w:val="004E096C"/>
    <w:rsid w:val="004E0CAD"/>
    <w:rsid w:val="004E1C4F"/>
    <w:rsid w:val="004E26BB"/>
    <w:rsid w:val="004E4360"/>
    <w:rsid w:val="004E7B9E"/>
    <w:rsid w:val="004F01CB"/>
    <w:rsid w:val="004F01E0"/>
    <w:rsid w:val="004F2B43"/>
    <w:rsid w:val="004F5795"/>
    <w:rsid w:val="004F5F21"/>
    <w:rsid w:val="004F74C6"/>
    <w:rsid w:val="00500574"/>
    <w:rsid w:val="005044C8"/>
    <w:rsid w:val="00505EB6"/>
    <w:rsid w:val="00506A97"/>
    <w:rsid w:val="00510AE0"/>
    <w:rsid w:val="005134CF"/>
    <w:rsid w:val="00514C5D"/>
    <w:rsid w:val="00515115"/>
    <w:rsid w:val="0051581F"/>
    <w:rsid w:val="00517CE9"/>
    <w:rsid w:val="00521A68"/>
    <w:rsid w:val="005262C3"/>
    <w:rsid w:val="005265DD"/>
    <w:rsid w:val="00530B3A"/>
    <w:rsid w:val="00530DD6"/>
    <w:rsid w:val="005319F9"/>
    <w:rsid w:val="00532E5C"/>
    <w:rsid w:val="00533002"/>
    <w:rsid w:val="00533CAA"/>
    <w:rsid w:val="00534B51"/>
    <w:rsid w:val="00536845"/>
    <w:rsid w:val="00541854"/>
    <w:rsid w:val="00542AB9"/>
    <w:rsid w:val="00542BD8"/>
    <w:rsid w:val="0054458B"/>
    <w:rsid w:val="005476F5"/>
    <w:rsid w:val="0055095E"/>
    <w:rsid w:val="00553FA5"/>
    <w:rsid w:val="00554124"/>
    <w:rsid w:val="00556B51"/>
    <w:rsid w:val="00557678"/>
    <w:rsid w:val="00557B04"/>
    <w:rsid w:val="00561CBB"/>
    <w:rsid w:val="00563C63"/>
    <w:rsid w:val="00566600"/>
    <w:rsid w:val="00573AE6"/>
    <w:rsid w:val="005750A1"/>
    <w:rsid w:val="00576B1E"/>
    <w:rsid w:val="00576E76"/>
    <w:rsid w:val="005770C2"/>
    <w:rsid w:val="00577B18"/>
    <w:rsid w:val="00577D57"/>
    <w:rsid w:val="00581965"/>
    <w:rsid w:val="005819CD"/>
    <w:rsid w:val="0059695B"/>
    <w:rsid w:val="005A115E"/>
    <w:rsid w:val="005A7E85"/>
    <w:rsid w:val="005B1997"/>
    <w:rsid w:val="005B21F9"/>
    <w:rsid w:val="005B3DDE"/>
    <w:rsid w:val="005B432D"/>
    <w:rsid w:val="005B4A9F"/>
    <w:rsid w:val="005B5673"/>
    <w:rsid w:val="005B614A"/>
    <w:rsid w:val="005B6204"/>
    <w:rsid w:val="005B6A82"/>
    <w:rsid w:val="005C02B9"/>
    <w:rsid w:val="005C28BB"/>
    <w:rsid w:val="005C2BC2"/>
    <w:rsid w:val="005C43FF"/>
    <w:rsid w:val="005D0F27"/>
    <w:rsid w:val="005D4A91"/>
    <w:rsid w:val="005D536A"/>
    <w:rsid w:val="005D71DA"/>
    <w:rsid w:val="005E0667"/>
    <w:rsid w:val="005E2875"/>
    <w:rsid w:val="005E308A"/>
    <w:rsid w:val="005E7C0F"/>
    <w:rsid w:val="005F07AA"/>
    <w:rsid w:val="005F0B60"/>
    <w:rsid w:val="005F374B"/>
    <w:rsid w:val="005F3EE1"/>
    <w:rsid w:val="005F4062"/>
    <w:rsid w:val="005F4C26"/>
    <w:rsid w:val="005F5206"/>
    <w:rsid w:val="00602FD2"/>
    <w:rsid w:val="006051C2"/>
    <w:rsid w:val="00606F03"/>
    <w:rsid w:val="00613A6C"/>
    <w:rsid w:val="00622044"/>
    <w:rsid w:val="0062438D"/>
    <w:rsid w:val="006245AD"/>
    <w:rsid w:val="00625853"/>
    <w:rsid w:val="00625BFB"/>
    <w:rsid w:val="00630B71"/>
    <w:rsid w:val="00630DDF"/>
    <w:rsid w:val="00631095"/>
    <w:rsid w:val="006319DD"/>
    <w:rsid w:val="0063358D"/>
    <w:rsid w:val="006352FC"/>
    <w:rsid w:val="00635FE8"/>
    <w:rsid w:val="0063711C"/>
    <w:rsid w:val="006406F9"/>
    <w:rsid w:val="00641AF7"/>
    <w:rsid w:val="006432E4"/>
    <w:rsid w:val="00644D1B"/>
    <w:rsid w:val="006461E4"/>
    <w:rsid w:val="006473C6"/>
    <w:rsid w:val="00647B3D"/>
    <w:rsid w:val="0065063F"/>
    <w:rsid w:val="00650E14"/>
    <w:rsid w:val="00652DD9"/>
    <w:rsid w:val="00654F7E"/>
    <w:rsid w:val="00656064"/>
    <w:rsid w:val="00657995"/>
    <w:rsid w:val="00660064"/>
    <w:rsid w:val="00660CDF"/>
    <w:rsid w:val="00662050"/>
    <w:rsid w:val="0066296E"/>
    <w:rsid w:val="00662C60"/>
    <w:rsid w:val="006661D3"/>
    <w:rsid w:val="00666260"/>
    <w:rsid w:val="00671013"/>
    <w:rsid w:val="006718EF"/>
    <w:rsid w:val="0067268B"/>
    <w:rsid w:val="00672D1C"/>
    <w:rsid w:val="006731A1"/>
    <w:rsid w:val="006735C6"/>
    <w:rsid w:val="00673842"/>
    <w:rsid w:val="00675D15"/>
    <w:rsid w:val="00675FBC"/>
    <w:rsid w:val="006768E1"/>
    <w:rsid w:val="00677510"/>
    <w:rsid w:val="006777E2"/>
    <w:rsid w:val="006823E2"/>
    <w:rsid w:val="00683562"/>
    <w:rsid w:val="00683B81"/>
    <w:rsid w:val="00686768"/>
    <w:rsid w:val="00695D1D"/>
    <w:rsid w:val="00696594"/>
    <w:rsid w:val="0069666C"/>
    <w:rsid w:val="00697884"/>
    <w:rsid w:val="00697C2D"/>
    <w:rsid w:val="00697E09"/>
    <w:rsid w:val="006A0D3A"/>
    <w:rsid w:val="006A14C8"/>
    <w:rsid w:val="006A6C11"/>
    <w:rsid w:val="006A6C17"/>
    <w:rsid w:val="006B2AFB"/>
    <w:rsid w:val="006B3499"/>
    <w:rsid w:val="006B3924"/>
    <w:rsid w:val="006B3D66"/>
    <w:rsid w:val="006B4828"/>
    <w:rsid w:val="006B5A0F"/>
    <w:rsid w:val="006C08F8"/>
    <w:rsid w:val="006C10D5"/>
    <w:rsid w:val="006C3B8D"/>
    <w:rsid w:val="006C4EF7"/>
    <w:rsid w:val="006C50CF"/>
    <w:rsid w:val="006C642A"/>
    <w:rsid w:val="006C715B"/>
    <w:rsid w:val="006D2619"/>
    <w:rsid w:val="006D3247"/>
    <w:rsid w:val="006D42D9"/>
    <w:rsid w:val="006D4339"/>
    <w:rsid w:val="006D60B8"/>
    <w:rsid w:val="006D786E"/>
    <w:rsid w:val="006D7B9C"/>
    <w:rsid w:val="006E020F"/>
    <w:rsid w:val="006E04EF"/>
    <w:rsid w:val="006E057D"/>
    <w:rsid w:val="006E57FC"/>
    <w:rsid w:val="006E7FFA"/>
    <w:rsid w:val="006F0744"/>
    <w:rsid w:val="006F0D57"/>
    <w:rsid w:val="006F29D6"/>
    <w:rsid w:val="006F387E"/>
    <w:rsid w:val="006F43DA"/>
    <w:rsid w:val="006F4F6A"/>
    <w:rsid w:val="006F54C0"/>
    <w:rsid w:val="006F7B00"/>
    <w:rsid w:val="006F7BCF"/>
    <w:rsid w:val="00702E5C"/>
    <w:rsid w:val="00704634"/>
    <w:rsid w:val="00704884"/>
    <w:rsid w:val="007053B6"/>
    <w:rsid w:val="007130E9"/>
    <w:rsid w:val="007131AD"/>
    <w:rsid w:val="00713945"/>
    <w:rsid w:val="00713C4D"/>
    <w:rsid w:val="00714A9E"/>
    <w:rsid w:val="00714D59"/>
    <w:rsid w:val="00720095"/>
    <w:rsid w:val="007242A0"/>
    <w:rsid w:val="007242F7"/>
    <w:rsid w:val="0072505A"/>
    <w:rsid w:val="0072512A"/>
    <w:rsid w:val="007253CF"/>
    <w:rsid w:val="00726BE6"/>
    <w:rsid w:val="00726D45"/>
    <w:rsid w:val="00730DAF"/>
    <w:rsid w:val="00731497"/>
    <w:rsid w:val="0073189C"/>
    <w:rsid w:val="00734793"/>
    <w:rsid w:val="00734CB0"/>
    <w:rsid w:val="00735A6C"/>
    <w:rsid w:val="00735F3E"/>
    <w:rsid w:val="007365B7"/>
    <w:rsid w:val="007449A0"/>
    <w:rsid w:val="007453CE"/>
    <w:rsid w:val="0074554E"/>
    <w:rsid w:val="0074595A"/>
    <w:rsid w:val="00746563"/>
    <w:rsid w:val="00747FE9"/>
    <w:rsid w:val="007532E4"/>
    <w:rsid w:val="0075650D"/>
    <w:rsid w:val="00760373"/>
    <w:rsid w:val="00762BAC"/>
    <w:rsid w:val="00762CC0"/>
    <w:rsid w:val="00762D1A"/>
    <w:rsid w:val="00763134"/>
    <w:rsid w:val="0076385A"/>
    <w:rsid w:val="0076408E"/>
    <w:rsid w:val="00764426"/>
    <w:rsid w:val="00764433"/>
    <w:rsid w:val="007654BF"/>
    <w:rsid w:val="00765E79"/>
    <w:rsid w:val="00770A2D"/>
    <w:rsid w:val="007714A2"/>
    <w:rsid w:val="007717DA"/>
    <w:rsid w:val="00771945"/>
    <w:rsid w:val="0077292A"/>
    <w:rsid w:val="00772ACA"/>
    <w:rsid w:val="007732E0"/>
    <w:rsid w:val="007755FB"/>
    <w:rsid w:val="0078095A"/>
    <w:rsid w:val="0078149F"/>
    <w:rsid w:val="0078284C"/>
    <w:rsid w:val="00782D1D"/>
    <w:rsid w:val="00783309"/>
    <w:rsid w:val="007847F6"/>
    <w:rsid w:val="007848F5"/>
    <w:rsid w:val="00787D42"/>
    <w:rsid w:val="0079022C"/>
    <w:rsid w:val="00791FE4"/>
    <w:rsid w:val="00793445"/>
    <w:rsid w:val="00794DB0"/>
    <w:rsid w:val="007950D4"/>
    <w:rsid w:val="0079564B"/>
    <w:rsid w:val="00795EA5"/>
    <w:rsid w:val="00797774"/>
    <w:rsid w:val="00797807"/>
    <w:rsid w:val="007A0ED8"/>
    <w:rsid w:val="007A2273"/>
    <w:rsid w:val="007A302D"/>
    <w:rsid w:val="007A441E"/>
    <w:rsid w:val="007A52F6"/>
    <w:rsid w:val="007A5898"/>
    <w:rsid w:val="007A5913"/>
    <w:rsid w:val="007A5973"/>
    <w:rsid w:val="007B0F84"/>
    <w:rsid w:val="007B2050"/>
    <w:rsid w:val="007B5FC6"/>
    <w:rsid w:val="007B6914"/>
    <w:rsid w:val="007C0FD5"/>
    <w:rsid w:val="007C1057"/>
    <w:rsid w:val="007C279F"/>
    <w:rsid w:val="007C2F01"/>
    <w:rsid w:val="007C3474"/>
    <w:rsid w:val="007C42EA"/>
    <w:rsid w:val="007C5FB8"/>
    <w:rsid w:val="007C688B"/>
    <w:rsid w:val="007C7085"/>
    <w:rsid w:val="007C78A2"/>
    <w:rsid w:val="007C7A70"/>
    <w:rsid w:val="007D1A6D"/>
    <w:rsid w:val="007D1B9E"/>
    <w:rsid w:val="007D3329"/>
    <w:rsid w:val="007D6CB6"/>
    <w:rsid w:val="007D73F1"/>
    <w:rsid w:val="007E0451"/>
    <w:rsid w:val="007E0ADF"/>
    <w:rsid w:val="007E27D2"/>
    <w:rsid w:val="007E4680"/>
    <w:rsid w:val="007E5A1A"/>
    <w:rsid w:val="007F0CCA"/>
    <w:rsid w:val="007F22C7"/>
    <w:rsid w:val="007F3667"/>
    <w:rsid w:val="007F3A4D"/>
    <w:rsid w:val="007F3AF6"/>
    <w:rsid w:val="007F3B71"/>
    <w:rsid w:val="007F7A00"/>
    <w:rsid w:val="008005BA"/>
    <w:rsid w:val="008054BC"/>
    <w:rsid w:val="00806F47"/>
    <w:rsid w:val="00811443"/>
    <w:rsid w:val="00811AB8"/>
    <w:rsid w:val="0081521B"/>
    <w:rsid w:val="008209E4"/>
    <w:rsid w:val="00820FCD"/>
    <w:rsid w:val="00822617"/>
    <w:rsid w:val="008242B0"/>
    <w:rsid w:val="008258A3"/>
    <w:rsid w:val="008271D8"/>
    <w:rsid w:val="0083159E"/>
    <w:rsid w:val="00833945"/>
    <w:rsid w:val="00833AEB"/>
    <w:rsid w:val="008342AA"/>
    <w:rsid w:val="00834E4F"/>
    <w:rsid w:val="00835B50"/>
    <w:rsid w:val="00835C25"/>
    <w:rsid w:val="00835C34"/>
    <w:rsid w:val="00841EB2"/>
    <w:rsid w:val="00841EBC"/>
    <w:rsid w:val="00842200"/>
    <w:rsid w:val="008425AF"/>
    <w:rsid w:val="00842C58"/>
    <w:rsid w:val="00844602"/>
    <w:rsid w:val="00844CFB"/>
    <w:rsid w:val="00847051"/>
    <w:rsid w:val="008501AB"/>
    <w:rsid w:val="00850819"/>
    <w:rsid w:val="008525F0"/>
    <w:rsid w:val="008563BF"/>
    <w:rsid w:val="008563C6"/>
    <w:rsid w:val="00857467"/>
    <w:rsid w:val="008606E6"/>
    <w:rsid w:val="00861F91"/>
    <w:rsid w:val="00863344"/>
    <w:rsid w:val="00863395"/>
    <w:rsid w:val="0086381F"/>
    <w:rsid w:val="00863833"/>
    <w:rsid w:val="00864A79"/>
    <w:rsid w:val="008657E8"/>
    <w:rsid w:val="0086652D"/>
    <w:rsid w:val="00866F06"/>
    <w:rsid w:val="00872827"/>
    <w:rsid w:val="00875949"/>
    <w:rsid w:val="00875DCC"/>
    <w:rsid w:val="008804B8"/>
    <w:rsid w:val="0088346E"/>
    <w:rsid w:val="008839F7"/>
    <w:rsid w:val="00883F3D"/>
    <w:rsid w:val="00884947"/>
    <w:rsid w:val="00884984"/>
    <w:rsid w:val="0088791D"/>
    <w:rsid w:val="00891FCC"/>
    <w:rsid w:val="00892788"/>
    <w:rsid w:val="0089558B"/>
    <w:rsid w:val="008A007D"/>
    <w:rsid w:val="008A0CD5"/>
    <w:rsid w:val="008A0D59"/>
    <w:rsid w:val="008A15D4"/>
    <w:rsid w:val="008A20D5"/>
    <w:rsid w:val="008A5172"/>
    <w:rsid w:val="008A7428"/>
    <w:rsid w:val="008A79C4"/>
    <w:rsid w:val="008B154E"/>
    <w:rsid w:val="008B562C"/>
    <w:rsid w:val="008B671A"/>
    <w:rsid w:val="008B687D"/>
    <w:rsid w:val="008C042E"/>
    <w:rsid w:val="008C1287"/>
    <w:rsid w:val="008C1943"/>
    <w:rsid w:val="008C3A98"/>
    <w:rsid w:val="008C6108"/>
    <w:rsid w:val="008C78AC"/>
    <w:rsid w:val="008D1053"/>
    <w:rsid w:val="008D3B37"/>
    <w:rsid w:val="008D595A"/>
    <w:rsid w:val="008D59D7"/>
    <w:rsid w:val="008E433D"/>
    <w:rsid w:val="008E524F"/>
    <w:rsid w:val="008E581F"/>
    <w:rsid w:val="008F239D"/>
    <w:rsid w:val="008F29B6"/>
    <w:rsid w:val="00900E41"/>
    <w:rsid w:val="009014B0"/>
    <w:rsid w:val="00902BD0"/>
    <w:rsid w:val="00902EF1"/>
    <w:rsid w:val="00903A67"/>
    <w:rsid w:val="00904A3C"/>
    <w:rsid w:val="00911804"/>
    <w:rsid w:val="009124B1"/>
    <w:rsid w:val="00912582"/>
    <w:rsid w:val="00912D36"/>
    <w:rsid w:val="009132ED"/>
    <w:rsid w:val="00913454"/>
    <w:rsid w:val="00914804"/>
    <w:rsid w:val="00916775"/>
    <w:rsid w:val="00917491"/>
    <w:rsid w:val="00917F1A"/>
    <w:rsid w:val="00922351"/>
    <w:rsid w:val="00922C75"/>
    <w:rsid w:val="00922DBC"/>
    <w:rsid w:val="00922E00"/>
    <w:rsid w:val="009234A4"/>
    <w:rsid w:val="00924716"/>
    <w:rsid w:val="00924FC1"/>
    <w:rsid w:val="0092779B"/>
    <w:rsid w:val="009277CE"/>
    <w:rsid w:val="009304BE"/>
    <w:rsid w:val="00931F30"/>
    <w:rsid w:val="00940100"/>
    <w:rsid w:val="00940F62"/>
    <w:rsid w:val="00941862"/>
    <w:rsid w:val="009459F2"/>
    <w:rsid w:val="00947097"/>
    <w:rsid w:val="009531A2"/>
    <w:rsid w:val="009537C7"/>
    <w:rsid w:val="0095443A"/>
    <w:rsid w:val="0095583B"/>
    <w:rsid w:val="00956A5D"/>
    <w:rsid w:val="00957C10"/>
    <w:rsid w:val="00957DED"/>
    <w:rsid w:val="009611DF"/>
    <w:rsid w:val="00961354"/>
    <w:rsid w:val="00963566"/>
    <w:rsid w:val="009642D0"/>
    <w:rsid w:val="009649F6"/>
    <w:rsid w:val="00970F66"/>
    <w:rsid w:val="009715CD"/>
    <w:rsid w:val="0097345A"/>
    <w:rsid w:val="00973754"/>
    <w:rsid w:val="00974B15"/>
    <w:rsid w:val="00975275"/>
    <w:rsid w:val="00977DAC"/>
    <w:rsid w:val="00977F9A"/>
    <w:rsid w:val="00980477"/>
    <w:rsid w:val="00981110"/>
    <w:rsid w:val="00982EC4"/>
    <w:rsid w:val="009831CE"/>
    <w:rsid w:val="00983248"/>
    <w:rsid w:val="00984ACA"/>
    <w:rsid w:val="00984CBA"/>
    <w:rsid w:val="00985B31"/>
    <w:rsid w:val="00985F1F"/>
    <w:rsid w:val="00986D81"/>
    <w:rsid w:val="00987B8E"/>
    <w:rsid w:val="00990191"/>
    <w:rsid w:val="0099031D"/>
    <w:rsid w:val="009908ED"/>
    <w:rsid w:val="00992038"/>
    <w:rsid w:val="0099340F"/>
    <w:rsid w:val="00993489"/>
    <w:rsid w:val="009943A0"/>
    <w:rsid w:val="00995ABC"/>
    <w:rsid w:val="009967A7"/>
    <w:rsid w:val="00997300"/>
    <w:rsid w:val="009A0660"/>
    <w:rsid w:val="009A0668"/>
    <w:rsid w:val="009A0E4D"/>
    <w:rsid w:val="009A2040"/>
    <w:rsid w:val="009A3774"/>
    <w:rsid w:val="009A59DF"/>
    <w:rsid w:val="009A61F4"/>
    <w:rsid w:val="009A6BE8"/>
    <w:rsid w:val="009B0B00"/>
    <w:rsid w:val="009B201C"/>
    <w:rsid w:val="009B201E"/>
    <w:rsid w:val="009B48E1"/>
    <w:rsid w:val="009B6E6C"/>
    <w:rsid w:val="009B73EA"/>
    <w:rsid w:val="009B7B7A"/>
    <w:rsid w:val="009C095C"/>
    <w:rsid w:val="009C5CAB"/>
    <w:rsid w:val="009D09EE"/>
    <w:rsid w:val="009D2201"/>
    <w:rsid w:val="009D27AD"/>
    <w:rsid w:val="009D2EF7"/>
    <w:rsid w:val="009E0FF6"/>
    <w:rsid w:val="009E11C5"/>
    <w:rsid w:val="009E5D42"/>
    <w:rsid w:val="009E5ED8"/>
    <w:rsid w:val="009F023F"/>
    <w:rsid w:val="009F0878"/>
    <w:rsid w:val="009F0CA1"/>
    <w:rsid w:val="009F6AB4"/>
    <w:rsid w:val="009F7515"/>
    <w:rsid w:val="00A01529"/>
    <w:rsid w:val="00A02E68"/>
    <w:rsid w:val="00A0325B"/>
    <w:rsid w:val="00A04E80"/>
    <w:rsid w:val="00A06FD1"/>
    <w:rsid w:val="00A101EF"/>
    <w:rsid w:val="00A10306"/>
    <w:rsid w:val="00A11DF8"/>
    <w:rsid w:val="00A12D52"/>
    <w:rsid w:val="00A1453B"/>
    <w:rsid w:val="00A220D7"/>
    <w:rsid w:val="00A22DD1"/>
    <w:rsid w:val="00A23671"/>
    <w:rsid w:val="00A2395B"/>
    <w:rsid w:val="00A239E4"/>
    <w:rsid w:val="00A24F33"/>
    <w:rsid w:val="00A25909"/>
    <w:rsid w:val="00A25C43"/>
    <w:rsid w:val="00A26DE1"/>
    <w:rsid w:val="00A272A9"/>
    <w:rsid w:val="00A27425"/>
    <w:rsid w:val="00A27454"/>
    <w:rsid w:val="00A3351D"/>
    <w:rsid w:val="00A3420F"/>
    <w:rsid w:val="00A34512"/>
    <w:rsid w:val="00A3513A"/>
    <w:rsid w:val="00A36CE9"/>
    <w:rsid w:val="00A40AEC"/>
    <w:rsid w:val="00A4194A"/>
    <w:rsid w:val="00A423A5"/>
    <w:rsid w:val="00A42ED1"/>
    <w:rsid w:val="00A43646"/>
    <w:rsid w:val="00A50CF8"/>
    <w:rsid w:val="00A51E06"/>
    <w:rsid w:val="00A5265C"/>
    <w:rsid w:val="00A5508D"/>
    <w:rsid w:val="00A5586D"/>
    <w:rsid w:val="00A56411"/>
    <w:rsid w:val="00A564BE"/>
    <w:rsid w:val="00A568E4"/>
    <w:rsid w:val="00A60923"/>
    <w:rsid w:val="00A618D9"/>
    <w:rsid w:val="00A61BA2"/>
    <w:rsid w:val="00A621F3"/>
    <w:rsid w:val="00A630E1"/>
    <w:rsid w:val="00A635F9"/>
    <w:rsid w:val="00A64684"/>
    <w:rsid w:val="00A646D5"/>
    <w:rsid w:val="00A6517D"/>
    <w:rsid w:val="00A661ED"/>
    <w:rsid w:val="00A707F9"/>
    <w:rsid w:val="00A7120B"/>
    <w:rsid w:val="00A76F9C"/>
    <w:rsid w:val="00A77D3D"/>
    <w:rsid w:val="00A80E58"/>
    <w:rsid w:val="00A80F5B"/>
    <w:rsid w:val="00A82026"/>
    <w:rsid w:val="00A82F7B"/>
    <w:rsid w:val="00A8360D"/>
    <w:rsid w:val="00A83B30"/>
    <w:rsid w:val="00A8406D"/>
    <w:rsid w:val="00A843E6"/>
    <w:rsid w:val="00A84849"/>
    <w:rsid w:val="00A85802"/>
    <w:rsid w:val="00A85E98"/>
    <w:rsid w:val="00A86155"/>
    <w:rsid w:val="00A86632"/>
    <w:rsid w:val="00A920BE"/>
    <w:rsid w:val="00A92FEC"/>
    <w:rsid w:val="00A93B50"/>
    <w:rsid w:val="00A93E0C"/>
    <w:rsid w:val="00A9413F"/>
    <w:rsid w:val="00A96E57"/>
    <w:rsid w:val="00A97785"/>
    <w:rsid w:val="00A979C5"/>
    <w:rsid w:val="00AA0680"/>
    <w:rsid w:val="00AA1506"/>
    <w:rsid w:val="00AA2D6C"/>
    <w:rsid w:val="00AA71BB"/>
    <w:rsid w:val="00AA72DE"/>
    <w:rsid w:val="00AB03DB"/>
    <w:rsid w:val="00AB120E"/>
    <w:rsid w:val="00AB41CF"/>
    <w:rsid w:val="00AB5435"/>
    <w:rsid w:val="00AC451F"/>
    <w:rsid w:val="00AD0090"/>
    <w:rsid w:val="00AD192E"/>
    <w:rsid w:val="00AD2194"/>
    <w:rsid w:val="00AD42C1"/>
    <w:rsid w:val="00AD54CF"/>
    <w:rsid w:val="00AD5CB1"/>
    <w:rsid w:val="00AD6694"/>
    <w:rsid w:val="00AD7949"/>
    <w:rsid w:val="00AE03E9"/>
    <w:rsid w:val="00AE0F4F"/>
    <w:rsid w:val="00AE0FF2"/>
    <w:rsid w:val="00AE2699"/>
    <w:rsid w:val="00AE4087"/>
    <w:rsid w:val="00AE5EAE"/>
    <w:rsid w:val="00AE60C4"/>
    <w:rsid w:val="00AE6C86"/>
    <w:rsid w:val="00AF00C0"/>
    <w:rsid w:val="00AF0FE0"/>
    <w:rsid w:val="00AF11EC"/>
    <w:rsid w:val="00AF2C09"/>
    <w:rsid w:val="00AF3148"/>
    <w:rsid w:val="00AF4DE4"/>
    <w:rsid w:val="00AF5DCC"/>
    <w:rsid w:val="00AF68FD"/>
    <w:rsid w:val="00B009F6"/>
    <w:rsid w:val="00B0248A"/>
    <w:rsid w:val="00B028C0"/>
    <w:rsid w:val="00B036FB"/>
    <w:rsid w:val="00B04E82"/>
    <w:rsid w:val="00B0666F"/>
    <w:rsid w:val="00B066A6"/>
    <w:rsid w:val="00B10300"/>
    <w:rsid w:val="00B133D7"/>
    <w:rsid w:val="00B138C7"/>
    <w:rsid w:val="00B142A1"/>
    <w:rsid w:val="00B15B18"/>
    <w:rsid w:val="00B15E78"/>
    <w:rsid w:val="00B16713"/>
    <w:rsid w:val="00B20C57"/>
    <w:rsid w:val="00B20FE8"/>
    <w:rsid w:val="00B245D8"/>
    <w:rsid w:val="00B248DA"/>
    <w:rsid w:val="00B250C9"/>
    <w:rsid w:val="00B25CC9"/>
    <w:rsid w:val="00B262CC"/>
    <w:rsid w:val="00B27C25"/>
    <w:rsid w:val="00B27C4F"/>
    <w:rsid w:val="00B33154"/>
    <w:rsid w:val="00B37314"/>
    <w:rsid w:val="00B477D7"/>
    <w:rsid w:val="00B479B9"/>
    <w:rsid w:val="00B505E5"/>
    <w:rsid w:val="00B50A93"/>
    <w:rsid w:val="00B5149F"/>
    <w:rsid w:val="00B54310"/>
    <w:rsid w:val="00B555B7"/>
    <w:rsid w:val="00B603F3"/>
    <w:rsid w:val="00B63BA0"/>
    <w:rsid w:val="00B65BD5"/>
    <w:rsid w:val="00B67DC0"/>
    <w:rsid w:val="00B67E89"/>
    <w:rsid w:val="00B717FD"/>
    <w:rsid w:val="00B72430"/>
    <w:rsid w:val="00B75303"/>
    <w:rsid w:val="00B7573D"/>
    <w:rsid w:val="00B75F37"/>
    <w:rsid w:val="00B778C7"/>
    <w:rsid w:val="00B8473C"/>
    <w:rsid w:val="00B84D85"/>
    <w:rsid w:val="00B8543D"/>
    <w:rsid w:val="00B85D01"/>
    <w:rsid w:val="00B87933"/>
    <w:rsid w:val="00B902ED"/>
    <w:rsid w:val="00B90307"/>
    <w:rsid w:val="00B9419B"/>
    <w:rsid w:val="00B959C5"/>
    <w:rsid w:val="00B95AE6"/>
    <w:rsid w:val="00B95BA8"/>
    <w:rsid w:val="00B95C5D"/>
    <w:rsid w:val="00B963AE"/>
    <w:rsid w:val="00BA05FF"/>
    <w:rsid w:val="00BA09C0"/>
    <w:rsid w:val="00BA1D1E"/>
    <w:rsid w:val="00BA2650"/>
    <w:rsid w:val="00BA5045"/>
    <w:rsid w:val="00BA5172"/>
    <w:rsid w:val="00BA63EB"/>
    <w:rsid w:val="00BA6AD2"/>
    <w:rsid w:val="00BA6FD4"/>
    <w:rsid w:val="00BA7D3B"/>
    <w:rsid w:val="00BB0771"/>
    <w:rsid w:val="00BB0EBD"/>
    <w:rsid w:val="00BB0FEC"/>
    <w:rsid w:val="00BB3269"/>
    <w:rsid w:val="00BB62B5"/>
    <w:rsid w:val="00BB6728"/>
    <w:rsid w:val="00BC0FAE"/>
    <w:rsid w:val="00BC1198"/>
    <w:rsid w:val="00BC190F"/>
    <w:rsid w:val="00BC23E3"/>
    <w:rsid w:val="00BC285F"/>
    <w:rsid w:val="00BC3642"/>
    <w:rsid w:val="00BC39F6"/>
    <w:rsid w:val="00BC4468"/>
    <w:rsid w:val="00BC5361"/>
    <w:rsid w:val="00BD0131"/>
    <w:rsid w:val="00BD0C71"/>
    <w:rsid w:val="00BD1574"/>
    <w:rsid w:val="00BD34DC"/>
    <w:rsid w:val="00BD65FC"/>
    <w:rsid w:val="00BD76C6"/>
    <w:rsid w:val="00BE33D8"/>
    <w:rsid w:val="00BE3568"/>
    <w:rsid w:val="00BE3841"/>
    <w:rsid w:val="00BE391B"/>
    <w:rsid w:val="00BE4606"/>
    <w:rsid w:val="00BE5975"/>
    <w:rsid w:val="00BE6862"/>
    <w:rsid w:val="00BE74B2"/>
    <w:rsid w:val="00BE7951"/>
    <w:rsid w:val="00BF5887"/>
    <w:rsid w:val="00BF59AC"/>
    <w:rsid w:val="00BF5D50"/>
    <w:rsid w:val="00BF612D"/>
    <w:rsid w:val="00BF793B"/>
    <w:rsid w:val="00C00B84"/>
    <w:rsid w:val="00C02289"/>
    <w:rsid w:val="00C03E43"/>
    <w:rsid w:val="00C04CCE"/>
    <w:rsid w:val="00C04EDA"/>
    <w:rsid w:val="00C06015"/>
    <w:rsid w:val="00C106E0"/>
    <w:rsid w:val="00C10FD7"/>
    <w:rsid w:val="00C11D0B"/>
    <w:rsid w:val="00C11DF4"/>
    <w:rsid w:val="00C14238"/>
    <w:rsid w:val="00C14958"/>
    <w:rsid w:val="00C15D6C"/>
    <w:rsid w:val="00C2185B"/>
    <w:rsid w:val="00C22483"/>
    <w:rsid w:val="00C251F8"/>
    <w:rsid w:val="00C25DC1"/>
    <w:rsid w:val="00C260AA"/>
    <w:rsid w:val="00C2640D"/>
    <w:rsid w:val="00C2688D"/>
    <w:rsid w:val="00C2775D"/>
    <w:rsid w:val="00C27CC7"/>
    <w:rsid w:val="00C3072B"/>
    <w:rsid w:val="00C32821"/>
    <w:rsid w:val="00C33DED"/>
    <w:rsid w:val="00C44E0D"/>
    <w:rsid w:val="00C47FFE"/>
    <w:rsid w:val="00C5221A"/>
    <w:rsid w:val="00C52813"/>
    <w:rsid w:val="00C55354"/>
    <w:rsid w:val="00C5581A"/>
    <w:rsid w:val="00C5703A"/>
    <w:rsid w:val="00C5760F"/>
    <w:rsid w:val="00C62621"/>
    <w:rsid w:val="00C64B51"/>
    <w:rsid w:val="00C65A06"/>
    <w:rsid w:val="00C70650"/>
    <w:rsid w:val="00C71170"/>
    <w:rsid w:val="00C7129C"/>
    <w:rsid w:val="00C722F9"/>
    <w:rsid w:val="00C72864"/>
    <w:rsid w:val="00C72A86"/>
    <w:rsid w:val="00C72C6F"/>
    <w:rsid w:val="00C743FF"/>
    <w:rsid w:val="00C74F5B"/>
    <w:rsid w:val="00C77A65"/>
    <w:rsid w:val="00C80061"/>
    <w:rsid w:val="00C80228"/>
    <w:rsid w:val="00C80D05"/>
    <w:rsid w:val="00C81D80"/>
    <w:rsid w:val="00C820AD"/>
    <w:rsid w:val="00C8299D"/>
    <w:rsid w:val="00C82A1D"/>
    <w:rsid w:val="00C82F19"/>
    <w:rsid w:val="00C8372A"/>
    <w:rsid w:val="00C85B42"/>
    <w:rsid w:val="00C866FA"/>
    <w:rsid w:val="00C930D0"/>
    <w:rsid w:val="00C93633"/>
    <w:rsid w:val="00C9447B"/>
    <w:rsid w:val="00C94DB1"/>
    <w:rsid w:val="00C9707A"/>
    <w:rsid w:val="00CA660B"/>
    <w:rsid w:val="00CA6B87"/>
    <w:rsid w:val="00CA7DC8"/>
    <w:rsid w:val="00CB72E3"/>
    <w:rsid w:val="00CC1BA5"/>
    <w:rsid w:val="00CC2238"/>
    <w:rsid w:val="00CC2DB0"/>
    <w:rsid w:val="00CC5C58"/>
    <w:rsid w:val="00CC652C"/>
    <w:rsid w:val="00CC77F8"/>
    <w:rsid w:val="00CD37CD"/>
    <w:rsid w:val="00CD5120"/>
    <w:rsid w:val="00CD57B9"/>
    <w:rsid w:val="00CD5C5F"/>
    <w:rsid w:val="00CE0596"/>
    <w:rsid w:val="00CE07D0"/>
    <w:rsid w:val="00CE1013"/>
    <w:rsid w:val="00CE3230"/>
    <w:rsid w:val="00CE3B8F"/>
    <w:rsid w:val="00CE57A4"/>
    <w:rsid w:val="00CE7569"/>
    <w:rsid w:val="00CF5B41"/>
    <w:rsid w:val="00D01D18"/>
    <w:rsid w:val="00D03F1C"/>
    <w:rsid w:val="00D05B7E"/>
    <w:rsid w:val="00D06E72"/>
    <w:rsid w:val="00D11317"/>
    <w:rsid w:val="00D1230E"/>
    <w:rsid w:val="00D14BEC"/>
    <w:rsid w:val="00D1523E"/>
    <w:rsid w:val="00D1575D"/>
    <w:rsid w:val="00D16122"/>
    <w:rsid w:val="00D20245"/>
    <w:rsid w:val="00D217B6"/>
    <w:rsid w:val="00D278B7"/>
    <w:rsid w:val="00D30CFA"/>
    <w:rsid w:val="00D31C1F"/>
    <w:rsid w:val="00D31CBF"/>
    <w:rsid w:val="00D32268"/>
    <w:rsid w:val="00D33AF2"/>
    <w:rsid w:val="00D34610"/>
    <w:rsid w:val="00D34944"/>
    <w:rsid w:val="00D405F1"/>
    <w:rsid w:val="00D40BAB"/>
    <w:rsid w:val="00D41A5B"/>
    <w:rsid w:val="00D43DEE"/>
    <w:rsid w:val="00D46419"/>
    <w:rsid w:val="00D47620"/>
    <w:rsid w:val="00D53581"/>
    <w:rsid w:val="00D54A27"/>
    <w:rsid w:val="00D558A2"/>
    <w:rsid w:val="00D564D3"/>
    <w:rsid w:val="00D60C19"/>
    <w:rsid w:val="00D60E53"/>
    <w:rsid w:val="00D63B5F"/>
    <w:rsid w:val="00D64941"/>
    <w:rsid w:val="00D65D41"/>
    <w:rsid w:val="00D67A09"/>
    <w:rsid w:val="00D71F9B"/>
    <w:rsid w:val="00D73A45"/>
    <w:rsid w:val="00D73EDF"/>
    <w:rsid w:val="00D73F06"/>
    <w:rsid w:val="00D73FAB"/>
    <w:rsid w:val="00D745DA"/>
    <w:rsid w:val="00D74C10"/>
    <w:rsid w:val="00D774C4"/>
    <w:rsid w:val="00D813C5"/>
    <w:rsid w:val="00D81477"/>
    <w:rsid w:val="00D83366"/>
    <w:rsid w:val="00D852AB"/>
    <w:rsid w:val="00D85A4A"/>
    <w:rsid w:val="00D900A7"/>
    <w:rsid w:val="00D92501"/>
    <w:rsid w:val="00D92657"/>
    <w:rsid w:val="00D94075"/>
    <w:rsid w:val="00D94A8F"/>
    <w:rsid w:val="00D94F9A"/>
    <w:rsid w:val="00D976E4"/>
    <w:rsid w:val="00DA00D2"/>
    <w:rsid w:val="00DA094E"/>
    <w:rsid w:val="00DA0F42"/>
    <w:rsid w:val="00DA201D"/>
    <w:rsid w:val="00DA2220"/>
    <w:rsid w:val="00DA4619"/>
    <w:rsid w:val="00DA50F6"/>
    <w:rsid w:val="00DA5FF1"/>
    <w:rsid w:val="00DA77DB"/>
    <w:rsid w:val="00DB33E8"/>
    <w:rsid w:val="00DB36C8"/>
    <w:rsid w:val="00DB5375"/>
    <w:rsid w:val="00DB6244"/>
    <w:rsid w:val="00DB64F9"/>
    <w:rsid w:val="00DB7BB1"/>
    <w:rsid w:val="00DC1178"/>
    <w:rsid w:val="00DC4F51"/>
    <w:rsid w:val="00DC6E34"/>
    <w:rsid w:val="00DC7134"/>
    <w:rsid w:val="00DD034A"/>
    <w:rsid w:val="00DD1BEC"/>
    <w:rsid w:val="00DD2CEE"/>
    <w:rsid w:val="00DD3429"/>
    <w:rsid w:val="00DD37EA"/>
    <w:rsid w:val="00DD3C5F"/>
    <w:rsid w:val="00DD4454"/>
    <w:rsid w:val="00DD52B1"/>
    <w:rsid w:val="00DD591D"/>
    <w:rsid w:val="00DD6506"/>
    <w:rsid w:val="00DD7092"/>
    <w:rsid w:val="00DE4E17"/>
    <w:rsid w:val="00DE5B78"/>
    <w:rsid w:val="00DE6D15"/>
    <w:rsid w:val="00DE720C"/>
    <w:rsid w:val="00DF0009"/>
    <w:rsid w:val="00DF029D"/>
    <w:rsid w:val="00DF3503"/>
    <w:rsid w:val="00DF481A"/>
    <w:rsid w:val="00DF5771"/>
    <w:rsid w:val="00E00C80"/>
    <w:rsid w:val="00E026B0"/>
    <w:rsid w:val="00E03990"/>
    <w:rsid w:val="00E047AE"/>
    <w:rsid w:val="00E050B2"/>
    <w:rsid w:val="00E16EF6"/>
    <w:rsid w:val="00E17CC6"/>
    <w:rsid w:val="00E20095"/>
    <w:rsid w:val="00E20B02"/>
    <w:rsid w:val="00E22986"/>
    <w:rsid w:val="00E22A84"/>
    <w:rsid w:val="00E25168"/>
    <w:rsid w:val="00E25D55"/>
    <w:rsid w:val="00E263FE"/>
    <w:rsid w:val="00E32CA7"/>
    <w:rsid w:val="00E3401A"/>
    <w:rsid w:val="00E36257"/>
    <w:rsid w:val="00E37772"/>
    <w:rsid w:val="00E40B8F"/>
    <w:rsid w:val="00E426B7"/>
    <w:rsid w:val="00E42753"/>
    <w:rsid w:val="00E43898"/>
    <w:rsid w:val="00E43B11"/>
    <w:rsid w:val="00E466A7"/>
    <w:rsid w:val="00E46959"/>
    <w:rsid w:val="00E52498"/>
    <w:rsid w:val="00E530ED"/>
    <w:rsid w:val="00E556FA"/>
    <w:rsid w:val="00E56668"/>
    <w:rsid w:val="00E57230"/>
    <w:rsid w:val="00E6087A"/>
    <w:rsid w:val="00E657D8"/>
    <w:rsid w:val="00E6710A"/>
    <w:rsid w:val="00E70FA0"/>
    <w:rsid w:val="00E71585"/>
    <w:rsid w:val="00E71A03"/>
    <w:rsid w:val="00E74A54"/>
    <w:rsid w:val="00E763FF"/>
    <w:rsid w:val="00E80256"/>
    <w:rsid w:val="00E81080"/>
    <w:rsid w:val="00E8154C"/>
    <w:rsid w:val="00E83F75"/>
    <w:rsid w:val="00E910F0"/>
    <w:rsid w:val="00E93B66"/>
    <w:rsid w:val="00E95C42"/>
    <w:rsid w:val="00E95F18"/>
    <w:rsid w:val="00E971DD"/>
    <w:rsid w:val="00E973A8"/>
    <w:rsid w:val="00E97ADB"/>
    <w:rsid w:val="00EA03AC"/>
    <w:rsid w:val="00EA1C91"/>
    <w:rsid w:val="00EA2DD3"/>
    <w:rsid w:val="00EA3DF1"/>
    <w:rsid w:val="00EA4277"/>
    <w:rsid w:val="00EA5F2F"/>
    <w:rsid w:val="00EA61B5"/>
    <w:rsid w:val="00EA6977"/>
    <w:rsid w:val="00EA6DD0"/>
    <w:rsid w:val="00EA7717"/>
    <w:rsid w:val="00EB10A7"/>
    <w:rsid w:val="00EB3771"/>
    <w:rsid w:val="00EB3CB4"/>
    <w:rsid w:val="00EC430A"/>
    <w:rsid w:val="00EC519B"/>
    <w:rsid w:val="00EC5655"/>
    <w:rsid w:val="00EC5710"/>
    <w:rsid w:val="00ED07C1"/>
    <w:rsid w:val="00ED0BEF"/>
    <w:rsid w:val="00ED2508"/>
    <w:rsid w:val="00ED4043"/>
    <w:rsid w:val="00ED747A"/>
    <w:rsid w:val="00ED7489"/>
    <w:rsid w:val="00ED7C0B"/>
    <w:rsid w:val="00EE0E10"/>
    <w:rsid w:val="00EE0F5A"/>
    <w:rsid w:val="00EE1DCE"/>
    <w:rsid w:val="00EE324C"/>
    <w:rsid w:val="00EE45E2"/>
    <w:rsid w:val="00EF0204"/>
    <w:rsid w:val="00EF3878"/>
    <w:rsid w:val="00EF3BC4"/>
    <w:rsid w:val="00EF3EFE"/>
    <w:rsid w:val="00EF5133"/>
    <w:rsid w:val="00EF6025"/>
    <w:rsid w:val="00EF6DAF"/>
    <w:rsid w:val="00F01FC5"/>
    <w:rsid w:val="00F02238"/>
    <w:rsid w:val="00F025BF"/>
    <w:rsid w:val="00F02C1E"/>
    <w:rsid w:val="00F0315D"/>
    <w:rsid w:val="00F05FBB"/>
    <w:rsid w:val="00F06D4B"/>
    <w:rsid w:val="00F0723F"/>
    <w:rsid w:val="00F07D87"/>
    <w:rsid w:val="00F103C1"/>
    <w:rsid w:val="00F120DC"/>
    <w:rsid w:val="00F13847"/>
    <w:rsid w:val="00F1786B"/>
    <w:rsid w:val="00F20761"/>
    <w:rsid w:val="00F221C6"/>
    <w:rsid w:val="00F223E9"/>
    <w:rsid w:val="00F2293C"/>
    <w:rsid w:val="00F26F55"/>
    <w:rsid w:val="00F278BF"/>
    <w:rsid w:val="00F33BAF"/>
    <w:rsid w:val="00F433CA"/>
    <w:rsid w:val="00F43689"/>
    <w:rsid w:val="00F46C91"/>
    <w:rsid w:val="00F5104B"/>
    <w:rsid w:val="00F51258"/>
    <w:rsid w:val="00F5148F"/>
    <w:rsid w:val="00F53F5D"/>
    <w:rsid w:val="00F54732"/>
    <w:rsid w:val="00F556B9"/>
    <w:rsid w:val="00F576E1"/>
    <w:rsid w:val="00F60E95"/>
    <w:rsid w:val="00F6174D"/>
    <w:rsid w:val="00F6266C"/>
    <w:rsid w:val="00F63AAD"/>
    <w:rsid w:val="00F64B12"/>
    <w:rsid w:val="00F703F8"/>
    <w:rsid w:val="00F7303C"/>
    <w:rsid w:val="00F73E65"/>
    <w:rsid w:val="00F744FD"/>
    <w:rsid w:val="00F7629F"/>
    <w:rsid w:val="00F77F38"/>
    <w:rsid w:val="00F77F7F"/>
    <w:rsid w:val="00F808F8"/>
    <w:rsid w:val="00F808FB"/>
    <w:rsid w:val="00F80D19"/>
    <w:rsid w:val="00F818A3"/>
    <w:rsid w:val="00F86810"/>
    <w:rsid w:val="00F86889"/>
    <w:rsid w:val="00F87463"/>
    <w:rsid w:val="00F878B3"/>
    <w:rsid w:val="00F9134B"/>
    <w:rsid w:val="00F938D5"/>
    <w:rsid w:val="00F93AEF"/>
    <w:rsid w:val="00F94FAD"/>
    <w:rsid w:val="00F95F05"/>
    <w:rsid w:val="00F97F6B"/>
    <w:rsid w:val="00FA063C"/>
    <w:rsid w:val="00FA2277"/>
    <w:rsid w:val="00FA245C"/>
    <w:rsid w:val="00FA5B71"/>
    <w:rsid w:val="00FA6AD5"/>
    <w:rsid w:val="00FB19C8"/>
    <w:rsid w:val="00FB1C9D"/>
    <w:rsid w:val="00FB1EC5"/>
    <w:rsid w:val="00FB62AF"/>
    <w:rsid w:val="00FB7363"/>
    <w:rsid w:val="00FB7A05"/>
    <w:rsid w:val="00FB7A4B"/>
    <w:rsid w:val="00FB7FEE"/>
    <w:rsid w:val="00FC0479"/>
    <w:rsid w:val="00FC12E3"/>
    <w:rsid w:val="00FC1A70"/>
    <w:rsid w:val="00FC2DF3"/>
    <w:rsid w:val="00FC4DB2"/>
    <w:rsid w:val="00FC5553"/>
    <w:rsid w:val="00FC71AC"/>
    <w:rsid w:val="00FC7479"/>
    <w:rsid w:val="00FD1149"/>
    <w:rsid w:val="00FD2269"/>
    <w:rsid w:val="00FD4DF8"/>
    <w:rsid w:val="00FD55DC"/>
    <w:rsid w:val="00FD6174"/>
    <w:rsid w:val="00FD653B"/>
    <w:rsid w:val="00FE0091"/>
    <w:rsid w:val="00FE0827"/>
    <w:rsid w:val="00FE3489"/>
    <w:rsid w:val="00FE422C"/>
    <w:rsid w:val="00FE454D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3CF81"/>
  <w15:chartTrackingRefBased/>
  <w15:docId w15:val="{2AB7CF3A-E529-4E9C-BAE2-CD4F4982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AF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107502"/>
  </w:style>
  <w:style w:type="paragraph" w:customStyle="1" w:styleId="ConsPlusNormal">
    <w:name w:val="ConsPlusNormal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0750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annotation reference"/>
    <w:uiPriority w:val="99"/>
    <w:semiHidden/>
    <w:unhideWhenUsed/>
    <w:rsid w:val="001D665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D6659"/>
  </w:style>
  <w:style w:type="character" w:customStyle="1" w:styleId="ad">
    <w:name w:val="Текст примечания Знак"/>
    <w:link w:val="ac"/>
    <w:uiPriority w:val="99"/>
    <w:semiHidden/>
    <w:rsid w:val="001D6659"/>
    <w:rPr>
      <w:rFonts w:ascii="Times New Roman CYR" w:hAnsi="Times New Roman CY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D6659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D6659"/>
    <w:rPr>
      <w:rFonts w:ascii="Times New Roman CYR" w:hAnsi="Times New Roman CYR"/>
      <w:b/>
      <w:bCs/>
    </w:rPr>
  </w:style>
  <w:style w:type="paragraph" w:styleId="af0">
    <w:name w:val="footnote text"/>
    <w:basedOn w:val="a"/>
    <w:link w:val="af1"/>
    <w:semiHidden/>
    <w:rsid w:val="0074595A"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semiHidden/>
    <w:rsid w:val="0074595A"/>
  </w:style>
  <w:style w:type="character" w:styleId="af2">
    <w:name w:val="footnote reference"/>
    <w:semiHidden/>
    <w:rsid w:val="0074595A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720095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20095"/>
    <w:rPr>
      <w:rFonts w:ascii="Times New Roman CYR" w:hAnsi="Times New Roman CYR"/>
    </w:rPr>
  </w:style>
  <w:style w:type="character" w:styleId="af3">
    <w:name w:val="FollowedHyperlink"/>
    <w:uiPriority w:val="99"/>
    <w:semiHidden/>
    <w:unhideWhenUsed/>
    <w:rsid w:val="009F7515"/>
    <w:rPr>
      <w:color w:val="800080"/>
      <w:u w:val="single"/>
    </w:rPr>
  </w:style>
  <w:style w:type="paragraph" w:customStyle="1" w:styleId="xl63">
    <w:name w:val="xl63"/>
    <w:basedOn w:val="a"/>
    <w:rsid w:val="009F7515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9F7515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5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51;&#1077;&#1087;&#1080;&#1093;&#1086;&#1074;&#1086;&#1081;%20(&#1054;&#1055;&#1055;&#1080;&#1055;&#1048;)\15_2020\&#1055;&#1088;&#1086;&#1077;&#1082;&#1090;&#1099;%20&#1052;&#1053;&#1055;&#1040;\&#1052;&#1055;%20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\&#1055;&#1088;&#1086;&#1077;&#1082;&#1090;%20&#1052;&#1055;_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014A9-C7EA-42C3-B738-84DEDEEDD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МП_Развитие предпринимательства в ЗАТО Северск_2021-2024</Template>
  <TotalTime>3326</TotalTime>
  <Pages>1</Pages>
  <Words>9572</Words>
  <Characters>54565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64009</CharactersWithSpaces>
  <SharedDoc>false</SharedDoc>
  <HLinks>
    <vt:vector size="84" baseType="variant">
      <vt:variant>
        <vt:i4>3342450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https://login.consultant.ru/link/?req=doc&amp;base=RLAW091&amp;n=132551&amp;date=01.04.2020&amp;dst=100126&amp;fld=134</vt:lpwstr>
      </vt:variant>
      <vt:variant>
        <vt:lpwstr/>
      </vt:variant>
      <vt:variant>
        <vt:i4>3604594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https://login.consultant.ru/link/?req=doc&amp;base=RLAW091&amp;n=132551&amp;date=01.04.2020&amp;dst=100023&amp;fld=134</vt:lpwstr>
      </vt:variant>
      <vt:variant>
        <vt:lpwstr/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6881329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Par9314</vt:lpwstr>
      </vt:variant>
      <vt:variant>
        <vt:i4>6422576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Par1223</vt:lpwstr>
      </vt:variant>
      <vt:variant>
        <vt:i4>6750267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Par791</vt:lpwstr>
      </vt:variant>
      <vt:variant>
        <vt:i4>6553648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Par722</vt:lpwstr>
      </vt:variant>
      <vt:variant>
        <vt:i4>6750263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Par6508</vt:lpwstr>
      </vt:variant>
      <vt:variant>
        <vt:i4>6750259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Par5131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Par486</vt:lpwstr>
      </vt:variant>
      <vt:variant>
        <vt:i4>720962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https://login.consultant.ru/link/?req=doc&amp;base=RLAW091&amp;n=86911&amp;date=01.04.2020&amp;dst=100492&amp;fld=134</vt:lpwstr>
      </vt:variant>
      <vt:variant>
        <vt:lpwstr/>
      </vt:variant>
      <vt:variant>
        <vt:i4>3604603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https://login.consultant.ru/link/?req=doc&amp;base=RLAW091&amp;n=137274&amp;date=01.04.2020&amp;dst=100195&amp;fld=134</vt:lpwstr>
      </vt:variant>
      <vt:variant>
        <vt:lpwstr/>
      </vt:variant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https://login.consultant.ru/link/?req=doc&amp;base=RLAW091&amp;n=137274&amp;date=01.04.2020&amp;dst=100046&amp;fld=134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Trofimova</cp:lastModifiedBy>
  <cp:revision>121</cp:revision>
  <cp:lastPrinted>2025-10-30T04:45:00Z</cp:lastPrinted>
  <dcterms:created xsi:type="dcterms:W3CDTF">2024-10-10T03:24:00Z</dcterms:created>
  <dcterms:modified xsi:type="dcterms:W3CDTF">2025-10-30T04:52:00Z</dcterms:modified>
</cp:coreProperties>
</file>