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footer7.xml" ContentType="application/vnd.openxmlformats-officedocument.wordprocessingml.footer+xml"/>
  <Override PartName="/word/header7.xml" ContentType="application/vnd.openxmlformats-officedocument.wordprocessingml.header+xml"/>
  <Override PartName="/word/footer8.xml" ContentType="application/vnd.openxmlformats-officedocument.wordprocessingml.footer+xml"/>
  <Override PartName="/word/header8.xml" ContentType="application/vnd.openxmlformats-officedocument.wordprocessingml.header+xml"/>
  <Override PartName="/word/footer9.xml" ContentType="application/vnd.openxmlformats-officedocument.wordprocessingml.footer+xml"/>
  <Override PartName="/word/header9.xml" ContentType="application/vnd.openxmlformats-officedocument.wordprocessingml.header+xml"/>
  <Override PartName="/word/footer10.xml" ContentType="application/vnd.openxmlformats-officedocument.wordprocessingml.footer+xml"/>
  <Override PartName="/word/header10.xml" ContentType="application/vnd.openxmlformats-officedocument.wordprocessingml.header+xml"/>
  <Override PartName="/word/footer11.xml" ContentType="application/vnd.openxmlformats-officedocument.wordprocessingml.footer+xml"/>
  <Override PartName="/word/header11.xml" ContentType="application/vnd.openxmlformats-officedocument.wordprocessingml.header+xml"/>
  <Override PartName="/word/footer12.xml" ContentType="application/vnd.openxmlformats-officedocument.wordprocessingml.footer+xml"/>
  <Override PartName="/word/header12.xml" ContentType="application/vnd.openxmlformats-officedocument.wordprocessingml.header+xml"/>
  <Override PartName="/word/footer13.xml" ContentType="application/vnd.openxmlformats-officedocument.wordprocessingml.footer+xml"/>
  <Override PartName="/word/header13.xml" ContentType="application/vnd.openxmlformats-officedocument.wordprocessingml.header+xml"/>
  <Override PartName="/word/footer14.xml" ContentType="application/vnd.openxmlformats-officedocument.wordprocessingml.footer+xml"/>
  <Override PartName="/word/header14.xml" ContentType="application/vnd.openxmlformats-officedocument.wordprocessingml.header+xml"/>
  <Override PartName="/word/footer15.xml" ContentType="application/vnd.openxmlformats-officedocument.wordprocessingml.foot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footer16.xml" ContentType="application/vnd.openxmlformats-officedocument.wordprocessingml.footer+xml"/>
  <Override PartName="/word/header18.xml" ContentType="application/vnd.openxmlformats-officedocument.wordprocessingml.header+xml"/>
  <Override PartName="/word/footer17.xml" ContentType="application/vnd.openxmlformats-officedocument.wordprocessingml.footer+xml"/>
  <Override PartName="/word/header19.xml" ContentType="application/vnd.openxmlformats-officedocument.wordprocessingml.header+xml"/>
  <Override PartName="/word/footer18.xml" ContentType="application/vnd.openxmlformats-officedocument.wordprocessingml.footer+xml"/>
  <Override PartName="/word/header20.xml" ContentType="application/vnd.openxmlformats-officedocument.wordprocessingml.header+xml"/>
  <Override PartName="/word/footer19.xml" ContentType="application/vnd.openxmlformats-officedocument.wordprocessingml.footer+xml"/>
  <Override PartName="/word/header21.xml" ContentType="application/vnd.openxmlformats-officedocument.wordprocessingml.header+xml"/>
  <Override PartName="/word/footer20.xml" ContentType="application/vnd.openxmlformats-officedocument.wordprocessingml.footer+xml"/>
  <Override PartName="/word/header22.xml" ContentType="application/vnd.openxmlformats-officedocument.wordprocessingml.header+xml"/>
  <Override PartName="/word/footer21.xml" ContentType="application/vnd.openxmlformats-officedocument.wordprocessingml.footer+xml"/>
  <Override PartName="/word/header23.xml" ContentType="application/vnd.openxmlformats-officedocument.wordprocessingml.header+xml"/>
  <Override PartName="/word/footer22.xml" ContentType="application/vnd.openxmlformats-officedocument.wordprocessingml.footer+xml"/>
  <Override PartName="/word/header24.xml" ContentType="application/vnd.openxmlformats-officedocument.wordprocessingml.header+xml"/>
  <Override PartName="/word/footer23.xml" ContentType="application/vnd.openxmlformats-officedocument.wordprocessingml.footer+xml"/>
  <Override PartName="/word/header25.xml" ContentType="application/vnd.openxmlformats-officedocument.wordprocessingml.header+xml"/>
  <Override PartName="/word/footer2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F3AEA2" w14:textId="31CD9301" w:rsidR="00E426B7" w:rsidRDefault="00286F26" w:rsidP="00E426B7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  <w:bookmarkStart w:id="0" w:name="P42"/>
      <w:bookmarkEnd w:id="0"/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0" wp14:anchorId="677B3FAF" wp14:editId="3AC5BCBD">
                <wp:simplePos x="0" y="0"/>
                <wp:positionH relativeFrom="margin">
                  <wp:align>right</wp:align>
                </wp:positionH>
                <wp:positionV relativeFrom="paragraph">
                  <wp:posOffset>8890</wp:posOffset>
                </wp:positionV>
                <wp:extent cx="2305050" cy="904875"/>
                <wp:effectExtent l="0" t="0" r="0" b="9525"/>
                <wp:wrapNone/>
                <wp:docPr id="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0505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31430A" w14:textId="20C1D8BE" w:rsidR="00950DB2" w:rsidRPr="00C27051" w:rsidRDefault="00950DB2" w:rsidP="007C57F1">
                            <w:pPr>
                              <w:spacing w:after="12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УТВЕРЖДЕН</w:t>
                            </w:r>
                          </w:p>
                          <w:p w14:paraId="2AE5913A" w14:textId="2575E10D" w:rsidR="00950DB2" w:rsidRPr="00C27051" w:rsidRDefault="00950DB2" w:rsidP="00286F2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распоряжением</w:t>
                            </w:r>
                            <w:r w:rsidRPr="00C27051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4401398F" w14:textId="77777777" w:rsidR="00950DB2" w:rsidRPr="00C27051" w:rsidRDefault="00950DB2" w:rsidP="00286F2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C27051">
                              <w:rPr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 w:rsidRPr="00C27051">
                              <w:rPr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</w:p>
                          <w:p w14:paraId="7E09F478" w14:textId="2539D4F1" w:rsidR="00950DB2" w:rsidRPr="00C27CC7" w:rsidRDefault="00950DB2" w:rsidP="00286F2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27051">
                              <w:rPr>
                                <w:sz w:val="24"/>
                                <w:szCs w:val="24"/>
                              </w:rPr>
                              <w:t>от_</w:t>
                            </w:r>
                            <w:r w:rsidR="00794009">
                              <w:rPr>
                                <w:sz w:val="24"/>
                                <w:szCs w:val="24"/>
                              </w:rPr>
                              <w:t>01.12.2025</w:t>
                            </w:r>
                            <w:r w:rsidRPr="00C27051">
                              <w:rPr>
                                <w:sz w:val="24"/>
                                <w:szCs w:val="24"/>
                              </w:rPr>
                              <w:t xml:space="preserve">__ №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_</w:t>
                            </w:r>
                            <w:r w:rsidR="00794009">
                              <w:rPr>
                                <w:sz w:val="24"/>
                                <w:szCs w:val="24"/>
                              </w:rPr>
                              <w:t>1125-ра</w:t>
                            </w:r>
                            <w:r w:rsidRPr="00C27051">
                              <w:rPr>
                                <w:sz w:val="24"/>
                                <w:szCs w:val="24"/>
                              </w:rPr>
                              <w:t>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7B3FAF" id="Rectangle 6" o:spid="_x0000_s1026" style="position:absolute;margin-left:130.3pt;margin-top:.7pt;width:181.5pt;height:71.25pt;z-index:-2516541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" o:allowoverlap="f" stroked="f">
                <v:textbox>
                  <w:txbxContent>
                    <w:p w14:paraId="0631430A" w14:textId="20C1D8BE" w:rsidR="00950DB2" w:rsidRPr="00C27051" w:rsidRDefault="00950DB2" w:rsidP="007C57F1">
                      <w:pPr>
                        <w:spacing w:after="12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УТВЕРЖДЕН</w:t>
                      </w:r>
                    </w:p>
                    <w:p w14:paraId="2AE5913A" w14:textId="2575E10D" w:rsidR="00950DB2" w:rsidRPr="00C27051" w:rsidRDefault="00950DB2" w:rsidP="00286F26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распоряжением</w:t>
                      </w:r>
                      <w:r w:rsidRPr="00C27051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  <w:p w14:paraId="4401398F" w14:textId="77777777" w:rsidR="00950DB2" w:rsidRPr="00C27051" w:rsidRDefault="00950DB2" w:rsidP="00286F26">
                      <w:pPr>
                        <w:rPr>
                          <w:sz w:val="24"/>
                          <w:szCs w:val="24"/>
                        </w:rPr>
                      </w:pPr>
                      <w:proofErr w:type="gramStart"/>
                      <w:r w:rsidRPr="00C27051">
                        <w:rPr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C27051">
                        <w:rPr>
                          <w:sz w:val="24"/>
                          <w:szCs w:val="24"/>
                        </w:rPr>
                        <w:t xml:space="preserve"> ЗАТО Северск  </w:t>
                      </w:r>
                    </w:p>
                    <w:p w14:paraId="7E09F478" w14:textId="2539D4F1" w:rsidR="00950DB2" w:rsidRPr="00C27CC7" w:rsidRDefault="00950DB2" w:rsidP="00286F26">
                      <w:pPr>
                        <w:rPr>
                          <w:sz w:val="24"/>
                          <w:szCs w:val="24"/>
                        </w:rPr>
                      </w:pPr>
                      <w:r w:rsidRPr="00C27051">
                        <w:rPr>
                          <w:sz w:val="24"/>
                          <w:szCs w:val="24"/>
                        </w:rPr>
                        <w:t>от_</w:t>
                      </w:r>
                      <w:r w:rsidR="00794009">
                        <w:rPr>
                          <w:sz w:val="24"/>
                          <w:szCs w:val="24"/>
                        </w:rPr>
                        <w:t>01.12.2025</w:t>
                      </w:r>
                      <w:r w:rsidRPr="00C27051">
                        <w:rPr>
                          <w:sz w:val="24"/>
                          <w:szCs w:val="24"/>
                        </w:rPr>
                        <w:t xml:space="preserve">__ № </w:t>
                      </w:r>
                      <w:r>
                        <w:rPr>
                          <w:sz w:val="24"/>
                          <w:szCs w:val="24"/>
                        </w:rPr>
                        <w:t>_</w:t>
                      </w:r>
                      <w:r w:rsidR="00794009">
                        <w:rPr>
                          <w:sz w:val="24"/>
                          <w:szCs w:val="24"/>
                        </w:rPr>
                        <w:t>1125-ра</w:t>
                      </w:r>
                      <w:r w:rsidRPr="00C27051">
                        <w:rPr>
                          <w:sz w:val="24"/>
                          <w:szCs w:val="24"/>
                        </w:rPr>
                        <w:t>___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B7F5C63" w14:textId="77777777" w:rsidR="00E426B7" w:rsidRDefault="00E426B7" w:rsidP="00E426B7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</w:p>
    <w:p w14:paraId="30080C25" w14:textId="77777777" w:rsidR="00E426B7" w:rsidRDefault="00E426B7" w:rsidP="004A7FFA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14:paraId="3FC6BA8A" w14:textId="77777777" w:rsidR="004A7FFA" w:rsidRDefault="004A7FFA" w:rsidP="004A7FFA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14:paraId="07469037" w14:textId="77777777" w:rsidR="005B4A9F" w:rsidRDefault="005B4A9F" w:rsidP="00107502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/>
          <w:bCs/>
          <w:sz w:val="24"/>
          <w:szCs w:val="24"/>
        </w:rPr>
      </w:pPr>
      <w:bookmarkStart w:id="1" w:name="Par1223"/>
      <w:bookmarkEnd w:id="1"/>
    </w:p>
    <w:p w14:paraId="4F6FF825" w14:textId="77777777" w:rsidR="00D84A8D" w:rsidRPr="00D84A8D" w:rsidRDefault="00D84A8D" w:rsidP="00D84A8D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D84A8D">
        <w:rPr>
          <w:rFonts w:ascii="Times New Roman" w:hAnsi="Times New Roman"/>
          <w:sz w:val="24"/>
          <w:szCs w:val="24"/>
        </w:rPr>
        <w:t>ПАСПОРТ</w:t>
      </w:r>
    </w:p>
    <w:p w14:paraId="158F8440" w14:textId="77777777" w:rsidR="00D84A8D" w:rsidRDefault="00D84A8D" w:rsidP="00D84A8D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D84A8D">
        <w:rPr>
          <w:rFonts w:ascii="Times New Roman" w:hAnsi="Times New Roman"/>
          <w:sz w:val="24"/>
          <w:szCs w:val="24"/>
        </w:rPr>
        <w:t>комплекса процессных мероприятий</w:t>
      </w:r>
    </w:p>
    <w:p w14:paraId="59EE169E" w14:textId="372D0349" w:rsidR="00D84A8D" w:rsidRPr="00D84A8D" w:rsidRDefault="00D84A8D" w:rsidP="00D84A8D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D84A8D">
        <w:rPr>
          <w:rFonts w:ascii="Times New Roman" w:hAnsi="Times New Roman"/>
          <w:sz w:val="24"/>
          <w:szCs w:val="24"/>
        </w:rPr>
        <w:t>«Обеспечение текущей деятельности инфраструктуры поддержки малого и среднего предпринимательства»</w:t>
      </w:r>
    </w:p>
    <w:p w14:paraId="30EC10DD" w14:textId="77777777" w:rsidR="00D84A8D" w:rsidRPr="00D84A8D" w:rsidRDefault="00D84A8D" w:rsidP="00D84A8D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sz w:val="24"/>
          <w:szCs w:val="24"/>
        </w:rPr>
      </w:pPr>
    </w:p>
    <w:tbl>
      <w:tblPr>
        <w:tblW w:w="15163" w:type="dxa"/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658"/>
        <w:gridCol w:w="8505"/>
      </w:tblGrid>
      <w:tr w:rsidR="00D84A8D" w:rsidRPr="00D84A8D" w14:paraId="099292B8" w14:textId="77777777" w:rsidTr="00425714"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FCBCB" w14:textId="77777777" w:rsidR="00D84A8D" w:rsidRPr="00D84A8D" w:rsidRDefault="00D84A8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84A8D">
              <w:rPr>
                <w:rFonts w:ascii="Times New Roman" w:hAnsi="Times New Roman"/>
                <w:sz w:val="24"/>
                <w:szCs w:val="24"/>
              </w:rPr>
              <w:t>Ответственный за выполнение комплекса процессных мероприятий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A1EF5" w14:textId="41C4D959" w:rsidR="00D84A8D" w:rsidRPr="00D84A8D" w:rsidRDefault="00D84A8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84A8D">
              <w:rPr>
                <w:rFonts w:ascii="Times New Roman" w:hAnsi="Times New Roman"/>
                <w:sz w:val="24"/>
                <w:szCs w:val="24"/>
              </w:rPr>
              <w:t xml:space="preserve">Комитет экономического развития </w:t>
            </w:r>
            <w:proofErr w:type="gramStart"/>
            <w:r w:rsidRPr="00D84A8D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D84A8D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D84A8D" w:rsidRPr="00D84A8D" w14:paraId="40154324" w14:textId="77777777" w:rsidTr="00425714"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35E1B" w14:textId="77777777" w:rsidR="00D84A8D" w:rsidRPr="00D84A8D" w:rsidRDefault="00D84A8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84A8D">
              <w:rPr>
                <w:rFonts w:ascii="Times New Roman" w:hAnsi="Times New Roman"/>
                <w:sz w:val="24"/>
                <w:szCs w:val="24"/>
              </w:rPr>
              <w:t xml:space="preserve">Наименование муниципальной </w:t>
            </w:r>
            <w:proofErr w:type="gramStart"/>
            <w:r w:rsidRPr="00D84A8D">
              <w:rPr>
                <w:rFonts w:ascii="Times New Roman" w:hAnsi="Times New Roman"/>
                <w:sz w:val="24"/>
                <w:szCs w:val="24"/>
              </w:rPr>
              <w:t>программы</w:t>
            </w:r>
            <w:proofErr w:type="gramEnd"/>
            <w:r w:rsidRPr="00D84A8D">
              <w:rPr>
                <w:rFonts w:ascii="Times New Roman" w:hAnsi="Times New Roman"/>
                <w:sz w:val="24"/>
                <w:szCs w:val="24"/>
              </w:rPr>
              <w:t xml:space="preserve"> ЗАТО Северск, в состав которой включается комплекс процессных мероприятий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E13AB" w14:textId="5367DA43" w:rsidR="00D84A8D" w:rsidRPr="00D84A8D" w:rsidRDefault="00D84A8D" w:rsidP="00710A9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84A8D">
              <w:rPr>
                <w:rFonts w:ascii="Times New Roman" w:hAnsi="Times New Roman"/>
                <w:sz w:val="24"/>
                <w:szCs w:val="24"/>
              </w:rPr>
              <w:t xml:space="preserve">Развитие предпринимательства </w:t>
            </w:r>
            <w:proofErr w:type="gramStart"/>
            <w:r w:rsidRPr="00D84A8D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D84A8D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D84A8D" w:rsidRPr="00D84A8D" w14:paraId="1C759FB5" w14:textId="77777777" w:rsidTr="00425714"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D8284" w14:textId="77777777" w:rsidR="00D84A8D" w:rsidRPr="00D84A8D" w:rsidRDefault="00D84A8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84A8D">
              <w:rPr>
                <w:rFonts w:ascii="Times New Roman" w:hAnsi="Times New Roman"/>
                <w:sz w:val="24"/>
                <w:szCs w:val="24"/>
              </w:rPr>
              <w:t xml:space="preserve">Наименование подпрограммы муниципальной </w:t>
            </w:r>
            <w:proofErr w:type="gramStart"/>
            <w:r w:rsidRPr="00D84A8D">
              <w:rPr>
                <w:rFonts w:ascii="Times New Roman" w:hAnsi="Times New Roman"/>
                <w:sz w:val="24"/>
                <w:szCs w:val="24"/>
              </w:rPr>
              <w:t>программы</w:t>
            </w:r>
            <w:proofErr w:type="gramEnd"/>
            <w:r w:rsidRPr="00D84A8D">
              <w:rPr>
                <w:rFonts w:ascii="Times New Roman" w:hAnsi="Times New Roman"/>
                <w:sz w:val="24"/>
                <w:szCs w:val="24"/>
              </w:rPr>
              <w:t xml:space="preserve"> ЗАТО Северск, в состав которой включается комплекс процессных мероприятий</w:t>
            </w:r>
          </w:p>
        </w:tc>
        <w:tc>
          <w:tcPr>
            <w:tcW w:w="85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4AB8A" w14:textId="277C2B97" w:rsidR="00D84A8D" w:rsidRPr="00D84A8D" w:rsidRDefault="00D84A8D" w:rsidP="00710A9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84A8D">
              <w:rPr>
                <w:rFonts w:ascii="Times New Roman" w:hAnsi="Times New Roman"/>
                <w:sz w:val="24"/>
                <w:szCs w:val="24"/>
              </w:rPr>
              <w:t xml:space="preserve">Развитие эффективной инфраструктуры поддержки предпринимательства </w:t>
            </w:r>
            <w:proofErr w:type="gramStart"/>
            <w:r w:rsidRPr="00D84A8D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D84A8D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</w:tbl>
    <w:p w14:paraId="363F372D" w14:textId="77777777" w:rsidR="00D84A8D" w:rsidRDefault="00D84A8D" w:rsidP="00107502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/>
          <w:bCs/>
          <w:sz w:val="24"/>
          <w:szCs w:val="24"/>
        </w:rPr>
      </w:pPr>
    </w:p>
    <w:p w14:paraId="32348B2C" w14:textId="77777777" w:rsidR="00D84A8D" w:rsidRDefault="00D84A8D" w:rsidP="00107502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/>
          <w:bCs/>
          <w:sz w:val="24"/>
          <w:szCs w:val="24"/>
        </w:rPr>
      </w:pPr>
    </w:p>
    <w:p w14:paraId="24CBD7F3" w14:textId="77777777" w:rsidR="00D84A8D" w:rsidRDefault="00D84A8D" w:rsidP="00107502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/>
          <w:bCs/>
          <w:sz w:val="24"/>
          <w:szCs w:val="24"/>
        </w:rPr>
      </w:pPr>
    </w:p>
    <w:p w14:paraId="3B284B43" w14:textId="77777777" w:rsidR="00D84A8D" w:rsidRDefault="00D84A8D" w:rsidP="00107502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/>
          <w:bCs/>
          <w:sz w:val="24"/>
          <w:szCs w:val="24"/>
        </w:rPr>
      </w:pPr>
    </w:p>
    <w:p w14:paraId="35AD1BFB" w14:textId="77777777" w:rsidR="00425714" w:rsidRDefault="00425714" w:rsidP="00C8299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  <w:sectPr w:rsidR="00425714" w:rsidSect="00BD1C0A">
          <w:headerReference w:type="default" r:id="rId7"/>
          <w:footerReference w:type="default" r:id="rId8"/>
          <w:footerReference w:type="first" r:id="rId9"/>
          <w:pgSz w:w="16838" w:h="11906" w:orient="landscape" w:code="9"/>
          <w:pgMar w:top="1701" w:right="1134" w:bottom="567" w:left="851" w:header="709" w:footer="709" w:gutter="0"/>
          <w:cols w:space="720"/>
          <w:noEndnote/>
          <w:titlePg/>
          <w:docGrid w:linePitch="272"/>
        </w:sectPr>
      </w:pPr>
    </w:p>
    <w:p w14:paraId="5D079808" w14:textId="77777777" w:rsidR="00BE3C3B" w:rsidRPr="00BE3C3B" w:rsidRDefault="00BE3C3B" w:rsidP="00BE3C3B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BE3C3B">
        <w:rPr>
          <w:rFonts w:ascii="Times New Roman" w:hAnsi="Times New Roman"/>
          <w:sz w:val="24"/>
          <w:szCs w:val="24"/>
        </w:rPr>
        <w:lastRenderedPageBreak/>
        <w:t xml:space="preserve">ПОКАЗАТЕЛИ </w:t>
      </w:r>
    </w:p>
    <w:p w14:paraId="07606591" w14:textId="77777777" w:rsidR="00BE3C3B" w:rsidRPr="00BE3C3B" w:rsidRDefault="00BE3C3B" w:rsidP="00BE3C3B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BE3C3B">
        <w:rPr>
          <w:rFonts w:ascii="Times New Roman" w:hAnsi="Times New Roman"/>
          <w:sz w:val="24"/>
          <w:szCs w:val="24"/>
        </w:rPr>
        <w:t xml:space="preserve">реализации комплекса процессных мероприятий </w:t>
      </w:r>
    </w:p>
    <w:p w14:paraId="18252C6B" w14:textId="77777777" w:rsidR="00BE3C3B" w:rsidRPr="00BE3C3B" w:rsidRDefault="00BE3C3B" w:rsidP="00BE3C3B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sz w:val="24"/>
          <w:szCs w:val="24"/>
        </w:rPr>
      </w:pPr>
    </w:p>
    <w:tbl>
      <w:tblPr>
        <w:tblW w:w="15178" w:type="dxa"/>
        <w:tblCellMar>
          <w:top w:w="28" w:type="dxa"/>
          <w:left w:w="62" w:type="dxa"/>
          <w:bottom w:w="28" w:type="dxa"/>
          <w:right w:w="62" w:type="dxa"/>
        </w:tblCellMar>
        <w:tblLook w:val="0000" w:firstRow="0" w:lastRow="0" w:firstColumn="0" w:lastColumn="0" w:noHBand="0" w:noVBand="0"/>
      </w:tblPr>
      <w:tblGrid>
        <w:gridCol w:w="846"/>
        <w:gridCol w:w="5731"/>
        <w:gridCol w:w="3538"/>
        <w:gridCol w:w="1384"/>
        <w:gridCol w:w="858"/>
        <w:gridCol w:w="1491"/>
        <w:gridCol w:w="1330"/>
      </w:tblGrid>
      <w:tr w:rsidR="00ED50FE" w:rsidRPr="00BE3C3B" w14:paraId="7BA50848" w14:textId="77777777" w:rsidTr="00BD1C0A"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5B5F2" w14:textId="649F127C" w:rsidR="00BE3C3B" w:rsidRPr="00BE3C3B" w:rsidRDefault="00BE3C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 w:rsidRPr="00BE3C3B">
              <w:rPr>
                <w:rFonts w:ascii="Times New Roman" w:hAnsi="Times New Roman"/>
                <w:sz w:val="24"/>
                <w:szCs w:val="24"/>
              </w:rPr>
              <w:t xml:space="preserve"> п/п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20424" w14:textId="77777777" w:rsidR="00BE3C3B" w:rsidRPr="00BE3C3B" w:rsidRDefault="00BE3C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3C3B">
              <w:rPr>
                <w:rFonts w:ascii="Times New Roman" w:hAnsi="Times New Roman"/>
                <w:sz w:val="24"/>
                <w:szCs w:val="24"/>
              </w:rPr>
              <w:t xml:space="preserve">Наименование показателя конечного результата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5C341" w14:textId="77777777" w:rsidR="00BE3C3B" w:rsidRPr="00BE3C3B" w:rsidRDefault="00BE3C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3C3B">
              <w:rPr>
                <w:rFonts w:ascii="Times New Roman" w:hAnsi="Times New Roman"/>
                <w:sz w:val="24"/>
                <w:szCs w:val="24"/>
              </w:rPr>
              <w:t xml:space="preserve">Ответственный за достижение показателя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056EC" w14:textId="77777777" w:rsidR="00BE3C3B" w:rsidRPr="00BE3C3B" w:rsidRDefault="00BE3C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3C3B">
              <w:rPr>
                <w:rFonts w:ascii="Times New Roman" w:hAnsi="Times New Roman"/>
                <w:sz w:val="24"/>
                <w:szCs w:val="24"/>
              </w:rPr>
              <w:t xml:space="preserve">Единица измерения 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3926C" w14:textId="77777777" w:rsidR="00BE3C3B" w:rsidRPr="00BE3C3B" w:rsidRDefault="00BE3C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3C3B">
              <w:rPr>
                <w:rFonts w:ascii="Times New Roman" w:hAnsi="Times New Roman"/>
                <w:sz w:val="24"/>
                <w:szCs w:val="24"/>
              </w:rPr>
              <w:t xml:space="preserve">Планируемое значение показателя (показателя задачи) </w:t>
            </w:r>
          </w:p>
        </w:tc>
      </w:tr>
      <w:tr w:rsidR="00D852DC" w:rsidRPr="00BE3C3B" w14:paraId="46DFCF2B" w14:textId="77777777" w:rsidTr="00BD1C0A"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BA433" w14:textId="77777777" w:rsidR="00D852DC" w:rsidRPr="00BE3C3B" w:rsidRDefault="00D852D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6FDAF" w14:textId="77777777" w:rsidR="00D852DC" w:rsidRPr="00BE3C3B" w:rsidRDefault="00D852D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F1583" w14:textId="77777777" w:rsidR="00D852DC" w:rsidRPr="00BE3C3B" w:rsidRDefault="00D852D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934DB" w14:textId="77777777" w:rsidR="00D852DC" w:rsidRPr="00BE3C3B" w:rsidRDefault="00D852D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D8F8D" w14:textId="153F1567" w:rsidR="00D852DC" w:rsidRPr="00BE3C3B" w:rsidRDefault="00D852D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8CD78" w14:textId="1D3B11E6" w:rsidR="00D852DC" w:rsidRPr="00BE3C3B" w:rsidRDefault="00D852D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CC49F" w14:textId="22111813" w:rsidR="00D852DC" w:rsidRPr="00BE3C3B" w:rsidRDefault="00D852D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</w:tr>
      <w:tr w:rsidR="00ED50FE" w:rsidRPr="00BE3C3B" w14:paraId="16DC09F5" w14:textId="77777777" w:rsidTr="00BD1C0A"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B826F" w14:textId="77777777" w:rsidR="00BE3C3B" w:rsidRPr="00BE3C3B" w:rsidRDefault="00BE3C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79FB0" w14:textId="77777777" w:rsidR="00BE3C3B" w:rsidRPr="00BE3C3B" w:rsidRDefault="00BE3C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5E1BB" w14:textId="77777777" w:rsidR="00BE3C3B" w:rsidRPr="00BE3C3B" w:rsidRDefault="00BE3C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17EA7" w14:textId="77777777" w:rsidR="00BE3C3B" w:rsidRPr="00BE3C3B" w:rsidRDefault="00BE3C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49D97" w14:textId="77777777" w:rsidR="00BE3C3B" w:rsidRPr="00BE3C3B" w:rsidRDefault="00BE3C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E8A4A" w14:textId="77777777" w:rsidR="00BE3C3B" w:rsidRPr="00BE3C3B" w:rsidRDefault="00BE3C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3C3B">
              <w:rPr>
                <w:rFonts w:ascii="Times New Roman" w:hAnsi="Times New Roman"/>
                <w:sz w:val="24"/>
                <w:szCs w:val="24"/>
              </w:rPr>
              <w:t xml:space="preserve">в соответствии с потребностью по годам </w:t>
            </w:r>
          </w:p>
        </w:tc>
      </w:tr>
      <w:tr w:rsidR="00ED50FE" w:rsidRPr="00BE3C3B" w14:paraId="566715C8" w14:textId="77777777" w:rsidTr="00BD1C0A"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6C403" w14:textId="77777777" w:rsidR="00BE3C3B" w:rsidRPr="00BE3C3B" w:rsidRDefault="00BE3C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A6FEB" w14:textId="77777777" w:rsidR="00BE3C3B" w:rsidRPr="00BE3C3B" w:rsidRDefault="00BE3C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4797D" w14:textId="77777777" w:rsidR="00BE3C3B" w:rsidRPr="00BE3C3B" w:rsidRDefault="00BE3C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598A2" w14:textId="77777777" w:rsidR="00BE3C3B" w:rsidRPr="00BE3C3B" w:rsidRDefault="00BE3C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D7217" w14:textId="77777777" w:rsidR="00BE3C3B" w:rsidRPr="00BE3C3B" w:rsidRDefault="00BE3C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EC422" w14:textId="77777777" w:rsidR="00BE3C3B" w:rsidRPr="00BE3C3B" w:rsidRDefault="00BE3C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3C3B">
              <w:rPr>
                <w:rFonts w:ascii="Times New Roman" w:hAnsi="Times New Roman"/>
                <w:sz w:val="24"/>
                <w:szCs w:val="24"/>
              </w:rPr>
              <w:t xml:space="preserve">в соответствии с утвержденным финансированием по годам </w:t>
            </w:r>
          </w:p>
        </w:tc>
      </w:tr>
      <w:tr w:rsidR="00D852DC" w:rsidRPr="00BE3C3B" w14:paraId="124B3545" w14:textId="77777777" w:rsidTr="003308DA">
        <w:trPr>
          <w:trHeight w:val="149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8E1B24" w14:textId="77777777" w:rsidR="00D852DC" w:rsidRPr="00BE3C3B" w:rsidRDefault="00D852D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3C3B">
              <w:rPr>
                <w:rFonts w:ascii="Times New Roman" w:hAnsi="Times New Roman"/>
                <w:sz w:val="24"/>
                <w:szCs w:val="24"/>
              </w:rPr>
              <w:t xml:space="preserve">1.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B422F9" w14:textId="464BB29F" w:rsidR="00D852DC" w:rsidRPr="00BE3C3B" w:rsidRDefault="00D852DC" w:rsidP="00C63D5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021F65">
              <w:rPr>
                <w:rFonts w:ascii="Times New Roman" w:hAnsi="Times New Roman"/>
                <w:sz w:val="24"/>
                <w:szCs w:val="24"/>
              </w:rPr>
              <w:t>Количество субъектов малого и среднего предпринимательства, воспользовавш</w:t>
            </w:r>
            <w:r>
              <w:rPr>
                <w:rFonts w:ascii="Times New Roman" w:hAnsi="Times New Roman"/>
                <w:sz w:val="24"/>
                <w:szCs w:val="24"/>
              </w:rPr>
              <w:t>ихся услугами организаций инфра</w:t>
            </w:r>
            <w:r w:rsidRPr="00021F65">
              <w:rPr>
                <w:rFonts w:ascii="Times New Roman" w:hAnsi="Times New Roman"/>
                <w:sz w:val="24"/>
                <w:szCs w:val="24"/>
              </w:rPr>
              <w:t>структуры поддержки субъектов малого и среднего предпринимательства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AE7DB3" w14:textId="0DDDC26B" w:rsidR="00D852DC" w:rsidRPr="00BE3C3B" w:rsidRDefault="00ED50FE" w:rsidP="000179B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D50FE">
              <w:rPr>
                <w:rFonts w:ascii="Times New Roman" w:hAnsi="Times New Roman"/>
                <w:sz w:val="24"/>
                <w:szCs w:val="24"/>
              </w:rPr>
              <w:t>Администрация</w:t>
            </w:r>
            <w:proofErr w:type="gramEnd"/>
            <w:r w:rsidRPr="00ED50FE">
              <w:rPr>
                <w:rFonts w:ascii="Times New Roman" w:hAnsi="Times New Roman"/>
                <w:sz w:val="24"/>
                <w:szCs w:val="24"/>
              </w:rPr>
              <w:t xml:space="preserve"> ЗАТО Северск, Ассоциация «НП «АРП-Северск»,</w:t>
            </w:r>
            <w:r w:rsidR="000179B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D50FE">
              <w:rPr>
                <w:rFonts w:ascii="Times New Roman" w:hAnsi="Times New Roman"/>
                <w:sz w:val="24"/>
                <w:szCs w:val="24"/>
              </w:rPr>
              <w:t>Фонд «МКК ФРМСП ЗАТО Северск»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1934AA" w14:textId="10271079" w:rsidR="00D852DC" w:rsidRPr="00BE3C3B" w:rsidRDefault="00ED50FE" w:rsidP="00E913D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062251" w14:textId="2444B3AB" w:rsidR="00D852DC" w:rsidRPr="00BE3C3B" w:rsidRDefault="00ED50FE" w:rsidP="00ED50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F5EFB" w14:textId="075D6FAB" w:rsidR="00D852DC" w:rsidRPr="00BE3C3B" w:rsidRDefault="00ED50FE" w:rsidP="00ED50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D87AF" w14:textId="2691A207" w:rsidR="00D852DC" w:rsidRPr="00BE3C3B" w:rsidRDefault="00ED50FE" w:rsidP="00ED50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158</w:t>
            </w:r>
          </w:p>
        </w:tc>
      </w:tr>
      <w:tr w:rsidR="00D852DC" w:rsidRPr="00BE3C3B" w14:paraId="44B898E5" w14:textId="77777777" w:rsidTr="00BD1C0A"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752BC" w14:textId="17848308" w:rsidR="00D852DC" w:rsidRPr="00BE3C3B" w:rsidRDefault="00D852D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DD8C1" w14:textId="77777777" w:rsidR="00D852DC" w:rsidRPr="00BE3C3B" w:rsidRDefault="00D852D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13183" w14:textId="77777777" w:rsidR="00D852DC" w:rsidRPr="00BE3C3B" w:rsidRDefault="00D852D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560C8" w14:textId="77777777" w:rsidR="00D852DC" w:rsidRPr="00BE3C3B" w:rsidRDefault="00D852D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EAB9A" w14:textId="77777777" w:rsidR="00D852DC" w:rsidRPr="00BE3C3B" w:rsidRDefault="00D852DC" w:rsidP="00ED50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A0FB4" w14:textId="7AAD69F4" w:rsidR="00D852DC" w:rsidRPr="00BE3C3B" w:rsidRDefault="00ED50FE" w:rsidP="00ED50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7DDE5" w14:textId="69C6B6BD" w:rsidR="00D852DC" w:rsidRPr="00BE3C3B" w:rsidRDefault="00ED50FE" w:rsidP="00ED50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</w:tr>
    </w:tbl>
    <w:p w14:paraId="006D9D91" w14:textId="77777777" w:rsidR="00A41303" w:rsidRDefault="00A41303" w:rsidP="00C8299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0842786E" w14:textId="77777777" w:rsidR="00A41303" w:rsidRDefault="00A41303" w:rsidP="00C8299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7912C2A4" w14:textId="77777777" w:rsidR="00A41303" w:rsidRDefault="00A41303" w:rsidP="00C8299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220E60A7" w14:textId="77777777" w:rsidR="00C63D52" w:rsidRDefault="00C63D52" w:rsidP="00C8299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1C9EAF80" w14:textId="77777777" w:rsidR="00C63D52" w:rsidRDefault="00C63D52" w:rsidP="00C8299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0EBF8A42" w14:textId="77777777" w:rsidR="00C63D52" w:rsidRDefault="00C63D52" w:rsidP="00C8299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6527C7C3" w14:textId="77777777" w:rsidR="00C63D52" w:rsidRDefault="00C63D52" w:rsidP="00C8299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38195AD0" w14:textId="77777777" w:rsidR="00E10D1F" w:rsidRDefault="00E10D1F" w:rsidP="00C8299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3FBDBA40" w14:textId="77777777" w:rsidR="00E10D1F" w:rsidRDefault="00E10D1F" w:rsidP="00C8299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6D0E113D" w14:textId="77777777" w:rsidR="00BD1C0A" w:rsidRDefault="00BD1C0A" w:rsidP="00C8299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543D6DCC" w14:textId="77777777" w:rsidR="00BD1C0A" w:rsidRDefault="00BD1C0A" w:rsidP="00C8299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  <w:sectPr w:rsidR="00BD1C0A" w:rsidSect="003425E3">
          <w:pgSz w:w="16838" w:h="11906" w:orient="landscape" w:code="9"/>
          <w:pgMar w:top="1701" w:right="1134" w:bottom="567" w:left="851" w:header="709" w:footer="709" w:gutter="0"/>
          <w:cols w:space="720"/>
          <w:noEndnote/>
          <w:docGrid w:linePitch="272"/>
        </w:sectPr>
      </w:pPr>
    </w:p>
    <w:p w14:paraId="594CA8D4" w14:textId="77777777" w:rsidR="00C63D52" w:rsidRPr="00C63D52" w:rsidRDefault="00C63D52" w:rsidP="00C63D52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C63D52">
        <w:rPr>
          <w:rFonts w:ascii="Times New Roman" w:hAnsi="Times New Roman"/>
          <w:sz w:val="24"/>
          <w:szCs w:val="24"/>
        </w:rPr>
        <w:lastRenderedPageBreak/>
        <w:t xml:space="preserve">ПЕРЕЧЕНЬ </w:t>
      </w:r>
    </w:p>
    <w:p w14:paraId="6CF5AFFE" w14:textId="77777777" w:rsidR="00C63D52" w:rsidRPr="00C63D52" w:rsidRDefault="00C63D52" w:rsidP="00C63D52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C63D52">
        <w:rPr>
          <w:rFonts w:ascii="Times New Roman" w:hAnsi="Times New Roman"/>
          <w:sz w:val="24"/>
          <w:szCs w:val="24"/>
        </w:rPr>
        <w:t xml:space="preserve">мероприятий комплекса процессных мероприятий </w:t>
      </w:r>
    </w:p>
    <w:p w14:paraId="286DA174" w14:textId="77777777" w:rsidR="00C63D52" w:rsidRPr="00C63D52" w:rsidRDefault="00C63D52" w:rsidP="00C63D52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sz w:val="24"/>
          <w:szCs w:val="24"/>
        </w:rPr>
      </w:pPr>
    </w:p>
    <w:tbl>
      <w:tblPr>
        <w:tblW w:w="15163" w:type="dxa"/>
        <w:tblLayout w:type="fixed"/>
        <w:tblCellMar>
          <w:top w:w="28" w:type="dxa"/>
          <w:left w:w="62" w:type="dxa"/>
          <w:bottom w:w="28" w:type="dxa"/>
          <w:right w:w="62" w:type="dxa"/>
        </w:tblCellMar>
        <w:tblLook w:val="0000" w:firstRow="0" w:lastRow="0" w:firstColumn="0" w:lastColumn="0" w:noHBand="0" w:noVBand="0"/>
      </w:tblPr>
      <w:tblGrid>
        <w:gridCol w:w="704"/>
        <w:gridCol w:w="3402"/>
        <w:gridCol w:w="3685"/>
        <w:gridCol w:w="3544"/>
        <w:gridCol w:w="851"/>
        <w:gridCol w:w="708"/>
        <w:gridCol w:w="1135"/>
        <w:gridCol w:w="1134"/>
      </w:tblGrid>
      <w:tr w:rsidR="00263CAE" w:rsidRPr="00C63D52" w14:paraId="5CB9FF7D" w14:textId="77777777" w:rsidTr="00263CAE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7B47D" w14:textId="67FBD6ED" w:rsidR="00C63D52" w:rsidRPr="00C63D52" w:rsidRDefault="00724973" w:rsidP="00025E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 w:rsidR="00C63D52" w:rsidRPr="00C63D52">
              <w:rPr>
                <w:rFonts w:ascii="Times New Roman" w:hAnsi="Times New Roman"/>
                <w:sz w:val="24"/>
                <w:szCs w:val="24"/>
              </w:rPr>
              <w:t xml:space="preserve"> п/п 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3CE9E" w14:textId="77777777" w:rsidR="00C63D52" w:rsidRPr="00C63D52" w:rsidRDefault="00C63D52" w:rsidP="00025E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 xml:space="preserve">Наименование мероприятия 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A4782" w14:textId="77777777" w:rsidR="00C63D52" w:rsidRPr="00C63D52" w:rsidRDefault="00C63D52" w:rsidP="00025E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 xml:space="preserve">Характеристика мероприятия 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62457" w14:textId="77777777" w:rsidR="00C63D52" w:rsidRPr="00C63D52" w:rsidRDefault="00C63D52" w:rsidP="00025E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 xml:space="preserve">Наименование показателя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CD67A" w14:textId="0B1C38F6" w:rsidR="00C63D52" w:rsidRPr="00C63D52" w:rsidRDefault="00C63D52" w:rsidP="00025E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C63D52">
              <w:rPr>
                <w:rFonts w:ascii="Times New Roman" w:hAnsi="Times New Roman"/>
                <w:sz w:val="24"/>
                <w:szCs w:val="24"/>
              </w:rPr>
              <w:t>Еди</w:t>
            </w:r>
            <w:r w:rsidR="007178EB">
              <w:rPr>
                <w:rFonts w:ascii="Times New Roman" w:hAnsi="Times New Roman"/>
                <w:sz w:val="24"/>
                <w:szCs w:val="24"/>
              </w:rPr>
              <w:t>-</w:t>
            </w:r>
            <w:r w:rsidRPr="00C63D52">
              <w:rPr>
                <w:rFonts w:ascii="Times New Roman" w:hAnsi="Times New Roman"/>
                <w:sz w:val="24"/>
                <w:szCs w:val="24"/>
              </w:rPr>
              <w:t>ница</w:t>
            </w:r>
            <w:proofErr w:type="spellEnd"/>
            <w:proofErr w:type="gramEnd"/>
            <w:r w:rsidRPr="00C63D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63D52">
              <w:rPr>
                <w:rFonts w:ascii="Times New Roman" w:hAnsi="Times New Roman"/>
                <w:sz w:val="24"/>
                <w:szCs w:val="24"/>
              </w:rPr>
              <w:t>изме</w:t>
            </w:r>
            <w:proofErr w:type="spellEnd"/>
            <w:r w:rsidR="007178EB">
              <w:rPr>
                <w:rFonts w:ascii="Times New Roman" w:hAnsi="Times New Roman"/>
                <w:sz w:val="24"/>
                <w:szCs w:val="24"/>
              </w:rPr>
              <w:t>-</w:t>
            </w:r>
            <w:r w:rsidRPr="00C63D52">
              <w:rPr>
                <w:rFonts w:ascii="Times New Roman" w:hAnsi="Times New Roman"/>
                <w:sz w:val="24"/>
                <w:szCs w:val="24"/>
              </w:rPr>
              <w:t xml:space="preserve">рения 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CDAFD" w14:textId="77777777" w:rsidR="00C63D52" w:rsidRPr="00C63D52" w:rsidRDefault="00C63D52" w:rsidP="00025E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 xml:space="preserve">Планируемое значение показателя мероприятия </w:t>
            </w:r>
          </w:p>
        </w:tc>
      </w:tr>
      <w:tr w:rsidR="00724973" w:rsidRPr="00C63D52" w14:paraId="222EF4D7" w14:textId="77777777" w:rsidTr="00263CAE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B479C" w14:textId="77777777" w:rsidR="00724973" w:rsidRPr="00C63D52" w:rsidRDefault="00724973" w:rsidP="00025E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7066A" w14:textId="77777777" w:rsidR="00724973" w:rsidRPr="00C63D52" w:rsidRDefault="00724973" w:rsidP="00025E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DC2B6" w14:textId="77777777" w:rsidR="00724973" w:rsidRPr="00C63D52" w:rsidRDefault="00724973" w:rsidP="00025E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38E6B" w14:textId="77777777" w:rsidR="00724973" w:rsidRPr="00C63D52" w:rsidRDefault="00724973" w:rsidP="00025E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B7197" w14:textId="77777777" w:rsidR="00724973" w:rsidRPr="00C63D52" w:rsidRDefault="00724973" w:rsidP="00025E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19C12" w14:textId="70386096" w:rsidR="00724973" w:rsidRPr="00C63D52" w:rsidRDefault="00724973" w:rsidP="00025E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D662A" w14:textId="5C8A1CC9" w:rsidR="00724973" w:rsidRPr="00C63D52" w:rsidRDefault="00724973" w:rsidP="00025E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47DE7" w14:textId="397F21DD" w:rsidR="00724973" w:rsidRPr="00C63D52" w:rsidRDefault="00724973" w:rsidP="00025E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</w:tr>
      <w:tr w:rsidR="00263CAE" w:rsidRPr="00C63D52" w14:paraId="7D2B0B48" w14:textId="77777777" w:rsidTr="00263CAE">
        <w:trPr>
          <w:trHeight w:val="64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3A18F" w14:textId="77777777" w:rsidR="00C63D52" w:rsidRPr="00C63D52" w:rsidRDefault="00C63D52" w:rsidP="00025E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9F9C3" w14:textId="77777777" w:rsidR="00C63D52" w:rsidRPr="00C63D52" w:rsidRDefault="00C63D52" w:rsidP="00025E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F8FC5" w14:textId="77777777" w:rsidR="00C63D52" w:rsidRPr="00C63D52" w:rsidRDefault="00C63D52" w:rsidP="00025E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B61EB" w14:textId="77777777" w:rsidR="00C63D52" w:rsidRPr="00C63D52" w:rsidRDefault="00C63D52" w:rsidP="00025E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836AF" w14:textId="77777777" w:rsidR="00C63D52" w:rsidRPr="00C63D52" w:rsidRDefault="00C63D52" w:rsidP="00025E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6A7E7" w14:textId="77777777" w:rsidR="00C63D52" w:rsidRPr="00C63D52" w:rsidRDefault="00C63D52" w:rsidP="00025E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4089C" w14:textId="77777777" w:rsidR="00C63D52" w:rsidRPr="00C63D52" w:rsidRDefault="00C63D52" w:rsidP="00025E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 xml:space="preserve">в соответствии с потребностью по годам </w:t>
            </w:r>
          </w:p>
        </w:tc>
      </w:tr>
      <w:tr w:rsidR="00263CAE" w:rsidRPr="00C63D52" w14:paraId="1E036849" w14:textId="77777777" w:rsidTr="00263CAE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CB55A" w14:textId="77777777" w:rsidR="00C63D52" w:rsidRPr="00C63D52" w:rsidRDefault="00C63D52" w:rsidP="00025E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622A0" w14:textId="77777777" w:rsidR="00C63D52" w:rsidRPr="00C63D52" w:rsidRDefault="00C63D52" w:rsidP="00025E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B2161" w14:textId="77777777" w:rsidR="00C63D52" w:rsidRPr="00C63D52" w:rsidRDefault="00C63D52" w:rsidP="00025E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C4420" w14:textId="77777777" w:rsidR="00C63D52" w:rsidRPr="00C63D52" w:rsidRDefault="00C63D52" w:rsidP="00025E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E812D" w14:textId="77777777" w:rsidR="00C63D52" w:rsidRPr="00C63D52" w:rsidRDefault="00C63D52" w:rsidP="00025E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E776F" w14:textId="77777777" w:rsidR="00C63D52" w:rsidRPr="00C63D52" w:rsidRDefault="00C63D52" w:rsidP="00025E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8C03B" w14:textId="77777777" w:rsidR="00C63D52" w:rsidRPr="00C63D52" w:rsidRDefault="00C63D52" w:rsidP="00025E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 xml:space="preserve">в соответствии с утвержденным финансированием по годам </w:t>
            </w:r>
          </w:p>
        </w:tc>
      </w:tr>
      <w:tr w:rsidR="00724973" w:rsidRPr="00C63D52" w14:paraId="19B62941" w14:textId="77777777" w:rsidTr="00263CAE">
        <w:trPr>
          <w:trHeight w:val="5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46BA0" w14:textId="2C249411" w:rsidR="00724973" w:rsidRPr="00C63D52" w:rsidRDefault="00724973" w:rsidP="00025E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187F5" w14:textId="12510E72" w:rsidR="00724973" w:rsidRPr="00C63D52" w:rsidRDefault="00724973" w:rsidP="00025E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989A3" w14:textId="4AA3DCB7" w:rsidR="00724973" w:rsidRPr="00C63D52" w:rsidRDefault="00724973" w:rsidP="00025E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1FE91" w14:textId="0B574641" w:rsidR="00724973" w:rsidRPr="00C63D52" w:rsidRDefault="00724973" w:rsidP="00025E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FDE0A" w14:textId="2E2EE310" w:rsidR="00724973" w:rsidRPr="00C63D52" w:rsidRDefault="00724973" w:rsidP="00025E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5E58C" w14:textId="57C9A02C" w:rsidR="00724973" w:rsidRPr="00C63D52" w:rsidRDefault="00724973" w:rsidP="00025E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40361" w14:textId="6D129D23" w:rsidR="00724973" w:rsidRPr="00C63D52" w:rsidRDefault="00724973" w:rsidP="00025E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F928E" w14:textId="3F0489BB" w:rsidR="00724973" w:rsidRPr="00C63D52" w:rsidRDefault="00724973" w:rsidP="00025E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184206" w:rsidRPr="00C63D52" w14:paraId="44AA210D" w14:textId="77777777" w:rsidTr="003308DA">
        <w:trPr>
          <w:trHeight w:val="168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596A04" w14:textId="1F0DC744" w:rsidR="00184206" w:rsidRPr="00C63D52" w:rsidRDefault="00184206" w:rsidP="00025E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40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451FA1" w14:textId="55854B38" w:rsidR="00184206" w:rsidRPr="00C63D52" w:rsidRDefault="00184206" w:rsidP="00025E7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 xml:space="preserve">Развитие и обеспечение </w:t>
            </w:r>
            <w:proofErr w:type="spellStart"/>
            <w:proofErr w:type="gramStart"/>
            <w:r w:rsidRPr="008C6108">
              <w:rPr>
                <w:rFonts w:ascii="Times New Roman" w:hAnsi="Times New Roman"/>
                <w:sz w:val="24"/>
                <w:szCs w:val="24"/>
              </w:rPr>
              <w:t>дея</w:t>
            </w:r>
            <w:r w:rsidR="00025E72">
              <w:rPr>
                <w:rFonts w:ascii="Times New Roman" w:hAnsi="Times New Roman"/>
                <w:sz w:val="24"/>
                <w:szCs w:val="24"/>
              </w:rPr>
              <w:t>-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>тельности</w:t>
            </w:r>
            <w:proofErr w:type="spellEnd"/>
            <w:proofErr w:type="gramEnd"/>
            <w:r w:rsidRPr="008C6108">
              <w:rPr>
                <w:rFonts w:ascii="Times New Roman" w:hAnsi="Times New Roman"/>
                <w:sz w:val="24"/>
                <w:szCs w:val="24"/>
              </w:rPr>
              <w:t xml:space="preserve"> муниципального центра поддержки 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предприни</w:t>
            </w:r>
            <w:r w:rsidR="007178EB">
              <w:rPr>
                <w:rFonts w:ascii="Times New Roman" w:hAnsi="Times New Roman"/>
                <w:sz w:val="24"/>
                <w:szCs w:val="24"/>
              </w:rPr>
              <w:t>-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>мательства</w:t>
            </w:r>
            <w:proofErr w:type="spellEnd"/>
            <w:r w:rsidRPr="008C6108">
              <w:rPr>
                <w:rFonts w:ascii="Times New Roman" w:hAnsi="Times New Roman"/>
                <w:sz w:val="24"/>
                <w:szCs w:val="24"/>
              </w:rPr>
              <w:t xml:space="preserve"> Ассоциации «Некоммерческое партнерство «Агентство развития пред</w:t>
            </w:r>
            <w:r w:rsidR="007178EB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принимательства</w:t>
            </w:r>
            <w:proofErr w:type="spellEnd"/>
            <w:r w:rsidRPr="008C6108">
              <w:rPr>
                <w:rFonts w:ascii="Times New Roman" w:hAnsi="Times New Roman"/>
                <w:sz w:val="24"/>
                <w:szCs w:val="24"/>
              </w:rPr>
              <w:t>-Северск»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DB26DA" w14:textId="63819B80" w:rsidR="00184206" w:rsidRPr="00C63D52" w:rsidRDefault="00710A95" w:rsidP="00BE1C0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7178EB">
              <w:rPr>
                <w:rFonts w:ascii="Times New Roman" w:hAnsi="Times New Roman"/>
                <w:sz w:val="24"/>
                <w:szCs w:val="24"/>
              </w:rPr>
              <w:t>инансово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="007178EB">
              <w:rPr>
                <w:rFonts w:ascii="Times New Roman" w:hAnsi="Times New Roman"/>
                <w:sz w:val="24"/>
                <w:szCs w:val="24"/>
              </w:rPr>
              <w:t xml:space="preserve"> обеспечени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="007178E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7178EB">
              <w:rPr>
                <w:rFonts w:ascii="Times New Roman" w:hAnsi="Times New Roman"/>
                <w:sz w:val="24"/>
                <w:szCs w:val="24"/>
              </w:rPr>
              <w:t>деятель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="007178EB">
              <w:rPr>
                <w:rFonts w:ascii="Times New Roman" w:hAnsi="Times New Roman"/>
                <w:sz w:val="24"/>
                <w:szCs w:val="24"/>
              </w:rPr>
              <w:t>ности</w:t>
            </w:r>
            <w:proofErr w:type="spellEnd"/>
            <w:proofErr w:type="gramEnd"/>
            <w:r w:rsidR="007178EB">
              <w:rPr>
                <w:rFonts w:ascii="Times New Roman" w:hAnsi="Times New Roman"/>
                <w:sz w:val="24"/>
                <w:szCs w:val="24"/>
              </w:rPr>
              <w:t xml:space="preserve"> муниципального </w:t>
            </w:r>
            <w:r w:rsidR="007178EB" w:rsidRPr="007178EB">
              <w:rPr>
                <w:rFonts w:ascii="Times New Roman" w:hAnsi="Times New Roman"/>
                <w:sz w:val="24"/>
                <w:szCs w:val="24"/>
              </w:rPr>
              <w:t>центра поддержки предпринимательства Ассоциации «Н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7178EB" w:rsidRPr="007178EB">
              <w:rPr>
                <w:rFonts w:ascii="Times New Roman" w:hAnsi="Times New Roman"/>
                <w:sz w:val="24"/>
                <w:szCs w:val="24"/>
              </w:rPr>
              <w:t xml:space="preserve"> «А</w:t>
            </w:r>
            <w:r>
              <w:rPr>
                <w:rFonts w:ascii="Times New Roman" w:hAnsi="Times New Roman"/>
                <w:sz w:val="24"/>
                <w:szCs w:val="24"/>
              </w:rPr>
              <w:t>РП</w:t>
            </w:r>
            <w:r w:rsidR="007178EB" w:rsidRPr="007178EB">
              <w:rPr>
                <w:rFonts w:ascii="Times New Roman" w:hAnsi="Times New Roman"/>
                <w:sz w:val="24"/>
                <w:szCs w:val="24"/>
              </w:rPr>
              <w:t>-Северск»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путем предоставления субсидии </w:t>
            </w:r>
            <w:r w:rsidR="00EE3017">
              <w:rPr>
                <w:rFonts w:ascii="Times New Roman" w:hAnsi="Times New Roman"/>
                <w:sz w:val="24"/>
                <w:szCs w:val="24"/>
              </w:rPr>
              <w:t xml:space="preserve">в целях оказания </w:t>
            </w:r>
            <w:r w:rsidR="00BE1C0B">
              <w:rPr>
                <w:rFonts w:ascii="Times New Roman" w:hAnsi="Times New Roman"/>
                <w:sz w:val="24"/>
                <w:szCs w:val="24"/>
              </w:rPr>
              <w:t xml:space="preserve">муниципальным центром </w:t>
            </w:r>
            <w:r w:rsidR="00EE3017">
              <w:rPr>
                <w:rFonts w:ascii="Times New Roman" w:hAnsi="Times New Roman"/>
                <w:sz w:val="24"/>
                <w:szCs w:val="24"/>
              </w:rPr>
              <w:t>консультационн</w:t>
            </w:r>
            <w:r w:rsidR="00BE1C0B">
              <w:rPr>
                <w:rFonts w:ascii="Times New Roman" w:hAnsi="Times New Roman"/>
                <w:sz w:val="24"/>
                <w:szCs w:val="24"/>
              </w:rPr>
              <w:t>ой поддержки</w:t>
            </w:r>
            <w:r w:rsidR="00EE3017">
              <w:rPr>
                <w:rFonts w:ascii="Times New Roman" w:hAnsi="Times New Roman"/>
                <w:sz w:val="24"/>
                <w:szCs w:val="24"/>
              </w:rPr>
              <w:t xml:space="preserve"> субъектам малого и среднего предпринимательства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6E37FD" w14:textId="0F90B933" w:rsidR="00184206" w:rsidRPr="00C63D52" w:rsidRDefault="007178EB" w:rsidP="00025E7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178EB">
              <w:rPr>
                <w:rFonts w:ascii="Times New Roman" w:hAnsi="Times New Roman"/>
                <w:sz w:val="24"/>
                <w:szCs w:val="24"/>
              </w:rPr>
              <w:t xml:space="preserve">1. Количество субъектов малого и среднего </w:t>
            </w:r>
            <w:proofErr w:type="spellStart"/>
            <w:proofErr w:type="gramStart"/>
            <w:r w:rsidRPr="007178EB">
              <w:rPr>
                <w:rFonts w:ascii="Times New Roman" w:hAnsi="Times New Roman"/>
                <w:sz w:val="24"/>
                <w:szCs w:val="24"/>
              </w:rPr>
              <w:t>предпринимательст</w:t>
            </w:r>
            <w:r w:rsidR="00025E72">
              <w:rPr>
                <w:rFonts w:ascii="Times New Roman" w:hAnsi="Times New Roman"/>
                <w:sz w:val="24"/>
                <w:szCs w:val="24"/>
              </w:rPr>
              <w:t>-</w:t>
            </w:r>
            <w:r w:rsidRPr="007178EB">
              <w:rPr>
                <w:rFonts w:ascii="Times New Roman" w:hAnsi="Times New Roman"/>
                <w:sz w:val="24"/>
                <w:szCs w:val="24"/>
              </w:rPr>
              <w:t>ва</w:t>
            </w:r>
            <w:proofErr w:type="spellEnd"/>
            <w:proofErr w:type="gramEnd"/>
            <w:r w:rsidRPr="007178EB">
              <w:rPr>
                <w:rFonts w:ascii="Times New Roman" w:hAnsi="Times New Roman"/>
                <w:sz w:val="24"/>
                <w:szCs w:val="24"/>
              </w:rPr>
              <w:t>, воспользовавшихся услуга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7178EB">
              <w:rPr>
                <w:rFonts w:ascii="Times New Roman" w:hAnsi="Times New Roman"/>
                <w:sz w:val="24"/>
                <w:szCs w:val="24"/>
              </w:rPr>
              <w:t>ми муниципального центра под</w:t>
            </w:r>
            <w:r>
              <w:rPr>
                <w:rFonts w:ascii="Times New Roman" w:hAnsi="Times New Roman"/>
                <w:sz w:val="24"/>
                <w:szCs w:val="24"/>
              </w:rPr>
              <w:t>держки предпринима</w:t>
            </w:r>
            <w:r w:rsidRPr="007178EB">
              <w:rPr>
                <w:rFonts w:ascii="Times New Roman" w:hAnsi="Times New Roman"/>
                <w:sz w:val="24"/>
                <w:szCs w:val="24"/>
              </w:rPr>
              <w:t>тельства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66A0A0" w14:textId="54EB89D7" w:rsidR="00184206" w:rsidRPr="00C63D52" w:rsidRDefault="007178EB" w:rsidP="00710A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2D116A" w14:textId="14117F69" w:rsidR="00184206" w:rsidRPr="00C63D52" w:rsidRDefault="007178EB" w:rsidP="00025E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1C993" w14:textId="7E519EC1" w:rsidR="00184206" w:rsidRPr="00C63D52" w:rsidRDefault="007178EB" w:rsidP="00025E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9E099" w14:textId="1C445A7C" w:rsidR="00184206" w:rsidRPr="00C63D52" w:rsidRDefault="007178EB" w:rsidP="00025E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</w:tr>
      <w:tr w:rsidR="00184206" w:rsidRPr="00C63D52" w14:paraId="5A9800E4" w14:textId="77777777" w:rsidTr="007C57F1"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2D873" w14:textId="77777777" w:rsidR="00184206" w:rsidRPr="00C63D52" w:rsidRDefault="00184206" w:rsidP="00025E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697BB" w14:textId="77777777" w:rsidR="00184206" w:rsidRPr="00C63D52" w:rsidRDefault="00184206" w:rsidP="00025E7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7C69D" w14:textId="77777777" w:rsidR="00184206" w:rsidRPr="00C63D52" w:rsidRDefault="00184206" w:rsidP="00025E7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B3B3E" w14:textId="77777777" w:rsidR="00184206" w:rsidRPr="00C63D52" w:rsidRDefault="00184206" w:rsidP="00025E7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C9AEF" w14:textId="77777777" w:rsidR="00184206" w:rsidRPr="00C63D52" w:rsidRDefault="00184206" w:rsidP="00025E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07B65" w14:textId="77777777" w:rsidR="00184206" w:rsidRPr="00C63D52" w:rsidRDefault="00184206" w:rsidP="00025E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AB0DA" w14:textId="05501101" w:rsidR="00184206" w:rsidRPr="00C63D52" w:rsidRDefault="007178EB" w:rsidP="00025E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F68E5" w14:textId="6BA9118D" w:rsidR="00184206" w:rsidRPr="00C63D52" w:rsidRDefault="007178EB" w:rsidP="00025E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263CAE" w:rsidRPr="00C63D52" w14:paraId="348B58E1" w14:textId="77777777" w:rsidTr="007C57F1">
        <w:trPr>
          <w:trHeight w:val="139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2D6E6" w14:textId="60AAD5DA" w:rsidR="00263CAE" w:rsidRPr="00C63D52" w:rsidRDefault="00263CAE" w:rsidP="00025E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B13F7" w14:textId="53FB7C4C" w:rsidR="00263CAE" w:rsidRPr="00C63D52" w:rsidRDefault="00263CAE" w:rsidP="00025E7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 xml:space="preserve">Развитие и обеспечение деятельности </w:t>
            </w:r>
            <w:proofErr w:type="gramStart"/>
            <w:r w:rsidRPr="008C6108">
              <w:rPr>
                <w:rFonts w:ascii="Times New Roman" w:hAnsi="Times New Roman"/>
                <w:sz w:val="24"/>
                <w:szCs w:val="24"/>
              </w:rPr>
              <w:t>бизнес-инкубатора</w:t>
            </w:r>
            <w:proofErr w:type="gramEnd"/>
            <w:r w:rsidRPr="008C6108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9BF7A" w14:textId="6E7BB7D0" w:rsidR="00263CAE" w:rsidRPr="00C63D52" w:rsidRDefault="00710A95" w:rsidP="006C181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263CAE">
              <w:rPr>
                <w:rFonts w:ascii="Times New Roman" w:hAnsi="Times New Roman"/>
                <w:sz w:val="24"/>
                <w:szCs w:val="24"/>
              </w:rPr>
              <w:t xml:space="preserve">инансовое обеспечение </w:t>
            </w:r>
            <w:proofErr w:type="gramStart"/>
            <w:r w:rsidR="00263CAE">
              <w:rPr>
                <w:rFonts w:ascii="Times New Roman" w:hAnsi="Times New Roman"/>
                <w:sz w:val="24"/>
                <w:szCs w:val="24"/>
              </w:rPr>
              <w:t>деятель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="00263CAE">
              <w:rPr>
                <w:rFonts w:ascii="Times New Roman" w:hAnsi="Times New Roman"/>
                <w:sz w:val="24"/>
                <w:szCs w:val="24"/>
              </w:rPr>
              <w:t>ности</w:t>
            </w:r>
            <w:proofErr w:type="spellEnd"/>
            <w:proofErr w:type="gramEnd"/>
            <w:r w:rsidR="00263CAE">
              <w:rPr>
                <w:rFonts w:ascii="Times New Roman" w:hAnsi="Times New Roman"/>
                <w:sz w:val="24"/>
                <w:szCs w:val="24"/>
              </w:rPr>
              <w:t xml:space="preserve"> бизнес-инкубатора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путем предоставления управляющей компании бизнес-инкубатора ЗАТО Северск субсидии </w:t>
            </w:r>
            <w:r w:rsidR="006C181D">
              <w:rPr>
                <w:rFonts w:ascii="Times New Roman" w:hAnsi="Times New Roman"/>
                <w:sz w:val="24"/>
                <w:szCs w:val="24"/>
              </w:rPr>
              <w:t xml:space="preserve">в целях привлечения резидентов бизнес-инкубатора, оказания им поддержки на </w:t>
            </w:r>
            <w:proofErr w:type="spellStart"/>
            <w:r w:rsidR="006C181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spellEnd"/>
            <w:r w:rsidR="006C181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36F82" w14:textId="6C4A7665" w:rsidR="00263CAE" w:rsidRPr="00C63D52" w:rsidRDefault="00263CAE" w:rsidP="004E337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 xml:space="preserve">1. Доля действующих субъектов малого и среднего </w:t>
            </w:r>
            <w:proofErr w:type="spellStart"/>
            <w:proofErr w:type="gramStart"/>
            <w:r w:rsidRPr="008C6108">
              <w:rPr>
                <w:rFonts w:ascii="Times New Roman" w:hAnsi="Times New Roman"/>
                <w:sz w:val="24"/>
                <w:szCs w:val="24"/>
              </w:rPr>
              <w:t>предприни-мательства</w:t>
            </w:r>
            <w:proofErr w:type="spellEnd"/>
            <w:proofErr w:type="gramEnd"/>
            <w:r w:rsidRPr="008C6108">
              <w:rPr>
                <w:rFonts w:ascii="Times New Roman" w:hAnsi="Times New Roman"/>
                <w:sz w:val="24"/>
                <w:szCs w:val="24"/>
              </w:rPr>
              <w:t xml:space="preserve"> от общего числа субъектов малого и среднего предпринимательства, 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прошед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>ших</w:t>
            </w:r>
            <w:proofErr w:type="spellEnd"/>
            <w:r w:rsidRPr="008C6108">
              <w:rPr>
                <w:rFonts w:ascii="Times New Roman" w:hAnsi="Times New Roman"/>
                <w:sz w:val="24"/>
                <w:szCs w:val="24"/>
              </w:rPr>
              <w:t xml:space="preserve"> процесс бизнес-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инкубиро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вания</w:t>
            </w:r>
            <w:proofErr w:type="spellEnd"/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498CF2" w14:textId="4FCD8962" w:rsidR="00263CAE" w:rsidRPr="00C63D52" w:rsidRDefault="00263CAE" w:rsidP="00710A9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B0D4AA" w14:textId="06435ACD" w:rsidR="00263CAE" w:rsidRPr="00C63D52" w:rsidRDefault="00263CAE" w:rsidP="00025E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B52CE" w14:textId="58695DB9" w:rsidR="00263CAE" w:rsidRPr="00C63D52" w:rsidRDefault="00263CAE" w:rsidP="00025E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7DC4C" w14:textId="5D3D69FB" w:rsidR="00263CAE" w:rsidRPr="00C63D52" w:rsidRDefault="00263CAE" w:rsidP="00025E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</w:tr>
      <w:tr w:rsidR="00263CAE" w:rsidRPr="00C63D52" w14:paraId="015EF325" w14:textId="77777777" w:rsidTr="007C57F1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D8096" w14:textId="4AEBD6DC" w:rsidR="00263CAE" w:rsidRPr="00C63D52" w:rsidRDefault="00263CAE" w:rsidP="00025E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9AD3F5" w14:textId="77777777" w:rsidR="00263CAE" w:rsidRPr="00C63D52" w:rsidRDefault="00263CAE" w:rsidP="00025E7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23332" w14:textId="77777777" w:rsidR="00263CAE" w:rsidRPr="00C63D52" w:rsidRDefault="00263CAE" w:rsidP="00025E7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2F329" w14:textId="77777777" w:rsidR="00263CAE" w:rsidRPr="00C63D52" w:rsidRDefault="00263CAE" w:rsidP="00025E7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73840" w14:textId="77777777" w:rsidR="00263CAE" w:rsidRPr="00C63D52" w:rsidRDefault="00263CAE" w:rsidP="00025E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5A63F" w14:textId="77777777" w:rsidR="00263CAE" w:rsidRPr="00C63D52" w:rsidRDefault="00263CAE" w:rsidP="00025E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7A52A" w14:textId="1817B1FB" w:rsidR="00263CAE" w:rsidRPr="00C63D52" w:rsidRDefault="00263CAE" w:rsidP="00025E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AFC53" w14:textId="60139DF5" w:rsidR="00263CAE" w:rsidRPr="00C63D52" w:rsidRDefault="00263CAE" w:rsidP="00025E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</w:tr>
      <w:tr w:rsidR="00263CAE" w:rsidRPr="00C63D52" w14:paraId="1B2E4FB6" w14:textId="77777777" w:rsidTr="007C57F1"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B31812" w14:textId="5AB4C17F" w:rsidR="00263CAE" w:rsidRDefault="00263CAE" w:rsidP="00263CA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F2DE7" w14:textId="637010CF" w:rsidR="00263CAE" w:rsidRPr="008C6108" w:rsidRDefault="00263CAE" w:rsidP="00263CA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80B5B5" w14:textId="5D41AFB6" w:rsidR="00263CAE" w:rsidRPr="00C63D52" w:rsidRDefault="00263CAE" w:rsidP="00263CA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C7D9D7" w14:textId="3BFEC324" w:rsidR="00263CAE" w:rsidRPr="008C6108" w:rsidRDefault="00263CAE" w:rsidP="00263CA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FCD4F7" w14:textId="379116BE" w:rsidR="00263CAE" w:rsidRPr="00C63D52" w:rsidRDefault="00263CAE" w:rsidP="00263CA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82C2A0" w14:textId="5422489F" w:rsidR="00263CAE" w:rsidRPr="00C63D52" w:rsidRDefault="00263CAE" w:rsidP="00263CA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1451F" w14:textId="4248CE2F" w:rsidR="00263CAE" w:rsidRPr="00C63D52" w:rsidRDefault="00263CAE" w:rsidP="00263CA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9DA9" w14:textId="7E1AB36B" w:rsidR="00263CAE" w:rsidRPr="00C63D52" w:rsidRDefault="00263CAE" w:rsidP="00263CA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EE3017" w:rsidRPr="00C63D52" w14:paraId="1E78DC34" w14:textId="77777777" w:rsidTr="00EE3017">
        <w:trPr>
          <w:trHeight w:val="43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D1CF0C" w14:textId="77777777" w:rsidR="00EE3017" w:rsidRDefault="00EE3017" w:rsidP="00EE30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00D1C8" w14:textId="77777777" w:rsidR="00EE3017" w:rsidRPr="008C6108" w:rsidRDefault="00EE3017" w:rsidP="00EE301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7CB801" w14:textId="25A4CCA9" w:rsidR="00EE3017" w:rsidRPr="00C63D52" w:rsidRDefault="006C181D" w:rsidP="00EE301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чальном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этапе их деятельности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ABC9BE" w14:textId="54952962" w:rsidR="00EE3017" w:rsidRPr="00C63D52" w:rsidRDefault="00EE3017" w:rsidP="00EE301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2. Количество субъектов малого и среднего предпринимательства (резидентов бизнес-инкубатора), воспользовавшихся услугами бизнес-</w:t>
            </w:r>
            <w:r>
              <w:rPr>
                <w:rFonts w:ascii="Times New Roman" w:hAnsi="Times New Roman"/>
                <w:sz w:val="24"/>
                <w:szCs w:val="24"/>
              </w:rPr>
              <w:t>инкубатора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674D86" w14:textId="4811C62F" w:rsidR="00EE3017" w:rsidRPr="00C63D52" w:rsidRDefault="00EE3017" w:rsidP="00EE30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15DCCD" w14:textId="6CECD4A2" w:rsidR="00EE3017" w:rsidRPr="00C63D52" w:rsidRDefault="00EE3017" w:rsidP="00EE30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49D7C" w14:textId="54A649B4" w:rsidR="00EE3017" w:rsidRPr="00C63D52" w:rsidRDefault="00EE3017" w:rsidP="00EE30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A5EEF" w14:textId="0A666C2A" w:rsidR="00EE3017" w:rsidRPr="00C63D52" w:rsidRDefault="00EE3017" w:rsidP="00EE30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EE3017" w:rsidRPr="00C63D52" w14:paraId="7A7C04E4" w14:textId="77777777" w:rsidTr="00EE3017">
        <w:trPr>
          <w:trHeight w:val="690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2D5BD6" w14:textId="77777777" w:rsidR="00EE3017" w:rsidRDefault="00EE3017" w:rsidP="00EE30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8E588" w14:textId="77777777" w:rsidR="00EE3017" w:rsidRPr="008C6108" w:rsidRDefault="00EE3017" w:rsidP="00EE301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FA4A86" w14:textId="77777777" w:rsidR="00EE3017" w:rsidRDefault="00EE3017" w:rsidP="00EE301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09F8C1" w14:textId="77777777" w:rsidR="00EE3017" w:rsidRPr="008C6108" w:rsidRDefault="00EE3017" w:rsidP="00EE301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98EA8A" w14:textId="77777777" w:rsidR="00EE3017" w:rsidRPr="00C63D52" w:rsidRDefault="00EE3017" w:rsidP="00EE30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6A9595" w14:textId="77777777" w:rsidR="00EE3017" w:rsidRPr="00C63D52" w:rsidRDefault="00EE3017" w:rsidP="00EE30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97314" w14:textId="16503EB5" w:rsidR="00EE3017" w:rsidRPr="00C63D52" w:rsidRDefault="00EE3017" w:rsidP="00EE30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0D36E" w14:textId="1F82691E" w:rsidR="00EE3017" w:rsidRPr="00C63D52" w:rsidRDefault="00EE3017" w:rsidP="00EE30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EE3017" w:rsidRPr="00C63D52" w14:paraId="71809313" w14:textId="77777777" w:rsidTr="003308DA">
        <w:trPr>
          <w:trHeight w:val="136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283080" w14:textId="5A54C45B" w:rsidR="00EE3017" w:rsidRPr="00C63D52" w:rsidRDefault="00EE3017" w:rsidP="00EE30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D98768" w14:textId="23ED095D" w:rsidR="00EE3017" w:rsidRPr="00C63D52" w:rsidRDefault="00EE3017" w:rsidP="00EE301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Обеспечение деятельности технопарковой зоны (технопарка)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2C44D2" w14:textId="5517FAA4" w:rsidR="00EE3017" w:rsidRPr="00C63D52" w:rsidRDefault="00EE3017" w:rsidP="006C181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Финансовое обеспечение деятельности технопарковой зоны (технопарка) посредством предоставления субсидии в целях </w:t>
            </w:r>
            <w:r w:rsidR="006C181D">
              <w:rPr>
                <w:rFonts w:ascii="Times New Roman" w:hAnsi="Times New Roman"/>
                <w:sz w:val="24"/>
                <w:szCs w:val="24"/>
              </w:rPr>
              <w:t>оказания субъектам малого и среднего предпринимательства имущественной поддержки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91449" w14:textId="4D6F2147" w:rsidR="00EE3017" w:rsidRPr="00C63D52" w:rsidRDefault="00EE3017" w:rsidP="00EE301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Доля предоставлен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 xml:space="preserve">ной </w:t>
            </w:r>
            <w:proofErr w:type="spellStart"/>
            <w:proofErr w:type="gramStart"/>
            <w:r w:rsidRPr="008C6108">
              <w:rPr>
                <w:rFonts w:ascii="Times New Roman" w:hAnsi="Times New Roman"/>
                <w:sz w:val="24"/>
                <w:szCs w:val="24"/>
              </w:rPr>
              <w:t>субъ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>ектам</w:t>
            </w:r>
            <w:proofErr w:type="spellEnd"/>
            <w:proofErr w:type="gramEnd"/>
            <w:r w:rsidRPr="008C6108">
              <w:rPr>
                <w:rFonts w:ascii="Times New Roman" w:hAnsi="Times New Roman"/>
                <w:sz w:val="24"/>
                <w:szCs w:val="24"/>
              </w:rPr>
              <w:t xml:space="preserve"> малого и среднего пред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принимательства</w:t>
            </w:r>
            <w:proofErr w:type="spellEnd"/>
            <w:r w:rsidRPr="008C6108">
              <w:rPr>
                <w:rFonts w:ascii="Times New Roman" w:hAnsi="Times New Roman"/>
                <w:sz w:val="24"/>
                <w:szCs w:val="24"/>
              </w:rPr>
              <w:t xml:space="preserve"> в аренду 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пло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 xml:space="preserve">щади 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технопарковой</w:t>
            </w:r>
            <w:proofErr w:type="spellEnd"/>
            <w:r w:rsidRPr="008C6108">
              <w:rPr>
                <w:rFonts w:ascii="Times New Roman" w:hAnsi="Times New Roman"/>
                <w:sz w:val="24"/>
                <w:szCs w:val="24"/>
              </w:rPr>
              <w:t xml:space="preserve"> зоны (тех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нопарка</w:t>
            </w:r>
            <w:proofErr w:type="spellEnd"/>
            <w:r w:rsidRPr="008C6108">
              <w:rPr>
                <w:rFonts w:ascii="Times New Roman" w:hAnsi="Times New Roman"/>
                <w:sz w:val="24"/>
                <w:szCs w:val="24"/>
              </w:rPr>
              <w:t>) от общей площади тех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8C6108">
              <w:rPr>
                <w:rFonts w:ascii="Times New Roman" w:hAnsi="Times New Roman"/>
                <w:sz w:val="24"/>
                <w:szCs w:val="24"/>
              </w:rPr>
              <w:t>нопарковой</w:t>
            </w:r>
            <w:proofErr w:type="spellEnd"/>
            <w:r w:rsidRPr="008C6108">
              <w:rPr>
                <w:rFonts w:ascii="Times New Roman" w:hAnsi="Times New Roman"/>
                <w:sz w:val="24"/>
                <w:szCs w:val="24"/>
              </w:rPr>
              <w:t xml:space="preserve"> зоны (технопарка), за исключен</w:t>
            </w:r>
            <w:r w:rsidR="008808B2">
              <w:rPr>
                <w:rFonts w:ascii="Times New Roman" w:hAnsi="Times New Roman"/>
                <w:sz w:val="24"/>
                <w:szCs w:val="24"/>
              </w:rPr>
              <w:t>ием мест общего пользования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6C3938" w14:textId="159533BC" w:rsidR="00EE3017" w:rsidRPr="00C63D52" w:rsidRDefault="00EE3017" w:rsidP="00EE30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DBE733" w14:textId="4BCD7A3E" w:rsidR="00EE3017" w:rsidRPr="00C63D52" w:rsidRDefault="00EE3017" w:rsidP="00EE30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13870" w14:textId="24D7746B" w:rsidR="00EE3017" w:rsidRPr="00C63D52" w:rsidRDefault="00EE3017" w:rsidP="00EE30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F0145" w14:textId="7899E2D1" w:rsidR="00EE3017" w:rsidRPr="00C63D52" w:rsidRDefault="00EE3017" w:rsidP="00EE30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</w:tr>
      <w:tr w:rsidR="00EE3017" w:rsidRPr="00C63D52" w14:paraId="32A8A062" w14:textId="77777777" w:rsidTr="00DA2C7F"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3F389D" w14:textId="77777777" w:rsidR="00EE3017" w:rsidRPr="00C63D52" w:rsidRDefault="00EE3017" w:rsidP="00EE30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BBB93" w14:textId="77777777" w:rsidR="00EE3017" w:rsidRPr="00C63D52" w:rsidRDefault="00EE3017" w:rsidP="00EE301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07B663" w14:textId="77777777" w:rsidR="00EE3017" w:rsidRPr="00C63D52" w:rsidRDefault="00EE3017" w:rsidP="00EE301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CF8D0" w14:textId="77777777" w:rsidR="00EE3017" w:rsidRPr="00C63D52" w:rsidRDefault="00EE3017" w:rsidP="00EE301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21F59" w14:textId="77777777" w:rsidR="00EE3017" w:rsidRPr="00C63D52" w:rsidRDefault="00EE3017" w:rsidP="00EE30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986BA" w14:textId="77777777" w:rsidR="00EE3017" w:rsidRPr="00C63D52" w:rsidRDefault="00EE3017" w:rsidP="00EE30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26EE7" w14:textId="429F63BC" w:rsidR="00EE3017" w:rsidRPr="00C63D52" w:rsidRDefault="00EE3017" w:rsidP="00EE30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56BE3" w14:textId="77C20E37" w:rsidR="00EE3017" w:rsidRPr="00C63D52" w:rsidRDefault="00EE3017" w:rsidP="00EE30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</w:tr>
      <w:tr w:rsidR="00EE3017" w:rsidRPr="00C63D52" w14:paraId="56A588BD" w14:textId="77777777" w:rsidTr="003308DA">
        <w:trPr>
          <w:trHeight w:val="42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73BCF8" w14:textId="77777777" w:rsidR="00EE3017" w:rsidRDefault="00EE3017" w:rsidP="00EE30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252D2A" w14:textId="77777777" w:rsidR="00EE3017" w:rsidRPr="00184206" w:rsidRDefault="00EE3017" w:rsidP="00EE301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429180" w14:textId="77777777" w:rsidR="00EE3017" w:rsidRDefault="00EE3017" w:rsidP="00EE301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4D56A" w14:textId="69BD2E2F" w:rsidR="00EE3017" w:rsidRPr="00C63D52" w:rsidRDefault="00EE3017" w:rsidP="00EE301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90609">
              <w:rPr>
                <w:rFonts w:ascii="Times New Roman" w:hAnsi="Times New Roman"/>
                <w:sz w:val="24"/>
                <w:szCs w:val="24"/>
              </w:rPr>
              <w:t xml:space="preserve">2. Количество субъектов малого и среднего предпринимательства (резидентов </w:t>
            </w:r>
            <w:proofErr w:type="spellStart"/>
            <w:r w:rsidRPr="00C90609">
              <w:rPr>
                <w:rFonts w:ascii="Times New Roman" w:hAnsi="Times New Roman"/>
                <w:sz w:val="24"/>
                <w:szCs w:val="24"/>
              </w:rPr>
              <w:t>технопарк</w:t>
            </w:r>
            <w:r>
              <w:rPr>
                <w:rFonts w:ascii="Times New Roman" w:hAnsi="Times New Roman"/>
                <w:sz w:val="24"/>
                <w:szCs w:val="24"/>
              </w:rPr>
              <w:t>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зоны (технопарка),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восполь</w:t>
            </w:r>
            <w:r w:rsidRPr="00C90609">
              <w:rPr>
                <w:rFonts w:ascii="Times New Roman" w:hAnsi="Times New Roman"/>
                <w:sz w:val="24"/>
                <w:szCs w:val="24"/>
              </w:rPr>
              <w:t>зовавших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C90609">
              <w:rPr>
                <w:rFonts w:ascii="Times New Roman" w:hAnsi="Times New Roman"/>
                <w:sz w:val="24"/>
                <w:szCs w:val="24"/>
              </w:rPr>
              <w:t>ся</w:t>
            </w:r>
            <w:proofErr w:type="spellEnd"/>
            <w:proofErr w:type="gramEnd"/>
            <w:r w:rsidRPr="00C90609">
              <w:rPr>
                <w:rFonts w:ascii="Times New Roman" w:hAnsi="Times New Roman"/>
                <w:sz w:val="24"/>
                <w:szCs w:val="24"/>
              </w:rPr>
              <w:t xml:space="preserve"> услугами </w:t>
            </w:r>
            <w:proofErr w:type="spellStart"/>
            <w:r w:rsidRPr="00C90609">
              <w:rPr>
                <w:rFonts w:ascii="Times New Roman" w:hAnsi="Times New Roman"/>
                <w:sz w:val="24"/>
                <w:szCs w:val="24"/>
              </w:rPr>
              <w:t>технопарковой</w:t>
            </w:r>
            <w:proofErr w:type="spellEnd"/>
            <w:r w:rsidRPr="00C90609">
              <w:rPr>
                <w:rFonts w:ascii="Times New Roman" w:hAnsi="Times New Roman"/>
                <w:sz w:val="24"/>
                <w:szCs w:val="24"/>
              </w:rPr>
              <w:t xml:space="preserve"> зоны (технопарка)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0BE4EE" w14:textId="2FEC6A1C" w:rsidR="00EE3017" w:rsidRPr="00C63D52" w:rsidRDefault="00EE3017" w:rsidP="00EE30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5A3263" w14:textId="6AA85BE6" w:rsidR="00EE3017" w:rsidRPr="00C63D52" w:rsidRDefault="00EE3017" w:rsidP="00EE30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BE096" w14:textId="57DA7393" w:rsidR="00EE3017" w:rsidRPr="00C63D52" w:rsidRDefault="00EE3017" w:rsidP="00EE30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394EF" w14:textId="7290B341" w:rsidR="00EE3017" w:rsidRPr="00C63D52" w:rsidRDefault="00EE3017" w:rsidP="00EE30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EE3017" w:rsidRPr="00C63D52" w14:paraId="41CFD7FA" w14:textId="77777777" w:rsidTr="00DA2C7F"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A92C95" w14:textId="77777777" w:rsidR="00EE3017" w:rsidRDefault="00EE3017" w:rsidP="00EE30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01930" w14:textId="77777777" w:rsidR="00EE3017" w:rsidRPr="00184206" w:rsidRDefault="00EE3017" w:rsidP="00EE301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72FDBC" w14:textId="77777777" w:rsidR="00EE3017" w:rsidRDefault="00EE3017" w:rsidP="00EE301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7CF115" w14:textId="77777777" w:rsidR="00EE3017" w:rsidRPr="00C63D52" w:rsidRDefault="00EE3017" w:rsidP="00EE301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39A007" w14:textId="77777777" w:rsidR="00EE3017" w:rsidRPr="00C63D52" w:rsidRDefault="00EE3017" w:rsidP="00EE30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BCE783" w14:textId="77777777" w:rsidR="00EE3017" w:rsidRPr="00C63D52" w:rsidRDefault="00EE3017" w:rsidP="00EE30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A648F" w14:textId="3439B12F" w:rsidR="00EE3017" w:rsidRPr="00C63D52" w:rsidRDefault="00EE3017" w:rsidP="00EE30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07EDE" w14:textId="244F398F" w:rsidR="00EE3017" w:rsidRPr="00C63D52" w:rsidRDefault="00EE3017" w:rsidP="00EE30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EE3017" w:rsidRPr="00C63D52" w14:paraId="0D9DCF7A" w14:textId="77777777" w:rsidTr="003308DA">
        <w:trPr>
          <w:trHeight w:val="42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E62BD1" w14:textId="00FDC7D4" w:rsidR="00EE3017" w:rsidRPr="00C63D52" w:rsidRDefault="00EE3017" w:rsidP="00EE30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BE729" w14:textId="41F3939D" w:rsidR="00EE3017" w:rsidRPr="00C63D52" w:rsidRDefault="00EE3017" w:rsidP="00EE301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84206">
              <w:rPr>
                <w:rFonts w:ascii="Times New Roman" w:hAnsi="Times New Roman"/>
                <w:sz w:val="24"/>
                <w:szCs w:val="24"/>
              </w:rPr>
              <w:t xml:space="preserve">Обеспечение текущей деятельности Фонда «Микрокредитная компания фонд развития малого и среднего </w:t>
            </w:r>
            <w:proofErr w:type="gramStart"/>
            <w:r w:rsidRPr="00184206">
              <w:rPr>
                <w:rFonts w:ascii="Times New Roman" w:hAnsi="Times New Roman"/>
                <w:sz w:val="24"/>
                <w:szCs w:val="24"/>
              </w:rPr>
              <w:t>предпринимательства</w:t>
            </w:r>
            <w:proofErr w:type="gramEnd"/>
            <w:r w:rsidRPr="00184206">
              <w:rPr>
                <w:rFonts w:ascii="Times New Roman" w:hAnsi="Times New Roman"/>
                <w:sz w:val="24"/>
                <w:szCs w:val="24"/>
              </w:rPr>
              <w:t xml:space="preserve"> ЗАТО Северск»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5001DD" w14:textId="3809694E" w:rsidR="00EE3017" w:rsidRPr="00C63D52" w:rsidRDefault="00EE3017" w:rsidP="006C181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Финансовое обеспечение </w:t>
            </w:r>
            <w:proofErr w:type="gramStart"/>
            <w:r w:rsidRPr="00C90609">
              <w:rPr>
                <w:rFonts w:ascii="Times New Roman" w:hAnsi="Times New Roman"/>
                <w:sz w:val="24"/>
                <w:szCs w:val="24"/>
              </w:rPr>
              <w:t>деятель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C90609">
              <w:rPr>
                <w:rFonts w:ascii="Times New Roman" w:hAnsi="Times New Roman"/>
                <w:sz w:val="24"/>
                <w:szCs w:val="24"/>
              </w:rPr>
              <w:t>ности</w:t>
            </w:r>
            <w:proofErr w:type="spellEnd"/>
            <w:proofErr w:type="gramEnd"/>
            <w:r w:rsidRPr="00C90609">
              <w:rPr>
                <w:rFonts w:ascii="Times New Roman" w:hAnsi="Times New Roman"/>
                <w:sz w:val="24"/>
                <w:szCs w:val="24"/>
              </w:rPr>
              <w:t xml:space="preserve"> Фонда «М</w:t>
            </w:r>
            <w:r w:rsidR="006C181D">
              <w:rPr>
                <w:rFonts w:ascii="Times New Roman" w:hAnsi="Times New Roman"/>
                <w:sz w:val="24"/>
                <w:szCs w:val="24"/>
              </w:rPr>
              <w:t>КК ФРМСП</w:t>
            </w:r>
            <w:r w:rsidRPr="00C90609">
              <w:rPr>
                <w:rFonts w:ascii="Times New Roman" w:hAnsi="Times New Roman"/>
                <w:sz w:val="24"/>
                <w:szCs w:val="24"/>
              </w:rPr>
              <w:t xml:space="preserve"> ЗАТО Северск»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путем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предостав-ления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субсидии в целях предоставления субъектам малого и среднего предпринимательства микрозаймов на льготных условиях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643966" w14:textId="65320C28" w:rsidR="00EE3017" w:rsidRPr="00C63D52" w:rsidRDefault="00EE3017" w:rsidP="00EE301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90609">
              <w:rPr>
                <w:rFonts w:ascii="Times New Roman" w:hAnsi="Times New Roman"/>
                <w:sz w:val="24"/>
                <w:szCs w:val="24"/>
              </w:rPr>
              <w:t xml:space="preserve">1. Количество субъектов малого и среднего </w:t>
            </w:r>
            <w:proofErr w:type="spellStart"/>
            <w:proofErr w:type="gramStart"/>
            <w:r w:rsidRPr="00C90609">
              <w:rPr>
                <w:rFonts w:ascii="Times New Roman" w:hAnsi="Times New Roman"/>
                <w:sz w:val="24"/>
                <w:szCs w:val="24"/>
              </w:rPr>
              <w:t>предпринимательст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C90609">
              <w:rPr>
                <w:rFonts w:ascii="Times New Roman" w:hAnsi="Times New Roman"/>
                <w:sz w:val="24"/>
                <w:szCs w:val="24"/>
              </w:rPr>
              <w:t>ва</w:t>
            </w:r>
            <w:proofErr w:type="spellEnd"/>
            <w:proofErr w:type="gramEnd"/>
            <w:r w:rsidRPr="00C90609">
              <w:rPr>
                <w:rFonts w:ascii="Times New Roman" w:hAnsi="Times New Roman"/>
                <w:sz w:val="24"/>
                <w:szCs w:val="24"/>
              </w:rPr>
              <w:t xml:space="preserve">, воспользовавшихся услугами </w:t>
            </w:r>
            <w:proofErr w:type="spellStart"/>
            <w:r w:rsidRPr="00C90609">
              <w:rPr>
                <w:rFonts w:ascii="Times New Roman" w:hAnsi="Times New Roman"/>
                <w:sz w:val="24"/>
                <w:szCs w:val="24"/>
              </w:rPr>
              <w:t>микрокредитной</w:t>
            </w:r>
            <w:proofErr w:type="spellEnd"/>
            <w:r w:rsidRPr="00C90609">
              <w:rPr>
                <w:rFonts w:ascii="Times New Roman" w:hAnsi="Times New Roman"/>
                <w:sz w:val="24"/>
                <w:szCs w:val="24"/>
              </w:rPr>
              <w:t xml:space="preserve"> организации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FAEE27" w14:textId="1BAF7D74" w:rsidR="00EE3017" w:rsidRPr="00C63D52" w:rsidRDefault="00EE3017" w:rsidP="00EE30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8F02FE" w14:textId="0E5FE27E" w:rsidR="00EE3017" w:rsidRPr="00C63D52" w:rsidRDefault="00EE3017" w:rsidP="00EE30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2A648" w14:textId="6867045F" w:rsidR="00EE3017" w:rsidRPr="00C63D52" w:rsidRDefault="00EE3017" w:rsidP="00EE30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21A75" w14:textId="531FAB18" w:rsidR="00EE3017" w:rsidRPr="00C63D52" w:rsidRDefault="00EE3017" w:rsidP="00EE30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</w:tr>
      <w:tr w:rsidR="00EE3017" w:rsidRPr="00C63D52" w14:paraId="170F7286" w14:textId="77777777" w:rsidTr="00263CAE"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2009F" w14:textId="77777777" w:rsidR="00EE3017" w:rsidRPr="00C63D52" w:rsidRDefault="00EE3017" w:rsidP="00EE30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EC846" w14:textId="77777777" w:rsidR="00EE3017" w:rsidRPr="00C63D52" w:rsidRDefault="00EE3017" w:rsidP="00EE301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610A6" w14:textId="77777777" w:rsidR="00EE3017" w:rsidRPr="00C63D52" w:rsidRDefault="00EE3017" w:rsidP="00EE301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9ADBB" w14:textId="77777777" w:rsidR="00EE3017" w:rsidRPr="00C63D52" w:rsidRDefault="00EE3017" w:rsidP="00EE301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AE1D5" w14:textId="77777777" w:rsidR="00EE3017" w:rsidRPr="00C63D52" w:rsidRDefault="00EE3017" w:rsidP="00EE30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68ECE" w14:textId="77777777" w:rsidR="00EE3017" w:rsidRPr="00C63D52" w:rsidRDefault="00EE3017" w:rsidP="00EE30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15A5E" w14:textId="0F80B074" w:rsidR="00EE3017" w:rsidRPr="00C63D52" w:rsidRDefault="00EE3017" w:rsidP="00EE30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4806B" w14:textId="56FDF9DA" w:rsidR="00EE3017" w:rsidRPr="00C63D52" w:rsidRDefault="00EE3017" w:rsidP="00EE30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</w:tbl>
    <w:p w14:paraId="4824F55E" w14:textId="77777777" w:rsidR="00C63D52" w:rsidRDefault="00C63D52" w:rsidP="00C8299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42830952" w14:textId="77777777" w:rsidR="006C181D" w:rsidRDefault="006C181D" w:rsidP="00C63D52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  <w:sectPr w:rsidR="006C181D" w:rsidSect="003425E3">
          <w:pgSz w:w="16838" w:h="11906" w:orient="landscape" w:code="9"/>
          <w:pgMar w:top="1701" w:right="1134" w:bottom="567" w:left="851" w:header="709" w:footer="709" w:gutter="0"/>
          <w:cols w:space="720"/>
          <w:noEndnote/>
          <w:docGrid w:linePitch="272"/>
        </w:sectPr>
      </w:pPr>
    </w:p>
    <w:p w14:paraId="4D9AFB14" w14:textId="77777777" w:rsidR="00C63D52" w:rsidRPr="00C63D52" w:rsidRDefault="00C63D52" w:rsidP="00C63D52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C63D52">
        <w:rPr>
          <w:rFonts w:ascii="Times New Roman" w:hAnsi="Times New Roman"/>
          <w:sz w:val="24"/>
          <w:szCs w:val="24"/>
        </w:rPr>
        <w:lastRenderedPageBreak/>
        <w:t>ФИНАНСОВОЕ ОБЕСПЕЧЕНИЕ</w:t>
      </w:r>
    </w:p>
    <w:p w14:paraId="4D9F1405" w14:textId="77777777" w:rsidR="00C63D52" w:rsidRPr="00C63D52" w:rsidRDefault="00C63D52" w:rsidP="00C63D52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C63D52">
        <w:rPr>
          <w:rFonts w:ascii="Times New Roman" w:hAnsi="Times New Roman"/>
          <w:sz w:val="24"/>
          <w:szCs w:val="24"/>
        </w:rPr>
        <w:t>комплекса процессных мероприятий</w:t>
      </w:r>
    </w:p>
    <w:p w14:paraId="6ACFD0EA" w14:textId="77777777" w:rsidR="00C63D52" w:rsidRPr="00C63D52" w:rsidRDefault="00C63D52" w:rsidP="00C63D52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sz w:val="24"/>
          <w:szCs w:val="24"/>
        </w:rPr>
      </w:pPr>
    </w:p>
    <w:tbl>
      <w:tblPr>
        <w:tblW w:w="15163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5524"/>
        <w:gridCol w:w="2693"/>
        <w:gridCol w:w="2977"/>
        <w:gridCol w:w="1984"/>
        <w:gridCol w:w="1985"/>
      </w:tblGrid>
      <w:tr w:rsidR="00C63D52" w:rsidRPr="00C63D52" w14:paraId="22DB1B71" w14:textId="77777777" w:rsidTr="008808B2">
        <w:trPr>
          <w:trHeight w:val="20"/>
        </w:trPr>
        <w:tc>
          <w:tcPr>
            <w:tcW w:w="55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E9DB0" w14:textId="77777777" w:rsidR="00C63D52" w:rsidRPr="00C63D52" w:rsidRDefault="00C63D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44C5F" w14:textId="77777777" w:rsidR="00C63D52" w:rsidRPr="00C63D52" w:rsidRDefault="00C63D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Ответственный исполнитель, участники мероприятий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28D6A" w14:textId="77777777" w:rsidR="00C63D52" w:rsidRPr="00C63D52" w:rsidRDefault="00C63D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Источник финансового обеспечения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7D820" w14:textId="77777777" w:rsidR="00C63D52" w:rsidRPr="00C63D52" w:rsidRDefault="00C63D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Объем финансового обеспечения (тыс. руб.)</w:t>
            </w:r>
          </w:p>
        </w:tc>
      </w:tr>
      <w:tr w:rsidR="006D5CDF" w:rsidRPr="00C63D52" w14:paraId="35DE26FC" w14:textId="77777777" w:rsidTr="008808B2">
        <w:trPr>
          <w:trHeight w:val="20"/>
        </w:trPr>
        <w:tc>
          <w:tcPr>
            <w:tcW w:w="55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89365" w14:textId="77777777" w:rsidR="006D5CDF" w:rsidRPr="00C63D52" w:rsidRDefault="006D5CD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B5F43" w14:textId="77777777" w:rsidR="006D5CDF" w:rsidRPr="00C63D52" w:rsidRDefault="006D5CD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25173" w14:textId="77777777" w:rsidR="006D5CDF" w:rsidRPr="00C63D52" w:rsidRDefault="006D5CD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B86E4" w14:textId="15B62BE4" w:rsidR="006D5CDF" w:rsidRPr="00C63D52" w:rsidRDefault="006D5CD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7F27B" w14:textId="718406B0" w:rsidR="006D5CDF" w:rsidRPr="00C63D52" w:rsidRDefault="006D5CD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</w:tr>
      <w:tr w:rsidR="00C63D52" w:rsidRPr="00C63D52" w14:paraId="38BAE38B" w14:textId="77777777" w:rsidTr="008808B2">
        <w:trPr>
          <w:trHeight w:val="20"/>
        </w:trPr>
        <w:tc>
          <w:tcPr>
            <w:tcW w:w="55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A6445" w14:textId="77777777" w:rsidR="00C63D52" w:rsidRPr="00C63D52" w:rsidRDefault="00C63D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572ED" w14:textId="77777777" w:rsidR="00C63D52" w:rsidRPr="00C63D52" w:rsidRDefault="00C63D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6A8FD" w14:textId="77777777" w:rsidR="00C63D52" w:rsidRPr="00C63D52" w:rsidRDefault="00C63D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DE946" w14:textId="77777777" w:rsidR="00C63D52" w:rsidRPr="00C63D52" w:rsidRDefault="00C63D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потребность в ресурсном обеспечении по годам</w:t>
            </w:r>
          </w:p>
        </w:tc>
      </w:tr>
      <w:tr w:rsidR="00C63D52" w:rsidRPr="00C63D52" w14:paraId="4A1457CC" w14:textId="77777777" w:rsidTr="008808B2">
        <w:trPr>
          <w:trHeight w:val="20"/>
        </w:trPr>
        <w:tc>
          <w:tcPr>
            <w:tcW w:w="55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81F6A" w14:textId="77777777" w:rsidR="00C63D52" w:rsidRPr="00C63D52" w:rsidRDefault="00C63D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A1021" w14:textId="77777777" w:rsidR="00C63D52" w:rsidRPr="00C63D52" w:rsidRDefault="00C63D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9AE1B" w14:textId="77777777" w:rsidR="00C63D52" w:rsidRPr="00C63D52" w:rsidRDefault="00C63D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94622" w14:textId="77777777" w:rsidR="00C63D52" w:rsidRPr="00C63D52" w:rsidRDefault="00C63D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утвержденный объем финансирования по годам</w:t>
            </w:r>
          </w:p>
        </w:tc>
      </w:tr>
      <w:tr w:rsidR="006D5CDF" w:rsidRPr="00C63D52" w14:paraId="38B579B7" w14:textId="77777777" w:rsidTr="008808B2">
        <w:trPr>
          <w:trHeight w:val="20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917F6" w14:textId="77777777" w:rsidR="006D5CDF" w:rsidRPr="00C63D52" w:rsidRDefault="006D5CD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8EC99" w14:textId="77777777" w:rsidR="006D5CDF" w:rsidRPr="00C63D52" w:rsidRDefault="006D5CD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94DD9" w14:textId="77777777" w:rsidR="006D5CDF" w:rsidRPr="00C63D52" w:rsidRDefault="006D5CD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C5460" w14:textId="77777777" w:rsidR="006D5CDF" w:rsidRPr="00C63D52" w:rsidRDefault="006D5CD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E5166" w14:textId="5F3DFE83" w:rsidR="006D5CDF" w:rsidRPr="00C63D52" w:rsidRDefault="006D5CD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8808B2" w:rsidRPr="00C63D52" w14:paraId="44131FE8" w14:textId="77777777" w:rsidTr="008808B2">
        <w:trPr>
          <w:trHeight w:val="20"/>
        </w:trPr>
        <w:tc>
          <w:tcPr>
            <w:tcW w:w="55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0B3C25" w14:textId="09A46CDF" w:rsidR="008808B2" w:rsidRPr="00C63D52" w:rsidRDefault="008808B2" w:rsidP="006D5CD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 xml:space="preserve">Комплекс процессных мероприятий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6D5CDF">
              <w:rPr>
                <w:rFonts w:ascii="Times New Roman" w:hAnsi="Times New Roman"/>
                <w:sz w:val="24"/>
                <w:szCs w:val="24"/>
              </w:rPr>
              <w:t>Обеспечение текущей деятельности инфраструктуры поддержки малого и среднего предпринимательства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C63D52">
              <w:rPr>
                <w:rFonts w:ascii="Times New Roman" w:hAnsi="Times New Roman"/>
                <w:sz w:val="24"/>
                <w:szCs w:val="24"/>
              </w:rPr>
              <w:t xml:space="preserve">, в </w:t>
            </w:r>
            <w:proofErr w:type="spellStart"/>
            <w:r w:rsidRPr="00C63D52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C63D52">
              <w:rPr>
                <w:rFonts w:ascii="Times New Roman" w:hAnsi="Times New Roman"/>
                <w:sz w:val="24"/>
                <w:szCs w:val="24"/>
              </w:rPr>
              <w:t>.: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0F290A" w14:textId="0B7FF593" w:rsidR="008808B2" w:rsidRPr="00C63D52" w:rsidRDefault="008808B2" w:rsidP="009A472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Комитет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экономического  развития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A6370E" w14:textId="77777777" w:rsidR="008808B2" w:rsidRPr="00C63D52" w:rsidRDefault="008808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AE66F" w14:textId="70D54930" w:rsidR="008808B2" w:rsidRPr="00C63D52" w:rsidRDefault="008808B2" w:rsidP="0067433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8 899,00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71526" w14:textId="2D0A499A" w:rsidR="008808B2" w:rsidRPr="00C63D52" w:rsidRDefault="008808B2" w:rsidP="0067433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8 899,00</w:t>
            </w:r>
          </w:p>
        </w:tc>
      </w:tr>
      <w:tr w:rsidR="008808B2" w:rsidRPr="00C63D52" w14:paraId="6DED95F7" w14:textId="77777777" w:rsidTr="008808B2">
        <w:trPr>
          <w:trHeight w:val="20"/>
        </w:trPr>
        <w:tc>
          <w:tcPr>
            <w:tcW w:w="5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EE91BA" w14:textId="77777777" w:rsidR="008808B2" w:rsidRPr="00C63D52" w:rsidRDefault="008808B2" w:rsidP="006D5CD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5978EB" w14:textId="77777777" w:rsidR="008808B2" w:rsidRPr="00C63D52" w:rsidRDefault="008808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09C05" w14:textId="77777777" w:rsidR="008808B2" w:rsidRPr="00C63D52" w:rsidRDefault="008808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E650E" w14:textId="0EDBBC51" w:rsidR="008808B2" w:rsidRPr="00C63D52" w:rsidRDefault="008808B2" w:rsidP="0067433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2 350,26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77985" w14:textId="02051E10" w:rsidR="008808B2" w:rsidRPr="00C63D52" w:rsidRDefault="008808B2" w:rsidP="0067433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2 350,26</w:t>
            </w:r>
          </w:p>
        </w:tc>
      </w:tr>
      <w:tr w:rsidR="008808B2" w:rsidRPr="00C63D52" w14:paraId="2872766B" w14:textId="77777777" w:rsidTr="008808B2">
        <w:trPr>
          <w:trHeight w:val="20"/>
        </w:trPr>
        <w:tc>
          <w:tcPr>
            <w:tcW w:w="5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BBDD9A" w14:textId="77777777" w:rsidR="008808B2" w:rsidRPr="00C63D52" w:rsidRDefault="008808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311A03" w14:textId="77777777" w:rsidR="008808B2" w:rsidRPr="00C63D52" w:rsidRDefault="008808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BFC059" w14:textId="77777777" w:rsidR="008808B2" w:rsidRPr="00C63D52" w:rsidRDefault="008808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31FAC" w14:textId="482C905A" w:rsidR="008808B2" w:rsidRPr="00C63D52" w:rsidRDefault="008808B2" w:rsidP="0067433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66160" w14:textId="70AABA9D" w:rsidR="008808B2" w:rsidRPr="00C63D52" w:rsidRDefault="008808B2" w:rsidP="0067433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808B2" w:rsidRPr="00C63D52" w14:paraId="2F20ECBA" w14:textId="77777777" w:rsidTr="008808B2">
        <w:trPr>
          <w:trHeight w:val="20"/>
        </w:trPr>
        <w:tc>
          <w:tcPr>
            <w:tcW w:w="5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96C315" w14:textId="77777777" w:rsidR="008808B2" w:rsidRPr="00C63D52" w:rsidRDefault="008808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C6EB9A" w14:textId="77777777" w:rsidR="008808B2" w:rsidRPr="00C63D52" w:rsidRDefault="008808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926CC" w14:textId="77777777" w:rsidR="008808B2" w:rsidRPr="00C63D52" w:rsidRDefault="008808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22E42" w14:textId="27B24E4A" w:rsidR="008808B2" w:rsidRPr="00C63D52" w:rsidRDefault="008808B2" w:rsidP="0067433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58520" w14:textId="60C604C8" w:rsidR="008808B2" w:rsidRPr="00C63D52" w:rsidRDefault="008808B2" w:rsidP="0067433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808B2" w:rsidRPr="00C63D52" w14:paraId="449C95EA" w14:textId="77777777" w:rsidTr="008808B2">
        <w:trPr>
          <w:trHeight w:val="20"/>
        </w:trPr>
        <w:tc>
          <w:tcPr>
            <w:tcW w:w="5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35B8D8" w14:textId="77777777" w:rsidR="008808B2" w:rsidRPr="00C63D52" w:rsidRDefault="008808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01055F" w14:textId="77777777" w:rsidR="008808B2" w:rsidRPr="00C63D52" w:rsidRDefault="008808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37CB40" w14:textId="77777777" w:rsidR="008808B2" w:rsidRPr="00C63D52" w:rsidRDefault="008808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D49DD" w14:textId="6BF753B3" w:rsidR="008808B2" w:rsidRPr="00C63D52" w:rsidRDefault="008808B2" w:rsidP="0067433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3 900,00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49F9F" w14:textId="688FB78B" w:rsidR="008808B2" w:rsidRPr="00C63D52" w:rsidRDefault="008808B2" w:rsidP="0067433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3 900,00</w:t>
            </w:r>
          </w:p>
        </w:tc>
      </w:tr>
      <w:tr w:rsidR="008808B2" w:rsidRPr="00C63D52" w14:paraId="41D338CD" w14:textId="77777777" w:rsidTr="008808B2">
        <w:trPr>
          <w:trHeight w:val="20"/>
        </w:trPr>
        <w:tc>
          <w:tcPr>
            <w:tcW w:w="5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B64E65" w14:textId="77777777" w:rsidR="008808B2" w:rsidRPr="00C63D52" w:rsidRDefault="008808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EA7106" w14:textId="77777777" w:rsidR="008808B2" w:rsidRPr="00C63D52" w:rsidRDefault="008808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EE872" w14:textId="77777777" w:rsidR="008808B2" w:rsidRPr="00C63D52" w:rsidRDefault="008808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81B3A" w14:textId="6C813D30" w:rsidR="008808B2" w:rsidRPr="00C63D52" w:rsidRDefault="008808B2" w:rsidP="0067433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97AA7" w14:textId="351557A5" w:rsidR="008808B2" w:rsidRPr="00C63D52" w:rsidRDefault="008808B2" w:rsidP="0067433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808B2" w:rsidRPr="00C63D52" w14:paraId="34B4F09E" w14:textId="77777777" w:rsidTr="008808B2">
        <w:trPr>
          <w:trHeight w:val="20"/>
        </w:trPr>
        <w:tc>
          <w:tcPr>
            <w:tcW w:w="5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30154A" w14:textId="77777777" w:rsidR="008808B2" w:rsidRPr="00C63D52" w:rsidRDefault="008808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AD8536" w14:textId="77777777" w:rsidR="008808B2" w:rsidRPr="00C63D52" w:rsidRDefault="008808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DC2D7A" w14:textId="77777777" w:rsidR="008808B2" w:rsidRPr="00C63D52" w:rsidRDefault="008808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97863" w14:textId="0EE5F409" w:rsidR="008808B2" w:rsidRPr="00C63D52" w:rsidRDefault="008808B2" w:rsidP="0067433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4 999,00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E9989" w14:textId="3082EA93" w:rsidR="008808B2" w:rsidRPr="00C63D52" w:rsidRDefault="008808B2" w:rsidP="0067433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4 999,00</w:t>
            </w:r>
          </w:p>
        </w:tc>
      </w:tr>
      <w:tr w:rsidR="008808B2" w:rsidRPr="00C63D52" w14:paraId="4A36BEC0" w14:textId="77777777" w:rsidTr="008808B2">
        <w:trPr>
          <w:trHeight w:val="20"/>
        </w:trPr>
        <w:tc>
          <w:tcPr>
            <w:tcW w:w="5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1B78E4" w14:textId="77777777" w:rsidR="008808B2" w:rsidRPr="00C63D52" w:rsidRDefault="008808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F9A6B4" w14:textId="77777777" w:rsidR="008808B2" w:rsidRPr="00C63D52" w:rsidRDefault="008808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D4C78" w14:textId="77777777" w:rsidR="008808B2" w:rsidRPr="00C63D52" w:rsidRDefault="008808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B3B7C" w14:textId="2F7734F2" w:rsidR="008808B2" w:rsidRPr="00C63D52" w:rsidRDefault="008808B2" w:rsidP="0067433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2 350,26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5DE1D" w14:textId="5742A6AF" w:rsidR="008808B2" w:rsidRPr="00C63D52" w:rsidRDefault="008808B2" w:rsidP="0067433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2 350,26</w:t>
            </w:r>
          </w:p>
        </w:tc>
      </w:tr>
      <w:tr w:rsidR="008808B2" w:rsidRPr="00C63D52" w14:paraId="604FDD73" w14:textId="77777777" w:rsidTr="008808B2">
        <w:trPr>
          <w:trHeight w:val="278"/>
        </w:trPr>
        <w:tc>
          <w:tcPr>
            <w:tcW w:w="5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002752" w14:textId="77777777" w:rsidR="008808B2" w:rsidRPr="0067433B" w:rsidRDefault="008808B2" w:rsidP="00DC1E8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F14DE1" w14:textId="77777777" w:rsidR="008808B2" w:rsidRPr="00DC1E85" w:rsidRDefault="008808B2" w:rsidP="00DC1E8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458975" w14:textId="4F128E73" w:rsidR="008808B2" w:rsidRPr="00C63D52" w:rsidRDefault="008808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950DB2"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70360" w14:textId="3AC3AA75" w:rsidR="008808B2" w:rsidRDefault="008808B2" w:rsidP="0067433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96AB8" w14:textId="7F6F1953" w:rsidR="008808B2" w:rsidRDefault="008808B2" w:rsidP="0001589F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808B2" w:rsidRPr="00C63D52" w14:paraId="4F3CF38E" w14:textId="77777777" w:rsidTr="008808B2">
        <w:trPr>
          <w:trHeight w:val="277"/>
        </w:trPr>
        <w:tc>
          <w:tcPr>
            <w:tcW w:w="5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C10E09" w14:textId="77777777" w:rsidR="008808B2" w:rsidRPr="0067433B" w:rsidRDefault="008808B2" w:rsidP="00DC1E8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4426CC" w14:textId="77777777" w:rsidR="008808B2" w:rsidRPr="00DC1E85" w:rsidRDefault="008808B2" w:rsidP="00DC1E8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910413" w14:textId="77777777" w:rsidR="008808B2" w:rsidRPr="00950DB2" w:rsidRDefault="008808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62DF0" w14:textId="51B0F198" w:rsidR="008808B2" w:rsidRDefault="008808B2" w:rsidP="0067433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D0C49" w14:textId="0C313D46" w:rsidR="008808B2" w:rsidRDefault="008808B2" w:rsidP="0001589F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808B2" w:rsidRPr="00C63D52" w14:paraId="57C0E297" w14:textId="77777777" w:rsidTr="008808B2">
        <w:trPr>
          <w:trHeight w:val="20"/>
        </w:trPr>
        <w:tc>
          <w:tcPr>
            <w:tcW w:w="55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7F9AB1" w14:textId="7A8D1A11" w:rsidR="008808B2" w:rsidRPr="00C63D52" w:rsidRDefault="008808B2" w:rsidP="00DC1E8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67433B">
              <w:rPr>
                <w:rFonts w:ascii="Times New Roman" w:hAnsi="Times New Roman"/>
                <w:sz w:val="24"/>
                <w:szCs w:val="24"/>
              </w:rPr>
              <w:t>Развитие и обеспечение деятельности муниципального центра поддержки предпринимательства Ассоциации «Некоммерческое партнерство «Аген</w:t>
            </w:r>
            <w:r>
              <w:rPr>
                <w:rFonts w:ascii="Times New Roman" w:hAnsi="Times New Roman"/>
                <w:sz w:val="24"/>
                <w:szCs w:val="24"/>
              </w:rPr>
              <w:t>тство развития предприниматель</w:t>
            </w:r>
            <w:r w:rsidRPr="0067433B">
              <w:rPr>
                <w:rFonts w:ascii="Times New Roman" w:hAnsi="Times New Roman"/>
                <w:sz w:val="24"/>
                <w:szCs w:val="24"/>
              </w:rPr>
              <w:t>ства-Северск»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5E421A" w14:textId="74E6B8B0" w:rsidR="008808B2" w:rsidRPr="00C63D52" w:rsidRDefault="008808B2" w:rsidP="00DC1E8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C1E85">
              <w:rPr>
                <w:rFonts w:ascii="Times New Roman" w:hAnsi="Times New Roman"/>
                <w:sz w:val="24"/>
                <w:szCs w:val="24"/>
              </w:rPr>
              <w:t>Администрация</w:t>
            </w:r>
            <w:proofErr w:type="gramEnd"/>
            <w:r w:rsidRPr="00DC1E85">
              <w:rPr>
                <w:rFonts w:ascii="Times New Roman" w:hAnsi="Times New Roman"/>
                <w:sz w:val="24"/>
                <w:szCs w:val="24"/>
              </w:rPr>
              <w:t xml:space="preserve"> ЗАТО Северск, Ассоциация «НП «АРП-Северск»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1ADC6D" w14:textId="77777777" w:rsidR="008808B2" w:rsidRPr="00C63D52" w:rsidRDefault="008808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71A8A" w14:textId="308AECD3" w:rsidR="008808B2" w:rsidRPr="00C63D52" w:rsidRDefault="008808B2" w:rsidP="0067433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1 500,00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6B454" w14:textId="44BC291F" w:rsidR="008808B2" w:rsidRPr="00C63D52" w:rsidRDefault="008808B2" w:rsidP="0001589F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1 500,00</w:t>
            </w:r>
          </w:p>
        </w:tc>
      </w:tr>
      <w:tr w:rsidR="008808B2" w:rsidRPr="00C63D52" w14:paraId="05FCAD8B" w14:textId="77777777" w:rsidTr="008808B2">
        <w:trPr>
          <w:trHeight w:val="20"/>
        </w:trPr>
        <w:tc>
          <w:tcPr>
            <w:tcW w:w="5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5506B9" w14:textId="77777777" w:rsidR="008808B2" w:rsidRPr="00C63D52" w:rsidRDefault="008808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EFC6BE" w14:textId="77777777" w:rsidR="008808B2" w:rsidRPr="00C63D52" w:rsidRDefault="008808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83135" w14:textId="77777777" w:rsidR="008808B2" w:rsidRPr="00C63D52" w:rsidRDefault="008808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46AFD" w14:textId="10B34761" w:rsidR="008808B2" w:rsidRPr="00C63D52" w:rsidRDefault="008808B2" w:rsidP="0067433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9303F" w14:textId="48C6193F" w:rsidR="008808B2" w:rsidRPr="00C63D52" w:rsidRDefault="008808B2" w:rsidP="0067433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808B2" w:rsidRPr="00C63D52" w14:paraId="4A4E9C92" w14:textId="77777777" w:rsidTr="008808B2">
        <w:trPr>
          <w:trHeight w:val="20"/>
        </w:trPr>
        <w:tc>
          <w:tcPr>
            <w:tcW w:w="5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C1A03C" w14:textId="77777777" w:rsidR="008808B2" w:rsidRPr="00C63D52" w:rsidRDefault="008808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2CEE6C" w14:textId="77777777" w:rsidR="008808B2" w:rsidRPr="00C63D52" w:rsidRDefault="008808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C369CB" w14:textId="77777777" w:rsidR="008808B2" w:rsidRPr="00C63D52" w:rsidRDefault="008808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E724E" w14:textId="63945577" w:rsidR="008808B2" w:rsidRPr="00C63D52" w:rsidRDefault="008808B2" w:rsidP="0067433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2608B" w14:textId="31213FAB" w:rsidR="008808B2" w:rsidRPr="00C63D52" w:rsidRDefault="008808B2" w:rsidP="0067433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808B2" w:rsidRPr="00C63D52" w14:paraId="3BC5F198" w14:textId="77777777" w:rsidTr="008808B2">
        <w:trPr>
          <w:trHeight w:val="20"/>
        </w:trPr>
        <w:tc>
          <w:tcPr>
            <w:tcW w:w="5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08248C" w14:textId="77777777" w:rsidR="008808B2" w:rsidRPr="00C63D52" w:rsidRDefault="008808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6F0001" w14:textId="77777777" w:rsidR="008808B2" w:rsidRPr="00C63D52" w:rsidRDefault="008808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5FE47A" w14:textId="77777777" w:rsidR="008808B2" w:rsidRPr="00C63D52" w:rsidRDefault="008808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D0C6A" w14:textId="4C9FA7F9" w:rsidR="008808B2" w:rsidRPr="00C63D52" w:rsidRDefault="008808B2" w:rsidP="0067433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20E28" w14:textId="23FBCAF5" w:rsidR="008808B2" w:rsidRPr="00C63D52" w:rsidRDefault="008808B2" w:rsidP="0067433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808B2" w:rsidRPr="00C63D52" w14:paraId="4BD5E216" w14:textId="77777777" w:rsidTr="008808B2">
        <w:trPr>
          <w:trHeight w:val="20"/>
        </w:trPr>
        <w:tc>
          <w:tcPr>
            <w:tcW w:w="5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D97258" w14:textId="77777777" w:rsidR="008808B2" w:rsidRPr="00C63D52" w:rsidRDefault="008808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04639F" w14:textId="77777777" w:rsidR="008808B2" w:rsidRPr="00C63D52" w:rsidRDefault="008808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6EB9CD" w14:textId="77777777" w:rsidR="008808B2" w:rsidRPr="00C63D52" w:rsidRDefault="008808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AF504" w14:textId="74BB53B2" w:rsidR="008808B2" w:rsidRPr="00C63D52" w:rsidRDefault="008808B2" w:rsidP="0067433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1 200,00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9A042" w14:textId="2879A544" w:rsidR="008808B2" w:rsidRPr="00C63D52" w:rsidRDefault="008808B2" w:rsidP="0067433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1 200,00</w:t>
            </w:r>
          </w:p>
        </w:tc>
      </w:tr>
      <w:tr w:rsidR="008808B2" w:rsidRPr="00C63D52" w14:paraId="0A93589B" w14:textId="77777777" w:rsidTr="008808B2">
        <w:trPr>
          <w:trHeight w:val="20"/>
        </w:trPr>
        <w:tc>
          <w:tcPr>
            <w:tcW w:w="5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94759C" w14:textId="77777777" w:rsidR="008808B2" w:rsidRPr="00C63D52" w:rsidRDefault="008808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70EA6A" w14:textId="77777777" w:rsidR="008808B2" w:rsidRPr="00C63D52" w:rsidRDefault="008808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DD160" w14:textId="77777777" w:rsidR="008808B2" w:rsidRPr="00C63D52" w:rsidRDefault="008808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64D3C" w14:textId="5DC5F6D2" w:rsidR="008808B2" w:rsidRPr="00C63D52" w:rsidRDefault="008808B2" w:rsidP="0067433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DA5ED" w14:textId="0E9ABD52" w:rsidR="008808B2" w:rsidRPr="00C63D52" w:rsidRDefault="008808B2" w:rsidP="0067433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808B2" w:rsidRPr="00C63D52" w14:paraId="25A79084" w14:textId="77777777" w:rsidTr="008808B2">
        <w:trPr>
          <w:trHeight w:val="20"/>
        </w:trPr>
        <w:tc>
          <w:tcPr>
            <w:tcW w:w="5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4F4539" w14:textId="77777777" w:rsidR="008808B2" w:rsidRPr="00C63D52" w:rsidRDefault="008808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1F96BD" w14:textId="77777777" w:rsidR="008808B2" w:rsidRPr="00C63D52" w:rsidRDefault="008808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E6B43D" w14:textId="77777777" w:rsidR="008808B2" w:rsidRPr="00C63D52" w:rsidRDefault="008808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D715C" w14:textId="2DA9BA7A" w:rsidR="008808B2" w:rsidRPr="00C63D52" w:rsidRDefault="008808B2" w:rsidP="0067433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F79FC" w14:textId="6363A2ED" w:rsidR="008808B2" w:rsidRPr="00C63D52" w:rsidRDefault="008808B2" w:rsidP="0067433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</w:tr>
      <w:tr w:rsidR="008808B2" w:rsidRPr="00C63D52" w14:paraId="5C41531D" w14:textId="77777777" w:rsidTr="008808B2">
        <w:trPr>
          <w:trHeight w:val="20"/>
        </w:trPr>
        <w:tc>
          <w:tcPr>
            <w:tcW w:w="5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750686" w14:textId="77777777" w:rsidR="008808B2" w:rsidRPr="00DC1E85" w:rsidRDefault="008808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881B79" w14:textId="77777777" w:rsidR="008808B2" w:rsidRPr="00DC1E85" w:rsidRDefault="008808B2" w:rsidP="00DC1E8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2ADCD" w14:textId="77777777" w:rsidR="008808B2" w:rsidRPr="00C63D52" w:rsidRDefault="008808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257D4" w14:textId="6BA8A9B2" w:rsidR="008808B2" w:rsidRPr="00C63D52" w:rsidRDefault="008808B2" w:rsidP="0067433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04F5D" w14:textId="4082F851" w:rsidR="008808B2" w:rsidRPr="00C63D52" w:rsidRDefault="008808B2" w:rsidP="0067433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808B2" w:rsidRPr="00C63D52" w14:paraId="6F380821" w14:textId="77777777" w:rsidTr="008808B2">
        <w:trPr>
          <w:trHeight w:val="278"/>
        </w:trPr>
        <w:tc>
          <w:tcPr>
            <w:tcW w:w="5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70BBF5" w14:textId="77777777" w:rsidR="008808B2" w:rsidRPr="00DC1E85" w:rsidRDefault="008808B2" w:rsidP="0001589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E79A38" w14:textId="77777777" w:rsidR="008808B2" w:rsidRPr="00DC1E85" w:rsidRDefault="008808B2" w:rsidP="0001589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1425B1" w14:textId="218D9EE2" w:rsidR="008808B2" w:rsidRPr="00C63D52" w:rsidRDefault="008808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950DB2"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6DEDB" w14:textId="642B88A6" w:rsidR="008808B2" w:rsidRDefault="008808B2" w:rsidP="0067433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02C16" w14:textId="7526401D" w:rsidR="008808B2" w:rsidRDefault="008808B2" w:rsidP="0067433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808B2" w:rsidRPr="00C63D52" w14:paraId="56CDB7B4" w14:textId="77777777" w:rsidTr="008808B2">
        <w:trPr>
          <w:trHeight w:val="277"/>
        </w:trPr>
        <w:tc>
          <w:tcPr>
            <w:tcW w:w="55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C1711" w14:textId="77777777" w:rsidR="008808B2" w:rsidRPr="00DC1E85" w:rsidRDefault="008808B2" w:rsidP="0001589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DB506" w14:textId="77777777" w:rsidR="008808B2" w:rsidRPr="00DC1E85" w:rsidRDefault="008808B2" w:rsidP="0001589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69CD1" w14:textId="77777777" w:rsidR="008808B2" w:rsidRPr="00950DB2" w:rsidRDefault="008808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ADEA9" w14:textId="29EFD3A0" w:rsidR="008808B2" w:rsidRDefault="008808B2" w:rsidP="0067433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CBFFA" w14:textId="70966F1F" w:rsidR="008808B2" w:rsidRDefault="008808B2" w:rsidP="0067433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E10D1F" w:rsidRPr="00C63D52" w14:paraId="56C160F4" w14:textId="77777777" w:rsidTr="008808B2">
        <w:trPr>
          <w:trHeight w:val="20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FD4DF" w14:textId="6CC5E9E6" w:rsidR="00E10D1F" w:rsidRPr="00C63D52" w:rsidRDefault="00E10D1F" w:rsidP="008808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C1E85">
              <w:rPr>
                <w:rFonts w:ascii="Times New Roman" w:hAnsi="Times New Roman"/>
                <w:sz w:val="24"/>
                <w:szCs w:val="24"/>
              </w:rPr>
              <w:t xml:space="preserve">Развитие и обеспечение деятельности бизнес-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63C56" w14:textId="62582410" w:rsidR="00E10D1F" w:rsidRPr="00C63D52" w:rsidRDefault="00E10D1F" w:rsidP="0001589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C1E85">
              <w:rPr>
                <w:rFonts w:ascii="Times New Roman" w:hAnsi="Times New Roman"/>
                <w:sz w:val="24"/>
                <w:szCs w:val="24"/>
              </w:rPr>
              <w:t>Администрация</w:t>
            </w:r>
            <w:proofErr w:type="gramEnd"/>
            <w:r w:rsidRPr="00DC1E85">
              <w:rPr>
                <w:rFonts w:ascii="Times New Roman" w:hAnsi="Times New Roman"/>
                <w:sz w:val="24"/>
                <w:szCs w:val="24"/>
              </w:rPr>
              <w:t xml:space="preserve"> ЗАТО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59A76" w14:textId="77777777" w:rsidR="00E10D1F" w:rsidRPr="00C63D52" w:rsidRDefault="00E10D1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39E5F" w14:textId="32D1CAE8" w:rsidR="00E10D1F" w:rsidRPr="00C63D52" w:rsidRDefault="0045677F" w:rsidP="0067433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1A059" w14:textId="1D61EF44" w:rsidR="00E10D1F" w:rsidRPr="00C63D52" w:rsidRDefault="0045677F" w:rsidP="0067433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3 000,00</w:t>
            </w:r>
          </w:p>
        </w:tc>
      </w:tr>
      <w:tr w:rsidR="00E10D1F" w:rsidRPr="00C63D52" w14:paraId="3C77D5E0" w14:textId="77777777" w:rsidTr="008808B2">
        <w:trPr>
          <w:trHeight w:val="20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17761" w14:textId="5C54B61C" w:rsidR="00E10D1F" w:rsidRPr="00C63D52" w:rsidRDefault="00E10D1F" w:rsidP="00E10D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D844C" w14:textId="38DB31CE" w:rsidR="00E10D1F" w:rsidRPr="00C63D52" w:rsidRDefault="00E10D1F" w:rsidP="00E10D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19636D" w14:textId="4C127950" w:rsidR="00E10D1F" w:rsidRPr="00C63D52" w:rsidRDefault="00E10D1F" w:rsidP="00E10D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82457" w14:textId="7BC4C4DB" w:rsidR="00E10D1F" w:rsidRPr="00C63D52" w:rsidRDefault="00E10D1F" w:rsidP="00E10D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6EBFB" w14:textId="46C0FABF" w:rsidR="00E10D1F" w:rsidRPr="00C63D52" w:rsidRDefault="00E10D1F" w:rsidP="00E10D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8808B2" w:rsidRPr="00C63D52" w14:paraId="1472D2A5" w14:textId="77777777" w:rsidTr="008808B2">
        <w:trPr>
          <w:trHeight w:val="20"/>
        </w:trPr>
        <w:tc>
          <w:tcPr>
            <w:tcW w:w="55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BF2A1F" w14:textId="7FAB0C45" w:rsidR="008808B2" w:rsidRDefault="008808B2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C1E85">
              <w:rPr>
                <w:rFonts w:ascii="Times New Roman" w:hAnsi="Times New Roman"/>
                <w:sz w:val="24"/>
                <w:szCs w:val="24"/>
              </w:rPr>
              <w:t>инкубатора</w:t>
            </w:r>
            <w:proofErr w:type="gramEnd"/>
            <w:r w:rsidRPr="00DC1E85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BF9C15" w14:textId="4CD912EF" w:rsidR="008808B2" w:rsidRDefault="008808B2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C1E85">
              <w:rPr>
                <w:rFonts w:ascii="Times New Roman" w:hAnsi="Times New Roman"/>
                <w:sz w:val="24"/>
                <w:szCs w:val="24"/>
              </w:rPr>
              <w:t>Северск, Ассоциация «НП «АРП-Северск»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D3D401" w14:textId="77777777" w:rsidR="008808B2" w:rsidRDefault="008808B2" w:rsidP="00E10D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9064D" w14:textId="544DEAF3" w:rsidR="008808B2" w:rsidRDefault="008808B2" w:rsidP="0045677F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270,90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38CF1" w14:textId="4C3B5879" w:rsidR="008808B2" w:rsidRDefault="008808B2" w:rsidP="0045677F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270,90</w:t>
            </w:r>
          </w:p>
        </w:tc>
      </w:tr>
      <w:tr w:rsidR="008808B2" w:rsidRPr="00C63D52" w14:paraId="7D066DC8" w14:textId="77777777" w:rsidTr="008808B2">
        <w:trPr>
          <w:trHeight w:val="20"/>
        </w:trPr>
        <w:tc>
          <w:tcPr>
            <w:tcW w:w="5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B15CC3" w14:textId="2AEF6B78" w:rsidR="008808B2" w:rsidRPr="00C63D52" w:rsidRDefault="008808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4082CD" w14:textId="677D4BFD" w:rsidR="008808B2" w:rsidRPr="00C63D52" w:rsidRDefault="008808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E6C3C6" w14:textId="77777777" w:rsidR="008808B2" w:rsidRPr="00C63D52" w:rsidRDefault="008808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1397A" w14:textId="4F0A06C2" w:rsidR="008808B2" w:rsidRPr="00C63D52" w:rsidRDefault="008808B2" w:rsidP="0045677F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09EBB" w14:textId="4EB21718" w:rsidR="008808B2" w:rsidRPr="00C63D52" w:rsidRDefault="008808B2" w:rsidP="0045677F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808B2" w:rsidRPr="00C63D52" w14:paraId="12EC291D" w14:textId="77777777" w:rsidTr="008808B2">
        <w:trPr>
          <w:trHeight w:val="20"/>
        </w:trPr>
        <w:tc>
          <w:tcPr>
            <w:tcW w:w="5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5FE34E" w14:textId="77777777" w:rsidR="008808B2" w:rsidRPr="00C63D52" w:rsidRDefault="008808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9FE47B" w14:textId="77777777" w:rsidR="008808B2" w:rsidRPr="00C63D52" w:rsidRDefault="008808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CFE8D" w14:textId="77777777" w:rsidR="008808B2" w:rsidRPr="00C63D52" w:rsidRDefault="008808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E4616" w14:textId="4EB43A2C" w:rsidR="008808B2" w:rsidRPr="00C63D52" w:rsidRDefault="008808B2" w:rsidP="0045677F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36BD2" w14:textId="212CCCA9" w:rsidR="008808B2" w:rsidRPr="00C63D52" w:rsidRDefault="008808B2" w:rsidP="0045677F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808B2" w:rsidRPr="00C63D52" w14:paraId="2736F1A0" w14:textId="77777777" w:rsidTr="008808B2">
        <w:trPr>
          <w:trHeight w:val="20"/>
        </w:trPr>
        <w:tc>
          <w:tcPr>
            <w:tcW w:w="5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AE899D" w14:textId="77777777" w:rsidR="008808B2" w:rsidRPr="00C63D52" w:rsidRDefault="008808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E244E6" w14:textId="77777777" w:rsidR="008808B2" w:rsidRPr="00C63D52" w:rsidRDefault="008808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79DE95" w14:textId="77777777" w:rsidR="008808B2" w:rsidRPr="00C63D52" w:rsidRDefault="008808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CC85B" w14:textId="1C322397" w:rsidR="008808B2" w:rsidRPr="00C63D52" w:rsidRDefault="008808B2" w:rsidP="0045677F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2 700,00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4EF23" w14:textId="2AC3DD2A" w:rsidR="008808B2" w:rsidRPr="00C63D52" w:rsidRDefault="008808B2" w:rsidP="0045677F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2 700,00</w:t>
            </w:r>
          </w:p>
        </w:tc>
      </w:tr>
      <w:tr w:rsidR="008808B2" w:rsidRPr="00C63D52" w14:paraId="6D632B9B" w14:textId="77777777" w:rsidTr="008808B2">
        <w:trPr>
          <w:trHeight w:val="20"/>
        </w:trPr>
        <w:tc>
          <w:tcPr>
            <w:tcW w:w="5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3718ED" w14:textId="77777777" w:rsidR="008808B2" w:rsidRPr="00C63D52" w:rsidRDefault="008808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C3F711" w14:textId="77777777" w:rsidR="008808B2" w:rsidRPr="00C63D52" w:rsidRDefault="008808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A1F24" w14:textId="77777777" w:rsidR="008808B2" w:rsidRPr="00C63D52" w:rsidRDefault="008808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98B5C" w14:textId="37086E53" w:rsidR="008808B2" w:rsidRPr="00C63D52" w:rsidRDefault="008808B2" w:rsidP="0045677F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415BF" w14:textId="597D265D" w:rsidR="008808B2" w:rsidRPr="00C63D52" w:rsidRDefault="008808B2" w:rsidP="0045677F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808B2" w:rsidRPr="00C63D52" w14:paraId="11D0E2F9" w14:textId="77777777" w:rsidTr="008808B2">
        <w:trPr>
          <w:trHeight w:val="20"/>
        </w:trPr>
        <w:tc>
          <w:tcPr>
            <w:tcW w:w="5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E04DC9" w14:textId="77777777" w:rsidR="008808B2" w:rsidRPr="00C63D52" w:rsidRDefault="008808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14D683" w14:textId="77777777" w:rsidR="008808B2" w:rsidRPr="00C63D52" w:rsidRDefault="008808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7625CC" w14:textId="77777777" w:rsidR="008808B2" w:rsidRPr="00C63D52" w:rsidRDefault="008808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B85" w14:textId="3135B12D" w:rsidR="008808B2" w:rsidRPr="00C63D52" w:rsidRDefault="008808B2" w:rsidP="0045677F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34AFE" w14:textId="73DADAB2" w:rsidR="008808B2" w:rsidRPr="00C63D52" w:rsidRDefault="008808B2" w:rsidP="0045677F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</w:tr>
      <w:tr w:rsidR="008808B2" w:rsidRPr="00C63D52" w14:paraId="1E10F53A" w14:textId="77777777" w:rsidTr="008808B2">
        <w:trPr>
          <w:trHeight w:val="20"/>
        </w:trPr>
        <w:tc>
          <w:tcPr>
            <w:tcW w:w="5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B36A2C" w14:textId="77777777" w:rsidR="008808B2" w:rsidRPr="00C63D52" w:rsidRDefault="008808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FCE271" w14:textId="77777777" w:rsidR="008808B2" w:rsidRPr="00C63D52" w:rsidRDefault="008808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7D553" w14:textId="77777777" w:rsidR="008808B2" w:rsidRPr="00C63D52" w:rsidRDefault="008808B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FCDE9" w14:textId="1BBDFEE3" w:rsidR="008808B2" w:rsidRPr="00C63D52" w:rsidRDefault="008808B2" w:rsidP="0045677F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270,90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B27C2" w14:textId="62E817A4" w:rsidR="008808B2" w:rsidRPr="00C63D52" w:rsidRDefault="008808B2" w:rsidP="0045677F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270,90</w:t>
            </w:r>
          </w:p>
        </w:tc>
      </w:tr>
      <w:tr w:rsidR="008808B2" w:rsidRPr="00C63D52" w14:paraId="3C168513" w14:textId="77777777" w:rsidTr="008808B2">
        <w:trPr>
          <w:trHeight w:val="278"/>
        </w:trPr>
        <w:tc>
          <w:tcPr>
            <w:tcW w:w="5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E26F7C" w14:textId="77777777" w:rsidR="008808B2" w:rsidRPr="008C6108" w:rsidRDefault="008808B2" w:rsidP="0067433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DBCF4C" w14:textId="77777777" w:rsidR="008808B2" w:rsidRPr="00DC1E85" w:rsidRDefault="008808B2" w:rsidP="00DC1E8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AC7BFC" w14:textId="4D4F8A67" w:rsidR="008808B2" w:rsidRPr="00C63D52" w:rsidRDefault="008808B2" w:rsidP="0067433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950DB2"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D6989" w14:textId="0224ECC9" w:rsidR="008808B2" w:rsidRDefault="008808B2" w:rsidP="0045677F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67153" w14:textId="5D9C89EC" w:rsidR="008808B2" w:rsidRDefault="008808B2" w:rsidP="0045677F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808B2" w:rsidRPr="00C63D52" w14:paraId="2B715EEC" w14:textId="77777777" w:rsidTr="008808B2">
        <w:trPr>
          <w:trHeight w:val="277"/>
        </w:trPr>
        <w:tc>
          <w:tcPr>
            <w:tcW w:w="5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DB1F26" w14:textId="77777777" w:rsidR="008808B2" w:rsidRPr="008C6108" w:rsidRDefault="008808B2" w:rsidP="0067433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46DAEF" w14:textId="77777777" w:rsidR="008808B2" w:rsidRPr="00DC1E85" w:rsidRDefault="008808B2" w:rsidP="00DC1E8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49CC68" w14:textId="77777777" w:rsidR="008808B2" w:rsidRPr="00950DB2" w:rsidRDefault="008808B2" w:rsidP="0067433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3737F" w14:textId="596417B3" w:rsidR="008808B2" w:rsidRDefault="008808B2" w:rsidP="0045677F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28E14" w14:textId="6FEE0D42" w:rsidR="008808B2" w:rsidRDefault="008808B2" w:rsidP="0045677F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41F72" w:rsidRPr="00C63D52" w14:paraId="04064923" w14:textId="77777777" w:rsidTr="008808B2">
        <w:trPr>
          <w:trHeight w:val="20"/>
        </w:trPr>
        <w:tc>
          <w:tcPr>
            <w:tcW w:w="55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325E2B" w14:textId="68222E01" w:rsidR="00741F72" w:rsidRPr="00C63D52" w:rsidRDefault="00741F72" w:rsidP="0067433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Обеспечение деятельности технопарковой зоны (технопарка)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5369F9" w14:textId="35CA03D5" w:rsidR="00741F72" w:rsidRPr="00C63D52" w:rsidRDefault="00741F72" w:rsidP="00DC1E8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C1E85">
              <w:rPr>
                <w:rFonts w:ascii="Times New Roman" w:hAnsi="Times New Roman"/>
                <w:sz w:val="24"/>
                <w:szCs w:val="24"/>
              </w:rPr>
              <w:t>Администрация</w:t>
            </w:r>
            <w:proofErr w:type="gramEnd"/>
            <w:r w:rsidRPr="00DC1E85">
              <w:rPr>
                <w:rFonts w:ascii="Times New Roman" w:hAnsi="Times New Roman"/>
                <w:sz w:val="24"/>
                <w:szCs w:val="24"/>
              </w:rPr>
              <w:t xml:space="preserve"> ЗАТО Северск, Ассоциация «НП «АРП-Северск»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151A79" w14:textId="63E32C3C" w:rsidR="00741F72" w:rsidRPr="00C63D52" w:rsidRDefault="00741F72" w:rsidP="0067433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56374" w14:textId="767AABF4" w:rsidR="00741F72" w:rsidRPr="00C63D52" w:rsidRDefault="00741F72" w:rsidP="0045677F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1 899,00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54EA0" w14:textId="0DA19672" w:rsidR="00741F72" w:rsidRPr="00C63D52" w:rsidRDefault="00741F72" w:rsidP="0045677F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1 899,00</w:t>
            </w:r>
          </w:p>
        </w:tc>
      </w:tr>
      <w:tr w:rsidR="00741F72" w:rsidRPr="00C63D52" w14:paraId="32CBBE07" w14:textId="77777777" w:rsidTr="008808B2">
        <w:trPr>
          <w:trHeight w:val="20"/>
        </w:trPr>
        <w:tc>
          <w:tcPr>
            <w:tcW w:w="5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4BDA55" w14:textId="77777777" w:rsidR="00741F72" w:rsidRPr="00C63D52" w:rsidRDefault="00741F72" w:rsidP="0067433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03B4A4" w14:textId="77777777" w:rsidR="00741F72" w:rsidRPr="00C63D52" w:rsidRDefault="00741F72" w:rsidP="0067433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5AF2E" w14:textId="77777777" w:rsidR="00741F72" w:rsidRPr="00C63D52" w:rsidRDefault="00741F72" w:rsidP="0067433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E22A6" w14:textId="5AFF40B5" w:rsidR="00741F72" w:rsidRPr="00C63D52" w:rsidRDefault="00741F72" w:rsidP="0045677F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1 629,00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3F0DA" w14:textId="55DD41AB" w:rsidR="00741F72" w:rsidRPr="00C63D52" w:rsidRDefault="00741F72" w:rsidP="0045677F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1 629,00</w:t>
            </w:r>
          </w:p>
        </w:tc>
      </w:tr>
      <w:tr w:rsidR="00741F72" w:rsidRPr="00C63D52" w14:paraId="32C6BF89" w14:textId="77777777" w:rsidTr="008808B2">
        <w:trPr>
          <w:trHeight w:val="20"/>
        </w:trPr>
        <w:tc>
          <w:tcPr>
            <w:tcW w:w="5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3084AF" w14:textId="77777777" w:rsidR="00741F72" w:rsidRPr="00C63D52" w:rsidRDefault="00741F72" w:rsidP="0067433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5ECD31" w14:textId="77777777" w:rsidR="00741F72" w:rsidRPr="00C63D52" w:rsidRDefault="00741F72" w:rsidP="0067433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F2C3AB" w14:textId="1D24DE81" w:rsidR="00741F72" w:rsidRPr="00C63D52" w:rsidRDefault="00741F72" w:rsidP="0067433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94A72" w14:textId="2E2C61EE" w:rsidR="00741F72" w:rsidRPr="00C63D52" w:rsidRDefault="00741F72" w:rsidP="0045677F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9AA4B" w14:textId="77B5B84E" w:rsidR="00741F72" w:rsidRPr="00C63D52" w:rsidRDefault="00741F72" w:rsidP="0045677F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41F72" w:rsidRPr="00C63D52" w14:paraId="2ED9AEF8" w14:textId="77777777" w:rsidTr="008808B2">
        <w:trPr>
          <w:trHeight w:val="20"/>
        </w:trPr>
        <w:tc>
          <w:tcPr>
            <w:tcW w:w="5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0CB192" w14:textId="77777777" w:rsidR="00741F72" w:rsidRPr="00C63D52" w:rsidRDefault="00741F72" w:rsidP="0067433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04FBF7" w14:textId="77777777" w:rsidR="00741F72" w:rsidRPr="00C63D52" w:rsidRDefault="00741F72" w:rsidP="0067433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31FFA" w14:textId="77777777" w:rsidR="00741F72" w:rsidRPr="00C63D52" w:rsidRDefault="00741F72" w:rsidP="0067433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E8D37" w14:textId="116C882B" w:rsidR="00741F72" w:rsidRPr="00C63D52" w:rsidRDefault="00741F72" w:rsidP="0045677F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C5730" w14:textId="0BB0889B" w:rsidR="00741F72" w:rsidRPr="00C63D52" w:rsidRDefault="00741F72" w:rsidP="0045677F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41F72" w:rsidRPr="00C63D52" w14:paraId="0F6A26CD" w14:textId="77777777" w:rsidTr="008808B2">
        <w:trPr>
          <w:trHeight w:val="20"/>
        </w:trPr>
        <w:tc>
          <w:tcPr>
            <w:tcW w:w="5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AEBEC4" w14:textId="77777777" w:rsidR="00741F72" w:rsidRPr="00C63D52" w:rsidRDefault="00741F72" w:rsidP="0067433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D9306F" w14:textId="77777777" w:rsidR="00741F72" w:rsidRPr="00C63D52" w:rsidRDefault="00741F72" w:rsidP="0067433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23D3E3" w14:textId="2A78B323" w:rsidR="00741F72" w:rsidRPr="00C63D52" w:rsidRDefault="00741F72" w:rsidP="0067433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482D4" w14:textId="0E755184" w:rsidR="00741F72" w:rsidRPr="00C63D52" w:rsidRDefault="00741F72" w:rsidP="0045677F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BF747" w14:textId="45C4F910" w:rsidR="00741F72" w:rsidRPr="00C63D52" w:rsidRDefault="00741F72" w:rsidP="0045677F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41F72" w:rsidRPr="00C63D52" w14:paraId="3EE87A23" w14:textId="77777777" w:rsidTr="008808B2">
        <w:trPr>
          <w:trHeight w:val="20"/>
        </w:trPr>
        <w:tc>
          <w:tcPr>
            <w:tcW w:w="5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45A4C5" w14:textId="77777777" w:rsidR="00741F72" w:rsidRPr="00C63D52" w:rsidRDefault="00741F72" w:rsidP="0067433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CF08D6" w14:textId="77777777" w:rsidR="00741F72" w:rsidRPr="00C63D52" w:rsidRDefault="00741F72" w:rsidP="0067433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2C977" w14:textId="77777777" w:rsidR="00741F72" w:rsidRPr="00C63D52" w:rsidRDefault="00741F72" w:rsidP="0067433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7BE43" w14:textId="3093B8EC" w:rsidR="00741F72" w:rsidRPr="00C63D52" w:rsidRDefault="00741F72" w:rsidP="0045677F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AD6A0" w14:textId="2E2A14F8" w:rsidR="00741F72" w:rsidRPr="00C63D52" w:rsidRDefault="00741F72" w:rsidP="0045677F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41F72" w:rsidRPr="00C63D52" w14:paraId="1561DB83" w14:textId="77777777" w:rsidTr="008808B2">
        <w:trPr>
          <w:trHeight w:val="20"/>
        </w:trPr>
        <w:tc>
          <w:tcPr>
            <w:tcW w:w="5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5F4F4D" w14:textId="77777777" w:rsidR="00741F72" w:rsidRPr="00C63D52" w:rsidRDefault="00741F72" w:rsidP="00143F5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722C17" w14:textId="77777777" w:rsidR="00741F72" w:rsidRPr="00C63D52" w:rsidRDefault="00741F72" w:rsidP="00143F5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125694" w14:textId="737D08FF" w:rsidR="00741F72" w:rsidRPr="00C63D52" w:rsidRDefault="00741F72" w:rsidP="00143F5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05F01" w14:textId="79EB7DBE" w:rsidR="00741F72" w:rsidRPr="00C63D52" w:rsidRDefault="00741F72" w:rsidP="00143F57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1 899,00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99123" w14:textId="5A43CDB2" w:rsidR="00741F72" w:rsidRPr="00C63D52" w:rsidRDefault="00741F72" w:rsidP="00143F57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1 899,00</w:t>
            </w:r>
          </w:p>
        </w:tc>
      </w:tr>
      <w:tr w:rsidR="00741F72" w:rsidRPr="00C63D52" w14:paraId="2B1AEF67" w14:textId="77777777" w:rsidTr="00EC6265">
        <w:trPr>
          <w:trHeight w:val="20"/>
        </w:trPr>
        <w:tc>
          <w:tcPr>
            <w:tcW w:w="5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2625DC" w14:textId="77777777" w:rsidR="00741F72" w:rsidRPr="00C63D52" w:rsidRDefault="00741F72" w:rsidP="00143F5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873F9D" w14:textId="77777777" w:rsidR="00741F72" w:rsidRPr="00C63D52" w:rsidRDefault="00741F72" w:rsidP="00143F5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049F2" w14:textId="77777777" w:rsidR="00741F72" w:rsidRPr="00C63D52" w:rsidRDefault="00741F72" w:rsidP="00143F5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18F92" w14:textId="5C716FA4" w:rsidR="00741F72" w:rsidRPr="00C63D52" w:rsidRDefault="00741F72" w:rsidP="00143F57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1 629,00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DB8E5" w14:textId="48A27CA4" w:rsidR="00741F72" w:rsidRPr="00C63D52" w:rsidRDefault="00741F72" w:rsidP="00143F57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1 629,00</w:t>
            </w:r>
          </w:p>
        </w:tc>
      </w:tr>
      <w:tr w:rsidR="00741F72" w:rsidRPr="00C63D52" w14:paraId="6550DA31" w14:textId="77777777" w:rsidTr="00EC6265">
        <w:trPr>
          <w:trHeight w:val="278"/>
        </w:trPr>
        <w:tc>
          <w:tcPr>
            <w:tcW w:w="5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0DF31E" w14:textId="77777777" w:rsidR="00741F72" w:rsidRPr="008C6108" w:rsidRDefault="00741F72" w:rsidP="00BD1C0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348909" w14:textId="77777777" w:rsidR="00741F72" w:rsidRPr="008C6108" w:rsidRDefault="00741F72" w:rsidP="00B7489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79EE84" w14:textId="6F0D7A6C" w:rsidR="00741F72" w:rsidRPr="00C63D52" w:rsidRDefault="00741F72" w:rsidP="00BD1C0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41F72"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02C66" w14:textId="7D4E4942" w:rsidR="00741F72" w:rsidRDefault="00741F72" w:rsidP="0045677F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414DB" w14:textId="21195FD9" w:rsidR="00741F72" w:rsidRDefault="00741F72" w:rsidP="0045677F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41F72" w:rsidRPr="00C63D52" w14:paraId="40315BD4" w14:textId="77777777" w:rsidTr="00741F72">
        <w:trPr>
          <w:trHeight w:val="277"/>
        </w:trPr>
        <w:tc>
          <w:tcPr>
            <w:tcW w:w="5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0F3FF7" w14:textId="77777777" w:rsidR="00741F72" w:rsidRPr="008C6108" w:rsidRDefault="00741F72" w:rsidP="00BD1C0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15B807" w14:textId="77777777" w:rsidR="00741F72" w:rsidRPr="008C6108" w:rsidRDefault="00741F72" w:rsidP="00B7489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41C175" w14:textId="77777777" w:rsidR="00741F72" w:rsidRPr="00741F72" w:rsidRDefault="00741F72" w:rsidP="00BD1C0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761F8" w14:textId="3F5D72B2" w:rsidR="00741F72" w:rsidRDefault="00741F72" w:rsidP="0045677F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65757" w14:textId="7F05EB1B" w:rsidR="00741F72" w:rsidRDefault="00741F72" w:rsidP="0045677F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41F72" w:rsidRPr="00C63D52" w14:paraId="3E890872" w14:textId="77777777" w:rsidTr="008808B2">
        <w:trPr>
          <w:trHeight w:val="20"/>
        </w:trPr>
        <w:tc>
          <w:tcPr>
            <w:tcW w:w="55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DBD1B9" w14:textId="0FF5EE07" w:rsidR="00741F72" w:rsidRPr="00C63D52" w:rsidRDefault="00741F72" w:rsidP="00BD1C0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 xml:space="preserve">Обеспечение текущей деятельности Фонда «Микрокредитная компания фонд развития малого и среднего </w:t>
            </w:r>
            <w:proofErr w:type="gramStart"/>
            <w:r w:rsidRPr="008C6108">
              <w:rPr>
                <w:rFonts w:ascii="Times New Roman" w:hAnsi="Times New Roman"/>
                <w:sz w:val="24"/>
                <w:szCs w:val="24"/>
              </w:rPr>
              <w:t>предпринимательства</w:t>
            </w:r>
            <w:proofErr w:type="gramEnd"/>
            <w:r w:rsidRPr="008C6108">
              <w:rPr>
                <w:rFonts w:ascii="Times New Roman" w:hAnsi="Times New Roman"/>
                <w:sz w:val="24"/>
                <w:szCs w:val="24"/>
              </w:rPr>
              <w:t xml:space="preserve"> ЗАТО Северск»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095E8D" w14:textId="72CCAAF2" w:rsidR="00741F72" w:rsidRPr="00C63D52" w:rsidRDefault="00741F72" w:rsidP="00B7489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C6108">
              <w:rPr>
                <w:rFonts w:ascii="Times New Roman" w:hAnsi="Times New Roman"/>
                <w:sz w:val="24"/>
                <w:szCs w:val="24"/>
              </w:rPr>
              <w:t>Администрация</w:t>
            </w:r>
            <w:proofErr w:type="gramEnd"/>
            <w:r w:rsidRPr="008C6108">
              <w:rPr>
                <w:rFonts w:ascii="Times New Roman" w:hAnsi="Times New Roman"/>
                <w:sz w:val="24"/>
                <w:szCs w:val="24"/>
              </w:rPr>
              <w:t xml:space="preserve"> ЗАТО Северск, Фонд «МКК ФРМСП ЗАТО Северск»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7D37D8" w14:textId="3AAC7B3F" w:rsidR="00741F72" w:rsidRPr="00C63D52" w:rsidRDefault="00741F72" w:rsidP="00BD1C0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40D3E" w14:textId="5EDD0958" w:rsidR="00741F72" w:rsidRPr="00C63D52" w:rsidRDefault="00741F72" w:rsidP="0045677F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2 500,00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CF111" w14:textId="356EB8CC" w:rsidR="00741F72" w:rsidRPr="00C63D52" w:rsidRDefault="00741F72" w:rsidP="0045677F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2 500,00</w:t>
            </w:r>
          </w:p>
        </w:tc>
      </w:tr>
      <w:tr w:rsidR="00741F72" w:rsidRPr="00C63D52" w14:paraId="7EE8AFCF" w14:textId="77777777" w:rsidTr="008808B2">
        <w:trPr>
          <w:trHeight w:val="20"/>
        </w:trPr>
        <w:tc>
          <w:tcPr>
            <w:tcW w:w="5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15CD24" w14:textId="77777777" w:rsidR="00741F72" w:rsidRPr="00C63D52" w:rsidRDefault="00741F72" w:rsidP="00BD1C0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6B9BBF" w14:textId="77777777" w:rsidR="00741F72" w:rsidRPr="00C63D52" w:rsidRDefault="00741F72" w:rsidP="00BD1C0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2B4AC" w14:textId="77777777" w:rsidR="00741F72" w:rsidRPr="00C63D52" w:rsidRDefault="00741F72" w:rsidP="00BD1C0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9EC7E" w14:textId="73B433FC" w:rsidR="00741F72" w:rsidRPr="00C63D52" w:rsidRDefault="00741F72" w:rsidP="0045677F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450,36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29EF3" w14:textId="633B4E7E" w:rsidR="00741F72" w:rsidRPr="00C63D52" w:rsidRDefault="00741F72" w:rsidP="0045677F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450,36</w:t>
            </w:r>
          </w:p>
        </w:tc>
      </w:tr>
      <w:tr w:rsidR="00741F72" w:rsidRPr="00C63D52" w14:paraId="5851936F" w14:textId="77777777" w:rsidTr="008808B2">
        <w:trPr>
          <w:trHeight w:val="20"/>
        </w:trPr>
        <w:tc>
          <w:tcPr>
            <w:tcW w:w="5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AD88BE" w14:textId="77777777" w:rsidR="00741F72" w:rsidRPr="00C63D52" w:rsidRDefault="00741F72" w:rsidP="00143F5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63B444" w14:textId="77777777" w:rsidR="00741F72" w:rsidRPr="00C63D52" w:rsidRDefault="00741F72" w:rsidP="00143F5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078D57" w14:textId="0600F9E1" w:rsidR="00741F72" w:rsidRPr="00C63D52" w:rsidRDefault="00741F72" w:rsidP="00143F5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6072A" w14:textId="753F3307" w:rsidR="00741F72" w:rsidRPr="00C63D52" w:rsidRDefault="00741F72" w:rsidP="00143F57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DB7D0" w14:textId="55ED0740" w:rsidR="00741F72" w:rsidRPr="00C63D52" w:rsidRDefault="00741F72" w:rsidP="00143F57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41F72" w:rsidRPr="00C63D52" w14:paraId="349C2C72" w14:textId="77777777" w:rsidTr="008808B2">
        <w:trPr>
          <w:trHeight w:val="20"/>
        </w:trPr>
        <w:tc>
          <w:tcPr>
            <w:tcW w:w="5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91E051" w14:textId="77777777" w:rsidR="00741F72" w:rsidRPr="00C63D52" w:rsidRDefault="00741F72" w:rsidP="00143F5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5758D9" w14:textId="77777777" w:rsidR="00741F72" w:rsidRPr="00C63D52" w:rsidRDefault="00741F72" w:rsidP="00143F5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83302" w14:textId="77777777" w:rsidR="00741F72" w:rsidRPr="00C63D52" w:rsidRDefault="00741F72" w:rsidP="00143F5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993B8" w14:textId="14958C08" w:rsidR="00741F72" w:rsidRPr="00C63D52" w:rsidRDefault="00741F72" w:rsidP="00143F57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4B1F7" w14:textId="013C1040" w:rsidR="00741F72" w:rsidRPr="00C63D52" w:rsidRDefault="00741F72" w:rsidP="00143F57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41F72" w:rsidRPr="00C63D52" w14:paraId="2C8A945E" w14:textId="77777777" w:rsidTr="008808B2">
        <w:trPr>
          <w:trHeight w:val="20"/>
        </w:trPr>
        <w:tc>
          <w:tcPr>
            <w:tcW w:w="5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61D17A" w14:textId="77777777" w:rsidR="00741F72" w:rsidRPr="00C63D52" w:rsidRDefault="00741F72" w:rsidP="00143F5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AE1AC6" w14:textId="77777777" w:rsidR="00741F72" w:rsidRPr="00C63D52" w:rsidRDefault="00741F72" w:rsidP="00143F5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45F586" w14:textId="6E7EE5FB" w:rsidR="00741F72" w:rsidRPr="00C63D52" w:rsidRDefault="00741F72" w:rsidP="00143F5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8D61E" w14:textId="4829C561" w:rsidR="00741F72" w:rsidRPr="00C63D52" w:rsidRDefault="00741F72" w:rsidP="00143F57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B1ED4" w14:textId="78480D3C" w:rsidR="00741F72" w:rsidRPr="00C63D52" w:rsidRDefault="00741F72" w:rsidP="00143F57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41F72" w:rsidRPr="00C63D52" w14:paraId="20DA519B" w14:textId="77777777" w:rsidTr="008808B2">
        <w:trPr>
          <w:trHeight w:val="20"/>
        </w:trPr>
        <w:tc>
          <w:tcPr>
            <w:tcW w:w="5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6A9C75" w14:textId="77777777" w:rsidR="00741F72" w:rsidRPr="00C63D52" w:rsidRDefault="00741F72" w:rsidP="00143F5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012B31" w14:textId="77777777" w:rsidR="00741F72" w:rsidRPr="00C63D52" w:rsidRDefault="00741F72" w:rsidP="00143F5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2C5D9" w14:textId="77777777" w:rsidR="00741F72" w:rsidRPr="00C63D52" w:rsidRDefault="00741F72" w:rsidP="00143F5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D07E0" w14:textId="0585F61B" w:rsidR="00741F72" w:rsidRPr="00C63D52" w:rsidRDefault="00741F72" w:rsidP="00143F57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3E162" w14:textId="7F30BA85" w:rsidR="00741F72" w:rsidRPr="00C63D52" w:rsidRDefault="00741F72" w:rsidP="00143F57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41F72" w:rsidRPr="00C63D52" w14:paraId="08C130B4" w14:textId="77777777" w:rsidTr="008808B2">
        <w:trPr>
          <w:trHeight w:val="20"/>
        </w:trPr>
        <w:tc>
          <w:tcPr>
            <w:tcW w:w="5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797B73" w14:textId="77777777" w:rsidR="00741F72" w:rsidRPr="00C63D52" w:rsidRDefault="00741F72" w:rsidP="00143F5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81EA4E" w14:textId="77777777" w:rsidR="00741F72" w:rsidRPr="00C63D52" w:rsidRDefault="00741F72" w:rsidP="00143F5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06922B" w14:textId="1549C5B2" w:rsidR="00741F72" w:rsidRPr="00C63D52" w:rsidRDefault="00741F72" w:rsidP="00143F5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261AC" w14:textId="275B55FE" w:rsidR="00741F72" w:rsidRPr="00C63D52" w:rsidRDefault="00741F72" w:rsidP="00143F57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2 500,00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9EC76" w14:textId="0B707223" w:rsidR="00741F72" w:rsidRPr="00C63D52" w:rsidRDefault="00741F72" w:rsidP="00143F57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2 500,00</w:t>
            </w:r>
          </w:p>
        </w:tc>
      </w:tr>
      <w:tr w:rsidR="00741F72" w:rsidRPr="00C63D52" w14:paraId="0E5339C4" w14:textId="77777777" w:rsidTr="00741F72">
        <w:trPr>
          <w:trHeight w:val="20"/>
        </w:trPr>
        <w:tc>
          <w:tcPr>
            <w:tcW w:w="5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54E3D7" w14:textId="77777777" w:rsidR="00741F72" w:rsidRPr="00C63D52" w:rsidRDefault="00741F72" w:rsidP="00143F5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B5843A" w14:textId="77777777" w:rsidR="00741F72" w:rsidRPr="00C63D52" w:rsidRDefault="00741F72" w:rsidP="00143F5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E65BB" w14:textId="77777777" w:rsidR="00741F72" w:rsidRPr="00C63D52" w:rsidRDefault="00741F72" w:rsidP="00143F5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1ADC6" w14:textId="75FEA9FE" w:rsidR="00741F72" w:rsidRPr="00C63D52" w:rsidRDefault="00741F72" w:rsidP="00143F57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450,36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43BB4" w14:textId="73D758E4" w:rsidR="00741F72" w:rsidRPr="00C63D52" w:rsidRDefault="00741F72" w:rsidP="00143F57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450,36</w:t>
            </w:r>
          </w:p>
        </w:tc>
      </w:tr>
      <w:tr w:rsidR="00741F72" w:rsidRPr="00C63D52" w14:paraId="0A444A83" w14:textId="77777777" w:rsidTr="00741F72">
        <w:trPr>
          <w:trHeight w:val="278"/>
        </w:trPr>
        <w:tc>
          <w:tcPr>
            <w:tcW w:w="5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4ADD7E" w14:textId="77777777" w:rsidR="00741F72" w:rsidRPr="00C63D52" w:rsidRDefault="00741F72" w:rsidP="00143F5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202189" w14:textId="77777777" w:rsidR="00741F72" w:rsidRPr="00C63D52" w:rsidRDefault="00741F72" w:rsidP="00143F5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B35ADD" w14:textId="6DC4B5B8" w:rsidR="00741F72" w:rsidRPr="00C63D52" w:rsidRDefault="00741F72" w:rsidP="00143F5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41F72"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19ED0" w14:textId="44B7CEBF" w:rsidR="00741F72" w:rsidRDefault="00741F72" w:rsidP="00143F57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652D3" w14:textId="79836140" w:rsidR="00741F72" w:rsidRDefault="00741F72" w:rsidP="00143F57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41F72" w:rsidRPr="00C63D52" w14:paraId="56A9A77B" w14:textId="77777777" w:rsidTr="00741F72">
        <w:trPr>
          <w:trHeight w:val="277"/>
        </w:trPr>
        <w:tc>
          <w:tcPr>
            <w:tcW w:w="55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CE178" w14:textId="77777777" w:rsidR="00741F72" w:rsidRPr="00C63D52" w:rsidRDefault="00741F72" w:rsidP="00143F5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27776" w14:textId="77777777" w:rsidR="00741F72" w:rsidRPr="00C63D52" w:rsidRDefault="00741F72" w:rsidP="00143F5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DAC8D" w14:textId="77777777" w:rsidR="00741F72" w:rsidRPr="00741F72" w:rsidRDefault="00741F72" w:rsidP="00143F5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19063" w14:textId="5A83488E" w:rsidR="00741F72" w:rsidRDefault="00741F72" w:rsidP="00143F57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D06C6" w14:textId="4036C325" w:rsidR="00741F72" w:rsidRDefault="00741F72" w:rsidP="00143F57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</w:tbl>
    <w:p w14:paraId="4CE5FDBA" w14:textId="77777777" w:rsidR="00C63D52" w:rsidRDefault="00C63D52" w:rsidP="00C8299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2E439599" w14:textId="77777777" w:rsidR="00C63D52" w:rsidRDefault="00C63D52" w:rsidP="00C8299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71CEDDEE" w14:textId="77777777" w:rsidR="00C63D52" w:rsidRDefault="00C63D52" w:rsidP="00C8299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  <w:sectPr w:rsidR="00C63D52" w:rsidSect="003425E3">
          <w:pgSz w:w="16838" w:h="11906" w:orient="landscape" w:code="9"/>
          <w:pgMar w:top="1701" w:right="1134" w:bottom="567" w:left="851" w:header="709" w:footer="709" w:gutter="0"/>
          <w:cols w:space="720"/>
          <w:noEndnote/>
          <w:docGrid w:linePitch="272"/>
        </w:sectPr>
      </w:pPr>
    </w:p>
    <w:p w14:paraId="7A825209" w14:textId="2B3254D4" w:rsidR="002966FB" w:rsidRDefault="002966FB" w:rsidP="003425E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  <w:highlight w:val="yellow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4384" behindDoc="1" locked="0" layoutInCell="1" allowOverlap="0" wp14:anchorId="585C0FB8" wp14:editId="2E476446">
                <wp:simplePos x="0" y="0"/>
                <wp:positionH relativeFrom="margin">
                  <wp:align>right</wp:align>
                </wp:positionH>
                <wp:positionV relativeFrom="paragraph">
                  <wp:posOffset>3175</wp:posOffset>
                </wp:positionV>
                <wp:extent cx="2305050" cy="904875"/>
                <wp:effectExtent l="0" t="0" r="0" b="9525"/>
                <wp:wrapNone/>
                <wp:docPr id="9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0505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87B536" w14:textId="157F004A" w:rsidR="00950DB2" w:rsidRPr="00C27051" w:rsidRDefault="00950DB2" w:rsidP="007C57F1">
                            <w:pPr>
                              <w:spacing w:after="12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У</w:t>
                            </w:r>
                            <w:r w:rsidR="0027528B">
                              <w:rPr>
                                <w:sz w:val="24"/>
                                <w:szCs w:val="24"/>
                              </w:rPr>
                              <w:t>ТВЕРЖДЕН</w:t>
                            </w:r>
                          </w:p>
                          <w:p w14:paraId="513FBD52" w14:textId="622CB053" w:rsidR="00950DB2" w:rsidRPr="00C27051" w:rsidRDefault="00950DB2" w:rsidP="002966F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распоряжением</w:t>
                            </w:r>
                            <w:r w:rsidRPr="00C27051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154ED16D" w14:textId="77777777" w:rsidR="00950DB2" w:rsidRPr="00C27051" w:rsidRDefault="00950DB2" w:rsidP="002966F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C27051">
                              <w:rPr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 w:rsidRPr="00C27051">
                              <w:rPr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</w:p>
                          <w:p w14:paraId="53E547FA" w14:textId="77777777" w:rsidR="00794009" w:rsidRPr="00C27CC7" w:rsidRDefault="00794009" w:rsidP="0079400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27051">
                              <w:rPr>
                                <w:sz w:val="24"/>
                                <w:szCs w:val="24"/>
                              </w:rPr>
                              <w:t>от_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01.12.2025</w:t>
                            </w:r>
                            <w:r w:rsidRPr="00C27051">
                              <w:rPr>
                                <w:sz w:val="24"/>
                                <w:szCs w:val="24"/>
                              </w:rPr>
                              <w:t xml:space="preserve">__ №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_1125-ра</w:t>
                            </w:r>
                            <w:r w:rsidRPr="00C27051">
                              <w:rPr>
                                <w:sz w:val="24"/>
                                <w:szCs w:val="24"/>
                              </w:rPr>
                              <w:t>___</w:t>
                            </w:r>
                          </w:p>
                          <w:p w14:paraId="0BC505E3" w14:textId="4936BC5E" w:rsidR="00950DB2" w:rsidRPr="00C27CC7" w:rsidRDefault="00950DB2" w:rsidP="002966F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27051">
                              <w:rPr>
                                <w:sz w:val="24"/>
                                <w:szCs w:val="24"/>
                              </w:rPr>
                              <w:t>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5C0FB8" id="_x0000_s1027" style="position:absolute;left:0;text-align:left;margin-left:130.3pt;margin-top:.25pt;width:181.5pt;height:71.25pt;z-index:-25165209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" o:allowoverlap="f" stroked="f">
                <v:textbox>
                  <w:txbxContent>
                    <w:p w14:paraId="6087B536" w14:textId="157F004A" w:rsidR="00950DB2" w:rsidRPr="00C27051" w:rsidRDefault="00950DB2" w:rsidP="007C57F1">
                      <w:pPr>
                        <w:spacing w:after="12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У</w:t>
                      </w:r>
                      <w:r w:rsidR="0027528B">
                        <w:rPr>
                          <w:sz w:val="24"/>
                          <w:szCs w:val="24"/>
                        </w:rPr>
                        <w:t>ТВЕРЖДЕН</w:t>
                      </w:r>
                    </w:p>
                    <w:p w14:paraId="513FBD52" w14:textId="622CB053" w:rsidR="00950DB2" w:rsidRPr="00C27051" w:rsidRDefault="00950DB2" w:rsidP="002966FB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распоряжением</w:t>
                      </w:r>
                      <w:r w:rsidRPr="00C27051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  <w:p w14:paraId="154ED16D" w14:textId="77777777" w:rsidR="00950DB2" w:rsidRPr="00C27051" w:rsidRDefault="00950DB2" w:rsidP="002966FB">
                      <w:pPr>
                        <w:rPr>
                          <w:sz w:val="24"/>
                          <w:szCs w:val="24"/>
                        </w:rPr>
                      </w:pPr>
                      <w:proofErr w:type="gramStart"/>
                      <w:r w:rsidRPr="00C27051">
                        <w:rPr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C27051">
                        <w:rPr>
                          <w:sz w:val="24"/>
                          <w:szCs w:val="24"/>
                        </w:rPr>
                        <w:t xml:space="preserve"> ЗАТО Северск  </w:t>
                      </w:r>
                    </w:p>
                    <w:p w14:paraId="53E547FA" w14:textId="77777777" w:rsidR="00794009" w:rsidRPr="00C27CC7" w:rsidRDefault="00794009" w:rsidP="00794009">
                      <w:pPr>
                        <w:rPr>
                          <w:sz w:val="24"/>
                          <w:szCs w:val="24"/>
                        </w:rPr>
                      </w:pPr>
                      <w:r w:rsidRPr="00C27051">
                        <w:rPr>
                          <w:sz w:val="24"/>
                          <w:szCs w:val="24"/>
                        </w:rPr>
                        <w:t>от_</w:t>
                      </w:r>
                      <w:r>
                        <w:rPr>
                          <w:sz w:val="24"/>
                          <w:szCs w:val="24"/>
                        </w:rPr>
                        <w:t>01.12.2025</w:t>
                      </w:r>
                      <w:r w:rsidRPr="00C27051">
                        <w:rPr>
                          <w:sz w:val="24"/>
                          <w:szCs w:val="24"/>
                        </w:rPr>
                        <w:t xml:space="preserve">__ № </w:t>
                      </w:r>
                      <w:r>
                        <w:rPr>
                          <w:sz w:val="24"/>
                          <w:szCs w:val="24"/>
                        </w:rPr>
                        <w:t>_1125-ра</w:t>
                      </w:r>
                      <w:r w:rsidRPr="00C27051">
                        <w:rPr>
                          <w:sz w:val="24"/>
                          <w:szCs w:val="24"/>
                        </w:rPr>
                        <w:t>___</w:t>
                      </w:r>
                    </w:p>
                    <w:p w14:paraId="0BC505E3" w14:textId="4936BC5E" w:rsidR="00950DB2" w:rsidRPr="00C27CC7" w:rsidRDefault="00950DB2" w:rsidP="002966FB">
                      <w:pPr>
                        <w:rPr>
                          <w:sz w:val="24"/>
                          <w:szCs w:val="24"/>
                        </w:rPr>
                      </w:pPr>
                      <w:r w:rsidRPr="00C27051">
                        <w:rPr>
                          <w:sz w:val="24"/>
                          <w:szCs w:val="24"/>
                        </w:rPr>
                        <w:t>_____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4ED1E49" w14:textId="77777777" w:rsidR="003425E3" w:rsidRDefault="003425E3" w:rsidP="003425E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  <w:highlight w:val="yellow"/>
        </w:rPr>
      </w:pPr>
    </w:p>
    <w:p w14:paraId="74920A5E" w14:textId="77777777" w:rsidR="002966FB" w:rsidRDefault="002966FB" w:rsidP="00107502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color w:val="000000"/>
          <w:sz w:val="24"/>
          <w:szCs w:val="24"/>
          <w:highlight w:val="yellow"/>
        </w:rPr>
      </w:pPr>
    </w:p>
    <w:p w14:paraId="05945C12" w14:textId="77777777" w:rsidR="002966FB" w:rsidRDefault="002966FB" w:rsidP="00107502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color w:val="000000"/>
          <w:sz w:val="24"/>
          <w:szCs w:val="24"/>
          <w:highlight w:val="yellow"/>
        </w:rPr>
      </w:pPr>
    </w:p>
    <w:p w14:paraId="03DEA0B5" w14:textId="77777777" w:rsidR="002966FB" w:rsidRDefault="002966FB" w:rsidP="00107502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color w:val="000000"/>
          <w:sz w:val="24"/>
          <w:szCs w:val="24"/>
          <w:highlight w:val="yellow"/>
        </w:rPr>
      </w:pPr>
    </w:p>
    <w:p w14:paraId="16791AB1" w14:textId="77777777" w:rsidR="002966FB" w:rsidRDefault="002966FB" w:rsidP="00107502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color w:val="000000"/>
          <w:sz w:val="24"/>
          <w:szCs w:val="24"/>
        </w:rPr>
      </w:pPr>
    </w:p>
    <w:p w14:paraId="674E0556" w14:textId="77777777" w:rsidR="0022749A" w:rsidRPr="00D84A8D" w:rsidRDefault="0022749A" w:rsidP="0022749A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D84A8D">
        <w:rPr>
          <w:rFonts w:ascii="Times New Roman" w:hAnsi="Times New Roman"/>
          <w:sz w:val="24"/>
          <w:szCs w:val="24"/>
        </w:rPr>
        <w:t>ПАСПОРТ</w:t>
      </w:r>
    </w:p>
    <w:p w14:paraId="372F9906" w14:textId="77777777" w:rsidR="0022749A" w:rsidRDefault="0022749A" w:rsidP="0022749A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D84A8D">
        <w:rPr>
          <w:rFonts w:ascii="Times New Roman" w:hAnsi="Times New Roman"/>
          <w:sz w:val="24"/>
          <w:szCs w:val="24"/>
        </w:rPr>
        <w:t>комплекса процессных мероприятий</w:t>
      </w:r>
    </w:p>
    <w:p w14:paraId="235F378D" w14:textId="77777777" w:rsidR="00B74898" w:rsidRDefault="0022749A" w:rsidP="0022749A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D84A8D">
        <w:rPr>
          <w:rFonts w:ascii="Times New Roman" w:hAnsi="Times New Roman"/>
          <w:sz w:val="24"/>
          <w:szCs w:val="24"/>
        </w:rPr>
        <w:t>«</w:t>
      </w:r>
      <w:r w:rsidR="00B74898" w:rsidRPr="004D5227">
        <w:rPr>
          <w:rFonts w:ascii="Times New Roman" w:hAnsi="Times New Roman"/>
          <w:sz w:val="24"/>
          <w:szCs w:val="24"/>
        </w:rPr>
        <w:t xml:space="preserve">Содействие в формировании благоприятных условий для привлечения </w:t>
      </w:r>
      <w:proofErr w:type="gramStart"/>
      <w:r w:rsidR="00B74898" w:rsidRPr="004D5227">
        <w:rPr>
          <w:rFonts w:ascii="Times New Roman" w:hAnsi="Times New Roman"/>
          <w:sz w:val="24"/>
          <w:szCs w:val="24"/>
        </w:rPr>
        <w:t>в</w:t>
      </w:r>
      <w:proofErr w:type="gramEnd"/>
      <w:r w:rsidR="00B74898" w:rsidRPr="004D5227">
        <w:rPr>
          <w:rFonts w:ascii="Times New Roman" w:hAnsi="Times New Roman"/>
          <w:sz w:val="24"/>
          <w:szCs w:val="24"/>
        </w:rPr>
        <w:t xml:space="preserve"> ЗАТО Северск инвестиций в целях обеспечения </w:t>
      </w:r>
    </w:p>
    <w:p w14:paraId="380E3A6C" w14:textId="16E2E7FA" w:rsidR="0022749A" w:rsidRPr="00D84A8D" w:rsidRDefault="00B74898" w:rsidP="0022749A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4D5227">
        <w:rPr>
          <w:rFonts w:ascii="Times New Roman" w:hAnsi="Times New Roman"/>
          <w:sz w:val="24"/>
          <w:szCs w:val="24"/>
        </w:rPr>
        <w:t>социально-экономического развития территории</w:t>
      </w:r>
      <w:r w:rsidR="0022749A" w:rsidRPr="00D84A8D">
        <w:rPr>
          <w:rFonts w:ascii="Times New Roman" w:hAnsi="Times New Roman"/>
          <w:sz w:val="24"/>
          <w:szCs w:val="24"/>
        </w:rPr>
        <w:t>»</w:t>
      </w:r>
    </w:p>
    <w:p w14:paraId="14E40067" w14:textId="77777777" w:rsidR="0022749A" w:rsidRPr="00D84A8D" w:rsidRDefault="0022749A" w:rsidP="0022749A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sz w:val="24"/>
          <w:szCs w:val="24"/>
        </w:rPr>
      </w:pPr>
    </w:p>
    <w:tbl>
      <w:tblPr>
        <w:tblW w:w="14879" w:type="dxa"/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374"/>
        <w:gridCol w:w="8505"/>
      </w:tblGrid>
      <w:tr w:rsidR="0022749A" w:rsidRPr="00D84A8D" w14:paraId="125212CA" w14:textId="77777777" w:rsidTr="00AD0A01"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0279E" w14:textId="77777777" w:rsidR="0022749A" w:rsidRPr="00D84A8D" w:rsidRDefault="0022749A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84A8D">
              <w:rPr>
                <w:rFonts w:ascii="Times New Roman" w:hAnsi="Times New Roman"/>
                <w:sz w:val="24"/>
                <w:szCs w:val="24"/>
              </w:rPr>
              <w:t>Ответственный за выполнение комплекса процессных мероприятий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C94B7" w14:textId="77777777" w:rsidR="0022749A" w:rsidRPr="00D84A8D" w:rsidRDefault="0022749A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84A8D">
              <w:rPr>
                <w:rFonts w:ascii="Times New Roman" w:hAnsi="Times New Roman"/>
                <w:sz w:val="24"/>
                <w:szCs w:val="24"/>
              </w:rPr>
              <w:t xml:space="preserve">Комитет экономического развития </w:t>
            </w:r>
            <w:proofErr w:type="gramStart"/>
            <w:r w:rsidRPr="00D84A8D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D84A8D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22749A" w:rsidRPr="00D84A8D" w14:paraId="181CE644" w14:textId="77777777" w:rsidTr="00AD0A01"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78ED8" w14:textId="77777777" w:rsidR="0022749A" w:rsidRPr="00D84A8D" w:rsidRDefault="0022749A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84A8D">
              <w:rPr>
                <w:rFonts w:ascii="Times New Roman" w:hAnsi="Times New Roman"/>
                <w:sz w:val="24"/>
                <w:szCs w:val="24"/>
              </w:rPr>
              <w:t xml:space="preserve">Наименование муниципальной </w:t>
            </w:r>
            <w:proofErr w:type="gramStart"/>
            <w:r w:rsidRPr="00D84A8D">
              <w:rPr>
                <w:rFonts w:ascii="Times New Roman" w:hAnsi="Times New Roman"/>
                <w:sz w:val="24"/>
                <w:szCs w:val="24"/>
              </w:rPr>
              <w:t>программы</w:t>
            </w:r>
            <w:proofErr w:type="gramEnd"/>
            <w:r w:rsidRPr="00D84A8D">
              <w:rPr>
                <w:rFonts w:ascii="Times New Roman" w:hAnsi="Times New Roman"/>
                <w:sz w:val="24"/>
                <w:szCs w:val="24"/>
              </w:rPr>
              <w:t xml:space="preserve"> ЗАТО Северск, в состав которой включается комплекс процессных мероприятий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FEEE7" w14:textId="7EF6DA64" w:rsidR="0022749A" w:rsidRPr="00D84A8D" w:rsidRDefault="0022749A" w:rsidP="00EE301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84A8D">
              <w:rPr>
                <w:rFonts w:ascii="Times New Roman" w:hAnsi="Times New Roman"/>
                <w:sz w:val="24"/>
                <w:szCs w:val="24"/>
              </w:rPr>
              <w:t xml:space="preserve">Развитие предпринимательства </w:t>
            </w:r>
            <w:proofErr w:type="gramStart"/>
            <w:r w:rsidRPr="00D84A8D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D84A8D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22749A" w:rsidRPr="00D84A8D" w14:paraId="2D941C1D" w14:textId="77777777" w:rsidTr="00AD0A01"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A8A15" w14:textId="77777777" w:rsidR="0022749A" w:rsidRPr="00D84A8D" w:rsidRDefault="0022749A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84A8D">
              <w:rPr>
                <w:rFonts w:ascii="Times New Roman" w:hAnsi="Times New Roman"/>
                <w:sz w:val="24"/>
                <w:szCs w:val="24"/>
              </w:rPr>
              <w:t xml:space="preserve">Наименование подпрограммы муниципальной </w:t>
            </w:r>
            <w:proofErr w:type="gramStart"/>
            <w:r w:rsidRPr="00D84A8D">
              <w:rPr>
                <w:rFonts w:ascii="Times New Roman" w:hAnsi="Times New Roman"/>
                <w:sz w:val="24"/>
                <w:szCs w:val="24"/>
              </w:rPr>
              <w:t>программы</w:t>
            </w:r>
            <w:proofErr w:type="gramEnd"/>
            <w:r w:rsidRPr="00D84A8D">
              <w:rPr>
                <w:rFonts w:ascii="Times New Roman" w:hAnsi="Times New Roman"/>
                <w:sz w:val="24"/>
                <w:szCs w:val="24"/>
              </w:rPr>
              <w:t xml:space="preserve"> ЗАТО Северск, в состав которой включается комплекс процессных мероприятий</w:t>
            </w:r>
          </w:p>
        </w:tc>
        <w:tc>
          <w:tcPr>
            <w:tcW w:w="85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01721" w14:textId="2DD087AD" w:rsidR="0022749A" w:rsidRPr="00D84A8D" w:rsidRDefault="0022749A" w:rsidP="00EE301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84A8D">
              <w:rPr>
                <w:rFonts w:ascii="Times New Roman" w:hAnsi="Times New Roman"/>
                <w:sz w:val="24"/>
                <w:szCs w:val="24"/>
              </w:rPr>
              <w:t xml:space="preserve">Развитие эффективной инфраструктуры поддержки предпринимательства </w:t>
            </w:r>
            <w:proofErr w:type="gramStart"/>
            <w:r w:rsidRPr="00D84A8D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D84A8D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</w:tbl>
    <w:p w14:paraId="2607572F" w14:textId="77777777" w:rsidR="0022749A" w:rsidRDefault="0022749A" w:rsidP="0022749A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/>
          <w:bCs/>
          <w:sz w:val="24"/>
          <w:szCs w:val="24"/>
        </w:rPr>
      </w:pPr>
    </w:p>
    <w:p w14:paraId="02A866F7" w14:textId="77777777" w:rsidR="0022749A" w:rsidRDefault="0022749A" w:rsidP="0022749A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/>
          <w:bCs/>
          <w:sz w:val="24"/>
          <w:szCs w:val="24"/>
        </w:rPr>
      </w:pPr>
    </w:p>
    <w:p w14:paraId="1182D0C0" w14:textId="77777777" w:rsidR="0022749A" w:rsidRDefault="0022749A" w:rsidP="0022749A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/>
          <w:bCs/>
          <w:sz w:val="24"/>
          <w:szCs w:val="24"/>
        </w:rPr>
      </w:pPr>
    </w:p>
    <w:p w14:paraId="628F0003" w14:textId="77777777" w:rsidR="0022749A" w:rsidRDefault="0022749A" w:rsidP="0022749A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/>
          <w:bCs/>
          <w:sz w:val="24"/>
          <w:szCs w:val="24"/>
        </w:rPr>
      </w:pPr>
    </w:p>
    <w:p w14:paraId="23004EA8" w14:textId="77777777" w:rsidR="0022749A" w:rsidRDefault="0022749A" w:rsidP="0022749A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5DD63528" w14:textId="77777777" w:rsidR="0022749A" w:rsidRDefault="0022749A" w:rsidP="0022749A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7DC22D39" w14:textId="77777777" w:rsidR="0022749A" w:rsidRDefault="0022749A" w:rsidP="0022749A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333FA3BB" w14:textId="77777777" w:rsidR="0022749A" w:rsidRDefault="0022749A" w:rsidP="0022749A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  <w:sectPr w:rsidR="0022749A" w:rsidSect="003425E3">
          <w:headerReference w:type="default" r:id="rId10"/>
          <w:footerReference w:type="default" r:id="rId11"/>
          <w:headerReference w:type="first" r:id="rId12"/>
          <w:footerReference w:type="first" r:id="rId13"/>
          <w:pgSz w:w="16838" w:h="11906" w:orient="landscape" w:code="9"/>
          <w:pgMar w:top="1701" w:right="1134" w:bottom="567" w:left="851" w:header="709" w:footer="709" w:gutter="0"/>
          <w:pgNumType w:start="1"/>
          <w:cols w:space="720"/>
          <w:noEndnote/>
          <w:titlePg/>
          <w:docGrid w:linePitch="272"/>
        </w:sectPr>
      </w:pPr>
    </w:p>
    <w:p w14:paraId="79DB72D2" w14:textId="77777777" w:rsidR="0022749A" w:rsidRPr="00BE3C3B" w:rsidRDefault="0022749A" w:rsidP="0022749A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BE3C3B">
        <w:rPr>
          <w:rFonts w:ascii="Times New Roman" w:hAnsi="Times New Roman"/>
          <w:sz w:val="24"/>
          <w:szCs w:val="24"/>
        </w:rPr>
        <w:lastRenderedPageBreak/>
        <w:t xml:space="preserve">ПОКАЗАТЕЛИ </w:t>
      </w:r>
    </w:p>
    <w:p w14:paraId="72D0D6BA" w14:textId="77777777" w:rsidR="0022749A" w:rsidRPr="00BE3C3B" w:rsidRDefault="0022749A" w:rsidP="0022749A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BE3C3B">
        <w:rPr>
          <w:rFonts w:ascii="Times New Roman" w:hAnsi="Times New Roman"/>
          <w:sz w:val="24"/>
          <w:szCs w:val="24"/>
        </w:rPr>
        <w:t xml:space="preserve">реализации комплекса процессных мероприятий </w:t>
      </w:r>
    </w:p>
    <w:p w14:paraId="50CA81E6" w14:textId="77777777" w:rsidR="0022749A" w:rsidRPr="00BE3C3B" w:rsidRDefault="0022749A" w:rsidP="0022749A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sz w:val="24"/>
          <w:szCs w:val="24"/>
        </w:rPr>
      </w:pPr>
    </w:p>
    <w:tbl>
      <w:tblPr>
        <w:tblW w:w="15178" w:type="dxa"/>
        <w:tblCellMar>
          <w:top w:w="28" w:type="dxa"/>
          <w:left w:w="62" w:type="dxa"/>
          <w:bottom w:w="28" w:type="dxa"/>
          <w:right w:w="62" w:type="dxa"/>
        </w:tblCellMar>
        <w:tblLook w:val="0000" w:firstRow="0" w:lastRow="0" w:firstColumn="0" w:lastColumn="0" w:noHBand="0" w:noVBand="0"/>
      </w:tblPr>
      <w:tblGrid>
        <w:gridCol w:w="844"/>
        <w:gridCol w:w="5541"/>
        <w:gridCol w:w="2696"/>
        <w:gridCol w:w="1534"/>
        <w:gridCol w:w="1064"/>
        <w:gridCol w:w="1814"/>
        <w:gridCol w:w="1685"/>
      </w:tblGrid>
      <w:tr w:rsidR="0022749A" w:rsidRPr="00BE3C3B" w14:paraId="5DEA5A07" w14:textId="77777777" w:rsidTr="00EE3017"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636CA" w14:textId="77777777" w:rsidR="0022749A" w:rsidRPr="00BE3C3B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 w:rsidRPr="00BE3C3B">
              <w:rPr>
                <w:rFonts w:ascii="Times New Roman" w:hAnsi="Times New Roman"/>
                <w:sz w:val="24"/>
                <w:szCs w:val="24"/>
              </w:rPr>
              <w:t xml:space="preserve"> п/п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09BE1" w14:textId="77777777" w:rsidR="0022749A" w:rsidRPr="00BE3C3B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3C3B">
              <w:rPr>
                <w:rFonts w:ascii="Times New Roman" w:hAnsi="Times New Roman"/>
                <w:sz w:val="24"/>
                <w:szCs w:val="24"/>
              </w:rPr>
              <w:t xml:space="preserve">Наименование показателя конечного результата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8DEEE" w14:textId="77777777" w:rsidR="0022749A" w:rsidRPr="00BE3C3B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3C3B">
              <w:rPr>
                <w:rFonts w:ascii="Times New Roman" w:hAnsi="Times New Roman"/>
                <w:sz w:val="24"/>
                <w:szCs w:val="24"/>
              </w:rPr>
              <w:t xml:space="preserve">Ответственный за достижение показателя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D2249" w14:textId="77777777" w:rsidR="0022749A" w:rsidRPr="00BE3C3B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3C3B">
              <w:rPr>
                <w:rFonts w:ascii="Times New Roman" w:hAnsi="Times New Roman"/>
                <w:sz w:val="24"/>
                <w:szCs w:val="24"/>
              </w:rPr>
              <w:t xml:space="preserve">Единица измерения 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90B7B" w14:textId="77777777" w:rsidR="0022749A" w:rsidRPr="00BE3C3B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3C3B">
              <w:rPr>
                <w:rFonts w:ascii="Times New Roman" w:hAnsi="Times New Roman"/>
                <w:sz w:val="24"/>
                <w:szCs w:val="24"/>
              </w:rPr>
              <w:t xml:space="preserve">Планируемое значение показателя (показателя задачи) </w:t>
            </w:r>
          </w:p>
        </w:tc>
      </w:tr>
      <w:tr w:rsidR="0022749A" w:rsidRPr="00BE3C3B" w14:paraId="36D4CE0B" w14:textId="77777777" w:rsidTr="00EE3017"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CB16A" w14:textId="77777777" w:rsidR="0022749A" w:rsidRPr="00BE3C3B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ECE14" w14:textId="77777777" w:rsidR="0022749A" w:rsidRPr="00BE3C3B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4B34E" w14:textId="77777777" w:rsidR="0022749A" w:rsidRPr="00BE3C3B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F803E" w14:textId="77777777" w:rsidR="0022749A" w:rsidRPr="00BE3C3B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79A3F" w14:textId="77777777" w:rsidR="0022749A" w:rsidRPr="00BE3C3B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546EB" w14:textId="77777777" w:rsidR="0022749A" w:rsidRPr="00BE3C3B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E6BA7" w14:textId="77777777" w:rsidR="0022749A" w:rsidRPr="00BE3C3B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</w:tr>
      <w:tr w:rsidR="0022749A" w:rsidRPr="00BE3C3B" w14:paraId="6205868C" w14:textId="77777777" w:rsidTr="00EE3017"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156E3" w14:textId="77777777" w:rsidR="0022749A" w:rsidRPr="00BE3C3B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F029A" w14:textId="77777777" w:rsidR="0022749A" w:rsidRPr="00BE3C3B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3BA5D" w14:textId="77777777" w:rsidR="0022749A" w:rsidRPr="00BE3C3B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17BB1" w14:textId="77777777" w:rsidR="0022749A" w:rsidRPr="00BE3C3B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32385" w14:textId="77777777" w:rsidR="0022749A" w:rsidRPr="00BE3C3B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68692" w14:textId="77777777" w:rsidR="0022749A" w:rsidRPr="00BE3C3B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3C3B">
              <w:rPr>
                <w:rFonts w:ascii="Times New Roman" w:hAnsi="Times New Roman"/>
                <w:sz w:val="24"/>
                <w:szCs w:val="24"/>
              </w:rPr>
              <w:t xml:space="preserve">в соответствии с потребностью по годам </w:t>
            </w:r>
          </w:p>
        </w:tc>
      </w:tr>
      <w:tr w:rsidR="0022749A" w:rsidRPr="00BE3C3B" w14:paraId="20937492" w14:textId="77777777" w:rsidTr="00EE3017"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79E47" w14:textId="77777777" w:rsidR="0022749A" w:rsidRPr="00BE3C3B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FAF1C" w14:textId="77777777" w:rsidR="0022749A" w:rsidRPr="00BE3C3B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D8A2D" w14:textId="77777777" w:rsidR="0022749A" w:rsidRPr="00BE3C3B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AEBB7" w14:textId="77777777" w:rsidR="0022749A" w:rsidRPr="00BE3C3B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19FA1" w14:textId="77777777" w:rsidR="0022749A" w:rsidRPr="00BE3C3B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5964B" w14:textId="77777777" w:rsidR="0022749A" w:rsidRPr="00BE3C3B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3C3B">
              <w:rPr>
                <w:rFonts w:ascii="Times New Roman" w:hAnsi="Times New Roman"/>
                <w:sz w:val="24"/>
                <w:szCs w:val="24"/>
              </w:rPr>
              <w:t xml:space="preserve">в соответствии с утвержденным финансированием по годам </w:t>
            </w:r>
          </w:p>
        </w:tc>
      </w:tr>
      <w:tr w:rsidR="0022749A" w:rsidRPr="00BE3C3B" w14:paraId="2A81CD15" w14:textId="77777777" w:rsidTr="00EE3017">
        <w:trPr>
          <w:trHeight w:val="42"/>
        </w:trPr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848A18" w14:textId="77777777" w:rsidR="0022749A" w:rsidRPr="00BE3C3B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3C3B">
              <w:rPr>
                <w:rFonts w:ascii="Times New Roman" w:hAnsi="Times New Roman"/>
                <w:sz w:val="24"/>
                <w:szCs w:val="24"/>
              </w:rPr>
              <w:t xml:space="preserve">1.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B26E32" w14:textId="30A844CF" w:rsidR="0022749A" w:rsidRPr="00BE3C3B" w:rsidRDefault="00B74898" w:rsidP="00B7489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B74898">
              <w:rPr>
                <w:rFonts w:ascii="Times New Roman" w:hAnsi="Times New Roman"/>
                <w:sz w:val="24"/>
                <w:szCs w:val="24"/>
              </w:rPr>
              <w:t>Количество рабочих мест, созданных резидентами территории опережающего развития «Северск» (нарастающим итогом)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3A45D5" w14:textId="61193BC0" w:rsidR="00B74898" w:rsidRPr="00BE3C3B" w:rsidRDefault="0022749A" w:rsidP="00B7489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D50FE">
              <w:rPr>
                <w:rFonts w:ascii="Times New Roman" w:hAnsi="Times New Roman"/>
                <w:sz w:val="24"/>
                <w:szCs w:val="24"/>
              </w:rPr>
              <w:t>Администрация</w:t>
            </w:r>
            <w:proofErr w:type="gramEnd"/>
            <w:r w:rsidRPr="00ED50FE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="00B7489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6F95FC21" w14:textId="24CED64F" w:rsidR="0022749A" w:rsidRPr="00BE3C3B" w:rsidRDefault="0022749A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F672A6" w14:textId="45AF99E5" w:rsidR="0022749A" w:rsidRPr="00BE3C3B" w:rsidRDefault="0022749A" w:rsidP="00E913D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994376" w14:textId="6E5B9D10" w:rsidR="0022749A" w:rsidRPr="00BE3C3B" w:rsidRDefault="00B74898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DFB0E" w14:textId="63BFF16E" w:rsidR="0022749A" w:rsidRPr="00BE3C3B" w:rsidRDefault="00B74898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52539" w14:textId="7DF32EB1" w:rsidR="0022749A" w:rsidRPr="00BE3C3B" w:rsidRDefault="00E913DE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1008</w:t>
            </w:r>
          </w:p>
        </w:tc>
      </w:tr>
      <w:tr w:rsidR="0022749A" w:rsidRPr="00BE3C3B" w14:paraId="2D2B99B0" w14:textId="77777777" w:rsidTr="00EE3017">
        <w:tc>
          <w:tcPr>
            <w:tcW w:w="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55C25" w14:textId="77777777" w:rsidR="0022749A" w:rsidRPr="00BE3C3B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CD626" w14:textId="77777777" w:rsidR="0022749A" w:rsidRPr="00BE3C3B" w:rsidRDefault="0022749A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0606C" w14:textId="77777777" w:rsidR="0022749A" w:rsidRPr="00BE3C3B" w:rsidRDefault="0022749A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FE960" w14:textId="77777777" w:rsidR="0022749A" w:rsidRPr="00BE3C3B" w:rsidRDefault="0022749A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8CF0E" w14:textId="77777777" w:rsidR="0022749A" w:rsidRPr="00BE3C3B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C3B5A" w14:textId="3B60EB13" w:rsidR="0022749A" w:rsidRPr="00BE3C3B" w:rsidRDefault="00E913DE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DE1C7" w14:textId="5E2FF78D" w:rsidR="0022749A" w:rsidRPr="00BE3C3B" w:rsidRDefault="00B74898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1008</w:t>
            </w:r>
          </w:p>
        </w:tc>
      </w:tr>
    </w:tbl>
    <w:p w14:paraId="7CB3BB4B" w14:textId="77777777" w:rsidR="0022749A" w:rsidRDefault="0022749A" w:rsidP="0022749A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16251B98" w14:textId="77777777" w:rsidR="0022749A" w:rsidRDefault="0022749A" w:rsidP="0022749A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28A046B3" w14:textId="77777777" w:rsidR="0022749A" w:rsidRDefault="0022749A" w:rsidP="0022749A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27C50883" w14:textId="77777777" w:rsidR="0022749A" w:rsidRDefault="0022749A" w:rsidP="0022749A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4CE44801" w14:textId="77777777" w:rsidR="0022749A" w:rsidRDefault="0022749A" w:rsidP="0022749A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6CAB33F7" w14:textId="77777777" w:rsidR="0022749A" w:rsidRDefault="0022749A" w:rsidP="0022749A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7EF57041" w14:textId="77777777" w:rsidR="0022749A" w:rsidRDefault="0022749A" w:rsidP="0022749A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28E0729D" w14:textId="77777777" w:rsidR="0022749A" w:rsidRDefault="0022749A" w:rsidP="0022749A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4599B465" w14:textId="77777777" w:rsidR="0022749A" w:rsidRDefault="0022749A" w:rsidP="0022749A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34AA6BD8" w14:textId="77777777" w:rsidR="0022749A" w:rsidRDefault="0022749A" w:rsidP="0022749A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08F81F8E" w14:textId="77777777" w:rsidR="0022749A" w:rsidRDefault="0022749A" w:rsidP="0022749A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  <w:sectPr w:rsidR="0022749A" w:rsidSect="003425E3">
          <w:pgSz w:w="16838" w:h="11906" w:orient="landscape" w:code="9"/>
          <w:pgMar w:top="1701" w:right="1134" w:bottom="567" w:left="851" w:header="709" w:footer="709" w:gutter="0"/>
          <w:cols w:space="720"/>
          <w:noEndnote/>
          <w:docGrid w:linePitch="272"/>
        </w:sectPr>
      </w:pPr>
    </w:p>
    <w:p w14:paraId="31DF3525" w14:textId="77777777" w:rsidR="0022749A" w:rsidRPr="00C63D52" w:rsidRDefault="0022749A" w:rsidP="0022749A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C63D52">
        <w:rPr>
          <w:rFonts w:ascii="Times New Roman" w:hAnsi="Times New Roman"/>
          <w:sz w:val="24"/>
          <w:szCs w:val="24"/>
        </w:rPr>
        <w:lastRenderedPageBreak/>
        <w:t xml:space="preserve">ПЕРЕЧЕНЬ </w:t>
      </w:r>
    </w:p>
    <w:p w14:paraId="5B06ACDF" w14:textId="77777777" w:rsidR="0022749A" w:rsidRPr="00C63D52" w:rsidRDefault="0022749A" w:rsidP="0022749A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C63D52">
        <w:rPr>
          <w:rFonts w:ascii="Times New Roman" w:hAnsi="Times New Roman"/>
          <w:sz w:val="24"/>
          <w:szCs w:val="24"/>
        </w:rPr>
        <w:t xml:space="preserve">мероприятий комплекса процессных мероприятий </w:t>
      </w:r>
    </w:p>
    <w:p w14:paraId="2A22DE73" w14:textId="77777777" w:rsidR="0022749A" w:rsidRPr="00C63D52" w:rsidRDefault="0022749A" w:rsidP="0022749A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sz w:val="24"/>
          <w:szCs w:val="24"/>
        </w:rPr>
      </w:pPr>
    </w:p>
    <w:tbl>
      <w:tblPr>
        <w:tblW w:w="15163" w:type="dxa"/>
        <w:tblLayout w:type="fixed"/>
        <w:tblCellMar>
          <w:top w:w="28" w:type="dxa"/>
          <w:left w:w="62" w:type="dxa"/>
          <w:bottom w:w="28" w:type="dxa"/>
          <w:right w:w="62" w:type="dxa"/>
        </w:tblCellMar>
        <w:tblLook w:val="0000" w:firstRow="0" w:lastRow="0" w:firstColumn="0" w:lastColumn="0" w:noHBand="0" w:noVBand="0"/>
      </w:tblPr>
      <w:tblGrid>
        <w:gridCol w:w="704"/>
        <w:gridCol w:w="3402"/>
        <w:gridCol w:w="3685"/>
        <w:gridCol w:w="3544"/>
        <w:gridCol w:w="851"/>
        <w:gridCol w:w="708"/>
        <w:gridCol w:w="1135"/>
        <w:gridCol w:w="1134"/>
      </w:tblGrid>
      <w:tr w:rsidR="0022749A" w:rsidRPr="00C63D52" w14:paraId="307D15EA" w14:textId="77777777" w:rsidTr="00AD0A01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CA9C9" w14:textId="77777777" w:rsidR="0022749A" w:rsidRPr="00C63D52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 w:rsidRPr="00C63D52">
              <w:rPr>
                <w:rFonts w:ascii="Times New Roman" w:hAnsi="Times New Roman"/>
                <w:sz w:val="24"/>
                <w:szCs w:val="24"/>
              </w:rPr>
              <w:t xml:space="preserve"> п/п 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A4CD9" w14:textId="77777777" w:rsidR="0022749A" w:rsidRPr="00C63D52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 xml:space="preserve">Наименование мероприятия 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30FF4" w14:textId="77777777" w:rsidR="0022749A" w:rsidRPr="00C63D52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 xml:space="preserve">Характеристика мероприятия 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7C56E" w14:textId="77777777" w:rsidR="0022749A" w:rsidRPr="00C63D52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 xml:space="preserve">Наименование показателя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DD2DF" w14:textId="77777777" w:rsidR="0022749A" w:rsidRPr="00C63D52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C63D52">
              <w:rPr>
                <w:rFonts w:ascii="Times New Roman" w:hAnsi="Times New Roman"/>
                <w:sz w:val="24"/>
                <w:szCs w:val="24"/>
              </w:rPr>
              <w:t>Еди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C63D52">
              <w:rPr>
                <w:rFonts w:ascii="Times New Roman" w:hAnsi="Times New Roman"/>
                <w:sz w:val="24"/>
                <w:szCs w:val="24"/>
              </w:rPr>
              <w:t>ница</w:t>
            </w:r>
            <w:proofErr w:type="spellEnd"/>
            <w:proofErr w:type="gramEnd"/>
            <w:r w:rsidRPr="00C63D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63D52">
              <w:rPr>
                <w:rFonts w:ascii="Times New Roman" w:hAnsi="Times New Roman"/>
                <w:sz w:val="24"/>
                <w:szCs w:val="24"/>
              </w:rPr>
              <w:t>изме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C63D52">
              <w:rPr>
                <w:rFonts w:ascii="Times New Roman" w:hAnsi="Times New Roman"/>
                <w:sz w:val="24"/>
                <w:szCs w:val="24"/>
              </w:rPr>
              <w:t xml:space="preserve">рения 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F7A8B" w14:textId="77777777" w:rsidR="0022749A" w:rsidRPr="00C63D52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 xml:space="preserve">Планируемое значение показателя мероприятия </w:t>
            </w:r>
          </w:p>
        </w:tc>
      </w:tr>
      <w:tr w:rsidR="0022749A" w:rsidRPr="00C63D52" w14:paraId="5B736EF4" w14:textId="77777777" w:rsidTr="00AD0A01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E8FAB" w14:textId="77777777" w:rsidR="0022749A" w:rsidRPr="00C63D52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A6EE9" w14:textId="77777777" w:rsidR="0022749A" w:rsidRPr="00C63D52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DA7AC" w14:textId="77777777" w:rsidR="0022749A" w:rsidRPr="00C63D52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6792E" w14:textId="77777777" w:rsidR="0022749A" w:rsidRPr="00C63D52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3B1C1" w14:textId="77777777" w:rsidR="0022749A" w:rsidRPr="00C63D52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6FD00" w14:textId="77777777" w:rsidR="0022749A" w:rsidRPr="00C63D52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4B235" w14:textId="77777777" w:rsidR="0022749A" w:rsidRPr="00C63D52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5607D" w14:textId="77777777" w:rsidR="0022749A" w:rsidRPr="00C63D52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</w:tr>
      <w:tr w:rsidR="0022749A" w:rsidRPr="00C63D52" w14:paraId="306414CE" w14:textId="77777777" w:rsidTr="00AD0A01">
        <w:trPr>
          <w:trHeight w:val="64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474C8" w14:textId="77777777" w:rsidR="0022749A" w:rsidRPr="00C63D52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11D4E" w14:textId="77777777" w:rsidR="0022749A" w:rsidRPr="00C63D52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E34E4" w14:textId="77777777" w:rsidR="0022749A" w:rsidRPr="00C63D52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FFCE6" w14:textId="77777777" w:rsidR="0022749A" w:rsidRPr="00C63D52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5D6DF" w14:textId="77777777" w:rsidR="0022749A" w:rsidRPr="00C63D52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1289D" w14:textId="77777777" w:rsidR="0022749A" w:rsidRPr="00C63D52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FF5C3" w14:textId="77777777" w:rsidR="0022749A" w:rsidRPr="00C63D52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 xml:space="preserve">в соответствии с потребностью по годам </w:t>
            </w:r>
          </w:p>
        </w:tc>
      </w:tr>
      <w:tr w:rsidR="0022749A" w:rsidRPr="00C63D52" w14:paraId="24856BD3" w14:textId="77777777" w:rsidTr="00AD0A01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EE9F2" w14:textId="77777777" w:rsidR="0022749A" w:rsidRPr="00C63D52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1AADA" w14:textId="77777777" w:rsidR="0022749A" w:rsidRPr="00C63D52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4410B" w14:textId="77777777" w:rsidR="0022749A" w:rsidRPr="00C63D52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00049" w14:textId="77777777" w:rsidR="0022749A" w:rsidRPr="00C63D52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7E0AF" w14:textId="77777777" w:rsidR="0022749A" w:rsidRPr="00C63D52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3968E" w14:textId="77777777" w:rsidR="0022749A" w:rsidRPr="00C63D52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39E86" w14:textId="77777777" w:rsidR="0022749A" w:rsidRPr="00C63D52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 xml:space="preserve">в соответствии с утвержденным финансированием по годам </w:t>
            </w:r>
          </w:p>
        </w:tc>
      </w:tr>
      <w:tr w:rsidR="0022749A" w:rsidRPr="00C63D52" w14:paraId="4036CC6B" w14:textId="77777777" w:rsidTr="003308DA">
        <w:trPr>
          <w:trHeight w:val="42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872CAA" w14:textId="77777777" w:rsidR="0022749A" w:rsidRPr="00C63D52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40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C96627" w14:textId="7B1BBB1D" w:rsidR="0022749A" w:rsidRPr="00C63D52" w:rsidRDefault="00B74898" w:rsidP="00B7489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Взаимодействие с управ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>ляющей компанией, осуществляющей функ</w:t>
            </w:r>
            <w:r>
              <w:rPr>
                <w:rFonts w:ascii="Times New Roman" w:hAnsi="Times New Roman"/>
                <w:sz w:val="24"/>
                <w:szCs w:val="24"/>
              </w:rPr>
              <w:t>ции по управлению тер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>риторией опережающего развития «Северск»</w:t>
            </w:r>
            <w:r>
              <w:rPr>
                <w:rFonts w:ascii="Times New Roman" w:hAnsi="Times New Roman"/>
                <w:sz w:val="24"/>
                <w:szCs w:val="24"/>
              </w:rPr>
              <w:t>, в целях развития инвести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 xml:space="preserve">ционного </w:t>
            </w:r>
            <w:proofErr w:type="gramStart"/>
            <w:r w:rsidRPr="008C6108">
              <w:rPr>
                <w:rFonts w:ascii="Times New Roman" w:hAnsi="Times New Roman"/>
                <w:sz w:val="24"/>
                <w:szCs w:val="24"/>
              </w:rPr>
              <w:t>потенциала</w:t>
            </w:r>
            <w:proofErr w:type="gramEnd"/>
            <w:r w:rsidRPr="008C6108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60AB53" w14:textId="0957EDFB" w:rsidR="0022749A" w:rsidRPr="00C63D52" w:rsidRDefault="006C181D" w:rsidP="006C181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E913DE">
              <w:rPr>
                <w:rFonts w:ascii="Times New Roman" w:hAnsi="Times New Roman"/>
                <w:sz w:val="24"/>
                <w:szCs w:val="24"/>
              </w:rPr>
              <w:t>ониторинг</w:t>
            </w:r>
            <w:r w:rsidR="00B74898">
              <w:rPr>
                <w:rFonts w:ascii="Times New Roman" w:hAnsi="Times New Roman"/>
                <w:sz w:val="24"/>
                <w:szCs w:val="24"/>
              </w:rPr>
              <w:t xml:space="preserve"> управляющ</w:t>
            </w:r>
            <w:r w:rsidR="00E913DE">
              <w:rPr>
                <w:rFonts w:ascii="Times New Roman" w:hAnsi="Times New Roman"/>
                <w:sz w:val="24"/>
                <w:szCs w:val="24"/>
              </w:rPr>
              <w:t>ей</w:t>
            </w:r>
            <w:r w:rsidR="00B74898">
              <w:rPr>
                <w:rFonts w:ascii="Times New Roman" w:hAnsi="Times New Roman"/>
                <w:sz w:val="24"/>
                <w:szCs w:val="24"/>
              </w:rPr>
              <w:t xml:space="preserve"> компани</w:t>
            </w:r>
            <w:r w:rsidR="00E913DE">
              <w:rPr>
                <w:rFonts w:ascii="Times New Roman" w:hAnsi="Times New Roman"/>
                <w:sz w:val="24"/>
                <w:szCs w:val="24"/>
              </w:rPr>
              <w:t>ей</w:t>
            </w:r>
            <w:r w:rsidR="00B74898">
              <w:rPr>
                <w:rFonts w:ascii="Times New Roman" w:hAnsi="Times New Roman"/>
                <w:sz w:val="24"/>
                <w:szCs w:val="24"/>
              </w:rPr>
              <w:t>, осуществляющ</w:t>
            </w:r>
            <w:r w:rsidR="00E913DE">
              <w:rPr>
                <w:rFonts w:ascii="Times New Roman" w:hAnsi="Times New Roman"/>
                <w:sz w:val="24"/>
                <w:szCs w:val="24"/>
              </w:rPr>
              <w:t>ей</w:t>
            </w:r>
            <w:r w:rsidR="00B74898">
              <w:rPr>
                <w:rFonts w:ascii="Times New Roman" w:hAnsi="Times New Roman"/>
                <w:sz w:val="24"/>
                <w:szCs w:val="24"/>
              </w:rPr>
              <w:t xml:space="preserve"> функции по управлению </w:t>
            </w:r>
            <w:r w:rsidR="00B74898" w:rsidRPr="00B74898">
              <w:rPr>
                <w:rFonts w:ascii="Times New Roman" w:hAnsi="Times New Roman"/>
                <w:sz w:val="24"/>
                <w:szCs w:val="24"/>
              </w:rPr>
              <w:t>территорией опережающего развития «Северск»</w:t>
            </w:r>
            <w:r w:rsidR="00E913DE">
              <w:rPr>
                <w:rFonts w:ascii="Times New Roman" w:hAnsi="Times New Roman"/>
                <w:sz w:val="24"/>
                <w:szCs w:val="24"/>
              </w:rPr>
              <w:t>, резидентов ТОР Северск</w:t>
            </w:r>
            <w:r w:rsidR="00050917">
              <w:rPr>
                <w:rFonts w:ascii="Times New Roman" w:hAnsi="Times New Roman"/>
                <w:sz w:val="24"/>
                <w:szCs w:val="24"/>
              </w:rPr>
              <w:t>, в том числе в целях оперативного принятия решений по управлению ТОР «Северск», развитию инвестиционного потенциала муниципального образования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998217" w14:textId="5B637D17" w:rsidR="0022749A" w:rsidRPr="00C63D52" w:rsidRDefault="00B74898" w:rsidP="00B7489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B74898">
              <w:rPr>
                <w:rFonts w:ascii="Times New Roman" w:hAnsi="Times New Roman"/>
                <w:sz w:val="24"/>
                <w:szCs w:val="24"/>
              </w:rPr>
              <w:t>1. Количество зарегистрированных резидентов территории опережающего развития «Северск» (нарастающим итогом)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209EC5" w14:textId="06E7C013" w:rsidR="0022749A" w:rsidRPr="00C63D52" w:rsidRDefault="0022749A" w:rsidP="00E913D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77D36A" w14:textId="56FDDF2C" w:rsidR="0022749A" w:rsidRPr="00C63D52" w:rsidRDefault="00B74898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22749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68045" w14:textId="4E2C754F" w:rsidR="0022749A" w:rsidRPr="00C63D52" w:rsidRDefault="00B74898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3AD29" w14:textId="1A9D44DF" w:rsidR="0022749A" w:rsidRPr="00C63D52" w:rsidRDefault="00B74898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</w:tr>
      <w:tr w:rsidR="0022749A" w:rsidRPr="00C63D52" w14:paraId="606BAFAF" w14:textId="77777777" w:rsidTr="00AD0A01"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D0C80" w14:textId="77777777" w:rsidR="0022749A" w:rsidRPr="00C63D52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545FE" w14:textId="77777777" w:rsidR="0022749A" w:rsidRPr="00C63D52" w:rsidRDefault="0022749A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B03A8" w14:textId="77777777" w:rsidR="0022749A" w:rsidRPr="00C63D52" w:rsidRDefault="0022749A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80A77" w14:textId="77777777" w:rsidR="0022749A" w:rsidRPr="00C63D52" w:rsidRDefault="0022749A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6472E" w14:textId="77777777" w:rsidR="0022749A" w:rsidRPr="00C63D52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58248" w14:textId="77777777" w:rsidR="0022749A" w:rsidRPr="00C63D52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3E471" w14:textId="1E67EB71" w:rsidR="0022749A" w:rsidRPr="00C63D52" w:rsidRDefault="00B74898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F862F" w14:textId="13C00C05" w:rsidR="0022749A" w:rsidRPr="00C63D52" w:rsidRDefault="00B74898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</w:tr>
    </w:tbl>
    <w:p w14:paraId="32FD401B" w14:textId="77777777" w:rsidR="0022749A" w:rsidRDefault="0022749A" w:rsidP="0022749A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389108F3" w14:textId="77777777" w:rsidR="0022749A" w:rsidRDefault="0022749A" w:rsidP="0022749A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14:paraId="2945831F" w14:textId="77777777" w:rsidR="00B74898" w:rsidRDefault="00B74898" w:rsidP="0022749A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  <w:sectPr w:rsidR="00B74898" w:rsidSect="00014171">
          <w:headerReference w:type="default" r:id="rId14"/>
          <w:footerReference w:type="default" r:id="rId15"/>
          <w:pgSz w:w="16838" w:h="11906" w:orient="landscape" w:code="9"/>
          <w:pgMar w:top="1701" w:right="1134" w:bottom="567" w:left="1134" w:header="709" w:footer="510" w:gutter="0"/>
          <w:cols w:space="720"/>
          <w:noEndnote/>
        </w:sectPr>
      </w:pPr>
    </w:p>
    <w:p w14:paraId="36D1B541" w14:textId="77777777" w:rsidR="0022749A" w:rsidRPr="00C63D52" w:rsidRDefault="0022749A" w:rsidP="0022749A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C63D52">
        <w:rPr>
          <w:rFonts w:ascii="Times New Roman" w:hAnsi="Times New Roman"/>
          <w:sz w:val="24"/>
          <w:szCs w:val="24"/>
        </w:rPr>
        <w:lastRenderedPageBreak/>
        <w:t>ФИНАНСОВОЕ ОБЕСПЕЧЕНИЕ</w:t>
      </w:r>
    </w:p>
    <w:p w14:paraId="26235CA6" w14:textId="77777777" w:rsidR="0022749A" w:rsidRPr="00C63D52" w:rsidRDefault="0022749A" w:rsidP="0022749A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C63D52">
        <w:rPr>
          <w:rFonts w:ascii="Times New Roman" w:hAnsi="Times New Roman"/>
          <w:sz w:val="24"/>
          <w:szCs w:val="24"/>
        </w:rPr>
        <w:t>комплекса процессных мероприятий</w:t>
      </w:r>
    </w:p>
    <w:p w14:paraId="35A62492" w14:textId="77777777" w:rsidR="0022749A" w:rsidRPr="00C63D52" w:rsidRDefault="0022749A" w:rsidP="0022749A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sz w:val="24"/>
          <w:szCs w:val="24"/>
        </w:rPr>
      </w:pPr>
    </w:p>
    <w:tbl>
      <w:tblPr>
        <w:tblW w:w="14879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5524"/>
        <w:gridCol w:w="3118"/>
        <w:gridCol w:w="3119"/>
        <w:gridCol w:w="1559"/>
        <w:gridCol w:w="1559"/>
      </w:tblGrid>
      <w:tr w:rsidR="0022749A" w:rsidRPr="00C63D52" w14:paraId="6DF2F439" w14:textId="77777777" w:rsidTr="0027528B">
        <w:tc>
          <w:tcPr>
            <w:tcW w:w="55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5CDD4" w14:textId="77777777" w:rsidR="0022749A" w:rsidRPr="00C63D52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62139" w14:textId="77777777" w:rsidR="0022749A" w:rsidRPr="00C63D52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Ответственный исполнитель, участники мероприятий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54E11" w14:textId="77777777" w:rsidR="0022749A" w:rsidRPr="00C63D52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Источник финансового обеспечения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0AB29" w14:textId="77777777" w:rsidR="0022749A" w:rsidRPr="00C63D52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Объем финансового обеспечения (тыс. руб.)</w:t>
            </w:r>
          </w:p>
        </w:tc>
      </w:tr>
      <w:tr w:rsidR="0022749A" w:rsidRPr="00C63D52" w14:paraId="587DDA09" w14:textId="77777777" w:rsidTr="0027528B">
        <w:tc>
          <w:tcPr>
            <w:tcW w:w="55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00E9E" w14:textId="77777777" w:rsidR="0022749A" w:rsidRPr="00C63D52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D8A0E" w14:textId="77777777" w:rsidR="0022749A" w:rsidRPr="00C63D52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61FF1" w14:textId="77777777" w:rsidR="0022749A" w:rsidRPr="00C63D52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426C3" w14:textId="77777777" w:rsidR="0022749A" w:rsidRPr="00C63D52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FC1E1" w14:textId="77777777" w:rsidR="0022749A" w:rsidRPr="00C63D52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</w:tr>
      <w:tr w:rsidR="0022749A" w:rsidRPr="00C63D52" w14:paraId="3D60850E" w14:textId="77777777" w:rsidTr="0027528B">
        <w:tc>
          <w:tcPr>
            <w:tcW w:w="55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26A80" w14:textId="77777777" w:rsidR="0022749A" w:rsidRPr="00C63D52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CAB89" w14:textId="77777777" w:rsidR="0022749A" w:rsidRPr="00C63D52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D6422" w14:textId="77777777" w:rsidR="0022749A" w:rsidRPr="00C63D52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7637C" w14:textId="77777777" w:rsidR="0022749A" w:rsidRPr="00C63D52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потребность в ресурсном обеспечении по годам</w:t>
            </w:r>
          </w:p>
        </w:tc>
      </w:tr>
      <w:tr w:rsidR="0022749A" w:rsidRPr="00C63D52" w14:paraId="0A848C9C" w14:textId="77777777" w:rsidTr="0027528B">
        <w:tc>
          <w:tcPr>
            <w:tcW w:w="55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D516A" w14:textId="77777777" w:rsidR="0022749A" w:rsidRPr="00C63D52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9157D" w14:textId="77777777" w:rsidR="0022749A" w:rsidRPr="00C63D52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A4F47" w14:textId="77777777" w:rsidR="0022749A" w:rsidRPr="00C63D52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01BBA" w14:textId="77777777" w:rsidR="0022749A" w:rsidRPr="00C63D52" w:rsidRDefault="0022749A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утвержденный объем финансирования по годам</w:t>
            </w:r>
          </w:p>
        </w:tc>
      </w:tr>
      <w:tr w:rsidR="0027528B" w:rsidRPr="00C63D52" w14:paraId="2A1E36DF" w14:textId="77777777" w:rsidTr="0027528B">
        <w:trPr>
          <w:trHeight w:val="135"/>
        </w:trPr>
        <w:tc>
          <w:tcPr>
            <w:tcW w:w="55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D598B7" w14:textId="37F06406" w:rsidR="0027528B" w:rsidRPr="00C63D52" w:rsidRDefault="0027528B" w:rsidP="0027528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 xml:space="preserve">Комплекс процессных мероприятий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B74898">
              <w:rPr>
                <w:rFonts w:ascii="Times New Roman" w:hAnsi="Times New Roman"/>
                <w:sz w:val="24"/>
                <w:szCs w:val="24"/>
              </w:rPr>
              <w:t xml:space="preserve">Содействие в формировании благоприятных условий для привлечения </w:t>
            </w:r>
            <w:proofErr w:type="gramStart"/>
            <w:r w:rsidRPr="00B74898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B74898">
              <w:rPr>
                <w:rFonts w:ascii="Times New Roman" w:hAnsi="Times New Roman"/>
                <w:sz w:val="24"/>
                <w:szCs w:val="24"/>
              </w:rPr>
              <w:t xml:space="preserve"> ЗАТО Северск инвестиций в целях обеспечения социально-экономического развития территории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C63D52">
              <w:rPr>
                <w:rFonts w:ascii="Times New Roman" w:hAnsi="Times New Roman"/>
                <w:sz w:val="24"/>
                <w:szCs w:val="24"/>
              </w:rPr>
              <w:t xml:space="preserve">, в </w:t>
            </w:r>
            <w:proofErr w:type="spellStart"/>
            <w:r w:rsidRPr="00C63D52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C63D52">
              <w:rPr>
                <w:rFonts w:ascii="Times New Roman" w:hAnsi="Times New Roman"/>
                <w:sz w:val="24"/>
                <w:szCs w:val="24"/>
              </w:rPr>
              <w:t>.: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2B0291" w14:textId="7A738AA2" w:rsidR="0027528B" w:rsidRPr="00C63D52" w:rsidRDefault="0027528B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7528B">
              <w:rPr>
                <w:rFonts w:ascii="Times New Roman" w:hAnsi="Times New Roman"/>
                <w:sz w:val="24"/>
                <w:szCs w:val="24"/>
              </w:rPr>
              <w:t xml:space="preserve">Комитет экономического развития </w:t>
            </w:r>
            <w:proofErr w:type="gramStart"/>
            <w:r w:rsidRPr="0027528B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27528B">
              <w:rPr>
                <w:rFonts w:ascii="Times New Roman" w:hAnsi="Times New Roman"/>
                <w:sz w:val="24"/>
                <w:szCs w:val="24"/>
              </w:rPr>
              <w:t xml:space="preserve"> ЗАТО Северск 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0E6140" w14:textId="77777777" w:rsidR="0027528B" w:rsidRPr="00C63D52" w:rsidRDefault="0027528B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58F4C" w14:textId="5DA14559" w:rsidR="0027528B" w:rsidRPr="00C63D52" w:rsidRDefault="0027528B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70F2D" w14:textId="0EEE4A04" w:rsidR="0027528B" w:rsidRPr="00C63D52" w:rsidRDefault="0027528B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528B" w:rsidRPr="00C63D52" w14:paraId="2091EBE1" w14:textId="77777777" w:rsidTr="0027528B">
        <w:trPr>
          <w:trHeight w:val="135"/>
        </w:trPr>
        <w:tc>
          <w:tcPr>
            <w:tcW w:w="5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2BD6DC" w14:textId="77777777" w:rsidR="0027528B" w:rsidRPr="00C63D52" w:rsidRDefault="0027528B" w:rsidP="000F5D3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DEAB90" w14:textId="77777777" w:rsidR="0027528B" w:rsidRPr="00C63D52" w:rsidRDefault="0027528B" w:rsidP="000F5D3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86D87" w14:textId="77777777" w:rsidR="0027528B" w:rsidRPr="00C63D52" w:rsidRDefault="0027528B" w:rsidP="000F5D3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ED96B" w14:textId="1F12B697" w:rsidR="0027528B" w:rsidRPr="00C63D52" w:rsidRDefault="0027528B" w:rsidP="000F5D3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7A92D" w14:textId="2BF37627" w:rsidR="0027528B" w:rsidRPr="00C63D52" w:rsidRDefault="0027528B" w:rsidP="000F5D3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528B" w:rsidRPr="00C63D52" w14:paraId="32025E41" w14:textId="77777777" w:rsidTr="0027528B">
        <w:trPr>
          <w:trHeight w:val="99"/>
        </w:trPr>
        <w:tc>
          <w:tcPr>
            <w:tcW w:w="5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12E9FC" w14:textId="77777777" w:rsidR="0027528B" w:rsidRPr="00C63D52" w:rsidRDefault="0027528B" w:rsidP="000F5D3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A73AD2" w14:textId="77777777" w:rsidR="0027528B" w:rsidRPr="00C63D52" w:rsidRDefault="0027528B" w:rsidP="000F5D3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884EB2" w14:textId="77777777" w:rsidR="0027528B" w:rsidRPr="00C63D52" w:rsidRDefault="0027528B" w:rsidP="000F5D3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FFCA6" w14:textId="360891F5" w:rsidR="0027528B" w:rsidRPr="00C63D52" w:rsidRDefault="0027528B" w:rsidP="000F5D3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C3B0E" w14:textId="01D42B0A" w:rsidR="0027528B" w:rsidRPr="00C63D52" w:rsidRDefault="0027528B" w:rsidP="000F5D3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528B" w:rsidRPr="00C63D52" w14:paraId="190DCAB7" w14:textId="77777777" w:rsidTr="0027528B">
        <w:trPr>
          <w:trHeight w:val="189"/>
        </w:trPr>
        <w:tc>
          <w:tcPr>
            <w:tcW w:w="5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E6B91C" w14:textId="77777777" w:rsidR="0027528B" w:rsidRPr="00C63D52" w:rsidRDefault="0027528B" w:rsidP="000F5D3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582450" w14:textId="77777777" w:rsidR="0027528B" w:rsidRPr="00C63D52" w:rsidRDefault="0027528B" w:rsidP="000F5D3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5F34B" w14:textId="77777777" w:rsidR="0027528B" w:rsidRPr="00C63D52" w:rsidRDefault="0027528B" w:rsidP="000F5D3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3632F" w14:textId="4383D99A" w:rsidR="0027528B" w:rsidRPr="00C63D52" w:rsidRDefault="0027528B" w:rsidP="000F5D3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0BADF" w14:textId="343FC0EA" w:rsidR="0027528B" w:rsidRPr="00C63D52" w:rsidRDefault="0027528B" w:rsidP="000F5D3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528B" w:rsidRPr="00C63D52" w14:paraId="2D6B5E4C" w14:textId="77777777" w:rsidTr="0027528B">
        <w:trPr>
          <w:trHeight w:val="279"/>
        </w:trPr>
        <w:tc>
          <w:tcPr>
            <w:tcW w:w="5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268FD1" w14:textId="77777777" w:rsidR="0027528B" w:rsidRPr="00C63D52" w:rsidRDefault="0027528B" w:rsidP="000F5D3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682DBF" w14:textId="77777777" w:rsidR="0027528B" w:rsidRPr="00C63D52" w:rsidRDefault="0027528B" w:rsidP="000F5D3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AFFD02" w14:textId="77777777" w:rsidR="0027528B" w:rsidRPr="00C63D52" w:rsidRDefault="0027528B" w:rsidP="000F5D3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A230C" w14:textId="0CD8A4EE" w:rsidR="0027528B" w:rsidRPr="00C63D52" w:rsidRDefault="0027528B" w:rsidP="000F5D3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F5DB9" w14:textId="6E3C02B8" w:rsidR="0027528B" w:rsidRPr="00C63D52" w:rsidRDefault="0027528B" w:rsidP="000F5D3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528B" w:rsidRPr="00C63D52" w14:paraId="24C34A0E" w14:textId="77777777" w:rsidTr="0027528B">
        <w:trPr>
          <w:trHeight w:val="47"/>
        </w:trPr>
        <w:tc>
          <w:tcPr>
            <w:tcW w:w="5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0D4628" w14:textId="77777777" w:rsidR="0027528B" w:rsidRPr="00C63D52" w:rsidRDefault="0027528B" w:rsidP="000F5D3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491705" w14:textId="77777777" w:rsidR="0027528B" w:rsidRPr="00C63D52" w:rsidRDefault="0027528B" w:rsidP="000F5D3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4CDEA" w14:textId="77777777" w:rsidR="0027528B" w:rsidRPr="00C63D52" w:rsidRDefault="0027528B" w:rsidP="000F5D3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C8590" w14:textId="0F4138E5" w:rsidR="0027528B" w:rsidRPr="00C63D52" w:rsidRDefault="0027528B" w:rsidP="000F5D3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CD34E" w14:textId="543059F8" w:rsidR="0027528B" w:rsidRPr="00C63D52" w:rsidRDefault="0027528B" w:rsidP="000F5D3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528B" w:rsidRPr="00C63D52" w14:paraId="656DE91F" w14:textId="77777777" w:rsidTr="0027528B">
        <w:trPr>
          <w:trHeight w:val="135"/>
        </w:trPr>
        <w:tc>
          <w:tcPr>
            <w:tcW w:w="5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FCB215" w14:textId="77777777" w:rsidR="0027528B" w:rsidRPr="00C63D52" w:rsidRDefault="0027528B" w:rsidP="000F5D3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48B5E7" w14:textId="77777777" w:rsidR="0027528B" w:rsidRPr="00C63D52" w:rsidRDefault="0027528B" w:rsidP="000F5D3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775CDF" w14:textId="77777777" w:rsidR="0027528B" w:rsidRPr="00C63D52" w:rsidRDefault="0027528B" w:rsidP="000F5D3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2BDD0" w14:textId="5DF86272" w:rsidR="0027528B" w:rsidRPr="00C63D52" w:rsidRDefault="0027528B" w:rsidP="000F5D3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8B67E" w14:textId="1CE5AA13" w:rsidR="0027528B" w:rsidRPr="00C63D52" w:rsidRDefault="0027528B" w:rsidP="000F5D3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528B" w:rsidRPr="00C63D52" w14:paraId="04B5388E" w14:textId="77777777" w:rsidTr="0027528B">
        <w:trPr>
          <w:trHeight w:val="135"/>
        </w:trPr>
        <w:tc>
          <w:tcPr>
            <w:tcW w:w="5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9532F0" w14:textId="77777777" w:rsidR="0027528B" w:rsidRPr="00C63D52" w:rsidRDefault="0027528B" w:rsidP="000F5D3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CFF183" w14:textId="77777777" w:rsidR="0027528B" w:rsidRPr="00C63D52" w:rsidRDefault="0027528B" w:rsidP="000F5D3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0FDA5" w14:textId="77777777" w:rsidR="0027528B" w:rsidRPr="00C63D52" w:rsidRDefault="0027528B" w:rsidP="000F5D3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F4842" w14:textId="31BA5BA4" w:rsidR="0027528B" w:rsidRPr="00C63D52" w:rsidRDefault="0027528B" w:rsidP="000F5D3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3D0FC" w14:textId="555A7A05" w:rsidR="0027528B" w:rsidRPr="00C63D52" w:rsidRDefault="0027528B" w:rsidP="000F5D3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528B" w:rsidRPr="00C63D52" w14:paraId="79CFC67F" w14:textId="77777777" w:rsidTr="0027528B">
        <w:trPr>
          <w:trHeight w:val="278"/>
        </w:trPr>
        <w:tc>
          <w:tcPr>
            <w:tcW w:w="5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BC38ED" w14:textId="77777777" w:rsidR="0027528B" w:rsidRPr="00B74898" w:rsidRDefault="0027528B" w:rsidP="000F5D3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E0C79E" w14:textId="77777777" w:rsidR="0027528B" w:rsidRPr="00DC1E85" w:rsidRDefault="0027528B" w:rsidP="000F5D3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56EB57" w14:textId="470E4AFC" w:rsidR="0027528B" w:rsidRPr="00C63D52" w:rsidRDefault="0027528B" w:rsidP="000F5D3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7528B"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F34A8" w14:textId="11939FDB" w:rsidR="0027528B" w:rsidRDefault="0027528B" w:rsidP="000F5D3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3F8E2" w14:textId="67684FC0" w:rsidR="0027528B" w:rsidRDefault="0027528B" w:rsidP="000F5D3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528B" w:rsidRPr="00C63D52" w14:paraId="4B2BE935" w14:textId="77777777" w:rsidTr="0027528B">
        <w:trPr>
          <w:trHeight w:val="277"/>
        </w:trPr>
        <w:tc>
          <w:tcPr>
            <w:tcW w:w="5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6C1D8F" w14:textId="77777777" w:rsidR="0027528B" w:rsidRPr="00B74898" w:rsidRDefault="0027528B" w:rsidP="000F5D3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B6D2BC" w14:textId="77777777" w:rsidR="0027528B" w:rsidRPr="00DC1E85" w:rsidRDefault="0027528B" w:rsidP="000F5D3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BF63B1" w14:textId="77777777" w:rsidR="0027528B" w:rsidRPr="0027528B" w:rsidRDefault="0027528B" w:rsidP="000F5D3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05EA2" w14:textId="4DEF5BAE" w:rsidR="0027528B" w:rsidRDefault="0027528B" w:rsidP="000F5D3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B44D1" w14:textId="27C8659F" w:rsidR="0027528B" w:rsidRDefault="0027528B" w:rsidP="000F5D3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528B" w:rsidRPr="00C63D52" w14:paraId="71E7BDED" w14:textId="77777777" w:rsidTr="0027528B">
        <w:trPr>
          <w:trHeight w:val="135"/>
        </w:trPr>
        <w:tc>
          <w:tcPr>
            <w:tcW w:w="55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474D5E" w14:textId="20079585" w:rsidR="0027528B" w:rsidRPr="00C63D52" w:rsidRDefault="0027528B" w:rsidP="000F5D3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B74898">
              <w:rPr>
                <w:rFonts w:ascii="Times New Roman" w:hAnsi="Times New Roman"/>
                <w:sz w:val="24"/>
                <w:szCs w:val="24"/>
              </w:rPr>
              <w:t xml:space="preserve">Взаимодействие с управляющей компанией, осуществляющей функции по управлению территорией опережающего развития «Северск», в целях развития инвестиционного </w:t>
            </w:r>
            <w:proofErr w:type="gramStart"/>
            <w:r w:rsidRPr="00B74898">
              <w:rPr>
                <w:rFonts w:ascii="Times New Roman" w:hAnsi="Times New Roman"/>
                <w:sz w:val="24"/>
                <w:szCs w:val="24"/>
              </w:rPr>
              <w:t>потенциала</w:t>
            </w:r>
            <w:proofErr w:type="gramEnd"/>
            <w:r w:rsidRPr="00B74898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6FE850" w14:textId="3FC4A817" w:rsidR="0027528B" w:rsidRPr="00C63D52" w:rsidRDefault="0027528B" w:rsidP="000F5D3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C1E85">
              <w:rPr>
                <w:rFonts w:ascii="Times New Roman" w:hAnsi="Times New Roman"/>
                <w:sz w:val="24"/>
                <w:szCs w:val="24"/>
              </w:rPr>
              <w:t>Администрация</w:t>
            </w:r>
            <w:proofErr w:type="gramEnd"/>
            <w:r w:rsidRPr="00DC1E85">
              <w:rPr>
                <w:rFonts w:ascii="Times New Roman" w:hAnsi="Times New Roman"/>
                <w:sz w:val="24"/>
                <w:szCs w:val="24"/>
              </w:rPr>
              <w:t xml:space="preserve"> 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Комитет экономического развития Администрации ЗАТО Северск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3024BE" w14:textId="77777777" w:rsidR="0027528B" w:rsidRPr="00C63D52" w:rsidRDefault="0027528B" w:rsidP="000F5D3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E8B80" w14:textId="0B07EAAF" w:rsidR="0027528B" w:rsidRPr="00C63D52" w:rsidRDefault="0027528B" w:rsidP="000F5D3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A9EB7" w14:textId="49C2FF62" w:rsidR="0027528B" w:rsidRPr="00C63D52" w:rsidRDefault="0027528B" w:rsidP="000F5D3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528B" w:rsidRPr="00C63D52" w14:paraId="68BF97CA" w14:textId="77777777" w:rsidTr="0027528B">
        <w:trPr>
          <w:trHeight w:val="135"/>
        </w:trPr>
        <w:tc>
          <w:tcPr>
            <w:tcW w:w="5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6E1911" w14:textId="77777777" w:rsidR="0027528B" w:rsidRPr="00C63D52" w:rsidRDefault="0027528B" w:rsidP="000F5D3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C497A3" w14:textId="77777777" w:rsidR="0027528B" w:rsidRPr="00C63D52" w:rsidRDefault="0027528B" w:rsidP="000F5D3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A28B8" w14:textId="77777777" w:rsidR="0027528B" w:rsidRPr="00C63D52" w:rsidRDefault="0027528B" w:rsidP="000F5D3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91940" w14:textId="58CC3B33" w:rsidR="0027528B" w:rsidRPr="00C63D52" w:rsidRDefault="0027528B" w:rsidP="000F5D3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A7035" w14:textId="2E08033F" w:rsidR="0027528B" w:rsidRPr="00C63D52" w:rsidRDefault="0027528B" w:rsidP="000F5D3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528B" w:rsidRPr="00C63D52" w14:paraId="3212C87D" w14:textId="77777777" w:rsidTr="0027528B">
        <w:trPr>
          <w:trHeight w:val="270"/>
        </w:trPr>
        <w:tc>
          <w:tcPr>
            <w:tcW w:w="5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2F07DD" w14:textId="77777777" w:rsidR="0027528B" w:rsidRPr="00C63D52" w:rsidRDefault="0027528B" w:rsidP="000F5D3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4D56D8" w14:textId="77777777" w:rsidR="0027528B" w:rsidRPr="00C63D52" w:rsidRDefault="0027528B" w:rsidP="000F5D3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0960BA" w14:textId="77777777" w:rsidR="0027528B" w:rsidRPr="00C63D52" w:rsidRDefault="0027528B" w:rsidP="000F5D3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0AB9E" w14:textId="04715B10" w:rsidR="0027528B" w:rsidRPr="00C63D52" w:rsidRDefault="0027528B" w:rsidP="000F5D3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4A38B" w14:textId="0BBF19C1" w:rsidR="0027528B" w:rsidRPr="00C63D52" w:rsidRDefault="0027528B" w:rsidP="000F5D3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528B" w:rsidRPr="00C63D52" w14:paraId="7D7A522D" w14:textId="77777777" w:rsidTr="0027528B">
        <w:trPr>
          <w:trHeight w:val="47"/>
        </w:trPr>
        <w:tc>
          <w:tcPr>
            <w:tcW w:w="5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A237B5" w14:textId="77777777" w:rsidR="0027528B" w:rsidRPr="00C63D52" w:rsidRDefault="0027528B" w:rsidP="000F5D3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3FDB7F" w14:textId="77777777" w:rsidR="0027528B" w:rsidRPr="00C63D52" w:rsidRDefault="0027528B" w:rsidP="000F5D3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D44837" w14:textId="77777777" w:rsidR="0027528B" w:rsidRPr="00C63D52" w:rsidRDefault="0027528B" w:rsidP="000F5D3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33ED9" w14:textId="3D4BC9A5" w:rsidR="0027528B" w:rsidRPr="00C63D52" w:rsidRDefault="0027528B" w:rsidP="000F5D3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ECEA4" w14:textId="1F839230" w:rsidR="0027528B" w:rsidRPr="00C63D52" w:rsidRDefault="0027528B" w:rsidP="000F5D3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528B" w:rsidRPr="00C63D52" w14:paraId="4BBD2370" w14:textId="77777777" w:rsidTr="0027528B">
        <w:trPr>
          <w:trHeight w:val="47"/>
        </w:trPr>
        <w:tc>
          <w:tcPr>
            <w:tcW w:w="5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AF7811" w14:textId="77777777" w:rsidR="0027528B" w:rsidRPr="00C63D52" w:rsidRDefault="0027528B" w:rsidP="000F5D3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9DF76B" w14:textId="77777777" w:rsidR="0027528B" w:rsidRPr="00C63D52" w:rsidRDefault="0027528B" w:rsidP="000F5D3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29BC81" w14:textId="77777777" w:rsidR="0027528B" w:rsidRPr="00C63D52" w:rsidRDefault="0027528B" w:rsidP="000F5D3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18BA2" w14:textId="158C0DB6" w:rsidR="0027528B" w:rsidRPr="00C63D52" w:rsidRDefault="0027528B" w:rsidP="000F5D3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6BFEA" w14:textId="38F6C387" w:rsidR="0027528B" w:rsidRPr="00C63D52" w:rsidRDefault="0027528B" w:rsidP="000F5D3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528B" w:rsidRPr="00C63D52" w14:paraId="1E6C1B04" w14:textId="77777777" w:rsidTr="0027528B">
        <w:trPr>
          <w:trHeight w:val="47"/>
        </w:trPr>
        <w:tc>
          <w:tcPr>
            <w:tcW w:w="5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0558B4" w14:textId="77777777" w:rsidR="0027528B" w:rsidRPr="00C63D52" w:rsidRDefault="0027528B" w:rsidP="000F5D3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28C324" w14:textId="77777777" w:rsidR="0027528B" w:rsidRPr="00C63D52" w:rsidRDefault="0027528B" w:rsidP="000F5D3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2F613" w14:textId="77777777" w:rsidR="0027528B" w:rsidRPr="00C63D52" w:rsidRDefault="0027528B" w:rsidP="000F5D3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70101" w14:textId="6DB7E5A9" w:rsidR="0027528B" w:rsidRPr="00C63D52" w:rsidRDefault="0027528B" w:rsidP="000F5D3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E75DA" w14:textId="42F27982" w:rsidR="0027528B" w:rsidRPr="00C63D52" w:rsidRDefault="0027528B" w:rsidP="000F5D3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528B" w:rsidRPr="00C63D52" w14:paraId="1F0C5D48" w14:textId="77777777" w:rsidTr="0027528B">
        <w:tc>
          <w:tcPr>
            <w:tcW w:w="5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5534CE" w14:textId="77777777" w:rsidR="0027528B" w:rsidRPr="00C63D52" w:rsidRDefault="0027528B" w:rsidP="000F5D3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D7A032" w14:textId="77777777" w:rsidR="0027528B" w:rsidRPr="00C63D52" w:rsidRDefault="0027528B" w:rsidP="000F5D3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298471" w14:textId="77777777" w:rsidR="0027528B" w:rsidRPr="00C63D52" w:rsidRDefault="0027528B" w:rsidP="000F5D3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ABA91" w14:textId="6B2C4677" w:rsidR="0027528B" w:rsidRPr="00C63D52" w:rsidRDefault="0027528B" w:rsidP="000F5D3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42C82" w14:textId="1C98460F" w:rsidR="0027528B" w:rsidRPr="00C63D52" w:rsidRDefault="0027528B" w:rsidP="000F5D3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528B" w:rsidRPr="00C63D52" w14:paraId="4EBCA1F8" w14:textId="77777777" w:rsidTr="00DC1203">
        <w:trPr>
          <w:trHeight w:val="135"/>
        </w:trPr>
        <w:tc>
          <w:tcPr>
            <w:tcW w:w="5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6355EB" w14:textId="77777777" w:rsidR="0027528B" w:rsidRPr="00DC1E85" w:rsidRDefault="0027528B" w:rsidP="000F5D3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E3EC24" w14:textId="77777777" w:rsidR="0027528B" w:rsidRPr="00DC1E85" w:rsidRDefault="0027528B" w:rsidP="000F5D3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6FDC4" w14:textId="77777777" w:rsidR="0027528B" w:rsidRPr="00C63D52" w:rsidRDefault="0027528B" w:rsidP="000F5D3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21620" w14:textId="18C4669F" w:rsidR="0027528B" w:rsidRPr="00C63D52" w:rsidRDefault="0027528B" w:rsidP="000F5D3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7C63B" w14:textId="41A1ABF1" w:rsidR="0027528B" w:rsidRPr="00C63D52" w:rsidRDefault="0027528B" w:rsidP="000F5D3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528B" w:rsidRPr="00C63D52" w14:paraId="1A591C86" w14:textId="77777777" w:rsidTr="00DC1203">
        <w:trPr>
          <w:trHeight w:val="278"/>
        </w:trPr>
        <w:tc>
          <w:tcPr>
            <w:tcW w:w="55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17D3A3" w14:textId="77777777" w:rsidR="0027528B" w:rsidRPr="00DC1E85" w:rsidRDefault="0027528B" w:rsidP="000F5D3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1EDCAB" w14:textId="77777777" w:rsidR="0027528B" w:rsidRPr="00DC1E85" w:rsidRDefault="0027528B" w:rsidP="000F5D3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47EC3" w14:textId="67D935CA" w:rsidR="0027528B" w:rsidRPr="00C63D52" w:rsidRDefault="0027528B" w:rsidP="000F5D3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7528B"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FD53B" w14:textId="33FFD25F" w:rsidR="0027528B" w:rsidRDefault="00DC1203" w:rsidP="000F5D3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422D6" w14:textId="78365F39" w:rsidR="0027528B" w:rsidRDefault="00DC1203" w:rsidP="000F5D3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528B" w:rsidRPr="00C63D52" w14:paraId="3F3BF5D5" w14:textId="77777777" w:rsidTr="00DC1203">
        <w:trPr>
          <w:trHeight w:val="277"/>
        </w:trPr>
        <w:tc>
          <w:tcPr>
            <w:tcW w:w="55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1BFAA" w14:textId="77777777" w:rsidR="0027528B" w:rsidRPr="00DC1E85" w:rsidRDefault="0027528B" w:rsidP="000F5D3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2CCC7" w14:textId="77777777" w:rsidR="0027528B" w:rsidRPr="00DC1E85" w:rsidRDefault="0027528B" w:rsidP="000F5D3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6B6F9" w14:textId="77777777" w:rsidR="0027528B" w:rsidRPr="0027528B" w:rsidRDefault="0027528B" w:rsidP="000F5D3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64FA4" w14:textId="0CAE7142" w:rsidR="0027528B" w:rsidRDefault="00DC1203" w:rsidP="000F5D3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A109B" w14:textId="58F0104E" w:rsidR="0027528B" w:rsidRDefault="00DC1203" w:rsidP="000F5D3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</w:tbl>
    <w:p w14:paraId="09384C3A" w14:textId="77777777" w:rsidR="0022749A" w:rsidRDefault="0022749A" w:rsidP="00107502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color w:val="000000"/>
          <w:sz w:val="24"/>
          <w:szCs w:val="24"/>
        </w:rPr>
      </w:pPr>
    </w:p>
    <w:p w14:paraId="79815006" w14:textId="77777777" w:rsidR="0022749A" w:rsidRPr="008C6108" w:rsidRDefault="0022749A" w:rsidP="00107502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color w:val="000000"/>
          <w:sz w:val="24"/>
          <w:szCs w:val="24"/>
        </w:rPr>
      </w:pPr>
    </w:p>
    <w:p w14:paraId="1EA5A4B9" w14:textId="4F408B01" w:rsidR="00107502" w:rsidRPr="006A0D3A" w:rsidRDefault="00107502" w:rsidP="00883F3D">
      <w:pPr>
        <w:tabs>
          <w:tab w:val="left" w:pos="2190"/>
        </w:tabs>
        <w:rPr>
          <w:rFonts w:ascii="Times New Roman" w:hAnsi="Times New Roman"/>
          <w:sz w:val="24"/>
          <w:szCs w:val="24"/>
          <w:highlight w:val="yellow"/>
        </w:rPr>
        <w:sectPr w:rsidR="00107502" w:rsidRPr="006A0D3A" w:rsidSect="00014171">
          <w:pgSz w:w="16838" w:h="11906" w:orient="landscape" w:code="9"/>
          <w:pgMar w:top="1701" w:right="1134" w:bottom="567" w:left="1134" w:header="709" w:footer="510" w:gutter="0"/>
          <w:cols w:space="720"/>
          <w:noEndnote/>
        </w:sectPr>
      </w:pPr>
    </w:p>
    <w:p w14:paraId="7A3994BC" w14:textId="26767E59" w:rsidR="00C2688D" w:rsidRDefault="00C2688D" w:rsidP="00107502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sz w:val="24"/>
          <w:szCs w:val="24"/>
          <w:highlight w:val="yellow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6432" behindDoc="1" locked="0" layoutInCell="1" allowOverlap="0" wp14:anchorId="343741C9" wp14:editId="50CB499E">
                <wp:simplePos x="0" y="0"/>
                <wp:positionH relativeFrom="margin">
                  <wp:align>right</wp:align>
                </wp:positionH>
                <wp:positionV relativeFrom="paragraph">
                  <wp:posOffset>5080</wp:posOffset>
                </wp:positionV>
                <wp:extent cx="2305050" cy="904875"/>
                <wp:effectExtent l="0" t="0" r="0" b="9525"/>
                <wp:wrapNone/>
                <wp:docPr id="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0505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A8F528" w14:textId="461B8C27" w:rsidR="00950DB2" w:rsidRPr="00C27051" w:rsidRDefault="00950DB2" w:rsidP="007C57F1">
                            <w:pPr>
                              <w:spacing w:after="12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У</w:t>
                            </w:r>
                            <w:r w:rsidR="004E1404">
                              <w:rPr>
                                <w:sz w:val="24"/>
                                <w:szCs w:val="24"/>
                              </w:rPr>
                              <w:t>ТВЕРЖДЕН</w:t>
                            </w:r>
                          </w:p>
                          <w:p w14:paraId="3ED20966" w14:textId="29EAD8F9" w:rsidR="00950DB2" w:rsidRPr="00C27051" w:rsidRDefault="00950DB2" w:rsidP="00C2688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распоряжением</w:t>
                            </w:r>
                            <w:r w:rsidRPr="00C27051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1ABF704A" w14:textId="77777777" w:rsidR="00950DB2" w:rsidRPr="00C27051" w:rsidRDefault="00950DB2" w:rsidP="00C2688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C27051">
                              <w:rPr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 w:rsidRPr="00C27051">
                              <w:rPr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</w:p>
                          <w:p w14:paraId="10DF9E07" w14:textId="77777777" w:rsidR="00794009" w:rsidRPr="00C27CC7" w:rsidRDefault="00794009" w:rsidP="0079400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27051">
                              <w:rPr>
                                <w:sz w:val="24"/>
                                <w:szCs w:val="24"/>
                              </w:rPr>
                              <w:t>от_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01.12.2025</w:t>
                            </w:r>
                            <w:r w:rsidRPr="00C27051">
                              <w:rPr>
                                <w:sz w:val="24"/>
                                <w:szCs w:val="24"/>
                              </w:rPr>
                              <w:t xml:space="preserve">__ №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_1125-ра</w:t>
                            </w:r>
                            <w:r w:rsidRPr="00C27051">
                              <w:rPr>
                                <w:sz w:val="24"/>
                                <w:szCs w:val="24"/>
                              </w:rPr>
                              <w:t>___</w:t>
                            </w:r>
                          </w:p>
                          <w:p w14:paraId="3D437F61" w14:textId="1E0715E4" w:rsidR="00950DB2" w:rsidRPr="00C27CC7" w:rsidRDefault="00950DB2" w:rsidP="00C2688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27051">
                              <w:rPr>
                                <w:sz w:val="24"/>
                                <w:szCs w:val="24"/>
                              </w:rPr>
                              <w:t>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3741C9" id="_x0000_s1028" style="position:absolute;left:0;text-align:left;margin-left:130.3pt;margin-top:.4pt;width:181.5pt;height:71.25pt;z-index:-25165004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" o:allowoverlap="f" stroked="f">
                <v:textbox>
                  <w:txbxContent>
                    <w:p w14:paraId="7AA8F528" w14:textId="461B8C27" w:rsidR="00950DB2" w:rsidRPr="00C27051" w:rsidRDefault="00950DB2" w:rsidP="007C57F1">
                      <w:pPr>
                        <w:spacing w:after="12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У</w:t>
                      </w:r>
                      <w:r w:rsidR="004E1404">
                        <w:rPr>
                          <w:sz w:val="24"/>
                          <w:szCs w:val="24"/>
                        </w:rPr>
                        <w:t>ТВЕРЖДЕН</w:t>
                      </w:r>
                    </w:p>
                    <w:p w14:paraId="3ED20966" w14:textId="29EAD8F9" w:rsidR="00950DB2" w:rsidRPr="00C27051" w:rsidRDefault="00950DB2" w:rsidP="00C2688D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распоряжением</w:t>
                      </w:r>
                      <w:r w:rsidRPr="00C27051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  <w:p w14:paraId="1ABF704A" w14:textId="77777777" w:rsidR="00950DB2" w:rsidRPr="00C27051" w:rsidRDefault="00950DB2" w:rsidP="00C2688D">
                      <w:pPr>
                        <w:rPr>
                          <w:sz w:val="24"/>
                          <w:szCs w:val="24"/>
                        </w:rPr>
                      </w:pPr>
                      <w:proofErr w:type="gramStart"/>
                      <w:r w:rsidRPr="00C27051">
                        <w:rPr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C27051">
                        <w:rPr>
                          <w:sz w:val="24"/>
                          <w:szCs w:val="24"/>
                        </w:rPr>
                        <w:t xml:space="preserve"> ЗАТО Северск  </w:t>
                      </w:r>
                    </w:p>
                    <w:p w14:paraId="10DF9E07" w14:textId="77777777" w:rsidR="00794009" w:rsidRPr="00C27CC7" w:rsidRDefault="00794009" w:rsidP="00794009">
                      <w:pPr>
                        <w:rPr>
                          <w:sz w:val="24"/>
                          <w:szCs w:val="24"/>
                        </w:rPr>
                      </w:pPr>
                      <w:r w:rsidRPr="00C27051">
                        <w:rPr>
                          <w:sz w:val="24"/>
                          <w:szCs w:val="24"/>
                        </w:rPr>
                        <w:t>от_</w:t>
                      </w:r>
                      <w:r>
                        <w:rPr>
                          <w:sz w:val="24"/>
                          <w:szCs w:val="24"/>
                        </w:rPr>
                        <w:t>01.12.2025</w:t>
                      </w:r>
                      <w:r w:rsidRPr="00C27051">
                        <w:rPr>
                          <w:sz w:val="24"/>
                          <w:szCs w:val="24"/>
                        </w:rPr>
                        <w:t xml:space="preserve">__ № </w:t>
                      </w:r>
                      <w:r>
                        <w:rPr>
                          <w:sz w:val="24"/>
                          <w:szCs w:val="24"/>
                        </w:rPr>
                        <w:t>_1125-ра</w:t>
                      </w:r>
                      <w:r w:rsidRPr="00C27051">
                        <w:rPr>
                          <w:sz w:val="24"/>
                          <w:szCs w:val="24"/>
                        </w:rPr>
                        <w:t>___</w:t>
                      </w:r>
                    </w:p>
                    <w:p w14:paraId="3D437F61" w14:textId="1E0715E4" w:rsidR="00950DB2" w:rsidRPr="00C27CC7" w:rsidRDefault="00950DB2" w:rsidP="00C2688D">
                      <w:pPr>
                        <w:rPr>
                          <w:sz w:val="24"/>
                          <w:szCs w:val="24"/>
                        </w:rPr>
                      </w:pPr>
                      <w:r w:rsidRPr="00C27051">
                        <w:rPr>
                          <w:sz w:val="24"/>
                          <w:szCs w:val="24"/>
                        </w:rPr>
                        <w:t>_____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E0BEDA8" w14:textId="77777777" w:rsidR="00C2688D" w:rsidRDefault="00C2688D" w:rsidP="00107502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sz w:val="24"/>
          <w:szCs w:val="24"/>
          <w:highlight w:val="yellow"/>
        </w:rPr>
      </w:pPr>
    </w:p>
    <w:p w14:paraId="173B133F" w14:textId="77777777" w:rsidR="00C2688D" w:rsidRDefault="00C2688D" w:rsidP="00107502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sz w:val="24"/>
          <w:szCs w:val="24"/>
          <w:highlight w:val="yellow"/>
        </w:rPr>
      </w:pPr>
    </w:p>
    <w:p w14:paraId="505E1AA6" w14:textId="77777777" w:rsidR="00C2688D" w:rsidRDefault="00C2688D" w:rsidP="00107502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sz w:val="24"/>
          <w:szCs w:val="24"/>
          <w:highlight w:val="yellow"/>
        </w:rPr>
      </w:pPr>
    </w:p>
    <w:p w14:paraId="098E8398" w14:textId="77777777" w:rsidR="00C2688D" w:rsidRDefault="00C2688D" w:rsidP="00107502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sz w:val="24"/>
          <w:szCs w:val="24"/>
          <w:highlight w:val="yellow"/>
        </w:rPr>
      </w:pPr>
    </w:p>
    <w:p w14:paraId="57AFA51E" w14:textId="77777777" w:rsidR="003425E3" w:rsidRDefault="003425E3" w:rsidP="00107502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sz w:val="24"/>
          <w:szCs w:val="24"/>
          <w:highlight w:val="yellow"/>
        </w:rPr>
      </w:pPr>
    </w:p>
    <w:p w14:paraId="47855E9E" w14:textId="77777777" w:rsidR="00AD0A01" w:rsidRPr="00D84A8D" w:rsidRDefault="00AD0A01" w:rsidP="00AD0A01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D84A8D">
        <w:rPr>
          <w:rFonts w:ascii="Times New Roman" w:hAnsi="Times New Roman"/>
          <w:sz w:val="24"/>
          <w:szCs w:val="24"/>
        </w:rPr>
        <w:t>ПАСПОРТ</w:t>
      </w:r>
    </w:p>
    <w:p w14:paraId="628B9F86" w14:textId="77777777" w:rsidR="00AD0A01" w:rsidRDefault="00AD0A01" w:rsidP="00AD0A01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D84A8D">
        <w:rPr>
          <w:rFonts w:ascii="Times New Roman" w:hAnsi="Times New Roman"/>
          <w:sz w:val="24"/>
          <w:szCs w:val="24"/>
        </w:rPr>
        <w:t>комплекса процессных мероприятий</w:t>
      </w:r>
    </w:p>
    <w:p w14:paraId="2173C680" w14:textId="22CCFF6B" w:rsidR="00AD0A01" w:rsidRPr="00D84A8D" w:rsidRDefault="00AD0A01" w:rsidP="00AD0A01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D84A8D">
        <w:rPr>
          <w:rFonts w:ascii="Times New Roman" w:hAnsi="Times New Roman"/>
          <w:sz w:val="24"/>
          <w:szCs w:val="24"/>
        </w:rPr>
        <w:t>«</w:t>
      </w:r>
      <w:r w:rsidRPr="00315103">
        <w:rPr>
          <w:rFonts w:ascii="Times New Roman" w:hAnsi="Times New Roman"/>
          <w:sz w:val="24"/>
          <w:szCs w:val="24"/>
        </w:rPr>
        <w:t>Обеспечение эффективного функционирования системы поддержки субъектов малого и среднего предпринимательства»</w:t>
      </w:r>
    </w:p>
    <w:p w14:paraId="7192E8C6" w14:textId="77777777" w:rsidR="00AD0A01" w:rsidRPr="00D84A8D" w:rsidRDefault="00AD0A01" w:rsidP="00AD0A01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sz w:val="24"/>
          <w:szCs w:val="24"/>
        </w:rPr>
      </w:pPr>
    </w:p>
    <w:tbl>
      <w:tblPr>
        <w:tblW w:w="14879" w:type="dxa"/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374"/>
        <w:gridCol w:w="8505"/>
      </w:tblGrid>
      <w:tr w:rsidR="00AD0A01" w:rsidRPr="00D84A8D" w14:paraId="27432E79" w14:textId="77777777" w:rsidTr="00AD0A01"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8F0B0" w14:textId="77777777" w:rsidR="00AD0A01" w:rsidRPr="00D84A8D" w:rsidRDefault="00AD0A01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84A8D">
              <w:rPr>
                <w:rFonts w:ascii="Times New Roman" w:hAnsi="Times New Roman"/>
                <w:sz w:val="24"/>
                <w:szCs w:val="24"/>
              </w:rPr>
              <w:t>Ответственный за выполнение комплекса процессных мероприятий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6540D" w14:textId="77777777" w:rsidR="00AD0A01" w:rsidRPr="00D84A8D" w:rsidRDefault="00AD0A01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84A8D">
              <w:rPr>
                <w:rFonts w:ascii="Times New Roman" w:hAnsi="Times New Roman"/>
                <w:sz w:val="24"/>
                <w:szCs w:val="24"/>
              </w:rPr>
              <w:t xml:space="preserve">Комитет экономического развития </w:t>
            </w:r>
            <w:proofErr w:type="gramStart"/>
            <w:r w:rsidRPr="00D84A8D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D84A8D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AD0A01" w:rsidRPr="00D84A8D" w14:paraId="7B7BC227" w14:textId="77777777" w:rsidTr="00AD0A01"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A90D4" w14:textId="77777777" w:rsidR="00AD0A01" w:rsidRPr="00D84A8D" w:rsidRDefault="00AD0A01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84A8D">
              <w:rPr>
                <w:rFonts w:ascii="Times New Roman" w:hAnsi="Times New Roman"/>
                <w:sz w:val="24"/>
                <w:szCs w:val="24"/>
              </w:rPr>
              <w:t xml:space="preserve">Наименование муниципальной </w:t>
            </w:r>
            <w:proofErr w:type="gramStart"/>
            <w:r w:rsidRPr="00D84A8D">
              <w:rPr>
                <w:rFonts w:ascii="Times New Roman" w:hAnsi="Times New Roman"/>
                <w:sz w:val="24"/>
                <w:szCs w:val="24"/>
              </w:rPr>
              <w:t>программы</w:t>
            </w:r>
            <w:proofErr w:type="gramEnd"/>
            <w:r w:rsidRPr="00D84A8D">
              <w:rPr>
                <w:rFonts w:ascii="Times New Roman" w:hAnsi="Times New Roman"/>
                <w:sz w:val="24"/>
                <w:szCs w:val="24"/>
              </w:rPr>
              <w:t xml:space="preserve"> ЗАТО Северск, в состав которой включается комплекс процессных мероприятий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2E9AF" w14:textId="6F2F86A3" w:rsidR="00AD0A01" w:rsidRPr="00D84A8D" w:rsidRDefault="00AD0A01" w:rsidP="00BE1C0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84A8D">
              <w:rPr>
                <w:rFonts w:ascii="Times New Roman" w:hAnsi="Times New Roman"/>
                <w:sz w:val="24"/>
                <w:szCs w:val="24"/>
              </w:rPr>
              <w:t xml:space="preserve">Развитие предпринимательства </w:t>
            </w:r>
            <w:proofErr w:type="gramStart"/>
            <w:r w:rsidRPr="00D84A8D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D84A8D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AD0A01" w:rsidRPr="00D84A8D" w14:paraId="0BC96009" w14:textId="77777777" w:rsidTr="00AD0A01"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43B5E" w14:textId="77777777" w:rsidR="00AD0A01" w:rsidRPr="00D84A8D" w:rsidRDefault="00AD0A01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84A8D">
              <w:rPr>
                <w:rFonts w:ascii="Times New Roman" w:hAnsi="Times New Roman"/>
                <w:sz w:val="24"/>
                <w:szCs w:val="24"/>
              </w:rPr>
              <w:t xml:space="preserve">Наименование подпрограммы муниципальной </w:t>
            </w:r>
            <w:proofErr w:type="gramStart"/>
            <w:r w:rsidRPr="00D84A8D">
              <w:rPr>
                <w:rFonts w:ascii="Times New Roman" w:hAnsi="Times New Roman"/>
                <w:sz w:val="24"/>
                <w:szCs w:val="24"/>
              </w:rPr>
              <w:t>программы</w:t>
            </w:r>
            <w:proofErr w:type="gramEnd"/>
            <w:r w:rsidRPr="00D84A8D">
              <w:rPr>
                <w:rFonts w:ascii="Times New Roman" w:hAnsi="Times New Roman"/>
                <w:sz w:val="24"/>
                <w:szCs w:val="24"/>
              </w:rPr>
              <w:t xml:space="preserve"> ЗАТО Северск, в состав которой включается комплекс процессных мероприятий</w:t>
            </w:r>
          </w:p>
        </w:tc>
        <w:tc>
          <w:tcPr>
            <w:tcW w:w="85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65FE3" w14:textId="62EDC082" w:rsidR="00AD0A01" w:rsidRPr="00D84A8D" w:rsidRDefault="00AD0A01" w:rsidP="00BE1C0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9022C">
              <w:rPr>
                <w:rFonts w:ascii="Times New Roman" w:hAnsi="Times New Roman"/>
                <w:bCs/>
                <w:sz w:val="24"/>
                <w:szCs w:val="24"/>
              </w:rPr>
              <w:t>Финансовая, имущественная, информационная и консультационная поддержка субъектов малого и среднего предпринимательства, развитие молодежного предпринимательства</w:t>
            </w:r>
          </w:p>
        </w:tc>
      </w:tr>
    </w:tbl>
    <w:p w14:paraId="4775E135" w14:textId="77777777" w:rsidR="00AD0A01" w:rsidRDefault="00AD0A01" w:rsidP="00AD0A01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/>
          <w:bCs/>
          <w:sz w:val="24"/>
          <w:szCs w:val="24"/>
        </w:rPr>
      </w:pPr>
    </w:p>
    <w:p w14:paraId="104D80FA" w14:textId="77777777" w:rsidR="00AD0A01" w:rsidRDefault="00AD0A01" w:rsidP="00AD0A01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/>
          <w:bCs/>
          <w:sz w:val="24"/>
          <w:szCs w:val="24"/>
        </w:rPr>
      </w:pPr>
    </w:p>
    <w:p w14:paraId="5766A393" w14:textId="77777777" w:rsidR="00AD0A01" w:rsidRDefault="00AD0A01" w:rsidP="00AD0A01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/>
          <w:bCs/>
          <w:sz w:val="24"/>
          <w:szCs w:val="24"/>
        </w:rPr>
        <w:sectPr w:rsidR="00AD0A01" w:rsidSect="003425E3">
          <w:headerReference w:type="default" r:id="rId16"/>
          <w:footerReference w:type="default" r:id="rId17"/>
          <w:headerReference w:type="first" r:id="rId18"/>
          <w:footerReference w:type="first" r:id="rId19"/>
          <w:pgSz w:w="16838" w:h="11906" w:orient="landscape" w:code="9"/>
          <w:pgMar w:top="1701" w:right="1134" w:bottom="567" w:left="851" w:header="709" w:footer="709" w:gutter="0"/>
          <w:pgNumType w:start="1"/>
          <w:cols w:space="720"/>
          <w:noEndnote/>
          <w:titlePg/>
          <w:docGrid w:linePitch="272"/>
        </w:sectPr>
      </w:pPr>
    </w:p>
    <w:p w14:paraId="48CE869A" w14:textId="77777777" w:rsidR="00AD0A01" w:rsidRPr="00BE3C3B" w:rsidRDefault="00AD0A01" w:rsidP="00AD0A01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BE3C3B">
        <w:rPr>
          <w:rFonts w:ascii="Times New Roman" w:hAnsi="Times New Roman"/>
          <w:sz w:val="24"/>
          <w:szCs w:val="24"/>
        </w:rPr>
        <w:lastRenderedPageBreak/>
        <w:t xml:space="preserve">ПОКАЗАТЕЛИ </w:t>
      </w:r>
    </w:p>
    <w:p w14:paraId="360EA06E" w14:textId="77777777" w:rsidR="00AD0A01" w:rsidRPr="00BE3C3B" w:rsidRDefault="00AD0A01" w:rsidP="00AD0A01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BE3C3B">
        <w:rPr>
          <w:rFonts w:ascii="Times New Roman" w:hAnsi="Times New Roman"/>
          <w:sz w:val="24"/>
          <w:szCs w:val="24"/>
        </w:rPr>
        <w:t xml:space="preserve">реализации комплекса процессных мероприятий </w:t>
      </w:r>
    </w:p>
    <w:p w14:paraId="6A2D77AC" w14:textId="77777777" w:rsidR="00AD0A01" w:rsidRPr="00BE3C3B" w:rsidRDefault="00AD0A01" w:rsidP="00AD0A01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sz w:val="24"/>
          <w:szCs w:val="24"/>
        </w:rPr>
      </w:pPr>
    </w:p>
    <w:tbl>
      <w:tblPr>
        <w:tblW w:w="15178" w:type="dxa"/>
        <w:tblCellMar>
          <w:top w:w="28" w:type="dxa"/>
          <w:left w:w="62" w:type="dxa"/>
          <w:bottom w:w="28" w:type="dxa"/>
          <w:right w:w="62" w:type="dxa"/>
        </w:tblCellMar>
        <w:tblLook w:val="0000" w:firstRow="0" w:lastRow="0" w:firstColumn="0" w:lastColumn="0" w:noHBand="0" w:noVBand="0"/>
      </w:tblPr>
      <w:tblGrid>
        <w:gridCol w:w="848"/>
        <w:gridCol w:w="6387"/>
        <w:gridCol w:w="2834"/>
        <w:gridCol w:w="1391"/>
        <w:gridCol w:w="867"/>
        <w:gridCol w:w="1505"/>
        <w:gridCol w:w="1346"/>
      </w:tblGrid>
      <w:tr w:rsidR="0038726E" w:rsidRPr="00BE3C3B" w14:paraId="0363C74C" w14:textId="77777777" w:rsidTr="00BE1C0B"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4E7E9" w14:textId="77777777" w:rsidR="00AD0A01" w:rsidRPr="00BE3C3B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 w:rsidRPr="00BE3C3B">
              <w:rPr>
                <w:rFonts w:ascii="Times New Roman" w:hAnsi="Times New Roman"/>
                <w:sz w:val="24"/>
                <w:szCs w:val="24"/>
              </w:rPr>
              <w:t xml:space="preserve"> п/п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1BB18" w14:textId="77777777" w:rsidR="00AD0A01" w:rsidRPr="00BE3C3B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3C3B">
              <w:rPr>
                <w:rFonts w:ascii="Times New Roman" w:hAnsi="Times New Roman"/>
                <w:sz w:val="24"/>
                <w:szCs w:val="24"/>
              </w:rPr>
              <w:t xml:space="preserve">Наименование показателя конечного результата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385D2" w14:textId="77777777" w:rsidR="00AD0A01" w:rsidRPr="00BE3C3B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3C3B">
              <w:rPr>
                <w:rFonts w:ascii="Times New Roman" w:hAnsi="Times New Roman"/>
                <w:sz w:val="24"/>
                <w:szCs w:val="24"/>
              </w:rPr>
              <w:t xml:space="preserve">Ответственный за достижение показателя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1BE1B" w14:textId="77777777" w:rsidR="00AD0A01" w:rsidRPr="00BE3C3B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3C3B">
              <w:rPr>
                <w:rFonts w:ascii="Times New Roman" w:hAnsi="Times New Roman"/>
                <w:sz w:val="24"/>
                <w:szCs w:val="24"/>
              </w:rPr>
              <w:t xml:space="preserve">Единица измерения 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6CC2E" w14:textId="77777777" w:rsidR="00AD0A01" w:rsidRPr="00BE3C3B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3C3B">
              <w:rPr>
                <w:rFonts w:ascii="Times New Roman" w:hAnsi="Times New Roman"/>
                <w:sz w:val="24"/>
                <w:szCs w:val="24"/>
              </w:rPr>
              <w:t xml:space="preserve">Планируемое значение показателя (показателя задачи) </w:t>
            </w:r>
          </w:p>
        </w:tc>
      </w:tr>
      <w:tr w:rsidR="0038726E" w:rsidRPr="00BE3C3B" w14:paraId="69007D21" w14:textId="77777777" w:rsidTr="00BE1C0B"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16622" w14:textId="77777777" w:rsidR="00AD0A01" w:rsidRPr="00BE3C3B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7F0AE" w14:textId="77777777" w:rsidR="00AD0A01" w:rsidRPr="00BE3C3B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9243E" w14:textId="77777777" w:rsidR="00AD0A01" w:rsidRPr="00BE3C3B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040FB" w14:textId="77777777" w:rsidR="00AD0A01" w:rsidRPr="00BE3C3B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9AA95" w14:textId="77777777" w:rsidR="00AD0A01" w:rsidRPr="00BE3C3B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20851" w14:textId="77777777" w:rsidR="00AD0A01" w:rsidRPr="00BE3C3B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604BB" w14:textId="77777777" w:rsidR="00AD0A01" w:rsidRPr="00BE3C3B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</w:tr>
      <w:tr w:rsidR="00425714" w:rsidRPr="00BE3C3B" w14:paraId="7EB2C45A" w14:textId="77777777" w:rsidTr="00BE1C0B"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D5D4A" w14:textId="77777777" w:rsidR="00AD0A01" w:rsidRPr="00BE3C3B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0B4DA" w14:textId="77777777" w:rsidR="00AD0A01" w:rsidRPr="00BE3C3B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6E84A" w14:textId="77777777" w:rsidR="00AD0A01" w:rsidRPr="00BE3C3B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A113C" w14:textId="77777777" w:rsidR="00AD0A01" w:rsidRPr="00BE3C3B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40709" w14:textId="77777777" w:rsidR="00AD0A01" w:rsidRPr="00BE3C3B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EAEC0" w14:textId="77777777" w:rsidR="00AD0A01" w:rsidRPr="00BE3C3B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3C3B">
              <w:rPr>
                <w:rFonts w:ascii="Times New Roman" w:hAnsi="Times New Roman"/>
                <w:sz w:val="24"/>
                <w:szCs w:val="24"/>
              </w:rPr>
              <w:t xml:space="preserve">в соответствии с потребностью по годам </w:t>
            </w:r>
          </w:p>
        </w:tc>
      </w:tr>
      <w:tr w:rsidR="00425714" w:rsidRPr="00BE3C3B" w14:paraId="78EFEF8D" w14:textId="77777777" w:rsidTr="00BE1C0B"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3B146" w14:textId="77777777" w:rsidR="00AD0A01" w:rsidRPr="00BE3C3B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49895" w14:textId="77777777" w:rsidR="00AD0A01" w:rsidRPr="00BE3C3B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E50EA" w14:textId="77777777" w:rsidR="00AD0A01" w:rsidRPr="00BE3C3B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2F11B" w14:textId="77777777" w:rsidR="00AD0A01" w:rsidRPr="00BE3C3B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87950" w14:textId="77777777" w:rsidR="00AD0A01" w:rsidRPr="00BE3C3B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2F078" w14:textId="77777777" w:rsidR="00AD0A01" w:rsidRPr="00BE3C3B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3C3B">
              <w:rPr>
                <w:rFonts w:ascii="Times New Roman" w:hAnsi="Times New Roman"/>
                <w:sz w:val="24"/>
                <w:szCs w:val="24"/>
              </w:rPr>
              <w:t xml:space="preserve">в соответствии с утвержденным финансированием по годам </w:t>
            </w:r>
          </w:p>
        </w:tc>
      </w:tr>
      <w:tr w:rsidR="0038726E" w:rsidRPr="00BE3C3B" w14:paraId="39C61822" w14:textId="77777777" w:rsidTr="00BE1C0B">
        <w:trPr>
          <w:trHeight w:val="42"/>
        </w:trPr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C688B8" w14:textId="77777777" w:rsidR="00AD0A01" w:rsidRPr="00BE3C3B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3C3B">
              <w:rPr>
                <w:rFonts w:ascii="Times New Roman" w:hAnsi="Times New Roman"/>
                <w:sz w:val="24"/>
                <w:szCs w:val="24"/>
              </w:rPr>
              <w:t xml:space="preserve">1.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77A879" w14:textId="4D1743ED" w:rsidR="00AD0A01" w:rsidRPr="00BE3C3B" w:rsidRDefault="0038726E" w:rsidP="0038726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8726E">
              <w:rPr>
                <w:rFonts w:ascii="Times New Roman" w:hAnsi="Times New Roman"/>
                <w:sz w:val="24"/>
                <w:szCs w:val="24"/>
              </w:rPr>
              <w:t>Количество субъектов малого и среднего предпринимательства, получивших финансовую поддержку в рамках реализации программных мероприятий (за исключением поддержки в рамках регионального проекта)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871B8D" w14:textId="14D5A2E2" w:rsidR="0038726E" w:rsidRPr="00BE3C3B" w:rsidRDefault="00AD0A01" w:rsidP="0038726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D50FE">
              <w:rPr>
                <w:rFonts w:ascii="Times New Roman" w:hAnsi="Times New Roman"/>
                <w:sz w:val="24"/>
                <w:szCs w:val="24"/>
              </w:rPr>
              <w:t>Администрация</w:t>
            </w:r>
            <w:proofErr w:type="gramEnd"/>
            <w:r w:rsidRPr="00ED50FE">
              <w:rPr>
                <w:rFonts w:ascii="Times New Roman" w:hAnsi="Times New Roman"/>
                <w:sz w:val="24"/>
                <w:szCs w:val="24"/>
              </w:rPr>
              <w:t xml:space="preserve"> ЗАТО Северск, </w:t>
            </w:r>
            <w:r w:rsidR="0038726E">
              <w:rPr>
                <w:rFonts w:ascii="Times New Roman" w:hAnsi="Times New Roman"/>
                <w:sz w:val="24"/>
                <w:szCs w:val="24"/>
              </w:rPr>
              <w:t xml:space="preserve">Комитет экономического развития </w:t>
            </w:r>
          </w:p>
          <w:p w14:paraId="2638B1C9" w14:textId="361F67FA" w:rsidR="00AD0A01" w:rsidRPr="00BE3C3B" w:rsidRDefault="0038726E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094362" w14:textId="55FF30DD" w:rsidR="00AD0A01" w:rsidRPr="00BE3C3B" w:rsidRDefault="00AD0A01" w:rsidP="00BE1C0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6AFEDD" w14:textId="6DE4B164" w:rsidR="00AD0A01" w:rsidRPr="00BE3C3B" w:rsidRDefault="0038726E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02C38" w14:textId="797645C8" w:rsidR="00AD0A01" w:rsidRPr="00BE3C3B" w:rsidRDefault="0038726E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D2235" w14:textId="495FFE9E" w:rsidR="00AD0A01" w:rsidRPr="00BE3C3B" w:rsidRDefault="0038726E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38726E" w:rsidRPr="00BE3C3B" w14:paraId="37CB7763" w14:textId="77777777" w:rsidTr="00BE1C0B">
        <w:tc>
          <w:tcPr>
            <w:tcW w:w="8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891C3" w14:textId="77777777" w:rsidR="00AD0A01" w:rsidRPr="00BE3C3B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CD5A3" w14:textId="77777777" w:rsidR="00AD0A01" w:rsidRPr="00BE3C3B" w:rsidRDefault="00AD0A01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C81FE" w14:textId="77777777" w:rsidR="00AD0A01" w:rsidRPr="00BE3C3B" w:rsidRDefault="00AD0A01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3B474" w14:textId="77777777" w:rsidR="00AD0A01" w:rsidRPr="00BE3C3B" w:rsidRDefault="00AD0A01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EB569" w14:textId="77777777" w:rsidR="00AD0A01" w:rsidRPr="00BE3C3B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24CF2" w14:textId="02B7E212" w:rsidR="00AD0A01" w:rsidRPr="00BE3C3B" w:rsidRDefault="0038726E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EA48C" w14:textId="63688AE1" w:rsidR="00AD0A01" w:rsidRPr="00BE3C3B" w:rsidRDefault="0038726E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</w:tbl>
    <w:p w14:paraId="13AFD35B" w14:textId="77777777" w:rsidR="00AD0A01" w:rsidRDefault="00AD0A01" w:rsidP="00AD0A01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5B4BFAFC" w14:textId="77777777" w:rsidR="00AD0A01" w:rsidRDefault="00AD0A01" w:rsidP="00AD0A01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0CE886D8" w14:textId="77777777" w:rsidR="00AD0A01" w:rsidRDefault="00AD0A01" w:rsidP="00AD0A01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4F89B228" w14:textId="77777777" w:rsidR="00AD0A01" w:rsidRDefault="00AD0A01" w:rsidP="00AD0A01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70849061" w14:textId="77777777" w:rsidR="00AD0A01" w:rsidRDefault="00AD0A01" w:rsidP="00AD0A01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28A3D000" w14:textId="77777777" w:rsidR="00AD0A01" w:rsidRDefault="00AD0A01" w:rsidP="00AD0A01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2F6F6618" w14:textId="77777777" w:rsidR="00AD0A01" w:rsidRDefault="00AD0A01" w:rsidP="00AD0A01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5FAC753E" w14:textId="77777777" w:rsidR="00AD0A01" w:rsidRDefault="00AD0A01" w:rsidP="00AD0A01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761AB325" w14:textId="77777777" w:rsidR="00AD0A01" w:rsidRDefault="00AD0A01" w:rsidP="00AD0A01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79579AA8" w14:textId="77777777" w:rsidR="00AD0A01" w:rsidRDefault="00AD0A01" w:rsidP="00AD0A01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30D527ED" w14:textId="77777777" w:rsidR="00AD0A01" w:rsidRDefault="00AD0A01" w:rsidP="00AD0A01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  <w:sectPr w:rsidR="00AD0A01" w:rsidSect="003425E3">
          <w:pgSz w:w="16838" w:h="11906" w:orient="landscape" w:code="9"/>
          <w:pgMar w:top="1701" w:right="1134" w:bottom="567" w:left="851" w:header="709" w:footer="709" w:gutter="0"/>
          <w:cols w:space="720"/>
          <w:noEndnote/>
          <w:docGrid w:linePitch="272"/>
        </w:sectPr>
      </w:pPr>
    </w:p>
    <w:p w14:paraId="7C69838A" w14:textId="77777777" w:rsidR="00AD0A01" w:rsidRPr="00C63D52" w:rsidRDefault="00AD0A01" w:rsidP="00AD0A01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C63D52">
        <w:rPr>
          <w:rFonts w:ascii="Times New Roman" w:hAnsi="Times New Roman"/>
          <w:sz w:val="24"/>
          <w:szCs w:val="24"/>
        </w:rPr>
        <w:lastRenderedPageBreak/>
        <w:t xml:space="preserve">ПЕРЕЧЕНЬ </w:t>
      </w:r>
    </w:p>
    <w:p w14:paraId="76E83A2B" w14:textId="77777777" w:rsidR="00AD0A01" w:rsidRPr="00C63D52" w:rsidRDefault="00AD0A01" w:rsidP="00AD0A01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C63D52">
        <w:rPr>
          <w:rFonts w:ascii="Times New Roman" w:hAnsi="Times New Roman"/>
          <w:sz w:val="24"/>
          <w:szCs w:val="24"/>
        </w:rPr>
        <w:t xml:space="preserve">мероприятий комплекса процессных мероприятий </w:t>
      </w:r>
    </w:p>
    <w:p w14:paraId="460C7955" w14:textId="77777777" w:rsidR="00AD0A01" w:rsidRPr="00C63D52" w:rsidRDefault="00AD0A01" w:rsidP="00AD0A01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sz w:val="24"/>
          <w:szCs w:val="24"/>
        </w:rPr>
      </w:pPr>
    </w:p>
    <w:tbl>
      <w:tblPr>
        <w:tblW w:w="14880" w:type="dxa"/>
        <w:tblLayout w:type="fixed"/>
        <w:tblCellMar>
          <w:top w:w="28" w:type="dxa"/>
          <w:left w:w="62" w:type="dxa"/>
          <w:bottom w:w="28" w:type="dxa"/>
          <w:right w:w="62" w:type="dxa"/>
        </w:tblCellMar>
        <w:tblLook w:val="0000" w:firstRow="0" w:lastRow="0" w:firstColumn="0" w:lastColumn="0" w:noHBand="0" w:noVBand="0"/>
      </w:tblPr>
      <w:tblGrid>
        <w:gridCol w:w="704"/>
        <w:gridCol w:w="3402"/>
        <w:gridCol w:w="3402"/>
        <w:gridCol w:w="3544"/>
        <w:gridCol w:w="851"/>
        <w:gridCol w:w="708"/>
        <w:gridCol w:w="1135"/>
        <w:gridCol w:w="1134"/>
      </w:tblGrid>
      <w:tr w:rsidR="00AD0A01" w:rsidRPr="00C63D52" w14:paraId="18A749A4" w14:textId="77777777" w:rsidTr="001D096C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79981" w14:textId="77777777" w:rsidR="00AD0A01" w:rsidRPr="00C63D52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 w:rsidRPr="00C63D52">
              <w:rPr>
                <w:rFonts w:ascii="Times New Roman" w:hAnsi="Times New Roman"/>
                <w:sz w:val="24"/>
                <w:szCs w:val="24"/>
              </w:rPr>
              <w:t xml:space="preserve"> п/п 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8CBB8" w14:textId="77777777" w:rsidR="00AD0A01" w:rsidRPr="00C63D52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 xml:space="preserve">Наименование мероприятия 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C343A" w14:textId="77777777" w:rsidR="00AD0A01" w:rsidRPr="00C63D52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 xml:space="preserve">Характеристика мероприятия 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C5B80" w14:textId="77777777" w:rsidR="00AD0A01" w:rsidRPr="00C63D52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 xml:space="preserve">Наименование показателя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F33D1" w14:textId="77777777" w:rsidR="00AD0A01" w:rsidRPr="00C63D52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C63D52">
              <w:rPr>
                <w:rFonts w:ascii="Times New Roman" w:hAnsi="Times New Roman"/>
                <w:sz w:val="24"/>
                <w:szCs w:val="24"/>
              </w:rPr>
              <w:t>Еди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C63D52">
              <w:rPr>
                <w:rFonts w:ascii="Times New Roman" w:hAnsi="Times New Roman"/>
                <w:sz w:val="24"/>
                <w:szCs w:val="24"/>
              </w:rPr>
              <w:t>ница</w:t>
            </w:r>
            <w:proofErr w:type="spellEnd"/>
            <w:proofErr w:type="gramEnd"/>
            <w:r w:rsidRPr="00C63D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63D52">
              <w:rPr>
                <w:rFonts w:ascii="Times New Roman" w:hAnsi="Times New Roman"/>
                <w:sz w:val="24"/>
                <w:szCs w:val="24"/>
              </w:rPr>
              <w:t>изме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C63D52">
              <w:rPr>
                <w:rFonts w:ascii="Times New Roman" w:hAnsi="Times New Roman"/>
                <w:sz w:val="24"/>
                <w:szCs w:val="24"/>
              </w:rPr>
              <w:t xml:space="preserve">рения 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38522" w14:textId="77777777" w:rsidR="00AD0A01" w:rsidRPr="00C63D52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 xml:space="preserve">Планируемое значение показателя мероприятия </w:t>
            </w:r>
          </w:p>
        </w:tc>
      </w:tr>
      <w:tr w:rsidR="00AD0A01" w:rsidRPr="00C63D52" w14:paraId="7BC8806B" w14:textId="77777777" w:rsidTr="001D096C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0CC5A" w14:textId="77777777" w:rsidR="00AD0A01" w:rsidRPr="00C63D52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C863D" w14:textId="77777777" w:rsidR="00AD0A01" w:rsidRPr="00C63D52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6C16F" w14:textId="77777777" w:rsidR="00AD0A01" w:rsidRPr="00C63D52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768AF" w14:textId="77777777" w:rsidR="00AD0A01" w:rsidRPr="00C63D52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7E59A" w14:textId="77777777" w:rsidR="00AD0A01" w:rsidRPr="00C63D52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03198" w14:textId="77777777" w:rsidR="00AD0A01" w:rsidRPr="00C63D52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B563B" w14:textId="77777777" w:rsidR="00AD0A01" w:rsidRPr="00C63D52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7F040" w14:textId="77777777" w:rsidR="00AD0A01" w:rsidRPr="00C63D52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</w:tr>
      <w:tr w:rsidR="00AD0A01" w:rsidRPr="00C63D52" w14:paraId="5E564B15" w14:textId="77777777" w:rsidTr="001D096C">
        <w:trPr>
          <w:trHeight w:val="64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3796A" w14:textId="77777777" w:rsidR="00AD0A01" w:rsidRPr="00C63D52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5AAC0" w14:textId="77777777" w:rsidR="00AD0A01" w:rsidRPr="00C63D52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48063" w14:textId="77777777" w:rsidR="00AD0A01" w:rsidRPr="00C63D52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E1A86" w14:textId="77777777" w:rsidR="00AD0A01" w:rsidRPr="00C63D52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C683C" w14:textId="77777777" w:rsidR="00AD0A01" w:rsidRPr="00C63D52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7B2AC" w14:textId="77777777" w:rsidR="00AD0A01" w:rsidRPr="00C63D52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E2109" w14:textId="77777777" w:rsidR="00AD0A01" w:rsidRPr="00C63D52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 xml:space="preserve">в соответствии с потребностью по годам </w:t>
            </w:r>
          </w:p>
        </w:tc>
      </w:tr>
      <w:tr w:rsidR="00AD0A01" w:rsidRPr="00C63D52" w14:paraId="5B35CD40" w14:textId="77777777" w:rsidTr="001D096C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B454A" w14:textId="77777777" w:rsidR="00AD0A01" w:rsidRPr="00C63D52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DE780" w14:textId="77777777" w:rsidR="00AD0A01" w:rsidRPr="00C63D52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6D525" w14:textId="77777777" w:rsidR="00AD0A01" w:rsidRPr="00C63D52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BB665" w14:textId="77777777" w:rsidR="00AD0A01" w:rsidRPr="00C63D52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1253F" w14:textId="77777777" w:rsidR="00AD0A01" w:rsidRPr="00C63D52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EB296" w14:textId="77777777" w:rsidR="00AD0A01" w:rsidRPr="00C63D52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5F005" w14:textId="77777777" w:rsidR="00AD0A01" w:rsidRPr="00C63D52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 xml:space="preserve">в соответствии с утвержденным финансированием по годам </w:t>
            </w:r>
          </w:p>
        </w:tc>
      </w:tr>
      <w:tr w:rsidR="00AD0A01" w:rsidRPr="00C63D52" w14:paraId="308BF02A" w14:textId="77777777" w:rsidTr="001D096C">
        <w:trPr>
          <w:trHeight w:val="5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FFD7F" w14:textId="77777777" w:rsidR="00AD0A01" w:rsidRPr="00C63D52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CC489" w14:textId="77777777" w:rsidR="00AD0A01" w:rsidRPr="00C63D52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C759D" w14:textId="77777777" w:rsidR="00AD0A01" w:rsidRPr="00C63D52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8EA91" w14:textId="77777777" w:rsidR="00AD0A01" w:rsidRPr="00C63D52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B910C" w14:textId="77777777" w:rsidR="00AD0A01" w:rsidRPr="00C63D52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84112" w14:textId="77777777" w:rsidR="00AD0A01" w:rsidRPr="00C63D52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4FC7F" w14:textId="77777777" w:rsidR="00AD0A01" w:rsidRPr="00C63D52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76D61" w14:textId="77777777" w:rsidR="00AD0A01" w:rsidRPr="00C63D52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AD0A01" w:rsidRPr="00C63D52" w14:paraId="127C4ADB" w14:textId="77777777" w:rsidTr="003308DA">
        <w:trPr>
          <w:trHeight w:val="42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895181" w14:textId="77777777" w:rsidR="00AD0A01" w:rsidRPr="00C63D52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40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0877F6" w14:textId="5441BF07" w:rsidR="00AD0A01" w:rsidRPr="00C63D52" w:rsidRDefault="0038726E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Предоставление субсидии на поддержку стартующего бизнеса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EEF7C0" w14:textId="62518245" w:rsidR="00AD0A01" w:rsidRPr="00C63D52" w:rsidRDefault="00BE1C0B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38726E">
              <w:rPr>
                <w:rFonts w:ascii="Times New Roman" w:hAnsi="Times New Roman"/>
                <w:sz w:val="24"/>
                <w:szCs w:val="24"/>
              </w:rPr>
              <w:t xml:space="preserve">инансовое обеспечение субъектов малого и среднего предпринимательства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путем предоставления субсидии </w:t>
            </w:r>
            <w:r w:rsidR="0038726E">
              <w:rPr>
                <w:rFonts w:ascii="Times New Roman" w:hAnsi="Times New Roman"/>
                <w:sz w:val="24"/>
                <w:szCs w:val="24"/>
              </w:rPr>
              <w:t>в целях реализации стартующих предпринимательских проектов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A3635B" w14:textId="1697E134" w:rsidR="00AD0A01" w:rsidRPr="00C63D52" w:rsidRDefault="0038726E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1. Количество субъектов малого и среднего предпринимательства, получивших финансовую поддержку стартующего бизнеса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277566" w14:textId="3A026EDE" w:rsidR="00AD0A01" w:rsidRPr="00C63D52" w:rsidRDefault="0038726E" w:rsidP="00BE1C0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CF8DA5" w14:textId="3B3B4433" w:rsidR="00AD0A01" w:rsidRPr="00C63D52" w:rsidRDefault="0038726E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9A046" w14:textId="6BB41FEF" w:rsidR="00AD0A01" w:rsidRPr="00C63D52" w:rsidRDefault="0038726E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67327" w14:textId="7839F1A2" w:rsidR="00AD0A01" w:rsidRPr="00C63D52" w:rsidRDefault="0038726E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AD0A01" w:rsidRPr="00C63D52" w14:paraId="6B9440FF" w14:textId="77777777" w:rsidTr="001D096C"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06311" w14:textId="77777777" w:rsidR="00AD0A01" w:rsidRPr="00C63D52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54A74" w14:textId="77777777" w:rsidR="00AD0A01" w:rsidRPr="00C63D52" w:rsidRDefault="00AD0A01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60C25" w14:textId="77777777" w:rsidR="00AD0A01" w:rsidRPr="00C63D52" w:rsidRDefault="00AD0A01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CD6A3" w14:textId="77777777" w:rsidR="00AD0A01" w:rsidRPr="00C63D52" w:rsidRDefault="00AD0A01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2F3F8" w14:textId="77777777" w:rsidR="00AD0A01" w:rsidRPr="00C63D52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6593F" w14:textId="77777777" w:rsidR="00AD0A01" w:rsidRPr="00C63D52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A8BCC" w14:textId="61F7BD93" w:rsidR="00AD0A01" w:rsidRPr="00C63D52" w:rsidRDefault="0038726E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1D6A5" w14:textId="783095A1" w:rsidR="00AD0A01" w:rsidRPr="00C63D52" w:rsidRDefault="0038726E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D096C" w:rsidRPr="00C63D52" w14:paraId="4BC3DC94" w14:textId="77777777" w:rsidTr="003308DA">
        <w:trPr>
          <w:trHeight w:val="42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8E544C" w14:textId="77777777" w:rsidR="001D096C" w:rsidRPr="00C63D52" w:rsidRDefault="001D096C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44C38C" w14:textId="4FACBB97" w:rsidR="001D096C" w:rsidRPr="00C63D52" w:rsidRDefault="001D096C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 xml:space="preserve">Предоставление субсидии </w:t>
            </w:r>
            <w:proofErr w:type="spellStart"/>
            <w:proofErr w:type="gramStart"/>
            <w:r w:rsidRPr="008A0D59">
              <w:rPr>
                <w:rFonts w:ascii="Times New Roman" w:hAnsi="Times New Roman"/>
                <w:sz w:val="24"/>
                <w:szCs w:val="24"/>
              </w:rPr>
              <w:t>юри</w:t>
            </w:r>
            <w:r w:rsidR="00D207E9">
              <w:rPr>
                <w:rFonts w:ascii="Times New Roman" w:hAnsi="Times New Roman"/>
                <w:sz w:val="24"/>
                <w:szCs w:val="24"/>
              </w:rPr>
              <w:t>-</w:t>
            </w:r>
            <w:r w:rsidRPr="008A0D59">
              <w:rPr>
                <w:rFonts w:ascii="Times New Roman" w:hAnsi="Times New Roman"/>
                <w:sz w:val="24"/>
                <w:szCs w:val="24"/>
              </w:rPr>
              <w:t>дическим</w:t>
            </w:r>
            <w:proofErr w:type="spellEnd"/>
            <w:proofErr w:type="gramEnd"/>
            <w:r w:rsidRPr="008A0D59">
              <w:rPr>
                <w:rFonts w:ascii="Times New Roman" w:hAnsi="Times New Roman"/>
                <w:sz w:val="24"/>
                <w:szCs w:val="24"/>
              </w:rPr>
              <w:t xml:space="preserve"> лицам, </w:t>
            </w:r>
            <w:proofErr w:type="spellStart"/>
            <w:r w:rsidRPr="008A0D59">
              <w:rPr>
                <w:rFonts w:ascii="Times New Roman" w:hAnsi="Times New Roman"/>
                <w:sz w:val="24"/>
                <w:szCs w:val="24"/>
              </w:rPr>
              <w:t>индивидуаль</w:t>
            </w:r>
            <w:r w:rsidR="00D207E9">
              <w:rPr>
                <w:rFonts w:ascii="Times New Roman" w:hAnsi="Times New Roman"/>
                <w:sz w:val="24"/>
                <w:szCs w:val="24"/>
              </w:rPr>
              <w:t>-</w:t>
            </w:r>
            <w:r w:rsidRPr="008A0D59">
              <w:rPr>
                <w:rFonts w:ascii="Times New Roman" w:hAnsi="Times New Roman"/>
                <w:sz w:val="24"/>
                <w:szCs w:val="24"/>
              </w:rPr>
              <w:t>ным</w:t>
            </w:r>
            <w:proofErr w:type="spellEnd"/>
            <w:r w:rsidRPr="008A0D59">
              <w:rPr>
                <w:rFonts w:ascii="Times New Roman" w:hAnsi="Times New Roman"/>
                <w:sz w:val="24"/>
                <w:szCs w:val="24"/>
              </w:rPr>
              <w:t xml:space="preserve"> предпринимателям на частичное возмещение затрат, связанных с организацией работы аптеки (аптечного пункта) в ночное время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0EA6D4" w14:textId="7A850161" w:rsidR="001D096C" w:rsidRPr="00C63D52" w:rsidRDefault="00050917" w:rsidP="0005091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Снижение финансовой нагрузки юридических лиц посредством частичного в</w:t>
            </w:r>
            <w:r w:rsidR="001D096C">
              <w:rPr>
                <w:rFonts w:ascii="Times New Roman" w:hAnsi="Times New Roman"/>
                <w:sz w:val="24"/>
                <w:szCs w:val="24"/>
              </w:rPr>
              <w:t>озмещен</w:t>
            </w:r>
            <w:r>
              <w:rPr>
                <w:rFonts w:ascii="Times New Roman" w:hAnsi="Times New Roman"/>
                <w:sz w:val="24"/>
                <w:szCs w:val="24"/>
              </w:rPr>
              <w:t>ия</w:t>
            </w:r>
            <w:r w:rsidR="001D09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207E9">
              <w:rPr>
                <w:rFonts w:ascii="Times New Roman" w:hAnsi="Times New Roman"/>
                <w:sz w:val="24"/>
                <w:szCs w:val="24"/>
              </w:rPr>
              <w:t>затрат</w:t>
            </w:r>
            <w:r>
              <w:rPr>
                <w:rFonts w:ascii="Times New Roman" w:hAnsi="Times New Roman"/>
                <w:sz w:val="24"/>
                <w:szCs w:val="24"/>
              </w:rPr>
              <w:t>, связанных</w:t>
            </w:r>
            <w:r w:rsidR="001D096C">
              <w:rPr>
                <w:rFonts w:ascii="Times New Roman" w:hAnsi="Times New Roman"/>
                <w:sz w:val="24"/>
                <w:szCs w:val="24"/>
              </w:rPr>
              <w:t xml:space="preserve"> с </w:t>
            </w:r>
            <w:r w:rsidR="001D096C" w:rsidRPr="008A0D59">
              <w:rPr>
                <w:rFonts w:ascii="Times New Roman" w:hAnsi="Times New Roman"/>
                <w:sz w:val="24"/>
                <w:szCs w:val="24"/>
              </w:rPr>
              <w:t>организацией работы аптеки (аптечного пункта) в ночное время</w:t>
            </w:r>
            <w:r>
              <w:rPr>
                <w:rFonts w:ascii="Times New Roman" w:hAnsi="Times New Roman"/>
                <w:sz w:val="24"/>
                <w:szCs w:val="24"/>
              </w:rPr>
              <w:t>, путем предоставления субсидии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E22EC1C" w14:textId="0CB38438" w:rsidR="001D096C" w:rsidRPr="00C63D52" w:rsidRDefault="001D096C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 xml:space="preserve">1. Количество аптек (аптечных пунктов), осуществляющих работу в ночное время в </w:t>
            </w:r>
            <w:proofErr w:type="spellStart"/>
            <w:r w:rsidRPr="008A0D59">
              <w:rPr>
                <w:rFonts w:ascii="Times New Roman" w:hAnsi="Times New Roman"/>
                <w:sz w:val="24"/>
                <w:szCs w:val="24"/>
              </w:rPr>
              <w:t>г.Северске</w:t>
            </w:r>
            <w:proofErr w:type="spellEnd"/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C8A085" w14:textId="0A6419A9" w:rsidR="001D096C" w:rsidRPr="00C63D52" w:rsidRDefault="001D096C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C310EA" w14:textId="13D3C45D" w:rsidR="001D096C" w:rsidRPr="00C63D52" w:rsidRDefault="001D096C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CD1ED" w14:textId="3E20EDD1" w:rsidR="001D096C" w:rsidRPr="00C63D52" w:rsidRDefault="001D096C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E40AD" w14:textId="10503016" w:rsidR="001D096C" w:rsidRPr="00C63D52" w:rsidRDefault="001D096C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D096C" w:rsidRPr="00C63D52" w14:paraId="5FC45D01" w14:textId="77777777" w:rsidTr="00D207E9">
        <w:trPr>
          <w:trHeight w:val="760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1E84B" w14:textId="77777777" w:rsidR="001D096C" w:rsidRPr="00C63D52" w:rsidRDefault="001D096C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694682" w14:textId="77777777" w:rsidR="001D096C" w:rsidRPr="00C63D52" w:rsidRDefault="001D096C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2CB14" w14:textId="77777777" w:rsidR="001D096C" w:rsidRPr="00C63D52" w:rsidRDefault="001D096C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5C702" w14:textId="77777777" w:rsidR="001D096C" w:rsidRPr="00C63D52" w:rsidRDefault="001D096C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08499" w14:textId="77777777" w:rsidR="001D096C" w:rsidRPr="00C63D52" w:rsidRDefault="001D096C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BB893" w14:textId="77777777" w:rsidR="001D096C" w:rsidRPr="00C63D52" w:rsidRDefault="001D096C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F4B4D2" w14:textId="278889D7" w:rsidR="001D096C" w:rsidRPr="00C63D52" w:rsidRDefault="00E73197" w:rsidP="001D09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9B8D4" w14:textId="3C1CD380" w:rsidR="001D096C" w:rsidRPr="00C63D52" w:rsidRDefault="00E73197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D207E9" w:rsidRPr="00C63D52" w14:paraId="20107BBA" w14:textId="77777777" w:rsidTr="003308DA">
        <w:trPr>
          <w:trHeight w:val="42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EC9770" w14:textId="1EE1DFEA" w:rsidR="00D207E9" w:rsidRDefault="00D207E9" w:rsidP="00D950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7AA82A" w14:textId="37F62003" w:rsidR="00D207E9" w:rsidRPr="008C6108" w:rsidRDefault="00D207E9" w:rsidP="0005091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E263FE">
              <w:rPr>
                <w:rFonts w:ascii="Times New Roman" w:hAnsi="Times New Roman"/>
                <w:sz w:val="24"/>
                <w:szCs w:val="24"/>
              </w:rPr>
              <w:t xml:space="preserve">Предоставление субсидии субъектам малого и среднего предпринимательства на частичное возмещение затрат, 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920C21" w14:textId="5C263CB0" w:rsidR="00D207E9" w:rsidRPr="00C63D52" w:rsidRDefault="0020088D" w:rsidP="0005091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D207E9">
              <w:rPr>
                <w:rFonts w:ascii="Times New Roman" w:hAnsi="Times New Roman"/>
                <w:sz w:val="24"/>
                <w:szCs w:val="24"/>
              </w:rPr>
              <w:t>озмещен</w:t>
            </w:r>
            <w:r w:rsidR="00050917">
              <w:rPr>
                <w:rFonts w:ascii="Times New Roman" w:hAnsi="Times New Roman"/>
                <w:sz w:val="24"/>
                <w:szCs w:val="24"/>
              </w:rPr>
              <w:t xml:space="preserve">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части </w:t>
            </w:r>
            <w:r w:rsidR="00050917">
              <w:rPr>
                <w:rFonts w:ascii="Times New Roman" w:hAnsi="Times New Roman"/>
                <w:sz w:val="24"/>
                <w:szCs w:val="24"/>
              </w:rPr>
              <w:t>затрат</w:t>
            </w:r>
            <w:r w:rsidR="00D207E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D207E9" w:rsidRPr="001D096C">
              <w:rPr>
                <w:rFonts w:ascii="Times New Roman" w:hAnsi="Times New Roman"/>
                <w:sz w:val="24"/>
                <w:szCs w:val="24"/>
              </w:rPr>
              <w:t>связанны</w:t>
            </w:r>
            <w:r w:rsidR="00050917">
              <w:rPr>
                <w:rFonts w:ascii="Times New Roman" w:hAnsi="Times New Roman"/>
                <w:sz w:val="24"/>
                <w:szCs w:val="24"/>
              </w:rPr>
              <w:t>х</w:t>
            </w:r>
            <w:r w:rsidR="00D207E9" w:rsidRPr="001D096C">
              <w:rPr>
                <w:rFonts w:ascii="Times New Roman" w:hAnsi="Times New Roman"/>
                <w:sz w:val="24"/>
                <w:szCs w:val="24"/>
              </w:rPr>
              <w:t xml:space="preserve"> с осуществлением </w:t>
            </w:r>
            <w:r w:rsidR="00D207E9">
              <w:rPr>
                <w:rFonts w:ascii="Times New Roman" w:hAnsi="Times New Roman"/>
                <w:sz w:val="24"/>
                <w:szCs w:val="24"/>
              </w:rPr>
              <w:t>субъектами малого и среднего предпринимательства</w:t>
            </w:r>
            <w:r w:rsidR="00D207E9" w:rsidRPr="001D096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E822A8" w14:textId="0D5C9B98" w:rsidR="00D207E9" w:rsidRPr="00C63D52" w:rsidRDefault="00D207E9" w:rsidP="0005091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950D7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="00991516">
              <w:rPr>
                <w:rFonts w:ascii="Times New Roman" w:hAnsi="Times New Roman"/>
                <w:sz w:val="24"/>
                <w:szCs w:val="24"/>
              </w:rPr>
              <w:t>Число</w:t>
            </w:r>
            <w:r w:rsidRPr="00D950D7">
              <w:rPr>
                <w:rFonts w:ascii="Times New Roman" w:hAnsi="Times New Roman"/>
                <w:sz w:val="24"/>
                <w:szCs w:val="24"/>
              </w:rPr>
              <w:t xml:space="preserve"> субъектов малого и среднего предпринимательства, получивших частичное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950D7">
              <w:rPr>
                <w:rFonts w:ascii="Times New Roman" w:hAnsi="Times New Roman"/>
                <w:sz w:val="24"/>
                <w:szCs w:val="24"/>
              </w:rPr>
              <w:t xml:space="preserve">возмещение затрат, связанных с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866A9D" w14:textId="3D392829" w:rsidR="00D207E9" w:rsidRPr="00C63D52" w:rsidRDefault="00D207E9" w:rsidP="00D950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B4CBDF" w14:textId="0B4C39B2" w:rsidR="00D207E9" w:rsidRPr="00C63D52" w:rsidRDefault="00D207E9" w:rsidP="00D950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E04C0" w14:textId="064E0FAD" w:rsidR="00D207E9" w:rsidRPr="00C63D52" w:rsidRDefault="00D207E9" w:rsidP="00D950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91251" w14:textId="7BBC0CB0" w:rsidR="00D207E9" w:rsidRPr="00C63D52" w:rsidRDefault="00D207E9" w:rsidP="00D950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D207E9" w:rsidRPr="00C63D52" w14:paraId="71FA7AC8" w14:textId="77777777" w:rsidTr="00D207E9">
        <w:trPr>
          <w:trHeight w:val="690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5D9F5" w14:textId="77777777" w:rsidR="00D207E9" w:rsidRDefault="00D207E9" w:rsidP="00D207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747A6" w14:textId="77777777" w:rsidR="00D207E9" w:rsidRPr="00E263FE" w:rsidRDefault="00D207E9" w:rsidP="00D207E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47542" w14:textId="77777777" w:rsidR="00D207E9" w:rsidRDefault="00D207E9" w:rsidP="00D207E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34988" w14:textId="77777777" w:rsidR="00D207E9" w:rsidRPr="00D950D7" w:rsidRDefault="00D207E9" w:rsidP="00D207E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8B740" w14:textId="77777777" w:rsidR="00D207E9" w:rsidRDefault="00D207E9" w:rsidP="00D207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B1214" w14:textId="77777777" w:rsidR="00D207E9" w:rsidRDefault="00D207E9" w:rsidP="00D207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15E9B" w14:textId="4866677B" w:rsidR="00D207E9" w:rsidRDefault="00D207E9" w:rsidP="00D207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75C3D" w14:textId="1B9CB912" w:rsidR="00D207E9" w:rsidRDefault="00D207E9" w:rsidP="00D207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D207E9" w:rsidRPr="00C63D52" w14:paraId="25267DEF" w14:textId="77777777" w:rsidTr="00D207E9">
        <w:trPr>
          <w:trHeight w:val="19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5E72BF" w14:textId="5162E646" w:rsidR="00D207E9" w:rsidRPr="00C63D52" w:rsidRDefault="00D207E9" w:rsidP="00D207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64DBA9" w14:textId="5A28FBF9" w:rsidR="00D207E9" w:rsidRPr="00C63D52" w:rsidRDefault="00D207E9" w:rsidP="00D207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4BA6CE" w14:textId="7157528D" w:rsidR="00D207E9" w:rsidRPr="00C63D52" w:rsidRDefault="00D207E9" w:rsidP="00D207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B0075" w14:textId="3E06D5EC" w:rsidR="00D207E9" w:rsidRPr="00C63D52" w:rsidRDefault="00D207E9" w:rsidP="00D207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5D5742" w14:textId="27498B63" w:rsidR="00D207E9" w:rsidRPr="00C63D52" w:rsidRDefault="00D207E9" w:rsidP="00D207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E92EC9" w14:textId="4B7527D6" w:rsidR="00D207E9" w:rsidRPr="00C63D52" w:rsidRDefault="00D207E9" w:rsidP="00D207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48427" w14:textId="68861288" w:rsidR="00D207E9" w:rsidRPr="00C63D52" w:rsidRDefault="00D207E9" w:rsidP="00D207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E8950" w14:textId="7A81EAC8" w:rsidR="00D207E9" w:rsidRPr="00C63D52" w:rsidRDefault="00D207E9" w:rsidP="00D207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D207E9" w:rsidRPr="00C63D52" w14:paraId="7B33BFBD" w14:textId="77777777" w:rsidTr="00D207E9">
        <w:trPr>
          <w:trHeight w:val="18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67614B" w14:textId="11164857" w:rsidR="00D207E9" w:rsidRPr="00C63D52" w:rsidRDefault="00D207E9" w:rsidP="00D207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0C421B" w14:textId="6A4F649E" w:rsidR="00D207E9" w:rsidRPr="00C63D52" w:rsidRDefault="00050917" w:rsidP="00D207E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E263FE">
              <w:rPr>
                <w:rFonts w:ascii="Times New Roman" w:hAnsi="Times New Roman"/>
                <w:sz w:val="24"/>
                <w:szCs w:val="24"/>
              </w:rPr>
              <w:t>связанных с осуществлением</w:t>
            </w:r>
            <w:r w:rsidRPr="00FC12E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207E9" w:rsidRPr="00FC12E3">
              <w:rPr>
                <w:rFonts w:ascii="Times New Roman" w:hAnsi="Times New Roman"/>
                <w:sz w:val="24"/>
                <w:szCs w:val="24"/>
              </w:rPr>
              <w:t>промышленного рыболовства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50C0B5" w14:textId="56EE82E1" w:rsidR="00D207E9" w:rsidRPr="00C63D52" w:rsidRDefault="00050917" w:rsidP="00D207E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D096C">
              <w:rPr>
                <w:rFonts w:ascii="Times New Roman" w:hAnsi="Times New Roman"/>
                <w:sz w:val="24"/>
                <w:szCs w:val="24"/>
              </w:rPr>
              <w:t>промышленного рыболовства</w:t>
            </w:r>
            <w:r>
              <w:rPr>
                <w:rFonts w:ascii="Times New Roman" w:hAnsi="Times New Roman"/>
                <w:sz w:val="24"/>
                <w:szCs w:val="24"/>
              </w:rPr>
              <w:t>, путем предоставления субсидии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D8A63" w14:textId="34C9CE91" w:rsidR="00D207E9" w:rsidRPr="00C63D52" w:rsidRDefault="00050917" w:rsidP="00D207E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950D7">
              <w:rPr>
                <w:rFonts w:ascii="Times New Roman" w:hAnsi="Times New Roman"/>
                <w:sz w:val="24"/>
                <w:szCs w:val="24"/>
              </w:rPr>
              <w:t>осуществлением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950D7">
              <w:rPr>
                <w:rFonts w:ascii="Times New Roman" w:hAnsi="Times New Roman"/>
                <w:sz w:val="24"/>
                <w:szCs w:val="24"/>
              </w:rPr>
              <w:t>промышлен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D207E9" w:rsidRPr="00D950D7">
              <w:rPr>
                <w:rFonts w:ascii="Times New Roman" w:hAnsi="Times New Roman"/>
                <w:sz w:val="24"/>
                <w:szCs w:val="24"/>
              </w:rPr>
              <w:t>ного</w:t>
            </w:r>
            <w:proofErr w:type="spellEnd"/>
            <w:proofErr w:type="gramEnd"/>
            <w:r w:rsidR="00D207E9" w:rsidRPr="00D950D7">
              <w:rPr>
                <w:rFonts w:ascii="Times New Roman" w:hAnsi="Times New Roman"/>
                <w:sz w:val="24"/>
                <w:szCs w:val="24"/>
              </w:rPr>
              <w:t xml:space="preserve"> рыболовства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2DF5D" w14:textId="43BE968D" w:rsidR="00D207E9" w:rsidRPr="00C63D52" w:rsidRDefault="00D207E9" w:rsidP="00D207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FE61A" w14:textId="2F3FF59F" w:rsidR="00D207E9" w:rsidRPr="00C63D52" w:rsidRDefault="00D207E9" w:rsidP="00D207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B3BD3" w14:textId="600F1518" w:rsidR="00D207E9" w:rsidRPr="00C63D52" w:rsidRDefault="00D207E9" w:rsidP="00D207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2F954" w14:textId="4BE30A4D" w:rsidR="00D207E9" w:rsidRPr="00C63D52" w:rsidRDefault="00D207E9" w:rsidP="00D207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07E9" w:rsidRPr="00C63D52" w14:paraId="1D03F3F5" w14:textId="77777777" w:rsidTr="00FE4B23">
        <w:trPr>
          <w:trHeight w:val="338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2D9574" w14:textId="3BB2B66D" w:rsidR="00D207E9" w:rsidRPr="00C63D52" w:rsidRDefault="00D207E9" w:rsidP="00D207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CB34D2" w14:textId="1CFF820C" w:rsidR="00D207E9" w:rsidRPr="00E263FE" w:rsidRDefault="00D207E9" w:rsidP="00D207E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07E9">
              <w:rPr>
                <w:rFonts w:ascii="Times New Roman" w:hAnsi="Times New Roman"/>
                <w:sz w:val="24"/>
                <w:szCs w:val="24"/>
              </w:rPr>
              <w:t>Предоставление субсидии субъектам малого и среднего предпринимательства на возмещение части затрат, связанных с оформлением товарного знака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B6202C" w14:textId="70930E2C" w:rsidR="00D207E9" w:rsidRDefault="0020088D" w:rsidP="0005091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050917">
              <w:rPr>
                <w:rFonts w:ascii="Times New Roman" w:hAnsi="Times New Roman"/>
                <w:sz w:val="24"/>
                <w:szCs w:val="24"/>
              </w:rPr>
              <w:t xml:space="preserve">озмещение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части </w:t>
            </w:r>
            <w:r w:rsidR="00D207E9">
              <w:rPr>
                <w:rFonts w:ascii="Times New Roman" w:hAnsi="Times New Roman"/>
                <w:sz w:val="24"/>
                <w:szCs w:val="24"/>
              </w:rPr>
              <w:t>затрат, связанны</w:t>
            </w:r>
            <w:r w:rsidR="00050917">
              <w:rPr>
                <w:rFonts w:ascii="Times New Roman" w:hAnsi="Times New Roman"/>
                <w:sz w:val="24"/>
                <w:szCs w:val="24"/>
              </w:rPr>
              <w:t>х</w:t>
            </w:r>
            <w:r w:rsidR="00D207E9">
              <w:rPr>
                <w:rFonts w:ascii="Times New Roman" w:hAnsi="Times New Roman"/>
                <w:sz w:val="24"/>
                <w:szCs w:val="24"/>
              </w:rPr>
              <w:t xml:space="preserve"> с оформлением субъектами малого и среднего предпринимательства товарного знака</w:t>
            </w:r>
            <w:r w:rsidR="00050917">
              <w:rPr>
                <w:rFonts w:ascii="Times New Roman" w:hAnsi="Times New Roman"/>
                <w:sz w:val="24"/>
                <w:szCs w:val="24"/>
              </w:rPr>
              <w:t>, путем предоставления субсидии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D278D" w14:textId="7357485E" w:rsidR="00D207E9" w:rsidRPr="00D950D7" w:rsidRDefault="00D207E9" w:rsidP="00D207E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Количество субъек</w:t>
            </w:r>
            <w:r w:rsidRPr="00D207E9">
              <w:rPr>
                <w:rFonts w:ascii="Times New Roman" w:hAnsi="Times New Roman"/>
                <w:sz w:val="24"/>
                <w:szCs w:val="24"/>
              </w:rPr>
              <w:t xml:space="preserve">тов малого и среднего </w:t>
            </w:r>
            <w:proofErr w:type="gramStart"/>
            <w:r w:rsidRPr="00D207E9">
              <w:rPr>
                <w:rFonts w:ascii="Times New Roman" w:hAnsi="Times New Roman"/>
                <w:sz w:val="24"/>
                <w:szCs w:val="24"/>
              </w:rPr>
              <w:t>предприниматель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D207E9">
              <w:rPr>
                <w:rFonts w:ascii="Times New Roman" w:hAnsi="Times New Roman"/>
                <w:sz w:val="24"/>
                <w:szCs w:val="24"/>
              </w:rPr>
              <w:t>ства</w:t>
            </w:r>
            <w:proofErr w:type="spellEnd"/>
            <w:proofErr w:type="gramEnd"/>
            <w:r w:rsidRPr="00D207E9">
              <w:rPr>
                <w:rFonts w:ascii="Times New Roman" w:hAnsi="Times New Roman"/>
                <w:sz w:val="24"/>
                <w:szCs w:val="24"/>
              </w:rPr>
              <w:t>, получивших частичное возмещение затрат, связанных с оформлением товарного знака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337D2" w14:textId="54C67679" w:rsidR="00D207E9" w:rsidRPr="00C63D52" w:rsidRDefault="00D207E9" w:rsidP="00D207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146D5" w14:textId="27AC6B1C" w:rsidR="00D207E9" w:rsidRPr="00C63D52" w:rsidRDefault="00D207E9" w:rsidP="00D207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74785" w14:textId="3BB6A2AC" w:rsidR="00D207E9" w:rsidRPr="00C63D52" w:rsidRDefault="00D207E9" w:rsidP="00D207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FBA1F" w14:textId="688B6D5C" w:rsidR="00D207E9" w:rsidRPr="00C63D52" w:rsidRDefault="00D207E9" w:rsidP="00D207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D207E9" w:rsidRPr="00C63D52" w14:paraId="778C5949" w14:textId="77777777" w:rsidTr="00FE4B23">
        <w:trPr>
          <w:trHeight w:val="337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1C7100" w14:textId="77777777" w:rsidR="00D207E9" w:rsidRDefault="00D207E9" w:rsidP="00D207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27E5CB" w14:textId="77777777" w:rsidR="00D207E9" w:rsidRPr="00E263FE" w:rsidRDefault="00D207E9" w:rsidP="00D207E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A75997" w14:textId="77777777" w:rsidR="00D207E9" w:rsidRDefault="00D207E9" w:rsidP="00D207E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4BC37" w14:textId="77777777" w:rsidR="00D207E9" w:rsidRPr="00D950D7" w:rsidRDefault="00D207E9" w:rsidP="00D207E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552F7" w14:textId="77777777" w:rsidR="00D207E9" w:rsidRPr="00C63D52" w:rsidRDefault="00D207E9" w:rsidP="00D207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C7E0E" w14:textId="77777777" w:rsidR="00D207E9" w:rsidRPr="00C63D52" w:rsidRDefault="00D207E9" w:rsidP="00D207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CE55D" w14:textId="41FE4FF5" w:rsidR="00D207E9" w:rsidRPr="00C63D52" w:rsidRDefault="00D207E9" w:rsidP="00D207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7D828" w14:textId="47EF4A33" w:rsidR="00D207E9" w:rsidRPr="00C63D52" w:rsidRDefault="00D207E9" w:rsidP="00D207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D207E9" w:rsidRPr="00C63D52" w14:paraId="2822FC83" w14:textId="77777777" w:rsidTr="00FE4B23">
        <w:trPr>
          <w:trHeight w:val="330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6C58AA" w14:textId="77777777" w:rsidR="00D207E9" w:rsidRDefault="00D207E9" w:rsidP="00D207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926167" w14:textId="77777777" w:rsidR="00D207E9" w:rsidRPr="00E263FE" w:rsidRDefault="00D207E9" w:rsidP="00D207E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AF789F" w14:textId="77777777" w:rsidR="00D207E9" w:rsidRDefault="00D207E9" w:rsidP="00D207E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33B30" w14:textId="06773EAF" w:rsidR="00D207E9" w:rsidRPr="00D950D7" w:rsidRDefault="00D207E9" w:rsidP="00D207E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07E9">
              <w:rPr>
                <w:rFonts w:ascii="Times New Roman" w:hAnsi="Times New Roman"/>
                <w:sz w:val="24"/>
                <w:szCs w:val="24"/>
              </w:rPr>
              <w:t>2. Количество зарегистрированных товарных знаков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26897" w14:textId="5CBBE808" w:rsidR="00D207E9" w:rsidRPr="00C63D52" w:rsidRDefault="00D207E9" w:rsidP="00D207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365FD" w14:textId="1C95D91B" w:rsidR="00D207E9" w:rsidRPr="00C63D52" w:rsidRDefault="00D207E9" w:rsidP="00D207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C5B92" w14:textId="544E4424" w:rsidR="00D207E9" w:rsidRPr="00C63D52" w:rsidRDefault="00D207E9" w:rsidP="00D207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1E6E0" w14:textId="5999069F" w:rsidR="00D207E9" w:rsidRPr="00C63D52" w:rsidRDefault="00D207E9" w:rsidP="00D207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D207E9" w:rsidRPr="00C63D52" w14:paraId="427A2A4A" w14:textId="77777777" w:rsidTr="00FE4B23">
        <w:trPr>
          <w:trHeight w:val="330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4F957" w14:textId="77777777" w:rsidR="00D207E9" w:rsidRDefault="00D207E9" w:rsidP="00D207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E494F" w14:textId="77777777" w:rsidR="00D207E9" w:rsidRPr="00E263FE" w:rsidRDefault="00D207E9" w:rsidP="00D207E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F3936" w14:textId="77777777" w:rsidR="00D207E9" w:rsidRDefault="00D207E9" w:rsidP="00D207E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29A79" w14:textId="77777777" w:rsidR="00D207E9" w:rsidRPr="00D950D7" w:rsidRDefault="00D207E9" w:rsidP="00D207E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CBCDF" w14:textId="77777777" w:rsidR="00D207E9" w:rsidRPr="00C63D52" w:rsidRDefault="00D207E9" w:rsidP="00D207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6713B" w14:textId="77777777" w:rsidR="00D207E9" w:rsidRPr="00C63D52" w:rsidRDefault="00D207E9" w:rsidP="00D207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2C371" w14:textId="38EE8FA1" w:rsidR="00D207E9" w:rsidRPr="00C63D52" w:rsidRDefault="00D207E9" w:rsidP="00D207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0AC2E" w14:textId="5E9FF107" w:rsidR="00D207E9" w:rsidRPr="00C63D52" w:rsidRDefault="00D207E9" w:rsidP="00D207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D207E9" w:rsidRPr="00C63D52" w14:paraId="18D90C38" w14:textId="77777777" w:rsidTr="00FE4B23">
        <w:trPr>
          <w:trHeight w:val="313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F9DCE1" w14:textId="520D44D2" w:rsidR="00D207E9" w:rsidRPr="00C63D52" w:rsidRDefault="00D207E9" w:rsidP="00D207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9B8AFE" w14:textId="2BED6F5A" w:rsidR="00D207E9" w:rsidRPr="00E263FE" w:rsidRDefault="00D207E9" w:rsidP="00D207E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07E9">
              <w:rPr>
                <w:rFonts w:ascii="Times New Roman" w:hAnsi="Times New Roman"/>
                <w:sz w:val="24"/>
                <w:szCs w:val="24"/>
              </w:rPr>
              <w:t>Предоставление субсидии субъектам малого и среднего предпринимательства на возмещение части затрат, связанных с продвижением производимых товаров, выполняемых работ, оказываемых услуг за пределы Томской области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2FF14A" w14:textId="400A4B2B" w:rsidR="00D207E9" w:rsidRDefault="00D207E9" w:rsidP="0020088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Возмещен</w:t>
            </w:r>
            <w:r w:rsidR="0020088D">
              <w:rPr>
                <w:rFonts w:ascii="Times New Roman" w:hAnsi="Times New Roman"/>
                <w:sz w:val="24"/>
                <w:szCs w:val="24"/>
              </w:rPr>
              <w:t>ие части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затрат, связанные с продвижением субъектами малого и среднего предпринимательства </w:t>
            </w:r>
            <w:r w:rsidRPr="00D207E9">
              <w:rPr>
                <w:rFonts w:ascii="Times New Roman" w:hAnsi="Times New Roman"/>
                <w:sz w:val="24"/>
                <w:szCs w:val="24"/>
              </w:rPr>
              <w:t>производимых товаров, выполняемых работ, оказываемых услуг за пределы Томской области</w:t>
            </w:r>
            <w:r w:rsidR="0020088D">
              <w:rPr>
                <w:rFonts w:ascii="Times New Roman" w:hAnsi="Times New Roman"/>
                <w:sz w:val="24"/>
                <w:szCs w:val="24"/>
              </w:rPr>
              <w:t>, путем предоставления субсидии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87482" w14:textId="1749BB31" w:rsidR="00D207E9" w:rsidRPr="00D950D7" w:rsidRDefault="00D207E9" w:rsidP="00D207E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07E9">
              <w:rPr>
                <w:rFonts w:ascii="Times New Roman" w:hAnsi="Times New Roman"/>
                <w:sz w:val="24"/>
                <w:szCs w:val="24"/>
              </w:rPr>
              <w:t xml:space="preserve">1. Количество субъектов малого и среднего </w:t>
            </w:r>
            <w:proofErr w:type="gramStart"/>
            <w:r w:rsidRPr="00D207E9">
              <w:rPr>
                <w:rFonts w:ascii="Times New Roman" w:hAnsi="Times New Roman"/>
                <w:sz w:val="24"/>
                <w:szCs w:val="24"/>
              </w:rPr>
              <w:t>предприниматель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D207E9">
              <w:rPr>
                <w:rFonts w:ascii="Times New Roman" w:hAnsi="Times New Roman"/>
                <w:sz w:val="24"/>
                <w:szCs w:val="24"/>
              </w:rPr>
              <w:t>ства</w:t>
            </w:r>
            <w:proofErr w:type="spellEnd"/>
            <w:proofErr w:type="gramEnd"/>
            <w:r w:rsidRPr="00D207E9">
              <w:rPr>
                <w:rFonts w:ascii="Times New Roman" w:hAnsi="Times New Roman"/>
                <w:sz w:val="24"/>
                <w:szCs w:val="24"/>
              </w:rPr>
              <w:t>, получивших частичное возмещение затрат, связанных с продвижением производимых товаров, выполняемых работ, оказываемых услуг за пределы Томской области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A63CA" w14:textId="2FC16036" w:rsidR="00D207E9" w:rsidRPr="00C63D52" w:rsidRDefault="00D207E9" w:rsidP="00D207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2F795" w14:textId="78F3D907" w:rsidR="00D207E9" w:rsidRPr="00C63D52" w:rsidRDefault="00D207E9" w:rsidP="00D207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0C647" w14:textId="69070188" w:rsidR="00D207E9" w:rsidRPr="00C63D52" w:rsidRDefault="00D207E9" w:rsidP="00D207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E35FA4" w14:textId="4CD2A31C" w:rsidR="00D207E9" w:rsidRPr="00C63D52" w:rsidRDefault="00D207E9" w:rsidP="00D207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207E9" w:rsidRPr="00C63D52" w14:paraId="607A59CB" w14:textId="77777777" w:rsidTr="00FE4B23">
        <w:trPr>
          <w:trHeight w:val="337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941876" w14:textId="77777777" w:rsidR="00D207E9" w:rsidRDefault="00D207E9" w:rsidP="00D207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7B51CA" w14:textId="77777777" w:rsidR="00D207E9" w:rsidRPr="00E263FE" w:rsidRDefault="00D207E9" w:rsidP="00D207E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FD93F1" w14:textId="77777777" w:rsidR="00D207E9" w:rsidRDefault="00D207E9" w:rsidP="00D207E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14B0F" w14:textId="77777777" w:rsidR="00D207E9" w:rsidRPr="00D950D7" w:rsidRDefault="00D207E9" w:rsidP="00D207E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9555F" w14:textId="77777777" w:rsidR="00D207E9" w:rsidRPr="00C63D52" w:rsidRDefault="00D207E9" w:rsidP="00D207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CC599" w14:textId="77777777" w:rsidR="00D207E9" w:rsidRPr="00C63D52" w:rsidRDefault="00D207E9" w:rsidP="00D207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55F3D" w14:textId="47C847CE" w:rsidR="00D207E9" w:rsidRPr="00C63D52" w:rsidRDefault="00D207E9" w:rsidP="00D207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38D22" w14:textId="6977937C" w:rsidR="00D207E9" w:rsidRPr="00C63D52" w:rsidRDefault="00D207E9" w:rsidP="00D207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D207E9" w:rsidRPr="00C63D52" w14:paraId="61EFDDE1" w14:textId="77777777" w:rsidTr="00C94F1B">
        <w:trPr>
          <w:trHeight w:val="330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D342F5" w14:textId="77777777" w:rsidR="00D207E9" w:rsidRDefault="00D207E9" w:rsidP="00D207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BC93C2" w14:textId="77777777" w:rsidR="00D207E9" w:rsidRPr="00E263FE" w:rsidRDefault="00D207E9" w:rsidP="00D207E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7D62C0" w14:textId="77777777" w:rsidR="00D207E9" w:rsidRDefault="00D207E9" w:rsidP="00D207E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24189" w14:textId="62DBD564" w:rsidR="00D207E9" w:rsidRPr="00D950D7" w:rsidRDefault="00D207E9" w:rsidP="00D207E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связанных с продвижением производимых товаров, </w:t>
            </w:r>
            <w:proofErr w:type="spellStart"/>
            <w:proofErr w:type="gramStart"/>
            <w:r w:rsidRPr="00FC12E3">
              <w:rPr>
                <w:rFonts w:ascii="Times New Roman" w:hAnsi="Times New Roman"/>
                <w:sz w:val="24"/>
                <w:szCs w:val="24"/>
              </w:rPr>
              <w:t>выпол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FC12E3">
              <w:rPr>
                <w:rFonts w:ascii="Times New Roman" w:hAnsi="Times New Roman"/>
                <w:sz w:val="24"/>
                <w:szCs w:val="24"/>
              </w:rPr>
              <w:t>ня</w:t>
            </w:r>
            <w:r>
              <w:rPr>
                <w:rFonts w:ascii="Times New Roman" w:hAnsi="Times New Roman"/>
                <w:sz w:val="24"/>
                <w:szCs w:val="24"/>
              </w:rPr>
              <w:t>емых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работ, оказыва</w:t>
            </w:r>
            <w:r w:rsidRPr="00D207E9">
              <w:rPr>
                <w:rFonts w:ascii="Times New Roman" w:hAnsi="Times New Roman"/>
                <w:sz w:val="24"/>
                <w:szCs w:val="24"/>
              </w:rPr>
              <w:t>емых услуг,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которых приняли участие полу</w:t>
            </w:r>
            <w:r w:rsidRPr="00D207E9">
              <w:rPr>
                <w:rFonts w:ascii="Times New Roman" w:hAnsi="Times New Roman"/>
                <w:sz w:val="24"/>
                <w:szCs w:val="24"/>
              </w:rPr>
              <w:t>чатели субсидии</w:t>
            </w:r>
            <w:r w:rsidRPr="00FC12E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8D9D3" w14:textId="2894C146" w:rsidR="00D207E9" w:rsidRPr="00C63D52" w:rsidRDefault="00D207E9" w:rsidP="00D207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917D8" w14:textId="3DD9D682" w:rsidR="00D207E9" w:rsidRPr="00C63D52" w:rsidRDefault="00D207E9" w:rsidP="00D207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4890B" w14:textId="2B61DA3C" w:rsidR="00D207E9" w:rsidRPr="00C63D52" w:rsidRDefault="00D207E9" w:rsidP="00D207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A4116" w14:textId="63FDEFA2" w:rsidR="00D207E9" w:rsidRPr="00C63D52" w:rsidRDefault="00D207E9" w:rsidP="00D207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D207E9" w:rsidRPr="00C63D52" w14:paraId="4DCF9900" w14:textId="77777777" w:rsidTr="00FE4B23">
        <w:trPr>
          <w:trHeight w:val="330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131BA" w14:textId="77777777" w:rsidR="00D207E9" w:rsidRDefault="00D207E9" w:rsidP="00D207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DA223" w14:textId="77777777" w:rsidR="00D207E9" w:rsidRPr="00E263FE" w:rsidRDefault="00D207E9" w:rsidP="00D207E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1CC0A" w14:textId="77777777" w:rsidR="00D207E9" w:rsidRDefault="00D207E9" w:rsidP="00D207E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D85BA" w14:textId="77777777" w:rsidR="00D207E9" w:rsidRPr="00D950D7" w:rsidRDefault="00D207E9" w:rsidP="00D207E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03890" w14:textId="77777777" w:rsidR="00D207E9" w:rsidRPr="00C63D52" w:rsidRDefault="00D207E9" w:rsidP="00D207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6E039" w14:textId="77777777" w:rsidR="00D207E9" w:rsidRPr="00C63D52" w:rsidRDefault="00D207E9" w:rsidP="00D207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4EAD5" w14:textId="1FDF10C4" w:rsidR="00D207E9" w:rsidRPr="00C63D52" w:rsidRDefault="00D207E9" w:rsidP="00D207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1DE72" w14:textId="4B92ECCB" w:rsidR="00D207E9" w:rsidRPr="00C63D52" w:rsidRDefault="00D207E9" w:rsidP="00D207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14:paraId="7AD75CB2" w14:textId="77777777" w:rsidR="00AD0A01" w:rsidRDefault="00AD0A01" w:rsidP="00AD0A01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330C1306" w14:textId="77777777" w:rsidR="00AD0A01" w:rsidRDefault="00AD0A01" w:rsidP="00AD0A01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14:paraId="7142987B" w14:textId="77777777" w:rsidR="00AD0A01" w:rsidRDefault="00AD0A01" w:rsidP="00AD0A01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14:paraId="22E09594" w14:textId="77777777" w:rsidR="00AD0A01" w:rsidRDefault="00AD0A01" w:rsidP="00AD0A01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14:paraId="27E6AAC2" w14:textId="77777777" w:rsidR="00AD0A01" w:rsidRDefault="00AD0A01" w:rsidP="00AD0A01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  <w:sectPr w:rsidR="00AD0A01" w:rsidSect="003425E3">
          <w:headerReference w:type="default" r:id="rId20"/>
          <w:footerReference w:type="default" r:id="rId21"/>
          <w:pgSz w:w="16838" w:h="11906" w:orient="landscape" w:code="9"/>
          <w:pgMar w:top="1588" w:right="1021" w:bottom="567" w:left="1134" w:header="567" w:footer="454" w:gutter="0"/>
          <w:cols w:space="720"/>
          <w:noEndnote/>
          <w:docGrid w:linePitch="272"/>
        </w:sectPr>
      </w:pPr>
    </w:p>
    <w:p w14:paraId="239160BC" w14:textId="77777777" w:rsidR="00AD0A01" w:rsidRPr="00C63D52" w:rsidRDefault="00AD0A01" w:rsidP="00AD0A01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C63D52">
        <w:rPr>
          <w:rFonts w:ascii="Times New Roman" w:hAnsi="Times New Roman"/>
          <w:sz w:val="24"/>
          <w:szCs w:val="24"/>
        </w:rPr>
        <w:lastRenderedPageBreak/>
        <w:t>ФИНАНСОВОЕ ОБЕСПЕЧЕНИЕ</w:t>
      </w:r>
    </w:p>
    <w:p w14:paraId="1B38E1CB" w14:textId="77777777" w:rsidR="00AD0A01" w:rsidRPr="00C63D52" w:rsidRDefault="00AD0A01" w:rsidP="00AD0A01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C63D52">
        <w:rPr>
          <w:rFonts w:ascii="Times New Roman" w:hAnsi="Times New Roman"/>
          <w:sz w:val="24"/>
          <w:szCs w:val="24"/>
        </w:rPr>
        <w:t>комплекса процессных мероприятий</w:t>
      </w:r>
    </w:p>
    <w:p w14:paraId="703AE5E3" w14:textId="77777777" w:rsidR="00AD0A01" w:rsidRPr="00C63D52" w:rsidRDefault="00AD0A01" w:rsidP="00AD0A01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sz w:val="24"/>
          <w:szCs w:val="24"/>
        </w:rPr>
      </w:pPr>
    </w:p>
    <w:tbl>
      <w:tblPr>
        <w:tblW w:w="14737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5098"/>
        <w:gridCol w:w="3118"/>
        <w:gridCol w:w="3403"/>
        <w:gridCol w:w="1559"/>
        <w:gridCol w:w="1559"/>
      </w:tblGrid>
      <w:tr w:rsidR="00AD0A01" w:rsidRPr="00C63D52" w14:paraId="2425B8E9" w14:textId="77777777" w:rsidTr="004E1404">
        <w:tc>
          <w:tcPr>
            <w:tcW w:w="5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217B3" w14:textId="77777777" w:rsidR="00AD0A01" w:rsidRPr="00C63D52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3E699" w14:textId="77777777" w:rsidR="00AD0A01" w:rsidRPr="00C63D52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Ответственный исполнитель, участники мероприятий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25ABD" w14:textId="77777777" w:rsidR="00AD0A01" w:rsidRPr="00C63D52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Источник финансового обеспечения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FF8BA" w14:textId="77777777" w:rsidR="00AD0A01" w:rsidRPr="00C63D52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Объем финансового обеспечения (тыс. руб.)</w:t>
            </w:r>
          </w:p>
        </w:tc>
      </w:tr>
      <w:tr w:rsidR="00AD0A01" w:rsidRPr="00C63D52" w14:paraId="2DB558FE" w14:textId="77777777" w:rsidTr="004E1404">
        <w:tc>
          <w:tcPr>
            <w:tcW w:w="5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3851B" w14:textId="77777777" w:rsidR="00AD0A01" w:rsidRPr="00C63D52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63B12" w14:textId="77777777" w:rsidR="00AD0A01" w:rsidRPr="00C63D52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4E858" w14:textId="77777777" w:rsidR="00AD0A01" w:rsidRPr="00C63D52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26AC3" w14:textId="77777777" w:rsidR="00AD0A01" w:rsidRPr="00C63D52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678CF" w14:textId="77777777" w:rsidR="00AD0A01" w:rsidRPr="00C63D52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</w:tr>
      <w:tr w:rsidR="00AD0A01" w:rsidRPr="00C63D52" w14:paraId="7C6693A6" w14:textId="77777777" w:rsidTr="004E1404">
        <w:tc>
          <w:tcPr>
            <w:tcW w:w="5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3E02B" w14:textId="77777777" w:rsidR="00AD0A01" w:rsidRPr="00C63D52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B8791" w14:textId="77777777" w:rsidR="00AD0A01" w:rsidRPr="00C63D52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CBD7C" w14:textId="77777777" w:rsidR="00AD0A01" w:rsidRPr="00C63D52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E28F8" w14:textId="77777777" w:rsidR="00AD0A01" w:rsidRPr="00C63D52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потребность в ресурсном обеспечении по годам</w:t>
            </w:r>
          </w:p>
        </w:tc>
      </w:tr>
      <w:tr w:rsidR="00AD0A01" w:rsidRPr="00C63D52" w14:paraId="46F240D5" w14:textId="77777777" w:rsidTr="004E1404">
        <w:tc>
          <w:tcPr>
            <w:tcW w:w="5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B342E" w14:textId="77777777" w:rsidR="00AD0A01" w:rsidRPr="00C63D52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D7957" w14:textId="77777777" w:rsidR="00AD0A01" w:rsidRPr="00C63D52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4D406" w14:textId="77777777" w:rsidR="00AD0A01" w:rsidRPr="00C63D52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6C6B7" w14:textId="77777777" w:rsidR="00AD0A01" w:rsidRPr="00C63D52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утвержденный объем финансирования по годам</w:t>
            </w:r>
          </w:p>
        </w:tc>
      </w:tr>
      <w:tr w:rsidR="00AD0A01" w:rsidRPr="00C63D52" w14:paraId="236687F1" w14:textId="77777777" w:rsidTr="004E1404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E09DD" w14:textId="77777777" w:rsidR="00AD0A01" w:rsidRPr="00C63D52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D3EFF" w14:textId="77777777" w:rsidR="00AD0A01" w:rsidRPr="00C63D52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6A311" w14:textId="77777777" w:rsidR="00AD0A01" w:rsidRPr="00C63D52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A8257" w14:textId="77777777" w:rsidR="00AD0A01" w:rsidRPr="00C63D52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7222B" w14:textId="77777777" w:rsidR="00AD0A01" w:rsidRPr="00C63D52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4E1404" w:rsidRPr="00C63D52" w14:paraId="0FE3A6CB" w14:textId="77777777" w:rsidTr="004E1404">
        <w:trPr>
          <w:trHeight w:val="135"/>
        </w:trPr>
        <w:tc>
          <w:tcPr>
            <w:tcW w:w="5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79E47F" w14:textId="19CDD69C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 xml:space="preserve">Комплекс процессных мероприятий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BA5D60">
              <w:rPr>
                <w:rFonts w:ascii="Times New Roman" w:hAnsi="Times New Roman"/>
                <w:sz w:val="24"/>
                <w:szCs w:val="24"/>
              </w:rPr>
              <w:t>Обеспечение эффективного функционирования системы поддержки субъектов малого и среднего предпринимательства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C63D52">
              <w:rPr>
                <w:rFonts w:ascii="Times New Roman" w:hAnsi="Times New Roman"/>
                <w:sz w:val="24"/>
                <w:szCs w:val="24"/>
              </w:rPr>
              <w:t xml:space="preserve">, в </w:t>
            </w:r>
            <w:proofErr w:type="spellStart"/>
            <w:r w:rsidRPr="00C63D52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C63D52">
              <w:rPr>
                <w:rFonts w:ascii="Times New Roman" w:hAnsi="Times New Roman"/>
                <w:sz w:val="24"/>
                <w:szCs w:val="24"/>
              </w:rPr>
              <w:t>.: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413705" w14:textId="5A9E2D37" w:rsidR="004E1404" w:rsidRPr="00C63D52" w:rsidRDefault="004E1404" w:rsidP="004E140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Комитет экономического развития </w:t>
            </w:r>
            <w:proofErr w:type="gramStart"/>
            <w:r w:rsidRPr="00BA5D60">
              <w:rPr>
                <w:rFonts w:ascii="Times New Roman" w:hAnsi="Times New Roman"/>
                <w:sz w:val="24"/>
                <w:szCs w:val="24"/>
              </w:rPr>
              <w:t>Администраци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 w:rsidRPr="00BA5D60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E866CD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C91DB" w14:textId="17E1EBD7" w:rsidR="004E1404" w:rsidRPr="00C63D52" w:rsidRDefault="004E1404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9 763,75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427B1" w14:textId="20509C8D" w:rsidR="004E1404" w:rsidRPr="00C63D52" w:rsidRDefault="004E1404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9 763,75</w:t>
            </w:r>
          </w:p>
        </w:tc>
      </w:tr>
      <w:tr w:rsidR="004E1404" w:rsidRPr="00C63D52" w14:paraId="7CB5D7C1" w14:textId="77777777" w:rsidTr="004E1404">
        <w:trPr>
          <w:trHeight w:val="135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826608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9101CB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EAE21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AD240" w14:textId="22926C2B" w:rsidR="004E1404" w:rsidRPr="00C63D52" w:rsidRDefault="004E1404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1 200,00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0A5CF" w14:textId="6FB3DC2A" w:rsidR="004E1404" w:rsidRPr="00C63D52" w:rsidRDefault="004E1404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1 200,00</w:t>
            </w:r>
          </w:p>
        </w:tc>
      </w:tr>
      <w:tr w:rsidR="004E1404" w:rsidRPr="00C63D52" w14:paraId="2BC8A080" w14:textId="77777777" w:rsidTr="004E1404">
        <w:trPr>
          <w:trHeight w:val="99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22F3FB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F6E18A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37408E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43DC3" w14:textId="62122E04" w:rsidR="004E1404" w:rsidRPr="00C63D52" w:rsidRDefault="004E1404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221D4" w14:textId="6E7C4BE8" w:rsidR="004E1404" w:rsidRPr="00C63D52" w:rsidRDefault="004E1404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E1404" w:rsidRPr="00C63D52" w14:paraId="053FFD1E" w14:textId="77777777" w:rsidTr="004E1404">
        <w:trPr>
          <w:trHeight w:val="189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C22A49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DD1FEB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E3557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12293" w14:textId="3178F82C" w:rsidR="004E1404" w:rsidRPr="00C63D52" w:rsidRDefault="004E1404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81E51" w14:textId="08D57140" w:rsidR="004E1404" w:rsidRPr="00C63D52" w:rsidRDefault="004E1404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E1404" w:rsidRPr="00C63D52" w14:paraId="77736BC1" w14:textId="77777777" w:rsidTr="004E1404">
        <w:trPr>
          <w:trHeight w:val="279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DE2CC3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67E58C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DDE1E2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F8A84" w14:textId="5E3818F6" w:rsidR="004E1404" w:rsidRPr="00C63D52" w:rsidRDefault="004E1404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7 970,00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1EDF9" w14:textId="72A004FF" w:rsidR="004E1404" w:rsidRPr="00C63D52" w:rsidRDefault="004E1404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7 970,00</w:t>
            </w:r>
          </w:p>
        </w:tc>
      </w:tr>
      <w:tr w:rsidR="004E1404" w:rsidRPr="00C63D52" w14:paraId="720AC859" w14:textId="77777777" w:rsidTr="004E1404">
        <w:trPr>
          <w:trHeight w:val="47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F9C686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41BC74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76358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AD919" w14:textId="1928024B" w:rsidR="004E1404" w:rsidRPr="00C63D52" w:rsidRDefault="004E1404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75B69" w14:textId="2EECA7CD" w:rsidR="004E1404" w:rsidRPr="00C63D52" w:rsidRDefault="004E1404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E1404" w:rsidRPr="00C63D52" w14:paraId="7759DC7E" w14:textId="77777777" w:rsidTr="004E1404">
        <w:trPr>
          <w:trHeight w:val="135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B4EC2E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D55F47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B4F3F8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04E61" w14:textId="20EECA52" w:rsidR="004E1404" w:rsidRPr="00C63D52" w:rsidRDefault="004E1404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1 793,75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BBE8C" w14:textId="2B6CB958" w:rsidR="004E1404" w:rsidRPr="00C63D52" w:rsidRDefault="004E1404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1 793,75</w:t>
            </w:r>
          </w:p>
        </w:tc>
      </w:tr>
      <w:tr w:rsidR="004E1404" w:rsidRPr="00C63D52" w14:paraId="2F7D862C" w14:textId="77777777" w:rsidTr="004E1404">
        <w:trPr>
          <w:trHeight w:val="135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6CD398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FE57F1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09DB4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EE479" w14:textId="2C1838A8" w:rsidR="004E1404" w:rsidRPr="00C63D52" w:rsidRDefault="004E1404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1 200,00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FC6E1" w14:textId="25FE546E" w:rsidR="004E1404" w:rsidRPr="00C63D52" w:rsidRDefault="004E1404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1 200,00</w:t>
            </w:r>
          </w:p>
        </w:tc>
      </w:tr>
      <w:tr w:rsidR="004E1404" w:rsidRPr="00C63D52" w14:paraId="13DA8D19" w14:textId="77777777" w:rsidTr="004E1404">
        <w:trPr>
          <w:trHeight w:val="278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B28A97" w14:textId="77777777" w:rsidR="004E1404" w:rsidRPr="00BA5D60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7B9AAB" w14:textId="77777777" w:rsidR="004E1404" w:rsidRPr="00BA5D60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E98DD4" w14:textId="20C69C66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41F72"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2D3A8" w14:textId="25256545" w:rsidR="004E1404" w:rsidRDefault="004E1404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EC578" w14:textId="26AACEF3" w:rsidR="004E1404" w:rsidRDefault="004E1404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E1404" w:rsidRPr="00C63D52" w14:paraId="135C1B47" w14:textId="77777777" w:rsidTr="004E1404">
        <w:trPr>
          <w:trHeight w:val="277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750D44" w14:textId="77777777" w:rsidR="004E1404" w:rsidRPr="00BA5D60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8AA006" w14:textId="77777777" w:rsidR="004E1404" w:rsidRPr="00BA5D60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29FA79" w14:textId="77777777" w:rsidR="004E1404" w:rsidRPr="00741F7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AA3D6" w14:textId="73498DB1" w:rsidR="004E1404" w:rsidRDefault="004E1404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C2535" w14:textId="01D213AD" w:rsidR="004E1404" w:rsidRDefault="004E1404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E1404" w:rsidRPr="00C63D52" w14:paraId="510F1B7E" w14:textId="77777777" w:rsidTr="004E1404">
        <w:trPr>
          <w:trHeight w:val="135"/>
        </w:trPr>
        <w:tc>
          <w:tcPr>
            <w:tcW w:w="5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91170E" w14:textId="215F4C0F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BA5D60">
              <w:rPr>
                <w:rFonts w:ascii="Times New Roman" w:hAnsi="Times New Roman"/>
                <w:sz w:val="24"/>
                <w:szCs w:val="24"/>
              </w:rPr>
              <w:t>Предоставление субсидии на поддержку стартующего бизнеса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2E6275" w14:textId="5C12D25F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A5D60">
              <w:rPr>
                <w:rFonts w:ascii="Times New Roman" w:hAnsi="Times New Roman"/>
                <w:sz w:val="24"/>
                <w:szCs w:val="24"/>
              </w:rPr>
              <w:t>Администрация</w:t>
            </w:r>
            <w:proofErr w:type="gramEnd"/>
            <w:r w:rsidRPr="00BA5D60">
              <w:rPr>
                <w:rFonts w:ascii="Times New Roman" w:hAnsi="Times New Roman"/>
                <w:sz w:val="24"/>
                <w:szCs w:val="24"/>
              </w:rPr>
              <w:t xml:space="preserve"> ЗАТО Северск, Комитет экономичес</w:t>
            </w:r>
            <w:r>
              <w:rPr>
                <w:rFonts w:ascii="Times New Roman" w:hAnsi="Times New Roman"/>
                <w:sz w:val="24"/>
                <w:szCs w:val="24"/>
              </w:rPr>
              <w:t>кого развития Админист</w:t>
            </w:r>
            <w:r w:rsidRPr="00BA5D60">
              <w:rPr>
                <w:rFonts w:ascii="Times New Roman" w:hAnsi="Times New Roman"/>
                <w:sz w:val="24"/>
                <w:szCs w:val="24"/>
              </w:rPr>
              <w:t>рации ЗАТО Северск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83EB6A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AEADE" w14:textId="63B256A7" w:rsidR="004E1404" w:rsidRPr="00C63D52" w:rsidRDefault="004E1404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12AAE" w14:textId="7EBD9B4A" w:rsidR="004E1404" w:rsidRPr="00C63D52" w:rsidRDefault="004E1404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7 000,00</w:t>
            </w:r>
          </w:p>
        </w:tc>
      </w:tr>
      <w:tr w:rsidR="004E1404" w:rsidRPr="00C63D52" w14:paraId="3E224834" w14:textId="77777777" w:rsidTr="004E1404">
        <w:trPr>
          <w:trHeight w:val="135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9E9926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66219F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489EE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C6001" w14:textId="4AFB5932" w:rsidR="004E1404" w:rsidRPr="00C63D52" w:rsidRDefault="004E1404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BD976" w14:textId="2799C1FC" w:rsidR="004E1404" w:rsidRPr="00C63D52" w:rsidRDefault="004E1404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350,00</w:t>
            </w:r>
          </w:p>
        </w:tc>
      </w:tr>
      <w:tr w:rsidR="004E1404" w:rsidRPr="00C63D52" w14:paraId="1816D298" w14:textId="77777777" w:rsidTr="004E1404">
        <w:trPr>
          <w:trHeight w:val="270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38BF8B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190A5E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AF8DF0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52F91" w14:textId="50B3ACD3" w:rsidR="004E1404" w:rsidRPr="00C63D52" w:rsidRDefault="004E1404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E9F6D" w14:textId="17F9F10C" w:rsidR="004E1404" w:rsidRPr="00C63D52" w:rsidRDefault="004E1404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E1404" w:rsidRPr="00C63D52" w14:paraId="09C8B38B" w14:textId="77777777" w:rsidTr="004E1404">
        <w:trPr>
          <w:trHeight w:val="47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99DB53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7FCB48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A6519C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5C051" w14:textId="41F182D5" w:rsidR="004E1404" w:rsidRPr="00C63D52" w:rsidRDefault="004E1404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F9375" w14:textId="693508BB" w:rsidR="004E1404" w:rsidRPr="00C63D52" w:rsidRDefault="004E1404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E1404" w:rsidRPr="00C63D52" w14:paraId="1CC06560" w14:textId="77777777" w:rsidTr="004E1404">
        <w:trPr>
          <w:trHeight w:val="47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9C8C46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BE3CC9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2EBF77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406E7" w14:textId="64130B47" w:rsidR="004E1404" w:rsidRPr="00C63D52" w:rsidRDefault="004E1404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6 650,00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9C17C" w14:textId="684486F7" w:rsidR="004E1404" w:rsidRPr="00C63D52" w:rsidRDefault="004E1404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6 650,00</w:t>
            </w:r>
          </w:p>
        </w:tc>
      </w:tr>
      <w:tr w:rsidR="004E1404" w:rsidRPr="00C63D52" w14:paraId="3A1B25F4" w14:textId="77777777" w:rsidTr="004E1404">
        <w:trPr>
          <w:trHeight w:val="47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FDD79D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455D4D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946D0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E6C81" w14:textId="27FAA366" w:rsidR="004E1404" w:rsidRPr="00C63D52" w:rsidRDefault="004E1404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593FD" w14:textId="555B4896" w:rsidR="004E1404" w:rsidRPr="00C63D52" w:rsidRDefault="004E1404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E1404" w:rsidRPr="00C63D52" w14:paraId="5BC62B1C" w14:textId="77777777" w:rsidTr="004E1404"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8BE1B3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5E64A0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470460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F9DD6" w14:textId="29FC75BD" w:rsidR="004E1404" w:rsidRPr="00C63D52" w:rsidRDefault="004E1404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6CEBE" w14:textId="553DA5EE" w:rsidR="004E1404" w:rsidRPr="00C63D52" w:rsidRDefault="004E1404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350,00</w:t>
            </w:r>
          </w:p>
        </w:tc>
      </w:tr>
      <w:tr w:rsidR="004E1404" w:rsidRPr="00C63D52" w14:paraId="66A01A76" w14:textId="77777777" w:rsidTr="004E1404">
        <w:trPr>
          <w:trHeight w:val="135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70B413" w14:textId="77777777" w:rsidR="004E1404" w:rsidRPr="00DC1E85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B9341C" w14:textId="77777777" w:rsidR="004E1404" w:rsidRPr="00DC1E85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115FF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5D331" w14:textId="3913863C" w:rsidR="004E1404" w:rsidRPr="00C63D52" w:rsidRDefault="004E1404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3ECCC" w14:textId="3D117F6B" w:rsidR="004E1404" w:rsidRPr="00C63D52" w:rsidRDefault="004E1404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350,00</w:t>
            </w:r>
          </w:p>
        </w:tc>
      </w:tr>
      <w:tr w:rsidR="004E1404" w:rsidRPr="00C63D52" w14:paraId="058ED145" w14:textId="77777777" w:rsidTr="004E1404">
        <w:trPr>
          <w:trHeight w:val="278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D9C2C2" w14:textId="77777777" w:rsidR="004E1404" w:rsidRPr="00BA5D60" w:rsidRDefault="004E1404" w:rsidP="00891A8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118AF5" w14:textId="77777777" w:rsidR="004E1404" w:rsidRPr="00BA5D60" w:rsidRDefault="004E1404" w:rsidP="00891A8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0CA3DB" w14:textId="52FEF73E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41F72"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6F401" w14:textId="1F788628" w:rsidR="004E1404" w:rsidRDefault="004E1404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BB655" w14:textId="10D8181C" w:rsidR="004E1404" w:rsidRDefault="004E1404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E1404" w:rsidRPr="00C63D52" w14:paraId="73305A63" w14:textId="77777777" w:rsidTr="004E1404">
        <w:trPr>
          <w:trHeight w:val="277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6E56AA" w14:textId="77777777" w:rsidR="004E1404" w:rsidRPr="00BA5D60" w:rsidRDefault="004E1404" w:rsidP="00891A8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FF9771" w14:textId="77777777" w:rsidR="004E1404" w:rsidRPr="00BA5D60" w:rsidRDefault="004E1404" w:rsidP="00891A8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1A22B" w14:textId="77777777" w:rsidR="004E1404" w:rsidRPr="00741F7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71679" w14:textId="6DBF7A9B" w:rsidR="004E1404" w:rsidRDefault="004E1404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60B68" w14:textId="4D21A9B6" w:rsidR="004E1404" w:rsidRDefault="004E1404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A5D60" w:rsidRPr="00C63D52" w14:paraId="2C97231F" w14:textId="77777777" w:rsidTr="004E1404">
        <w:trPr>
          <w:trHeight w:val="135"/>
        </w:trPr>
        <w:tc>
          <w:tcPr>
            <w:tcW w:w="5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23FE3B" w14:textId="32667911" w:rsidR="00BA5D60" w:rsidRPr="00C63D52" w:rsidRDefault="00BA5D60" w:rsidP="00891A8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BA5D60">
              <w:rPr>
                <w:rFonts w:ascii="Times New Roman" w:hAnsi="Times New Roman"/>
                <w:sz w:val="24"/>
                <w:szCs w:val="24"/>
              </w:rPr>
              <w:t xml:space="preserve">Предоставление субсидии юридическим лицам, 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DCDD59" w14:textId="207614AC" w:rsidR="00BA5D60" w:rsidRPr="00C63D52" w:rsidRDefault="00BA5D60" w:rsidP="00891A8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A5D60">
              <w:rPr>
                <w:rFonts w:ascii="Times New Roman" w:hAnsi="Times New Roman"/>
                <w:sz w:val="24"/>
                <w:szCs w:val="24"/>
              </w:rPr>
              <w:t>Администрация</w:t>
            </w:r>
            <w:proofErr w:type="gramEnd"/>
            <w:r w:rsidRPr="00BA5D60">
              <w:rPr>
                <w:rFonts w:ascii="Times New Roman" w:hAnsi="Times New Roman"/>
                <w:sz w:val="24"/>
                <w:szCs w:val="24"/>
              </w:rPr>
              <w:t xml:space="preserve"> ЗАТО 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476D8" w14:textId="77777777" w:rsidR="00BA5D60" w:rsidRPr="00C63D52" w:rsidRDefault="00BA5D60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042AA" w14:textId="30212A26" w:rsidR="00BA5D60" w:rsidRPr="00C63D52" w:rsidRDefault="00864A63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1 113,75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A59E2" w14:textId="6B5DD6B7" w:rsidR="00BA5D60" w:rsidRPr="00C63D52" w:rsidRDefault="00864A63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1 113,75</w:t>
            </w:r>
          </w:p>
        </w:tc>
      </w:tr>
      <w:tr w:rsidR="00BA5D60" w:rsidRPr="00C63D52" w14:paraId="41E0FCAC" w14:textId="77777777" w:rsidTr="004E1404">
        <w:trPr>
          <w:trHeight w:val="278"/>
        </w:trPr>
        <w:tc>
          <w:tcPr>
            <w:tcW w:w="50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4DC49" w14:textId="77777777" w:rsidR="00BA5D60" w:rsidRDefault="00BA5D60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380A3" w14:textId="77777777" w:rsidR="00BA5D60" w:rsidRDefault="00BA5D60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AB5D2" w14:textId="77777777" w:rsidR="00BA5D60" w:rsidRDefault="00BA5D60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E2A82" w14:textId="0A0311CF" w:rsidR="00BA5D60" w:rsidRDefault="00864A63" w:rsidP="00891A8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1824F" w14:textId="32CEF842" w:rsidR="00BA5D60" w:rsidRDefault="00864A63" w:rsidP="00891A8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850,00</w:t>
            </w:r>
          </w:p>
        </w:tc>
      </w:tr>
      <w:tr w:rsidR="00AD0A01" w:rsidRPr="00C63D52" w14:paraId="1EB08C69" w14:textId="77777777" w:rsidTr="004E1404">
        <w:trPr>
          <w:trHeight w:val="278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B2505" w14:textId="77777777" w:rsidR="00AD0A01" w:rsidRPr="00C63D52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7F29B" w14:textId="77777777" w:rsidR="00AD0A01" w:rsidRPr="00C63D52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62EA37" w14:textId="77777777" w:rsidR="00AD0A01" w:rsidRPr="00C63D52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02BE1" w14:textId="77777777" w:rsidR="00AD0A01" w:rsidRPr="00C63D52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01FCB" w14:textId="77777777" w:rsidR="00AD0A01" w:rsidRPr="00C63D52" w:rsidRDefault="00AD0A01" w:rsidP="00AD0A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4E1404" w:rsidRPr="00C63D52" w14:paraId="1D1A86D9" w14:textId="77777777" w:rsidTr="004E1404">
        <w:trPr>
          <w:trHeight w:val="205"/>
        </w:trPr>
        <w:tc>
          <w:tcPr>
            <w:tcW w:w="5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074D91" w14:textId="372C55CD" w:rsidR="004E1404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BA5D60">
              <w:rPr>
                <w:rFonts w:ascii="Times New Roman" w:hAnsi="Times New Roman"/>
                <w:sz w:val="24"/>
                <w:szCs w:val="24"/>
              </w:rPr>
              <w:t>индивидуальным предпринимателям на частичное возмещение затрат, связанных с организацией работы аптеки (аптечного пункта) в ночное время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37A113" w14:textId="6D03C5AD" w:rsidR="004E1404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BA5D60">
              <w:rPr>
                <w:rFonts w:ascii="Times New Roman" w:hAnsi="Times New Roman"/>
                <w:sz w:val="24"/>
                <w:szCs w:val="24"/>
              </w:rPr>
              <w:t xml:space="preserve">Северск, Комитет экономического развития </w:t>
            </w:r>
            <w:proofErr w:type="gramStart"/>
            <w:r w:rsidRPr="00BA5D60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BA5D60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2B10E0" w14:textId="27C14777" w:rsidR="004E1404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3312FA" w14:textId="4916CF72" w:rsidR="004E1404" w:rsidRDefault="004E1404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6BE41A" w14:textId="0B212F98" w:rsidR="004E1404" w:rsidRDefault="004E1404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E1404" w:rsidRPr="00C63D52" w14:paraId="75AA147D" w14:textId="77777777" w:rsidTr="004E1404">
        <w:trPr>
          <w:trHeight w:val="277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E7A829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2AFB0B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DC024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11B8B" w14:textId="09970F73" w:rsidR="004E1404" w:rsidRPr="00C63D52" w:rsidRDefault="004E1404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A5DB7" w14:textId="132B9245" w:rsidR="004E1404" w:rsidRPr="00C63D52" w:rsidRDefault="004E1404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E1404" w:rsidRPr="00C63D52" w14:paraId="56B3C947" w14:textId="77777777" w:rsidTr="004E1404">
        <w:trPr>
          <w:trHeight w:val="278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E0E58A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D2A8CB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A21610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544FF" w14:textId="033872F7" w:rsidR="004E1404" w:rsidRPr="00C63D52" w:rsidRDefault="004E1404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4B4AA" w14:textId="279F2C73" w:rsidR="004E1404" w:rsidRPr="00C63D52" w:rsidRDefault="004E1404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E1404" w:rsidRPr="00C63D52" w14:paraId="3690AD9F" w14:textId="77777777" w:rsidTr="004E1404">
        <w:trPr>
          <w:trHeight w:val="277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3D9BCF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8F2712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AB354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E9CE4" w14:textId="2078EC88" w:rsidR="004E1404" w:rsidRPr="00C63D52" w:rsidRDefault="004E1404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5CEF1" w14:textId="5A16E317" w:rsidR="004E1404" w:rsidRPr="00C63D52" w:rsidRDefault="004E1404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E1404" w:rsidRPr="00C63D52" w14:paraId="316E1586" w14:textId="77777777" w:rsidTr="004E1404">
        <w:trPr>
          <w:trHeight w:val="135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617DD5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2542C0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7E8895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A84E3" w14:textId="62EC33DF" w:rsidR="004E1404" w:rsidRPr="00C63D52" w:rsidRDefault="004E1404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1 113,75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8BA40" w14:textId="7362F380" w:rsidR="004E1404" w:rsidRPr="00C63D52" w:rsidRDefault="004E1404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1 113,75</w:t>
            </w:r>
          </w:p>
        </w:tc>
      </w:tr>
      <w:tr w:rsidR="004E1404" w:rsidRPr="00C63D52" w14:paraId="16F7AB7E" w14:textId="77777777" w:rsidTr="004E1404">
        <w:trPr>
          <w:trHeight w:val="135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3C7B36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4FB60A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754EF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20A40" w14:textId="36247A6C" w:rsidR="004E1404" w:rsidRPr="00C63D52" w:rsidRDefault="004E1404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00048" w14:textId="30796411" w:rsidR="004E1404" w:rsidRPr="00C63D52" w:rsidRDefault="004E1404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850,00</w:t>
            </w:r>
          </w:p>
        </w:tc>
      </w:tr>
      <w:tr w:rsidR="004E1404" w:rsidRPr="00C63D52" w14:paraId="12C409D3" w14:textId="77777777" w:rsidTr="004E1404">
        <w:trPr>
          <w:trHeight w:val="278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F656A5" w14:textId="77777777" w:rsidR="004E1404" w:rsidRPr="00BA5D60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66BA2E" w14:textId="77777777" w:rsidR="004E1404" w:rsidRPr="00A369D7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014011" w14:textId="05B99795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41F72"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39F58" w14:textId="6645E257" w:rsidR="004E1404" w:rsidRDefault="004E1404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4E4A2" w14:textId="3EF023E7" w:rsidR="004E1404" w:rsidRDefault="004E1404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E1404" w:rsidRPr="00C63D52" w14:paraId="0662AB1E" w14:textId="77777777" w:rsidTr="004E1404">
        <w:trPr>
          <w:trHeight w:val="277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3FBFE8" w14:textId="77777777" w:rsidR="004E1404" w:rsidRPr="00BA5D60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B1E552" w14:textId="77777777" w:rsidR="004E1404" w:rsidRPr="00A369D7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B763EB" w14:textId="77777777" w:rsidR="004E1404" w:rsidRPr="00741F7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0DBC6" w14:textId="22090550" w:rsidR="004E1404" w:rsidRDefault="004E1404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C3DFC" w14:textId="4F1DA282" w:rsidR="004E1404" w:rsidRDefault="004E1404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E1404" w:rsidRPr="00C63D52" w14:paraId="633D8E80" w14:textId="77777777" w:rsidTr="004E1404">
        <w:trPr>
          <w:trHeight w:val="99"/>
        </w:trPr>
        <w:tc>
          <w:tcPr>
            <w:tcW w:w="5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7AB274" w14:textId="2A3411A5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BA5D60">
              <w:rPr>
                <w:rFonts w:ascii="Times New Roman" w:hAnsi="Times New Roman"/>
                <w:sz w:val="24"/>
                <w:szCs w:val="24"/>
              </w:rPr>
              <w:t>Предоставление субсидии субъектам малого и среднего предпринимательства на частичное возмещение затрат, связанных с осуществлением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промышленного рыболовства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1CD007" w14:textId="197E3B33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369D7">
              <w:rPr>
                <w:rFonts w:ascii="Times New Roman" w:hAnsi="Times New Roman"/>
                <w:sz w:val="24"/>
                <w:szCs w:val="24"/>
              </w:rPr>
              <w:t>Администрация</w:t>
            </w:r>
            <w:proofErr w:type="gramEnd"/>
            <w:r w:rsidRPr="00A369D7">
              <w:rPr>
                <w:rFonts w:ascii="Times New Roman" w:hAnsi="Times New Roman"/>
                <w:sz w:val="24"/>
                <w:szCs w:val="24"/>
              </w:rPr>
              <w:t xml:space="preserve"> ЗАТО Северск, Комитет экономического развития Администрации ЗАТО Северск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6565C0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D3BFD" w14:textId="24583685" w:rsidR="004E1404" w:rsidRPr="00C63D52" w:rsidRDefault="004E1404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30619" w14:textId="6730494E" w:rsidR="004E1404" w:rsidRPr="00C63D52" w:rsidRDefault="004E1404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E1404" w:rsidRPr="00C63D52" w14:paraId="61F04744" w14:textId="77777777" w:rsidTr="004E1404">
        <w:trPr>
          <w:trHeight w:val="135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909ECA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289782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90DD2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428F3" w14:textId="5025954E" w:rsidR="004E1404" w:rsidRPr="00C63D52" w:rsidRDefault="004E1404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3CF30" w14:textId="42792FFE" w:rsidR="004E1404" w:rsidRPr="00C63D52" w:rsidRDefault="004E1404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E1404" w:rsidRPr="00C63D52" w14:paraId="0F7FDFDE" w14:textId="77777777" w:rsidTr="004E1404">
        <w:trPr>
          <w:trHeight w:val="278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EAEBF2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6A8080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D08352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AABF1" w14:textId="4CDDC360" w:rsidR="004E1404" w:rsidRPr="00C63D52" w:rsidRDefault="004E1404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31D82" w14:textId="3E330A60" w:rsidR="004E1404" w:rsidRPr="00C63D52" w:rsidRDefault="004E1404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E1404" w:rsidRPr="00C63D52" w14:paraId="08848B9E" w14:textId="77777777" w:rsidTr="004E1404">
        <w:trPr>
          <w:trHeight w:val="277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BC00BF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756299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45ECD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5A26F" w14:textId="729D253F" w:rsidR="004E1404" w:rsidRPr="00C63D52" w:rsidRDefault="004E1404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54C80" w14:textId="4721DC51" w:rsidR="004E1404" w:rsidRPr="00C63D52" w:rsidRDefault="004E1404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E1404" w:rsidRPr="00C63D52" w14:paraId="52C111C5" w14:textId="77777777" w:rsidTr="004E1404">
        <w:trPr>
          <w:trHeight w:val="278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ECD9F4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725044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7E0662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7DAF5" w14:textId="11AAC6E5" w:rsidR="004E1404" w:rsidRPr="00C63D52" w:rsidRDefault="004E1404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7BE6D" w14:textId="790DE84A" w:rsidR="004E1404" w:rsidRPr="00C63D52" w:rsidRDefault="004E1404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E1404" w:rsidRPr="00C63D52" w14:paraId="64B6F6CF" w14:textId="77777777" w:rsidTr="004E1404">
        <w:trPr>
          <w:trHeight w:val="277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D398EB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9E4DDA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DA646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08B7D" w14:textId="5F9CECF9" w:rsidR="004E1404" w:rsidRPr="00C63D52" w:rsidRDefault="004E1404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4463B" w14:textId="2595490F" w:rsidR="004E1404" w:rsidRPr="00C63D52" w:rsidRDefault="004E1404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E1404" w:rsidRPr="00C63D52" w14:paraId="28D75A22" w14:textId="77777777" w:rsidTr="004E1404">
        <w:trPr>
          <w:trHeight w:val="135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2757F0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657758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A026AF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8FEDD" w14:textId="223BE5A0" w:rsidR="004E1404" w:rsidRPr="00C63D52" w:rsidRDefault="004E1404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61E5A" w14:textId="6B2086C2" w:rsidR="004E1404" w:rsidRPr="00C63D52" w:rsidRDefault="004E1404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E1404" w:rsidRPr="00C63D52" w14:paraId="1238BEB7" w14:textId="77777777" w:rsidTr="004E1404">
        <w:trPr>
          <w:trHeight w:val="135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A9925B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609C40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7325F" w14:textId="77777777" w:rsidR="004E1404" w:rsidRPr="00C63D52" w:rsidRDefault="004E1404" w:rsidP="00AD0A0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4284C" w14:textId="6EE4E471" w:rsidR="004E1404" w:rsidRPr="00C63D52" w:rsidRDefault="004E1404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AD7E1" w14:textId="59DEB729" w:rsidR="004E1404" w:rsidRPr="00C63D52" w:rsidRDefault="004E1404" w:rsidP="00AD0A0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E1404" w:rsidRPr="00C63D52" w14:paraId="68367606" w14:textId="77777777" w:rsidTr="004E1404">
        <w:trPr>
          <w:trHeight w:val="278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5F1B65" w14:textId="77777777" w:rsidR="004E1404" w:rsidRPr="00D207E9" w:rsidRDefault="004E1404" w:rsidP="00BA5D6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AACFA7" w14:textId="77777777" w:rsidR="004E1404" w:rsidRPr="00A369D7" w:rsidRDefault="004E1404" w:rsidP="00BA5D6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ED0AF7" w14:textId="0C5AA1C5" w:rsidR="004E1404" w:rsidRPr="00C63D52" w:rsidRDefault="004E1404" w:rsidP="00BA5D6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41F72"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A82A5" w14:textId="1D9E241F" w:rsidR="004E1404" w:rsidRDefault="004E1404" w:rsidP="00BA5D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2B069" w14:textId="4C5D3899" w:rsidR="004E1404" w:rsidRDefault="004E1404" w:rsidP="00BA5D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E1404" w:rsidRPr="00C63D52" w14:paraId="59351B25" w14:textId="77777777" w:rsidTr="004E1404">
        <w:trPr>
          <w:trHeight w:val="277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F86B3E" w14:textId="77777777" w:rsidR="004E1404" w:rsidRPr="00D207E9" w:rsidRDefault="004E1404" w:rsidP="00BA5D6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370311" w14:textId="77777777" w:rsidR="004E1404" w:rsidRPr="00A369D7" w:rsidRDefault="004E1404" w:rsidP="00BA5D6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7D58F9" w14:textId="77777777" w:rsidR="004E1404" w:rsidRPr="00741F72" w:rsidRDefault="004E1404" w:rsidP="00BA5D6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B3254" w14:textId="56DC6C83" w:rsidR="004E1404" w:rsidRDefault="004E1404" w:rsidP="00BA5D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6B39B" w14:textId="613BC0B8" w:rsidR="004E1404" w:rsidRDefault="004E1404" w:rsidP="00BA5D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E1404" w:rsidRPr="00C63D52" w14:paraId="7215C813" w14:textId="77777777" w:rsidTr="004E1404">
        <w:trPr>
          <w:trHeight w:val="135"/>
        </w:trPr>
        <w:tc>
          <w:tcPr>
            <w:tcW w:w="5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F6575B" w14:textId="2D6C5B24" w:rsidR="004E1404" w:rsidRPr="00C63D52" w:rsidRDefault="004E1404" w:rsidP="00BA5D6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07E9">
              <w:rPr>
                <w:rFonts w:ascii="Times New Roman" w:hAnsi="Times New Roman"/>
                <w:sz w:val="24"/>
                <w:szCs w:val="24"/>
              </w:rPr>
              <w:t xml:space="preserve">Предоставление субсидии субъектам малого и среднего предпринимательства на возмещение части затрат, связанных с оформлением товарного знака </w:t>
            </w:r>
          </w:p>
          <w:p w14:paraId="25F91C24" w14:textId="38CFA952" w:rsidR="004E1404" w:rsidRPr="00C63D52" w:rsidRDefault="004E1404" w:rsidP="00BA5D6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B96A9E" w14:textId="71A6A676" w:rsidR="004E1404" w:rsidRPr="00C63D52" w:rsidRDefault="004E1404" w:rsidP="00BA5D6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369D7">
              <w:rPr>
                <w:rFonts w:ascii="Times New Roman" w:hAnsi="Times New Roman"/>
                <w:sz w:val="24"/>
                <w:szCs w:val="24"/>
              </w:rPr>
              <w:t>Администрация</w:t>
            </w:r>
            <w:proofErr w:type="gramEnd"/>
            <w:r w:rsidRPr="00A369D7">
              <w:rPr>
                <w:rFonts w:ascii="Times New Roman" w:hAnsi="Times New Roman"/>
                <w:sz w:val="24"/>
                <w:szCs w:val="24"/>
              </w:rPr>
              <w:t xml:space="preserve"> ЗАТО Северск, Комитет экономического развития Администрации ЗАТО Северск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3C0B8F" w14:textId="77777777" w:rsidR="004E1404" w:rsidRPr="00C63D52" w:rsidRDefault="004E1404" w:rsidP="00BA5D6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456D3" w14:textId="04E3024E" w:rsidR="004E1404" w:rsidRPr="00C63D52" w:rsidRDefault="004E1404" w:rsidP="00BA5D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3A961" w14:textId="13DC3066" w:rsidR="004E1404" w:rsidRPr="00C63D52" w:rsidRDefault="004E1404" w:rsidP="00BA5D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750,00</w:t>
            </w:r>
          </w:p>
        </w:tc>
      </w:tr>
      <w:tr w:rsidR="004E1404" w:rsidRPr="00C63D52" w14:paraId="722C60CE" w14:textId="77777777" w:rsidTr="004E1404">
        <w:trPr>
          <w:trHeight w:val="135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A978F0" w14:textId="77777777" w:rsidR="004E1404" w:rsidRPr="00C63D52" w:rsidRDefault="004E1404" w:rsidP="00BA5D6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9168BB" w14:textId="77777777" w:rsidR="004E1404" w:rsidRPr="00C63D52" w:rsidRDefault="004E1404" w:rsidP="00BA5D6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B83BB" w14:textId="77777777" w:rsidR="004E1404" w:rsidRPr="00C63D52" w:rsidRDefault="004E1404" w:rsidP="00BA5D6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986CE" w14:textId="0139662A" w:rsidR="004E1404" w:rsidRPr="00C63D52" w:rsidRDefault="004E1404" w:rsidP="00BA5D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58001" w14:textId="12111A13" w:rsidR="004E1404" w:rsidRPr="00C63D52" w:rsidRDefault="004E1404" w:rsidP="00BA5D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E1404" w:rsidRPr="00C63D52" w14:paraId="1C764043" w14:textId="77777777" w:rsidTr="004E1404">
        <w:trPr>
          <w:trHeight w:val="135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8AB2C0" w14:textId="77777777" w:rsidR="004E1404" w:rsidRPr="00C63D52" w:rsidRDefault="004E1404" w:rsidP="00BA5D6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F84998" w14:textId="77777777" w:rsidR="004E1404" w:rsidRPr="00C63D52" w:rsidRDefault="004E1404" w:rsidP="00BA5D6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2BF788" w14:textId="77777777" w:rsidR="004E1404" w:rsidRPr="00C63D52" w:rsidRDefault="004E1404" w:rsidP="00BA5D6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3CF6F" w14:textId="352202F3" w:rsidR="004E1404" w:rsidRPr="00C63D52" w:rsidRDefault="004E1404" w:rsidP="00BA5D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9BA8C" w14:textId="6E21BF61" w:rsidR="004E1404" w:rsidRPr="00C63D52" w:rsidRDefault="004E1404" w:rsidP="00BA5D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E1404" w:rsidRPr="00C63D52" w14:paraId="013E707E" w14:textId="77777777" w:rsidTr="00153A58">
        <w:trPr>
          <w:trHeight w:val="135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8C150A" w14:textId="77777777" w:rsidR="004E1404" w:rsidRPr="00C63D52" w:rsidRDefault="004E1404" w:rsidP="00BA5D6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102482" w14:textId="77777777" w:rsidR="004E1404" w:rsidRPr="00C63D52" w:rsidRDefault="004E1404" w:rsidP="00BA5D6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55D14" w14:textId="77777777" w:rsidR="004E1404" w:rsidRPr="00C63D52" w:rsidRDefault="004E1404" w:rsidP="00BA5D6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0978B" w14:textId="74D80485" w:rsidR="004E1404" w:rsidRPr="00C63D52" w:rsidRDefault="004E1404" w:rsidP="00BA5D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269B7" w14:textId="1FB7D211" w:rsidR="004E1404" w:rsidRPr="00C63D52" w:rsidRDefault="004E1404" w:rsidP="00BA5D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E1404" w:rsidRPr="00C63D52" w14:paraId="40EBDCEF" w14:textId="77777777" w:rsidTr="00153A58">
        <w:trPr>
          <w:trHeight w:val="135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6E5189" w14:textId="77777777" w:rsidR="004E1404" w:rsidRPr="00C63D52" w:rsidRDefault="004E1404" w:rsidP="00BA5D6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3AE4B7" w14:textId="77777777" w:rsidR="004E1404" w:rsidRPr="00C63D52" w:rsidRDefault="004E1404" w:rsidP="00BA5D6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650DA8" w14:textId="77777777" w:rsidR="004E1404" w:rsidRPr="00C63D52" w:rsidRDefault="004E1404" w:rsidP="00BA5D6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9C351" w14:textId="1E325B84" w:rsidR="004E1404" w:rsidRPr="00C63D52" w:rsidRDefault="004E1404" w:rsidP="00BA5D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6D9BD" w14:textId="6A02AA51" w:rsidR="004E1404" w:rsidRPr="00C63D52" w:rsidRDefault="004E1404" w:rsidP="00BA5D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600,00</w:t>
            </w:r>
          </w:p>
        </w:tc>
      </w:tr>
      <w:tr w:rsidR="004E1404" w:rsidRPr="00C63D52" w14:paraId="6C0BC23D" w14:textId="77777777" w:rsidTr="004E1404">
        <w:trPr>
          <w:trHeight w:val="135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879C49" w14:textId="77777777" w:rsidR="004E1404" w:rsidRPr="00C63D52" w:rsidRDefault="004E1404" w:rsidP="00BA5D6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835FBA" w14:textId="77777777" w:rsidR="004E1404" w:rsidRPr="00C63D52" w:rsidRDefault="004E1404" w:rsidP="00BA5D6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C6026" w14:textId="77777777" w:rsidR="004E1404" w:rsidRPr="00C63D52" w:rsidRDefault="004E1404" w:rsidP="00BA5D6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17C20" w14:textId="0CED961F" w:rsidR="004E1404" w:rsidRPr="00C63D52" w:rsidRDefault="004E1404" w:rsidP="00BA5D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3CE3C" w14:textId="034CE4F5" w:rsidR="004E1404" w:rsidRPr="00C63D52" w:rsidRDefault="004E1404" w:rsidP="00BA5D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E1404" w:rsidRPr="00C63D52" w14:paraId="0DA5AF03" w14:textId="77777777" w:rsidTr="004E1404">
        <w:trPr>
          <w:trHeight w:val="135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279453" w14:textId="77777777" w:rsidR="004E1404" w:rsidRPr="00C63D52" w:rsidRDefault="004E1404" w:rsidP="00BA5D6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71F8DC" w14:textId="77777777" w:rsidR="004E1404" w:rsidRPr="00C63D52" w:rsidRDefault="004E1404" w:rsidP="00BA5D6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64FF6A" w14:textId="77777777" w:rsidR="004E1404" w:rsidRPr="00C63D52" w:rsidRDefault="004E1404" w:rsidP="00BA5D6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76A22" w14:textId="11A4DB76" w:rsidR="004E1404" w:rsidRPr="00C63D52" w:rsidRDefault="004E1404" w:rsidP="00BA5D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F9862" w14:textId="37F84453" w:rsidR="004E1404" w:rsidRPr="00C63D52" w:rsidRDefault="004E1404" w:rsidP="00BA5D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</w:tr>
      <w:tr w:rsidR="004E1404" w:rsidRPr="00C63D52" w14:paraId="507FEA11" w14:textId="77777777" w:rsidTr="00E32183">
        <w:trPr>
          <w:trHeight w:val="135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37BD8A" w14:textId="77777777" w:rsidR="004E1404" w:rsidRPr="00C63D52" w:rsidRDefault="004E1404" w:rsidP="00BA5D6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6F1A7D" w14:textId="77777777" w:rsidR="004E1404" w:rsidRPr="00C63D52" w:rsidRDefault="004E1404" w:rsidP="00BA5D6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838EE" w14:textId="77777777" w:rsidR="004E1404" w:rsidRPr="00C63D52" w:rsidRDefault="004E1404" w:rsidP="00BA5D6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CBE55" w14:textId="7C83FA2E" w:rsidR="004E1404" w:rsidRPr="00C63D52" w:rsidRDefault="004E1404" w:rsidP="00BA5D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E7B60" w14:textId="4A61FC45" w:rsidR="004E1404" w:rsidRPr="00C63D52" w:rsidRDefault="004E1404" w:rsidP="00BA5D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E1404" w:rsidRPr="00C63D52" w14:paraId="6DAE8523" w14:textId="77777777" w:rsidTr="004E1404">
        <w:trPr>
          <w:trHeight w:val="278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46C21B" w14:textId="77777777" w:rsidR="004E1404" w:rsidRPr="00D207E9" w:rsidRDefault="004E1404" w:rsidP="00BA5D6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917F45" w14:textId="77777777" w:rsidR="004E1404" w:rsidRPr="00A369D7" w:rsidRDefault="004E1404" w:rsidP="00BA5D6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CC3E7B" w14:textId="5B368B92" w:rsidR="004E1404" w:rsidRPr="00C63D52" w:rsidRDefault="004E1404" w:rsidP="00BA5D6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41F72"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5A1F2" w14:textId="2F5112AF" w:rsidR="004E1404" w:rsidRDefault="004E1404" w:rsidP="00BA5D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2694D" w14:textId="68A5F63D" w:rsidR="004E1404" w:rsidRDefault="004E1404" w:rsidP="00BA5D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E1404" w:rsidRPr="00C63D52" w14:paraId="4A104528" w14:textId="77777777" w:rsidTr="004E1404">
        <w:trPr>
          <w:trHeight w:val="277"/>
        </w:trPr>
        <w:tc>
          <w:tcPr>
            <w:tcW w:w="50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F53BC" w14:textId="77777777" w:rsidR="004E1404" w:rsidRPr="00D207E9" w:rsidRDefault="004E1404" w:rsidP="00BA5D6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C1F59" w14:textId="77777777" w:rsidR="004E1404" w:rsidRPr="00A369D7" w:rsidRDefault="004E1404" w:rsidP="00BA5D6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AB8130" w14:textId="77777777" w:rsidR="004E1404" w:rsidRPr="00741F72" w:rsidRDefault="004E1404" w:rsidP="00BA5D6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7B8A0" w14:textId="544699E4" w:rsidR="004E1404" w:rsidRDefault="004E1404" w:rsidP="00BA5D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28FB8" w14:textId="338AA342" w:rsidR="004E1404" w:rsidRDefault="004E1404" w:rsidP="00BA5D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91A85" w:rsidRPr="00C63D52" w14:paraId="2807F902" w14:textId="77777777" w:rsidTr="004E1404">
        <w:trPr>
          <w:trHeight w:val="135"/>
        </w:trPr>
        <w:tc>
          <w:tcPr>
            <w:tcW w:w="5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7F58B" w14:textId="546B144C" w:rsidR="00891A85" w:rsidRPr="00C63D52" w:rsidRDefault="00891A85" w:rsidP="004E140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07E9">
              <w:rPr>
                <w:rFonts w:ascii="Times New Roman" w:hAnsi="Times New Roman"/>
                <w:sz w:val="24"/>
                <w:szCs w:val="24"/>
              </w:rPr>
              <w:t xml:space="preserve">Предоставление субсидии субъектам малого и среднего предпринимательства на возмещение части затрат, связанных с продвижением производимых товаров, выполняемых работ, 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3B149" w14:textId="47C46EC3" w:rsidR="00891A85" w:rsidRPr="00C63D52" w:rsidRDefault="00A369D7" w:rsidP="004E140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369D7">
              <w:rPr>
                <w:rFonts w:ascii="Times New Roman" w:hAnsi="Times New Roman"/>
                <w:sz w:val="24"/>
                <w:szCs w:val="24"/>
              </w:rPr>
              <w:t>Администрация</w:t>
            </w:r>
            <w:proofErr w:type="gramEnd"/>
            <w:r w:rsidRPr="00A369D7">
              <w:rPr>
                <w:rFonts w:ascii="Times New Roman" w:hAnsi="Times New Roman"/>
                <w:sz w:val="24"/>
                <w:szCs w:val="24"/>
              </w:rPr>
              <w:t xml:space="preserve"> ЗАТО Северск, Комитет экономического развития 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85048E" w14:textId="29BEEA55" w:rsidR="00891A85" w:rsidRPr="00C63D52" w:rsidRDefault="00891A85" w:rsidP="00BA5D6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C768F" w14:textId="2C17C4ED" w:rsidR="00891A85" w:rsidRPr="00C63D52" w:rsidRDefault="00A369D7" w:rsidP="00BA5D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CFD8E" w14:textId="23D85EB3" w:rsidR="00891A85" w:rsidRPr="00C63D52" w:rsidRDefault="00A369D7" w:rsidP="00BA5D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900,00</w:t>
            </w:r>
          </w:p>
        </w:tc>
      </w:tr>
      <w:tr w:rsidR="00891A85" w:rsidRPr="00C63D52" w14:paraId="399014DD" w14:textId="77777777" w:rsidTr="004E1404">
        <w:trPr>
          <w:trHeight w:val="58"/>
        </w:trPr>
        <w:tc>
          <w:tcPr>
            <w:tcW w:w="5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87756" w14:textId="77777777" w:rsidR="00891A85" w:rsidRPr="00C63D52" w:rsidRDefault="00891A85" w:rsidP="00BA5D6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709E0" w14:textId="77777777" w:rsidR="00891A85" w:rsidRPr="00C63D52" w:rsidRDefault="00891A85" w:rsidP="00BA5D6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2C09F" w14:textId="77777777" w:rsidR="00891A85" w:rsidRPr="00C63D52" w:rsidRDefault="00891A85" w:rsidP="00BA5D6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4837B" w14:textId="26EA741E" w:rsidR="00891A85" w:rsidRPr="00C63D52" w:rsidRDefault="00A369D7" w:rsidP="00BA5D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4D8DB" w14:textId="3EB5C8D4" w:rsidR="00891A85" w:rsidRPr="00C63D52" w:rsidRDefault="00A369D7" w:rsidP="00BA5D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91A85" w:rsidRPr="00C63D52" w14:paraId="4DEDBF3E" w14:textId="77777777" w:rsidTr="004E1404">
        <w:trPr>
          <w:trHeight w:val="135"/>
        </w:trPr>
        <w:tc>
          <w:tcPr>
            <w:tcW w:w="5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D2AD0" w14:textId="77777777" w:rsidR="00891A85" w:rsidRPr="00C63D52" w:rsidRDefault="00891A85" w:rsidP="00BA5D6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0672C" w14:textId="77777777" w:rsidR="00891A85" w:rsidRPr="00C63D52" w:rsidRDefault="00891A85" w:rsidP="00BA5D6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E2D542" w14:textId="1C309619" w:rsidR="00891A85" w:rsidRPr="00C63D52" w:rsidRDefault="00891A85" w:rsidP="00BA5D6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C0963" w14:textId="0B756956" w:rsidR="00891A85" w:rsidRPr="00C63D52" w:rsidRDefault="00A369D7" w:rsidP="00BA5D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0EE96" w14:textId="5EE631A6" w:rsidR="00891A85" w:rsidRPr="00C63D52" w:rsidRDefault="00A369D7" w:rsidP="00BA5D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91A85" w:rsidRPr="00C63D52" w14:paraId="2E9DA38F" w14:textId="77777777" w:rsidTr="004E1404">
        <w:trPr>
          <w:trHeight w:val="135"/>
        </w:trPr>
        <w:tc>
          <w:tcPr>
            <w:tcW w:w="5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E83B1" w14:textId="77777777" w:rsidR="00891A85" w:rsidRPr="00C63D52" w:rsidRDefault="00891A85" w:rsidP="00BA5D6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EF2CB" w14:textId="77777777" w:rsidR="00891A85" w:rsidRPr="00C63D52" w:rsidRDefault="00891A85" w:rsidP="00BA5D6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5393F" w14:textId="77777777" w:rsidR="00891A85" w:rsidRPr="00C63D52" w:rsidRDefault="00891A85" w:rsidP="00BA5D6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22E7C" w14:textId="3256B1D4" w:rsidR="00891A85" w:rsidRPr="00C63D52" w:rsidRDefault="00A369D7" w:rsidP="00BA5D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E039E" w14:textId="400B95D4" w:rsidR="00891A85" w:rsidRPr="00C63D52" w:rsidRDefault="00A369D7" w:rsidP="00BA5D6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BA5D60" w:rsidRPr="00C63D52" w14:paraId="13FECD40" w14:textId="77777777" w:rsidTr="004E1404">
        <w:trPr>
          <w:trHeight w:val="135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751C6" w14:textId="3750103B" w:rsidR="00BA5D60" w:rsidRPr="00C63D52" w:rsidRDefault="00BA5D60" w:rsidP="00BA5D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8FE16" w14:textId="158B6747" w:rsidR="00BA5D60" w:rsidRPr="00C63D52" w:rsidRDefault="00BA5D60" w:rsidP="00BA5D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84DB5" w14:textId="2005B8FB" w:rsidR="00BA5D60" w:rsidRPr="00C63D52" w:rsidRDefault="00BA5D60" w:rsidP="00BA5D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A100B" w14:textId="169632C7" w:rsidR="00BA5D60" w:rsidRPr="00C63D52" w:rsidRDefault="00BA5D60" w:rsidP="00BA5D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63010" w14:textId="1B26BB9C" w:rsidR="00BA5D60" w:rsidRPr="00C63D52" w:rsidRDefault="00BA5D60" w:rsidP="00BA5D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4E1404" w:rsidRPr="00C63D52" w14:paraId="1FF29D0E" w14:textId="77777777" w:rsidTr="004E1404">
        <w:trPr>
          <w:trHeight w:val="278"/>
        </w:trPr>
        <w:tc>
          <w:tcPr>
            <w:tcW w:w="5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93BF49" w14:textId="2AF6966E" w:rsidR="004E1404" w:rsidRDefault="004E1404" w:rsidP="004E140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07E9">
              <w:rPr>
                <w:rFonts w:ascii="Times New Roman" w:hAnsi="Times New Roman"/>
                <w:sz w:val="24"/>
                <w:szCs w:val="24"/>
              </w:rPr>
              <w:t>оказываемых услуг за пределы Томской области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1E4050" w14:textId="55D9F845" w:rsidR="004E1404" w:rsidRDefault="004E1404" w:rsidP="004E140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369D7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A369D7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963360" w14:textId="3DE1486A" w:rsidR="004E1404" w:rsidRDefault="004E1404" w:rsidP="004E140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DBC86" w14:textId="303563F0" w:rsidR="004E1404" w:rsidRDefault="004E1404" w:rsidP="004E1404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62192" w14:textId="0B47C183" w:rsidR="004E1404" w:rsidRDefault="004E1404" w:rsidP="004E1404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720,00</w:t>
            </w:r>
          </w:p>
        </w:tc>
      </w:tr>
      <w:tr w:rsidR="004E1404" w:rsidRPr="00C63D52" w14:paraId="48E6CEEE" w14:textId="77777777" w:rsidTr="004E1404">
        <w:trPr>
          <w:trHeight w:val="277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B2E8FC" w14:textId="77777777" w:rsidR="004E1404" w:rsidRDefault="004E1404" w:rsidP="004E14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A0DD5E" w14:textId="77777777" w:rsidR="004E1404" w:rsidRDefault="004E1404" w:rsidP="004E140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9467A" w14:textId="77777777" w:rsidR="004E1404" w:rsidRPr="00C63D52" w:rsidRDefault="004E1404" w:rsidP="004E140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17C60" w14:textId="04CE70E0" w:rsidR="004E1404" w:rsidRDefault="004E1404" w:rsidP="004E1404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D68B5" w14:textId="7ECCEF9A" w:rsidR="004E1404" w:rsidRDefault="004E1404" w:rsidP="004E1404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E1404" w:rsidRPr="00C63D52" w14:paraId="058B2466" w14:textId="77777777" w:rsidTr="004E1404">
        <w:trPr>
          <w:trHeight w:val="135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637F64" w14:textId="77777777" w:rsidR="004E1404" w:rsidRPr="00C63D52" w:rsidRDefault="004E1404" w:rsidP="004E140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1B1066" w14:textId="77777777" w:rsidR="004E1404" w:rsidRPr="00C63D52" w:rsidRDefault="004E1404" w:rsidP="004E140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50D047" w14:textId="4E63D32B" w:rsidR="004E1404" w:rsidRPr="00C63D52" w:rsidRDefault="004E1404" w:rsidP="004E140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3089E" w14:textId="39D54B6E" w:rsidR="004E1404" w:rsidRPr="00C63D52" w:rsidRDefault="004E1404" w:rsidP="004E1404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E3A31" w14:textId="3DE82F11" w:rsidR="004E1404" w:rsidRPr="00C63D52" w:rsidRDefault="004E1404" w:rsidP="004E1404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180,00</w:t>
            </w:r>
          </w:p>
        </w:tc>
      </w:tr>
      <w:tr w:rsidR="004E1404" w:rsidRPr="00C63D52" w14:paraId="23BDF54B" w14:textId="77777777" w:rsidTr="004E1404">
        <w:trPr>
          <w:trHeight w:val="135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B21DBA" w14:textId="77777777" w:rsidR="004E1404" w:rsidRPr="00C63D52" w:rsidRDefault="004E1404" w:rsidP="004E140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2B3154" w14:textId="77777777" w:rsidR="004E1404" w:rsidRPr="00C63D52" w:rsidRDefault="004E1404" w:rsidP="004E140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0254D" w14:textId="77777777" w:rsidR="004E1404" w:rsidRPr="00C63D52" w:rsidRDefault="004E1404" w:rsidP="004E140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3E73F" w14:textId="46BB8B36" w:rsidR="004E1404" w:rsidRPr="00C63D52" w:rsidRDefault="004E1404" w:rsidP="004E1404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B216C" w14:textId="0F626B3B" w:rsidR="004E1404" w:rsidRPr="00C63D52" w:rsidRDefault="004E1404" w:rsidP="004E1404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E1404" w:rsidRPr="00C63D52" w14:paraId="7A0192F5" w14:textId="77777777" w:rsidTr="004E1404">
        <w:trPr>
          <w:trHeight w:val="278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872799" w14:textId="77777777" w:rsidR="004E1404" w:rsidRPr="00C63D52" w:rsidRDefault="004E1404" w:rsidP="004E140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06D534" w14:textId="77777777" w:rsidR="004E1404" w:rsidRPr="00C63D52" w:rsidRDefault="004E1404" w:rsidP="004E140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DDD59" w14:textId="296FC57B" w:rsidR="004E1404" w:rsidRPr="00C63D52" w:rsidRDefault="004E1404" w:rsidP="004E140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41F72"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14E51" w14:textId="41E46524" w:rsidR="004E1404" w:rsidRDefault="004E1404" w:rsidP="004E1404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628A2" w14:textId="7208EDE4" w:rsidR="004E1404" w:rsidRDefault="004E1404" w:rsidP="004E1404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E1404" w:rsidRPr="00C63D52" w14:paraId="6E14BA18" w14:textId="77777777" w:rsidTr="004E1404">
        <w:trPr>
          <w:trHeight w:val="277"/>
        </w:trPr>
        <w:tc>
          <w:tcPr>
            <w:tcW w:w="50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FBF3B" w14:textId="77777777" w:rsidR="004E1404" w:rsidRPr="00C63D52" w:rsidRDefault="004E1404" w:rsidP="004E140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7E260" w14:textId="77777777" w:rsidR="004E1404" w:rsidRPr="00C63D52" w:rsidRDefault="004E1404" w:rsidP="004E140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4293B" w14:textId="77777777" w:rsidR="004E1404" w:rsidRPr="00741F72" w:rsidRDefault="004E1404" w:rsidP="004E140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EAAA7" w14:textId="6DE14069" w:rsidR="004E1404" w:rsidRDefault="004E1404" w:rsidP="004E1404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5A9ED" w14:textId="5B9B3F89" w:rsidR="004E1404" w:rsidRDefault="004E1404" w:rsidP="004E1404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</w:tbl>
    <w:p w14:paraId="56435FFF" w14:textId="77777777" w:rsidR="00AD0A01" w:rsidRDefault="00AD0A01" w:rsidP="00AD0A01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1256D1E0" w14:textId="77777777" w:rsidR="00AD0A01" w:rsidRDefault="00AD0A01" w:rsidP="00107502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sz w:val="24"/>
          <w:szCs w:val="24"/>
          <w:highlight w:val="yellow"/>
        </w:rPr>
      </w:pPr>
    </w:p>
    <w:p w14:paraId="27BE385F" w14:textId="77777777" w:rsidR="00AD0A01" w:rsidRDefault="00AD0A01" w:rsidP="00107502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sz w:val="24"/>
          <w:szCs w:val="24"/>
          <w:highlight w:val="yellow"/>
        </w:rPr>
      </w:pPr>
    </w:p>
    <w:p w14:paraId="0EE32398" w14:textId="77777777" w:rsidR="00891A85" w:rsidRDefault="00891A85" w:rsidP="00107502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sz w:val="24"/>
          <w:szCs w:val="24"/>
          <w:highlight w:val="yellow"/>
        </w:rPr>
        <w:sectPr w:rsidR="00891A85" w:rsidSect="003D0624">
          <w:headerReference w:type="default" r:id="rId22"/>
          <w:footerReference w:type="default" r:id="rId23"/>
          <w:pgSz w:w="16838" w:h="11906" w:orient="landscape" w:code="9"/>
          <w:pgMar w:top="1701" w:right="1134" w:bottom="567" w:left="1134" w:header="624" w:footer="454" w:gutter="0"/>
          <w:cols w:space="720"/>
          <w:noEndnote/>
          <w:docGrid w:linePitch="272"/>
        </w:sectPr>
      </w:pPr>
    </w:p>
    <w:p w14:paraId="06942C0B" w14:textId="2B0D5890" w:rsidR="00107502" w:rsidRPr="006A0D3A" w:rsidRDefault="00BF793B" w:rsidP="004006E5">
      <w:pPr>
        <w:widowControl w:val="0"/>
        <w:autoSpaceDE w:val="0"/>
        <w:autoSpaceDN w:val="0"/>
        <w:adjustRightInd w:val="0"/>
        <w:jc w:val="right"/>
        <w:outlineLvl w:val="1"/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8480" behindDoc="1" locked="0" layoutInCell="1" allowOverlap="0" wp14:anchorId="3A0B634E" wp14:editId="1B6A9673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2305050" cy="904875"/>
                <wp:effectExtent l="0" t="0" r="0" b="9525"/>
                <wp:wrapNone/>
                <wp:docPr id="3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0505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87B6A6" w14:textId="516BEACB" w:rsidR="00950DB2" w:rsidRPr="00C27051" w:rsidRDefault="00DE7E7A" w:rsidP="00AD0164">
                            <w:pPr>
                              <w:spacing w:after="12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УТВЕРЖДЕН</w:t>
                            </w:r>
                            <w:r w:rsidR="00950DB2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7676DCB6" w14:textId="6B6669F3" w:rsidR="00950DB2" w:rsidRPr="00C27051" w:rsidRDefault="00950DB2" w:rsidP="00BF793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распоряжением</w:t>
                            </w:r>
                            <w:r w:rsidRPr="00C27051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48FE2D39" w14:textId="77777777" w:rsidR="00950DB2" w:rsidRPr="00C27051" w:rsidRDefault="00950DB2" w:rsidP="00BF793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C27051">
                              <w:rPr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 w:rsidRPr="00C27051">
                              <w:rPr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</w:p>
                          <w:p w14:paraId="3443AE4A" w14:textId="77777777" w:rsidR="00794009" w:rsidRPr="00C27CC7" w:rsidRDefault="00794009" w:rsidP="0079400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27051">
                              <w:rPr>
                                <w:sz w:val="24"/>
                                <w:szCs w:val="24"/>
                              </w:rPr>
                              <w:t>от_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01.12.2025</w:t>
                            </w:r>
                            <w:r w:rsidRPr="00C27051">
                              <w:rPr>
                                <w:sz w:val="24"/>
                                <w:szCs w:val="24"/>
                              </w:rPr>
                              <w:t xml:space="preserve">__ №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_1125-ра</w:t>
                            </w:r>
                            <w:r w:rsidRPr="00C27051">
                              <w:rPr>
                                <w:sz w:val="24"/>
                                <w:szCs w:val="24"/>
                              </w:rPr>
                              <w:t>___</w:t>
                            </w:r>
                          </w:p>
                          <w:p w14:paraId="5A19CE54" w14:textId="6DBE2FFB" w:rsidR="00950DB2" w:rsidRPr="00C27CC7" w:rsidRDefault="00950DB2" w:rsidP="0079400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0B634E" id="_x0000_s1029" style="position:absolute;left:0;text-align:left;margin-left:130.3pt;margin-top:0;width:181.5pt;height:71.25pt;z-index:-25164800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" o:allowoverlap="f" stroked="f">
                <v:textbox>
                  <w:txbxContent>
                    <w:p w14:paraId="4987B6A6" w14:textId="516BEACB" w:rsidR="00950DB2" w:rsidRPr="00C27051" w:rsidRDefault="00DE7E7A" w:rsidP="00AD0164">
                      <w:pPr>
                        <w:spacing w:after="12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УТВЕРЖДЕН</w:t>
                      </w:r>
                      <w:r w:rsidR="00950DB2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  <w:p w14:paraId="7676DCB6" w14:textId="6B6669F3" w:rsidR="00950DB2" w:rsidRPr="00C27051" w:rsidRDefault="00950DB2" w:rsidP="00BF793B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распоряжением</w:t>
                      </w:r>
                      <w:r w:rsidRPr="00C27051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  <w:p w14:paraId="48FE2D39" w14:textId="77777777" w:rsidR="00950DB2" w:rsidRPr="00C27051" w:rsidRDefault="00950DB2" w:rsidP="00BF793B">
                      <w:pPr>
                        <w:rPr>
                          <w:sz w:val="24"/>
                          <w:szCs w:val="24"/>
                        </w:rPr>
                      </w:pPr>
                      <w:proofErr w:type="gramStart"/>
                      <w:r w:rsidRPr="00C27051">
                        <w:rPr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C27051">
                        <w:rPr>
                          <w:sz w:val="24"/>
                          <w:szCs w:val="24"/>
                        </w:rPr>
                        <w:t xml:space="preserve"> ЗАТО Северск  </w:t>
                      </w:r>
                    </w:p>
                    <w:p w14:paraId="3443AE4A" w14:textId="77777777" w:rsidR="00794009" w:rsidRPr="00C27CC7" w:rsidRDefault="00794009" w:rsidP="00794009">
                      <w:pPr>
                        <w:rPr>
                          <w:sz w:val="24"/>
                          <w:szCs w:val="24"/>
                        </w:rPr>
                      </w:pPr>
                      <w:r w:rsidRPr="00C27051">
                        <w:rPr>
                          <w:sz w:val="24"/>
                          <w:szCs w:val="24"/>
                        </w:rPr>
                        <w:t>от_</w:t>
                      </w:r>
                      <w:r>
                        <w:rPr>
                          <w:sz w:val="24"/>
                          <w:szCs w:val="24"/>
                        </w:rPr>
                        <w:t>01.12.2025</w:t>
                      </w:r>
                      <w:r w:rsidRPr="00C27051">
                        <w:rPr>
                          <w:sz w:val="24"/>
                          <w:szCs w:val="24"/>
                        </w:rPr>
                        <w:t xml:space="preserve">__ № </w:t>
                      </w:r>
                      <w:r>
                        <w:rPr>
                          <w:sz w:val="24"/>
                          <w:szCs w:val="24"/>
                        </w:rPr>
                        <w:t>_1125-ра</w:t>
                      </w:r>
                      <w:r w:rsidRPr="00C27051">
                        <w:rPr>
                          <w:sz w:val="24"/>
                          <w:szCs w:val="24"/>
                        </w:rPr>
                        <w:t>___</w:t>
                      </w:r>
                    </w:p>
                    <w:p w14:paraId="5A19CE54" w14:textId="6DBE2FFB" w:rsidR="00950DB2" w:rsidRPr="00C27CC7" w:rsidRDefault="00950DB2" w:rsidP="00794009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D6A43C9" w14:textId="77777777" w:rsidR="00107502" w:rsidRPr="006A0D3A" w:rsidRDefault="00107502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color w:val="FF0000"/>
          <w:sz w:val="24"/>
          <w:szCs w:val="24"/>
          <w:highlight w:val="yellow"/>
        </w:rPr>
      </w:pPr>
    </w:p>
    <w:p w14:paraId="70B77326" w14:textId="77777777" w:rsidR="00987B8E" w:rsidRPr="006A0D3A" w:rsidRDefault="00987B8E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color w:val="FF0000"/>
          <w:sz w:val="24"/>
          <w:szCs w:val="24"/>
          <w:highlight w:val="yellow"/>
        </w:rPr>
      </w:pPr>
    </w:p>
    <w:p w14:paraId="631A8CA5" w14:textId="77777777" w:rsidR="00BF793B" w:rsidRDefault="00BF793B" w:rsidP="00107502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sz w:val="24"/>
          <w:szCs w:val="24"/>
        </w:rPr>
      </w:pPr>
      <w:bookmarkStart w:id="2" w:name="Par6508"/>
      <w:bookmarkEnd w:id="2"/>
    </w:p>
    <w:p w14:paraId="0C92921A" w14:textId="77777777" w:rsidR="00BF793B" w:rsidRDefault="00BF793B" w:rsidP="00107502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sz w:val="24"/>
          <w:szCs w:val="24"/>
        </w:rPr>
      </w:pPr>
    </w:p>
    <w:p w14:paraId="5C3DF0F5" w14:textId="77777777" w:rsidR="00425714" w:rsidRDefault="00425714" w:rsidP="00107502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sz w:val="24"/>
          <w:szCs w:val="24"/>
        </w:rPr>
      </w:pPr>
    </w:p>
    <w:p w14:paraId="1095A97A" w14:textId="77777777" w:rsidR="00425714" w:rsidRPr="00D84A8D" w:rsidRDefault="00425714" w:rsidP="00425714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D84A8D">
        <w:rPr>
          <w:rFonts w:ascii="Times New Roman" w:hAnsi="Times New Roman"/>
          <w:sz w:val="24"/>
          <w:szCs w:val="24"/>
        </w:rPr>
        <w:t>ПАСПОРТ</w:t>
      </w:r>
    </w:p>
    <w:p w14:paraId="589360A5" w14:textId="77777777" w:rsidR="00425714" w:rsidRDefault="00425714" w:rsidP="00425714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D84A8D">
        <w:rPr>
          <w:rFonts w:ascii="Times New Roman" w:hAnsi="Times New Roman"/>
          <w:sz w:val="24"/>
          <w:szCs w:val="24"/>
        </w:rPr>
        <w:t>комплекса процессных мероприятий</w:t>
      </w:r>
    </w:p>
    <w:p w14:paraId="0A81FC23" w14:textId="77777777" w:rsidR="00425714" w:rsidRDefault="00425714" w:rsidP="00425714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D84A8D">
        <w:rPr>
          <w:rFonts w:ascii="Times New Roman" w:hAnsi="Times New Roman"/>
          <w:sz w:val="24"/>
          <w:szCs w:val="24"/>
        </w:rPr>
        <w:t>«</w:t>
      </w:r>
      <w:r w:rsidRPr="00425714">
        <w:rPr>
          <w:rFonts w:ascii="Times New Roman" w:hAnsi="Times New Roman"/>
          <w:sz w:val="24"/>
          <w:szCs w:val="24"/>
        </w:rPr>
        <w:t xml:space="preserve">Расширение доступа субъектов малого и среднего предпринимательства к финансовым ресурсам, </w:t>
      </w:r>
    </w:p>
    <w:p w14:paraId="28EF840B" w14:textId="37B280BD" w:rsidR="00425714" w:rsidRPr="00D84A8D" w:rsidRDefault="00425714" w:rsidP="00425714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425714">
        <w:rPr>
          <w:rFonts w:ascii="Times New Roman" w:hAnsi="Times New Roman"/>
          <w:sz w:val="24"/>
          <w:szCs w:val="24"/>
        </w:rPr>
        <w:t>в том числе к льготному финансированию</w:t>
      </w:r>
      <w:r w:rsidRPr="00315103">
        <w:rPr>
          <w:rFonts w:ascii="Times New Roman" w:hAnsi="Times New Roman"/>
          <w:sz w:val="24"/>
          <w:szCs w:val="24"/>
        </w:rPr>
        <w:t>»</w:t>
      </w:r>
    </w:p>
    <w:p w14:paraId="07A95545" w14:textId="77777777" w:rsidR="00425714" w:rsidRPr="00D84A8D" w:rsidRDefault="00425714" w:rsidP="00425714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sz w:val="24"/>
          <w:szCs w:val="24"/>
        </w:rPr>
      </w:pPr>
    </w:p>
    <w:tbl>
      <w:tblPr>
        <w:tblW w:w="14879" w:type="dxa"/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374"/>
        <w:gridCol w:w="8505"/>
      </w:tblGrid>
      <w:tr w:rsidR="00425714" w:rsidRPr="00D84A8D" w14:paraId="1EBDDC0E" w14:textId="77777777" w:rsidTr="00C94F1B"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8DF2F" w14:textId="77777777" w:rsidR="00425714" w:rsidRPr="00D84A8D" w:rsidRDefault="00425714" w:rsidP="00C94F1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84A8D">
              <w:rPr>
                <w:rFonts w:ascii="Times New Roman" w:hAnsi="Times New Roman"/>
                <w:sz w:val="24"/>
                <w:szCs w:val="24"/>
              </w:rPr>
              <w:t>Ответственный за выполнение комплекса процессных мероприятий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6BA82" w14:textId="77777777" w:rsidR="00425714" w:rsidRPr="00D84A8D" w:rsidRDefault="00425714" w:rsidP="00C94F1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84A8D">
              <w:rPr>
                <w:rFonts w:ascii="Times New Roman" w:hAnsi="Times New Roman"/>
                <w:sz w:val="24"/>
                <w:szCs w:val="24"/>
              </w:rPr>
              <w:t xml:space="preserve">Комитет экономического развития </w:t>
            </w:r>
            <w:proofErr w:type="gramStart"/>
            <w:r w:rsidRPr="00D84A8D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D84A8D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425714" w:rsidRPr="00D84A8D" w14:paraId="2698F947" w14:textId="77777777" w:rsidTr="00C94F1B"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FBBDB" w14:textId="77777777" w:rsidR="00425714" w:rsidRPr="00D84A8D" w:rsidRDefault="00425714" w:rsidP="00C94F1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84A8D">
              <w:rPr>
                <w:rFonts w:ascii="Times New Roman" w:hAnsi="Times New Roman"/>
                <w:sz w:val="24"/>
                <w:szCs w:val="24"/>
              </w:rPr>
              <w:t xml:space="preserve">Наименование муниципальной </w:t>
            </w:r>
            <w:proofErr w:type="gramStart"/>
            <w:r w:rsidRPr="00D84A8D">
              <w:rPr>
                <w:rFonts w:ascii="Times New Roman" w:hAnsi="Times New Roman"/>
                <w:sz w:val="24"/>
                <w:szCs w:val="24"/>
              </w:rPr>
              <w:t>программы</w:t>
            </w:r>
            <w:proofErr w:type="gramEnd"/>
            <w:r w:rsidRPr="00D84A8D">
              <w:rPr>
                <w:rFonts w:ascii="Times New Roman" w:hAnsi="Times New Roman"/>
                <w:sz w:val="24"/>
                <w:szCs w:val="24"/>
              </w:rPr>
              <w:t xml:space="preserve"> ЗАТО Северск, в состав которой включается комплекс процессных мероприятий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6B84C" w14:textId="75FD9FC2" w:rsidR="00425714" w:rsidRPr="00D84A8D" w:rsidRDefault="00425714" w:rsidP="00BB09E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84A8D">
              <w:rPr>
                <w:rFonts w:ascii="Times New Roman" w:hAnsi="Times New Roman"/>
                <w:sz w:val="24"/>
                <w:szCs w:val="24"/>
              </w:rPr>
              <w:t xml:space="preserve">Развитие предпринимательства </w:t>
            </w:r>
            <w:proofErr w:type="gramStart"/>
            <w:r w:rsidRPr="00D84A8D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D84A8D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425714" w:rsidRPr="00D84A8D" w14:paraId="699FB29B" w14:textId="77777777" w:rsidTr="00C94F1B"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FDF13" w14:textId="77777777" w:rsidR="00425714" w:rsidRPr="00D84A8D" w:rsidRDefault="00425714" w:rsidP="00C94F1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84A8D">
              <w:rPr>
                <w:rFonts w:ascii="Times New Roman" w:hAnsi="Times New Roman"/>
                <w:sz w:val="24"/>
                <w:szCs w:val="24"/>
              </w:rPr>
              <w:t xml:space="preserve">Наименование подпрограммы муниципальной </w:t>
            </w:r>
            <w:proofErr w:type="gramStart"/>
            <w:r w:rsidRPr="00D84A8D">
              <w:rPr>
                <w:rFonts w:ascii="Times New Roman" w:hAnsi="Times New Roman"/>
                <w:sz w:val="24"/>
                <w:szCs w:val="24"/>
              </w:rPr>
              <w:t>программы</w:t>
            </w:r>
            <w:proofErr w:type="gramEnd"/>
            <w:r w:rsidRPr="00D84A8D">
              <w:rPr>
                <w:rFonts w:ascii="Times New Roman" w:hAnsi="Times New Roman"/>
                <w:sz w:val="24"/>
                <w:szCs w:val="24"/>
              </w:rPr>
              <w:t xml:space="preserve"> ЗАТО Северск, в состав которой включается комплекс процессных мероприятий</w:t>
            </w:r>
          </w:p>
        </w:tc>
        <w:tc>
          <w:tcPr>
            <w:tcW w:w="85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DC446" w14:textId="3AD70F03" w:rsidR="00425714" w:rsidRPr="00D84A8D" w:rsidRDefault="00425714" w:rsidP="00BB09E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9022C">
              <w:rPr>
                <w:rFonts w:ascii="Times New Roman" w:hAnsi="Times New Roman"/>
                <w:bCs/>
                <w:sz w:val="24"/>
                <w:szCs w:val="24"/>
              </w:rPr>
              <w:t>Финансовая, имущественная, информационная и консультационная поддержка субъектов малого и среднего предпринимательства, развитие молодежного предпринимательства</w:t>
            </w:r>
          </w:p>
        </w:tc>
      </w:tr>
    </w:tbl>
    <w:p w14:paraId="2E93C3D8" w14:textId="77777777" w:rsidR="00425714" w:rsidRDefault="00425714" w:rsidP="00425714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/>
          <w:bCs/>
          <w:sz w:val="24"/>
          <w:szCs w:val="24"/>
        </w:rPr>
      </w:pPr>
    </w:p>
    <w:p w14:paraId="75CCFFA5" w14:textId="77777777" w:rsidR="00425714" w:rsidRDefault="00425714" w:rsidP="00425714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/>
          <w:bCs/>
          <w:sz w:val="24"/>
          <w:szCs w:val="24"/>
        </w:rPr>
      </w:pPr>
    </w:p>
    <w:p w14:paraId="54785666" w14:textId="77777777" w:rsidR="00425714" w:rsidRDefault="00425714" w:rsidP="00425714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/>
          <w:bCs/>
          <w:sz w:val="24"/>
          <w:szCs w:val="24"/>
        </w:rPr>
        <w:sectPr w:rsidR="00425714" w:rsidSect="003425E3">
          <w:headerReference w:type="default" r:id="rId24"/>
          <w:footerReference w:type="default" r:id="rId25"/>
          <w:headerReference w:type="first" r:id="rId26"/>
          <w:footerReference w:type="first" r:id="rId27"/>
          <w:pgSz w:w="16838" w:h="11906" w:orient="landscape" w:code="9"/>
          <w:pgMar w:top="1701" w:right="1134" w:bottom="567" w:left="851" w:header="709" w:footer="709" w:gutter="0"/>
          <w:pgNumType w:start="1"/>
          <w:cols w:space="720"/>
          <w:noEndnote/>
          <w:titlePg/>
          <w:docGrid w:linePitch="272"/>
        </w:sectPr>
      </w:pPr>
    </w:p>
    <w:p w14:paraId="279771D4" w14:textId="77777777" w:rsidR="00425714" w:rsidRPr="00BE3C3B" w:rsidRDefault="00425714" w:rsidP="00425714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BE3C3B">
        <w:rPr>
          <w:rFonts w:ascii="Times New Roman" w:hAnsi="Times New Roman"/>
          <w:sz w:val="24"/>
          <w:szCs w:val="24"/>
        </w:rPr>
        <w:lastRenderedPageBreak/>
        <w:t xml:space="preserve">ПОКАЗАТЕЛИ </w:t>
      </w:r>
    </w:p>
    <w:p w14:paraId="77F6A5A2" w14:textId="77777777" w:rsidR="00425714" w:rsidRPr="00BE3C3B" w:rsidRDefault="00425714" w:rsidP="00425714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BE3C3B">
        <w:rPr>
          <w:rFonts w:ascii="Times New Roman" w:hAnsi="Times New Roman"/>
          <w:sz w:val="24"/>
          <w:szCs w:val="24"/>
        </w:rPr>
        <w:t xml:space="preserve">реализации комплекса процессных мероприятий </w:t>
      </w:r>
    </w:p>
    <w:p w14:paraId="4C3D2CF7" w14:textId="77777777" w:rsidR="00425714" w:rsidRPr="00BE3C3B" w:rsidRDefault="00425714" w:rsidP="00425714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sz w:val="24"/>
          <w:szCs w:val="24"/>
        </w:rPr>
      </w:pPr>
    </w:p>
    <w:tbl>
      <w:tblPr>
        <w:tblW w:w="15178" w:type="dxa"/>
        <w:tblCellMar>
          <w:top w:w="28" w:type="dxa"/>
          <w:left w:w="62" w:type="dxa"/>
          <w:bottom w:w="28" w:type="dxa"/>
          <w:right w:w="62" w:type="dxa"/>
        </w:tblCellMar>
        <w:tblLook w:val="0000" w:firstRow="0" w:lastRow="0" w:firstColumn="0" w:lastColumn="0" w:noHBand="0" w:noVBand="0"/>
      </w:tblPr>
      <w:tblGrid>
        <w:gridCol w:w="846"/>
        <w:gridCol w:w="5660"/>
        <w:gridCol w:w="3195"/>
        <w:gridCol w:w="1444"/>
        <w:gridCol w:w="941"/>
        <w:gridCol w:w="1620"/>
        <w:gridCol w:w="1472"/>
      </w:tblGrid>
      <w:tr w:rsidR="00425714" w:rsidRPr="00BE3C3B" w14:paraId="43060DA9" w14:textId="77777777" w:rsidTr="00C94F1B"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2D5F9" w14:textId="77777777" w:rsidR="00425714" w:rsidRPr="00BE3C3B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 w:rsidRPr="00BE3C3B">
              <w:rPr>
                <w:rFonts w:ascii="Times New Roman" w:hAnsi="Times New Roman"/>
                <w:sz w:val="24"/>
                <w:szCs w:val="24"/>
              </w:rPr>
              <w:t xml:space="preserve"> п/п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78DEB" w14:textId="77777777" w:rsidR="00425714" w:rsidRPr="00BE3C3B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3C3B">
              <w:rPr>
                <w:rFonts w:ascii="Times New Roman" w:hAnsi="Times New Roman"/>
                <w:sz w:val="24"/>
                <w:szCs w:val="24"/>
              </w:rPr>
              <w:t xml:space="preserve">Наименование показателя конечного результата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C4FC2" w14:textId="77777777" w:rsidR="00425714" w:rsidRPr="00BE3C3B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3C3B">
              <w:rPr>
                <w:rFonts w:ascii="Times New Roman" w:hAnsi="Times New Roman"/>
                <w:sz w:val="24"/>
                <w:szCs w:val="24"/>
              </w:rPr>
              <w:t xml:space="preserve">Ответственный за достижение показателя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C81B9" w14:textId="77777777" w:rsidR="00425714" w:rsidRPr="00BE3C3B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3C3B">
              <w:rPr>
                <w:rFonts w:ascii="Times New Roman" w:hAnsi="Times New Roman"/>
                <w:sz w:val="24"/>
                <w:szCs w:val="24"/>
              </w:rPr>
              <w:t xml:space="preserve">Единица измерения 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94B2F" w14:textId="77777777" w:rsidR="00425714" w:rsidRPr="00BE3C3B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3C3B">
              <w:rPr>
                <w:rFonts w:ascii="Times New Roman" w:hAnsi="Times New Roman"/>
                <w:sz w:val="24"/>
                <w:szCs w:val="24"/>
              </w:rPr>
              <w:t xml:space="preserve">Планируемое значение показателя (показателя задачи) </w:t>
            </w:r>
          </w:p>
        </w:tc>
      </w:tr>
      <w:tr w:rsidR="002D7243" w:rsidRPr="00BE3C3B" w14:paraId="5BDB805F" w14:textId="77777777" w:rsidTr="00C94F1B"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6E017" w14:textId="77777777" w:rsidR="00425714" w:rsidRPr="00BE3C3B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FA812" w14:textId="77777777" w:rsidR="00425714" w:rsidRPr="00BE3C3B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FB2F3" w14:textId="77777777" w:rsidR="00425714" w:rsidRPr="00BE3C3B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0EA39" w14:textId="77777777" w:rsidR="00425714" w:rsidRPr="00BE3C3B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64D4C" w14:textId="77777777" w:rsidR="00425714" w:rsidRPr="00BE3C3B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0261D" w14:textId="77777777" w:rsidR="00425714" w:rsidRPr="00BE3C3B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31EA6" w14:textId="77777777" w:rsidR="00425714" w:rsidRPr="00BE3C3B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</w:tr>
      <w:tr w:rsidR="00425714" w:rsidRPr="00BE3C3B" w14:paraId="452FBDF0" w14:textId="77777777" w:rsidTr="00C94F1B"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8B3F3" w14:textId="77777777" w:rsidR="00425714" w:rsidRPr="00BE3C3B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C3949" w14:textId="77777777" w:rsidR="00425714" w:rsidRPr="00BE3C3B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E6E59" w14:textId="77777777" w:rsidR="00425714" w:rsidRPr="00BE3C3B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C3B74" w14:textId="77777777" w:rsidR="00425714" w:rsidRPr="00BE3C3B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19302" w14:textId="77777777" w:rsidR="00425714" w:rsidRPr="00BE3C3B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15A3D" w14:textId="77777777" w:rsidR="00425714" w:rsidRPr="00BE3C3B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3C3B">
              <w:rPr>
                <w:rFonts w:ascii="Times New Roman" w:hAnsi="Times New Roman"/>
                <w:sz w:val="24"/>
                <w:szCs w:val="24"/>
              </w:rPr>
              <w:t xml:space="preserve">в соответствии с потребностью по годам </w:t>
            </w:r>
          </w:p>
        </w:tc>
      </w:tr>
      <w:tr w:rsidR="00425714" w:rsidRPr="00BE3C3B" w14:paraId="42A20142" w14:textId="77777777" w:rsidTr="00C94F1B"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669B1" w14:textId="77777777" w:rsidR="00425714" w:rsidRPr="00BE3C3B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18C68" w14:textId="77777777" w:rsidR="00425714" w:rsidRPr="00BE3C3B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45B34" w14:textId="77777777" w:rsidR="00425714" w:rsidRPr="00BE3C3B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BC989" w14:textId="77777777" w:rsidR="00425714" w:rsidRPr="00BE3C3B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F58F9" w14:textId="77777777" w:rsidR="00425714" w:rsidRPr="00BE3C3B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517E1" w14:textId="77777777" w:rsidR="00425714" w:rsidRPr="00BE3C3B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3C3B">
              <w:rPr>
                <w:rFonts w:ascii="Times New Roman" w:hAnsi="Times New Roman"/>
                <w:sz w:val="24"/>
                <w:szCs w:val="24"/>
              </w:rPr>
              <w:t xml:space="preserve">в соответствии с утвержденным финансированием по годам </w:t>
            </w:r>
          </w:p>
        </w:tc>
      </w:tr>
      <w:tr w:rsidR="002D7243" w:rsidRPr="00BE3C3B" w14:paraId="177977BC" w14:textId="77777777" w:rsidTr="00C94F1B">
        <w:trPr>
          <w:trHeight w:val="42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FB2C28" w14:textId="77777777" w:rsidR="00425714" w:rsidRPr="00BE3C3B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3C3B">
              <w:rPr>
                <w:rFonts w:ascii="Times New Roman" w:hAnsi="Times New Roman"/>
                <w:sz w:val="24"/>
                <w:szCs w:val="24"/>
              </w:rPr>
              <w:t xml:space="preserve">1.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D9C53B" w14:textId="0B2A5390" w:rsidR="00425714" w:rsidRPr="00BE3C3B" w:rsidRDefault="002D7243" w:rsidP="002D724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D7243">
              <w:rPr>
                <w:rFonts w:ascii="Times New Roman" w:hAnsi="Times New Roman"/>
                <w:sz w:val="24"/>
                <w:szCs w:val="24"/>
              </w:rPr>
              <w:t>Количество мероприятий, нап</w:t>
            </w:r>
            <w:r>
              <w:rPr>
                <w:rFonts w:ascii="Times New Roman" w:hAnsi="Times New Roman"/>
                <w:sz w:val="24"/>
                <w:szCs w:val="24"/>
              </w:rPr>
              <w:t>равленных на обеспечение доступ</w:t>
            </w:r>
            <w:r w:rsidRPr="002D7243">
              <w:rPr>
                <w:rFonts w:ascii="Times New Roman" w:hAnsi="Times New Roman"/>
                <w:sz w:val="24"/>
                <w:szCs w:val="24"/>
              </w:rPr>
              <w:t>ности субъ</w:t>
            </w:r>
            <w:r>
              <w:rPr>
                <w:rFonts w:ascii="Times New Roman" w:hAnsi="Times New Roman"/>
                <w:sz w:val="24"/>
                <w:szCs w:val="24"/>
              </w:rPr>
              <w:t>ектов малого и среднего предпри</w:t>
            </w:r>
            <w:r w:rsidRPr="002D7243">
              <w:rPr>
                <w:rFonts w:ascii="Times New Roman" w:hAnsi="Times New Roman"/>
                <w:sz w:val="24"/>
                <w:szCs w:val="24"/>
              </w:rPr>
              <w:t>нимательства к финансовым ресурсам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F7E08D" w14:textId="054D0B94" w:rsidR="00425714" w:rsidRPr="00BE3C3B" w:rsidRDefault="002D7243" w:rsidP="002D724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D7243">
              <w:rPr>
                <w:rFonts w:ascii="Times New Roman" w:hAnsi="Times New Roman"/>
                <w:sz w:val="24"/>
                <w:szCs w:val="24"/>
              </w:rPr>
              <w:t>Администрация</w:t>
            </w:r>
            <w:proofErr w:type="gramEnd"/>
            <w:r w:rsidRPr="002D7243">
              <w:rPr>
                <w:rFonts w:ascii="Times New Roman" w:hAnsi="Times New Roman"/>
                <w:sz w:val="24"/>
                <w:szCs w:val="24"/>
              </w:rPr>
              <w:t xml:space="preserve"> ЗАТО Северск, Фонд «МКК ФРМСП ЗАТО Северск»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6E5080" w14:textId="6767B403" w:rsidR="00425714" w:rsidRPr="00BE3C3B" w:rsidRDefault="00425714" w:rsidP="00BB09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12F8B8" w14:textId="6C0025AB" w:rsidR="00425714" w:rsidRPr="00BE3C3B" w:rsidRDefault="002D7243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C89DB" w14:textId="451CB602" w:rsidR="00425714" w:rsidRPr="00BE3C3B" w:rsidRDefault="002D7243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15653" w14:textId="29C1A7BF" w:rsidR="00425714" w:rsidRPr="00BE3C3B" w:rsidRDefault="002D7243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D7243" w:rsidRPr="00BE3C3B" w14:paraId="28B3F89C" w14:textId="77777777" w:rsidTr="00C94F1B"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32903" w14:textId="77777777" w:rsidR="00425714" w:rsidRPr="00BE3C3B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91707" w14:textId="77777777" w:rsidR="00425714" w:rsidRPr="00BE3C3B" w:rsidRDefault="00425714" w:rsidP="00C94F1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5578F" w14:textId="77777777" w:rsidR="00425714" w:rsidRPr="00BE3C3B" w:rsidRDefault="00425714" w:rsidP="00C94F1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CF811" w14:textId="77777777" w:rsidR="00425714" w:rsidRPr="00BE3C3B" w:rsidRDefault="00425714" w:rsidP="00C94F1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58C66" w14:textId="77777777" w:rsidR="00425714" w:rsidRPr="00BE3C3B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8184B" w14:textId="797F3F2B" w:rsidR="00425714" w:rsidRPr="00BE3C3B" w:rsidRDefault="002D7243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8DD06" w14:textId="21A749A9" w:rsidR="00425714" w:rsidRPr="00BE3C3B" w:rsidRDefault="002D7243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14:paraId="1B5552D0" w14:textId="77777777" w:rsidR="00425714" w:rsidRDefault="00425714" w:rsidP="00425714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3356BCBF" w14:textId="77777777" w:rsidR="00425714" w:rsidRDefault="00425714" w:rsidP="00425714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2193B44B" w14:textId="77777777" w:rsidR="00425714" w:rsidRDefault="00425714" w:rsidP="00425714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3A7870F8" w14:textId="77777777" w:rsidR="00425714" w:rsidRDefault="00425714" w:rsidP="00425714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3992BE20" w14:textId="77777777" w:rsidR="00425714" w:rsidRDefault="00425714" w:rsidP="00425714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4D9497E8" w14:textId="77777777" w:rsidR="00425714" w:rsidRDefault="00425714" w:rsidP="00425714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589487A8" w14:textId="77777777" w:rsidR="00425714" w:rsidRDefault="00425714" w:rsidP="00425714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552512D8" w14:textId="77777777" w:rsidR="00425714" w:rsidRDefault="00425714" w:rsidP="00425714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0A50C802" w14:textId="77777777" w:rsidR="00425714" w:rsidRDefault="00425714" w:rsidP="00425714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5815988B" w14:textId="77777777" w:rsidR="00425714" w:rsidRDefault="00425714" w:rsidP="00425714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4F89DF97" w14:textId="77777777" w:rsidR="00425714" w:rsidRDefault="00425714" w:rsidP="00425714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  <w:sectPr w:rsidR="00425714" w:rsidSect="003425E3">
          <w:pgSz w:w="16838" w:h="11906" w:orient="landscape" w:code="9"/>
          <w:pgMar w:top="1701" w:right="1134" w:bottom="567" w:left="851" w:header="709" w:footer="709" w:gutter="0"/>
          <w:cols w:space="720"/>
          <w:noEndnote/>
          <w:docGrid w:linePitch="272"/>
        </w:sectPr>
      </w:pPr>
    </w:p>
    <w:p w14:paraId="77538E8D" w14:textId="77777777" w:rsidR="00425714" w:rsidRPr="00C63D52" w:rsidRDefault="00425714" w:rsidP="00425714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C63D52">
        <w:rPr>
          <w:rFonts w:ascii="Times New Roman" w:hAnsi="Times New Roman"/>
          <w:sz w:val="24"/>
          <w:szCs w:val="24"/>
        </w:rPr>
        <w:lastRenderedPageBreak/>
        <w:t xml:space="preserve">ПЕРЕЧЕНЬ </w:t>
      </w:r>
    </w:p>
    <w:p w14:paraId="5B90AA3C" w14:textId="77777777" w:rsidR="00425714" w:rsidRPr="00C63D52" w:rsidRDefault="00425714" w:rsidP="00425714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C63D52">
        <w:rPr>
          <w:rFonts w:ascii="Times New Roman" w:hAnsi="Times New Roman"/>
          <w:sz w:val="24"/>
          <w:szCs w:val="24"/>
        </w:rPr>
        <w:t xml:space="preserve">мероприятий комплекса процессных мероприятий </w:t>
      </w:r>
    </w:p>
    <w:p w14:paraId="57DFB91B" w14:textId="77777777" w:rsidR="00425714" w:rsidRPr="00C63D52" w:rsidRDefault="00425714" w:rsidP="00425714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sz w:val="24"/>
          <w:szCs w:val="24"/>
        </w:rPr>
      </w:pPr>
    </w:p>
    <w:tbl>
      <w:tblPr>
        <w:tblW w:w="14880" w:type="dxa"/>
        <w:tblLayout w:type="fixed"/>
        <w:tblCellMar>
          <w:top w:w="28" w:type="dxa"/>
          <w:left w:w="62" w:type="dxa"/>
          <w:bottom w:w="28" w:type="dxa"/>
          <w:right w:w="62" w:type="dxa"/>
        </w:tblCellMar>
        <w:tblLook w:val="0000" w:firstRow="0" w:lastRow="0" w:firstColumn="0" w:lastColumn="0" w:noHBand="0" w:noVBand="0"/>
      </w:tblPr>
      <w:tblGrid>
        <w:gridCol w:w="704"/>
        <w:gridCol w:w="3402"/>
        <w:gridCol w:w="3402"/>
        <w:gridCol w:w="3544"/>
        <w:gridCol w:w="851"/>
        <w:gridCol w:w="708"/>
        <w:gridCol w:w="1135"/>
        <w:gridCol w:w="1134"/>
      </w:tblGrid>
      <w:tr w:rsidR="00425714" w:rsidRPr="00C63D52" w14:paraId="102F495E" w14:textId="77777777" w:rsidTr="00C94F1B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D1D92" w14:textId="77777777" w:rsidR="00425714" w:rsidRPr="00C63D52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 w:rsidRPr="00C63D52">
              <w:rPr>
                <w:rFonts w:ascii="Times New Roman" w:hAnsi="Times New Roman"/>
                <w:sz w:val="24"/>
                <w:szCs w:val="24"/>
              </w:rPr>
              <w:t xml:space="preserve"> п/п 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43EEF" w14:textId="77777777" w:rsidR="00425714" w:rsidRPr="00C63D52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 xml:space="preserve">Наименование мероприятия 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F28F1" w14:textId="77777777" w:rsidR="00425714" w:rsidRPr="00C63D52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 xml:space="preserve">Характеристика мероприятия 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2A8C1" w14:textId="77777777" w:rsidR="00425714" w:rsidRPr="00C63D52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 xml:space="preserve">Наименование показателя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0A9B1" w14:textId="77777777" w:rsidR="00425714" w:rsidRPr="00C63D52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C63D52">
              <w:rPr>
                <w:rFonts w:ascii="Times New Roman" w:hAnsi="Times New Roman"/>
                <w:sz w:val="24"/>
                <w:szCs w:val="24"/>
              </w:rPr>
              <w:t>Еди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C63D52">
              <w:rPr>
                <w:rFonts w:ascii="Times New Roman" w:hAnsi="Times New Roman"/>
                <w:sz w:val="24"/>
                <w:szCs w:val="24"/>
              </w:rPr>
              <w:t>ница</w:t>
            </w:r>
            <w:proofErr w:type="spellEnd"/>
            <w:proofErr w:type="gramEnd"/>
            <w:r w:rsidRPr="00C63D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63D52">
              <w:rPr>
                <w:rFonts w:ascii="Times New Roman" w:hAnsi="Times New Roman"/>
                <w:sz w:val="24"/>
                <w:szCs w:val="24"/>
              </w:rPr>
              <w:t>изме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C63D52">
              <w:rPr>
                <w:rFonts w:ascii="Times New Roman" w:hAnsi="Times New Roman"/>
                <w:sz w:val="24"/>
                <w:szCs w:val="24"/>
              </w:rPr>
              <w:t xml:space="preserve">рения 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A99E9" w14:textId="77777777" w:rsidR="00425714" w:rsidRPr="00C63D52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 xml:space="preserve">Планируемое значение показателя мероприятия </w:t>
            </w:r>
          </w:p>
        </w:tc>
      </w:tr>
      <w:tr w:rsidR="00425714" w:rsidRPr="00C63D52" w14:paraId="5836A0E6" w14:textId="77777777" w:rsidTr="00C94F1B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E5B8E" w14:textId="77777777" w:rsidR="00425714" w:rsidRPr="00C63D52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AFB7E" w14:textId="77777777" w:rsidR="00425714" w:rsidRPr="00C63D52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EC2A4" w14:textId="77777777" w:rsidR="00425714" w:rsidRPr="00C63D52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DDB33" w14:textId="77777777" w:rsidR="00425714" w:rsidRPr="00C63D52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0C9E" w14:textId="77777777" w:rsidR="00425714" w:rsidRPr="00C63D52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3E21E" w14:textId="77777777" w:rsidR="00425714" w:rsidRPr="00C63D52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64EC5" w14:textId="77777777" w:rsidR="00425714" w:rsidRPr="00C63D52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8CC69" w14:textId="77777777" w:rsidR="00425714" w:rsidRPr="00C63D52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</w:tr>
      <w:tr w:rsidR="00425714" w:rsidRPr="00C63D52" w14:paraId="407CAA01" w14:textId="77777777" w:rsidTr="00C94F1B">
        <w:trPr>
          <w:trHeight w:val="64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77FB5" w14:textId="77777777" w:rsidR="00425714" w:rsidRPr="00C63D52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B08A9" w14:textId="77777777" w:rsidR="00425714" w:rsidRPr="00C63D52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8274A" w14:textId="77777777" w:rsidR="00425714" w:rsidRPr="00C63D52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8314E" w14:textId="77777777" w:rsidR="00425714" w:rsidRPr="00C63D52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834A2" w14:textId="77777777" w:rsidR="00425714" w:rsidRPr="00C63D52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806A3" w14:textId="77777777" w:rsidR="00425714" w:rsidRPr="00C63D52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3889B" w14:textId="77777777" w:rsidR="00425714" w:rsidRPr="00C63D52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 xml:space="preserve">в соответствии с потребностью по годам </w:t>
            </w:r>
          </w:p>
        </w:tc>
      </w:tr>
      <w:tr w:rsidR="00425714" w:rsidRPr="00C63D52" w14:paraId="516FF184" w14:textId="77777777" w:rsidTr="00C94F1B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2C068" w14:textId="77777777" w:rsidR="00425714" w:rsidRPr="00C63D52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C19AA" w14:textId="77777777" w:rsidR="00425714" w:rsidRPr="00C63D52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17E53" w14:textId="77777777" w:rsidR="00425714" w:rsidRPr="00C63D52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821BF" w14:textId="77777777" w:rsidR="00425714" w:rsidRPr="00C63D52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3964C" w14:textId="77777777" w:rsidR="00425714" w:rsidRPr="00C63D52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9A963" w14:textId="77777777" w:rsidR="00425714" w:rsidRPr="00C63D52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43B9E" w14:textId="77777777" w:rsidR="00425714" w:rsidRPr="00C63D52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 xml:space="preserve">в соответствии с утвержденным финансированием по годам </w:t>
            </w:r>
          </w:p>
        </w:tc>
      </w:tr>
      <w:tr w:rsidR="00425714" w:rsidRPr="00C63D52" w14:paraId="01F06368" w14:textId="77777777" w:rsidTr="00C94F1B">
        <w:trPr>
          <w:trHeight w:val="42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E04978" w14:textId="77777777" w:rsidR="00425714" w:rsidRPr="00C63D52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40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6F5E54" w14:textId="42AEF636" w:rsidR="00425714" w:rsidRPr="00C63D52" w:rsidRDefault="002D7243" w:rsidP="00C94F1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D7243">
              <w:rPr>
                <w:rFonts w:ascii="Times New Roman" w:hAnsi="Times New Roman"/>
                <w:sz w:val="24"/>
                <w:szCs w:val="24"/>
              </w:rPr>
              <w:t xml:space="preserve">Предоставление субсидии Фонду «МКК </w:t>
            </w:r>
            <w:proofErr w:type="gramStart"/>
            <w:r w:rsidRPr="002D7243">
              <w:rPr>
                <w:rFonts w:ascii="Times New Roman" w:hAnsi="Times New Roman"/>
                <w:sz w:val="24"/>
                <w:szCs w:val="24"/>
              </w:rPr>
              <w:t>ФРМСП</w:t>
            </w:r>
            <w:proofErr w:type="gramEnd"/>
            <w:r w:rsidRPr="002D7243">
              <w:rPr>
                <w:rFonts w:ascii="Times New Roman" w:hAnsi="Times New Roman"/>
                <w:sz w:val="24"/>
                <w:szCs w:val="24"/>
              </w:rPr>
              <w:t xml:space="preserve"> ЗАТО Северск» на пополнение фондов, предназначенных для выдачи займов субъектам малого и среднего предпринимательства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829F45" w14:textId="61BBD138" w:rsidR="00425714" w:rsidRPr="00C63D52" w:rsidRDefault="00BB09EF" w:rsidP="002D724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425714">
              <w:rPr>
                <w:rFonts w:ascii="Times New Roman" w:hAnsi="Times New Roman"/>
                <w:sz w:val="24"/>
                <w:szCs w:val="24"/>
              </w:rPr>
              <w:t xml:space="preserve">инансовое обеспечение </w:t>
            </w:r>
            <w:r w:rsidR="002D7243" w:rsidRPr="002D7243">
              <w:rPr>
                <w:rFonts w:ascii="Times New Roman" w:hAnsi="Times New Roman"/>
                <w:sz w:val="24"/>
                <w:szCs w:val="24"/>
              </w:rPr>
              <w:t>Фонд</w:t>
            </w:r>
            <w:r w:rsidR="002D7243">
              <w:rPr>
                <w:rFonts w:ascii="Times New Roman" w:hAnsi="Times New Roman"/>
                <w:sz w:val="24"/>
                <w:szCs w:val="24"/>
              </w:rPr>
              <w:t>а</w:t>
            </w:r>
            <w:r w:rsidR="002D7243" w:rsidRPr="002D7243">
              <w:rPr>
                <w:rFonts w:ascii="Times New Roman" w:hAnsi="Times New Roman"/>
                <w:sz w:val="24"/>
                <w:szCs w:val="24"/>
              </w:rPr>
              <w:t xml:space="preserve"> «МКК </w:t>
            </w:r>
            <w:proofErr w:type="gramStart"/>
            <w:r w:rsidR="002D7243" w:rsidRPr="002D7243">
              <w:rPr>
                <w:rFonts w:ascii="Times New Roman" w:hAnsi="Times New Roman"/>
                <w:sz w:val="24"/>
                <w:szCs w:val="24"/>
              </w:rPr>
              <w:t>ФРМСП</w:t>
            </w:r>
            <w:proofErr w:type="gramEnd"/>
            <w:r w:rsidR="002D7243" w:rsidRPr="002D7243">
              <w:rPr>
                <w:rFonts w:ascii="Times New Roman" w:hAnsi="Times New Roman"/>
                <w:sz w:val="24"/>
                <w:szCs w:val="24"/>
              </w:rPr>
              <w:t xml:space="preserve"> ЗАТО Северск»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посредством предоставления субсидии </w:t>
            </w:r>
            <w:r w:rsidR="002D7243">
              <w:rPr>
                <w:rFonts w:ascii="Times New Roman" w:hAnsi="Times New Roman"/>
                <w:sz w:val="24"/>
                <w:szCs w:val="24"/>
              </w:rPr>
              <w:t xml:space="preserve">в целях </w:t>
            </w:r>
            <w:r w:rsidR="002D7243" w:rsidRPr="002D7243">
              <w:rPr>
                <w:rFonts w:ascii="Times New Roman" w:hAnsi="Times New Roman"/>
                <w:sz w:val="24"/>
                <w:szCs w:val="24"/>
              </w:rPr>
              <w:t>пополнени</w:t>
            </w:r>
            <w:r w:rsidR="002D7243">
              <w:rPr>
                <w:rFonts w:ascii="Times New Roman" w:hAnsi="Times New Roman"/>
                <w:sz w:val="24"/>
                <w:szCs w:val="24"/>
              </w:rPr>
              <w:t>я</w:t>
            </w:r>
            <w:r w:rsidR="002D7243" w:rsidRPr="002D7243">
              <w:rPr>
                <w:rFonts w:ascii="Times New Roman" w:hAnsi="Times New Roman"/>
                <w:sz w:val="24"/>
                <w:szCs w:val="24"/>
              </w:rPr>
              <w:t xml:space="preserve"> фондов, предназначенных для выдачи займов субъектам малого и среднего предпринимательства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льготных условиях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250358" w14:textId="10EE12DE" w:rsidR="00425714" w:rsidRPr="00C63D52" w:rsidRDefault="00425714" w:rsidP="00C94F1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="002D7243" w:rsidRPr="002D7243">
              <w:rPr>
                <w:rFonts w:ascii="Times New Roman" w:hAnsi="Times New Roman"/>
                <w:sz w:val="24"/>
                <w:szCs w:val="24"/>
              </w:rPr>
              <w:t>Количество микрозаймов, предоставленных субъектам малого и среднего предпринимательства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FE024F" w14:textId="1071D3B3" w:rsidR="00425714" w:rsidRPr="00C63D52" w:rsidRDefault="00425714" w:rsidP="00BB09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AB8B82" w14:textId="18567910" w:rsidR="00425714" w:rsidRPr="00C63D52" w:rsidRDefault="002D7243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42571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3C8FA" w14:textId="466C4CF3" w:rsidR="00425714" w:rsidRPr="00C63D52" w:rsidRDefault="002D7243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1F4FD" w14:textId="43D0EAC2" w:rsidR="00425714" w:rsidRPr="00C63D52" w:rsidRDefault="002D7243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</w:tr>
      <w:tr w:rsidR="00425714" w:rsidRPr="00C63D52" w14:paraId="5D711945" w14:textId="77777777" w:rsidTr="00C94F1B"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249EB" w14:textId="77777777" w:rsidR="00425714" w:rsidRPr="00C63D52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AC4F9" w14:textId="77777777" w:rsidR="00425714" w:rsidRPr="00C63D52" w:rsidRDefault="00425714" w:rsidP="00C94F1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32D97" w14:textId="77777777" w:rsidR="00425714" w:rsidRPr="00C63D52" w:rsidRDefault="00425714" w:rsidP="00C94F1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8EF58" w14:textId="77777777" w:rsidR="00425714" w:rsidRPr="00C63D52" w:rsidRDefault="00425714" w:rsidP="00C94F1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2D59D" w14:textId="77777777" w:rsidR="00425714" w:rsidRPr="00C63D52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9CF4A" w14:textId="77777777" w:rsidR="00425714" w:rsidRPr="00C63D52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208E6" w14:textId="40CADE35" w:rsidR="00425714" w:rsidRPr="00C63D52" w:rsidRDefault="002D7243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C302E" w14:textId="41BB66E7" w:rsidR="00425714" w:rsidRPr="00C63D52" w:rsidRDefault="002D7243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</w:tbl>
    <w:p w14:paraId="6484BE09" w14:textId="77777777" w:rsidR="00425714" w:rsidRDefault="00425714" w:rsidP="00425714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537B482B" w14:textId="77777777" w:rsidR="00425714" w:rsidRDefault="00425714" w:rsidP="00425714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14:paraId="3B8C7EDA" w14:textId="77777777" w:rsidR="00425714" w:rsidRDefault="00425714" w:rsidP="00425714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14:paraId="17EB33E2" w14:textId="77777777" w:rsidR="00425714" w:rsidRDefault="00425714" w:rsidP="00425714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14:paraId="353231E7" w14:textId="77777777" w:rsidR="00425714" w:rsidRDefault="00425714" w:rsidP="00425714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  <w:sectPr w:rsidR="00425714" w:rsidSect="003425E3">
          <w:headerReference w:type="default" r:id="rId28"/>
          <w:footerReference w:type="default" r:id="rId29"/>
          <w:pgSz w:w="16838" w:h="11906" w:orient="landscape" w:code="9"/>
          <w:pgMar w:top="1588" w:right="1021" w:bottom="567" w:left="1134" w:header="567" w:footer="454" w:gutter="0"/>
          <w:cols w:space="720"/>
          <w:noEndnote/>
          <w:docGrid w:linePitch="272"/>
        </w:sectPr>
      </w:pPr>
    </w:p>
    <w:p w14:paraId="61B14BB9" w14:textId="77777777" w:rsidR="00425714" w:rsidRPr="00C63D52" w:rsidRDefault="00425714" w:rsidP="00425714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C63D52">
        <w:rPr>
          <w:rFonts w:ascii="Times New Roman" w:hAnsi="Times New Roman"/>
          <w:sz w:val="24"/>
          <w:szCs w:val="24"/>
        </w:rPr>
        <w:lastRenderedPageBreak/>
        <w:t>ФИНАНСОВОЕ ОБЕСПЕЧЕНИЕ</w:t>
      </w:r>
    </w:p>
    <w:p w14:paraId="69B2EC1E" w14:textId="77777777" w:rsidR="00425714" w:rsidRPr="00C63D52" w:rsidRDefault="00425714" w:rsidP="00425714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C63D52">
        <w:rPr>
          <w:rFonts w:ascii="Times New Roman" w:hAnsi="Times New Roman"/>
          <w:sz w:val="24"/>
          <w:szCs w:val="24"/>
        </w:rPr>
        <w:t>комплекса процессных мероприятий</w:t>
      </w:r>
    </w:p>
    <w:p w14:paraId="10193B07" w14:textId="77777777" w:rsidR="00425714" w:rsidRPr="00C63D52" w:rsidRDefault="00425714" w:rsidP="00425714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sz w:val="24"/>
          <w:szCs w:val="24"/>
        </w:rPr>
      </w:pPr>
    </w:p>
    <w:tbl>
      <w:tblPr>
        <w:tblW w:w="14879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5098"/>
        <w:gridCol w:w="3118"/>
        <w:gridCol w:w="3545"/>
        <w:gridCol w:w="1559"/>
        <w:gridCol w:w="1559"/>
      </w:tblGrid>
      <w:tr w:rsidR="00425714" w:rsidRPr="00C63D52" w14:paraId="4964812B" w14:textId="77777777" w:rsidTr="0000329C">
        <w:tc>
          <w:tcPr>
            <w:tcW w:w="5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A463F" w14:textId="77777777" w:rsidR="00425714" w:rsidRPr="00C63D52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5BC66" w14:textId="77777777" w:rsidR="00425714" w:rsidRPr="00C63D52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Ответственный исполнитель, участники мероприятий</w:t>
            </w:r>
          </w:p>
        </w:tc>
        <w:tc>
          <w:tcPr>
            <w:tcW w:w="3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962E8" w14:textId="77777777" w:rsidR="00425714" w:rsidRPr="00C63D52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Источник финансового обеспечения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42D8E" w14:textId="77777777" w:rsidR="00425714" w:rsidRPr="00C63D52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Объем финансового обеспечения (тыс. руб.)</w:t>
            </w:r>
          </w:p>
        </w:tc>
      </w:tr>
      <w:tr w:rsidR="00425714" w:rsidRPr="00C63D52" w14:paraId="360AFAAA" w14:textId="77777777" w:rsidTr="0000329C">
        <w:tc>
          <w:tcPr>
            <w:tcW w:w="5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C2DA2" w14:textId="77777777" w:rsidR="00425714" w:rsidRPr="00C63D52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F5F9D" w14:textId="77777777" w:rsidR="00425714" w:rsidRPr="00C63D52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3F9FA" w14:textId="77777777" w:rsidR="00425714" w:rsidRPr="00C63D52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9D3E6" w14:textId="77777777" w:rsidR="00425714" w:rsidRPr="00C63D52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2DD91" w14:textId="77777777" w:rsidR="00425714" w:rsidRPr="00C63D52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</w:tr>
      <w:tr w:rsidR="00425714" w:rsidRPr="00C63D52" w14:paraId="7733A2CF" w14:textId="77777777" w:rsidTr="0000329C">
        <w:tc>
          <w:tcPr>
            <w:tcW w:w="5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F1051" w14:textId="77777777" w:rsidR="00425714" w:rsidRPr="00C63D52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1D4FC" w14:textId="77777777" w:rsidR="00425714" w:rsidRPr="00C63D52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48E0E" w14:textId="77777777" w:rsidR="00425714" w:rsidRPr="00C63D52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A8602" w14:textId="77777777" w:rsidR="00425714" w:rsidRPr="00C63D52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потребность в ресурсном обеспечении по годам</w:t>
            </w:r>
          </w:p>
        </w:tc>
      </w:tr>
      <w:tr w:rsidR="00425714" w:rsidRPr="00C63D52" w14:paraId="42932FD2" w14:textId="77777777" w:rsidTr="0000329C">
        <w:tc>
          <w:tcPr>
            <w:tcW w:w="5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9E63A" w14:textId="77777777" w:rsidR="00425714" w:rsidRPr="00C63D52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1EF67" w14:textId="77777777" w:rsidR="00425714" w:rsidRPr="00C63D52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9FBF7" w14:textId="77777777" w:rsidR="00425714" w:rsidRPr="00C63D52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3F963" w14:textId="77777777" w:rsidR="00425714" w:rsidRPr="00C63D52" w:rsidRDefault="00425714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утвержденный объем финансирования по годам</w:t>
            </w:r>
          </w:p>
        </w:tc>
      </w:tr>
      <w:tr w:rsidR="0000329C" w:rsidRPr="00C63D52" w14:paraId="13A9FAA8" w14:textId="77777777" w:rsidTr="0000329C">
        <w:trPr>
          <w:trHeight w:val="135"/>
        </w:trPr>
        <w:tc>
          <w:tcPr>
            <w:tcW w:w="5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EAE3EF" w14:textId="183F32C5" w:rsidR="0000329C" w:rsidRPr="00C63D52" w:rsidRDefault="0000329C" w:rsidP="00C94F1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 xml:space="preserve">Комплекс процессных мероприятий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25714">
              <w:rPr>
                <w:rFonts w:ascii="Times New Roman" w:hAnsi="Times New Roman"/>
                <w:sz w:val="24"/>
                <w:szCs w:val="24"/>
              </w:rPr>
              <w:t>Расширение доступа субъектов малого и среднего предпринимательства к финансовым ресурсам, в том числе к льготному финансированию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C63D52">
              <w:rPr>
                <w:rFonts w:ascii="Times New Roman" w:hAnsi="Times New Roman"/>
                <w:sz w:val="24"/>
                <w:szCs w:val="24"/>
              </w:rPr>
              <w:t xml:space="preserve">, в </w:t>
            </w:r>
            <w:proofErr w:type="spellStart"/>
            <w:r w:rsidRPr="00C63D52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C63D52">
              <w:rPr>
                <w:rFonts w:ascii="Times New Roman" w:hAnsi="Times New Roman"/>
                <w:sz w:val="24"/>
                <w:szCs w:val="24"/>
              </w:rPr>
              <w:t>.: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370E68" w14:textId="7D7CB9ED" w:rsidR="0000329C" w:rsidRPr="00C63D52" w:rsidRDefault="0000329C" w:rsidP="00DE7E7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Комитет экономического развития </w:t>
            </w:r>
            <w:proofErr w:type="gramStart"/>
            <w:r w:rsidRPr="002D7243">
              <w:rPr>
                <w:rFonts w:ascii="Times New Roman" w:hAnsi="Times New Roman"/>
                <w:sz w:val="24"/>
                <w:szCs w:val="24"/>
              </w:rPr>
              <w:t>Администраци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 w:rsidRPr="002D7243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35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3089AB" w14:textId="77777777" w:rsidR="0000329C" w:rsidRPr="00C63D52" w:rsidRDefault="0000329C" w:rsidP="00C94F1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E2F74" w14:textId="45A867C5" w:rsidR="0000329C" w:rsidRPr="00C63D52" w:rsidRDefault="0000329C" w:rsidP="00C94F1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30 000,00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F2FCF" w14:textId="4C379C39" w:rsidR="0000329C" w:rsidRPr="00C63D52" w:rsidRDefault="0000329C" w:rsidP="00C94F1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30 000,00</w:t>
            </w:r>
          </w:p>
        </w:tc>
      </w:tr>
      <w:tr w:rsidR="0000329C" w:rsidRPr="00C63D52" w14:paraId="2D9DDCBA" w14:textId="77777777" w:rsidTr="0000329C">
        <w:trPr>
          <w:trHeight w:val="135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01CC6E" w14:textId="77777777" w:rsidR="0000329C" w:rsidRPr="00C63D52" w:rsidRDefault="0000329C" w:rsidP="00C94F1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0C8A28" w14:textId="77777777" w:rsidR="0000329C" w:rsidRPr="00C63D52" w:rsidRDefault="0000329C" w:rsidP="00C94F1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CCD1C" w14:textId="77777777" w:rsidR="0000329C" w:rsidRPr="00C63D52" w:rsidRDefault="0000329C" w:rsidP="00C94F1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5AE4C" w14:textId="0C7104A3" w:rsidR="0000329C" w:rsidRPr="00C63D52" w:rsidRDefault="0000329C" w:rsidP="00C94F1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565,74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C6EA6" w14:textId="66CB9118" w:rsidR="0000329C" w:rsidRPr="00C63D52" w:rsidRDefault="0000329C" w:rsidP="00C94F1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565,74</w:t>
            </w:r>
          </w:p>
        </w:tc>
      </w:tr>
      <w:tr w:rsidR="0000329C" w:rsidRPr="00C63D52" w14:paraId="60976D92" w14:textId="77777777" w:rsidTr="0000329C">
        <w:trPr>
          <w:trHeight w:val="99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29A051" w14:textId="77777777" w:rsidR="0000329C" w:rsidRPr="00C63D52" w:rsidRDefault="0000329C" w:rsidP="00C94F1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F8079D" w14:textId="77777777" w:rsidR="0000329C" w:rsidRPr="00C63D52" w:rsidRDefault="0000329C" w:rsidP="00C94F1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48D0C0" w14:textId="77777777" w:rsidR="0000329C" w:rsidRPr="00C63D52" w:rsidRDefault="0000329C" w:rsidP="00C94F1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D30DD" w14:textId="2A8A222F" w:rsidR="0000329C" w:rsidRPr="00C63D52" w:rsidRDefault="0000329C" w:rsidP="00C94F1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86354" w14:textId="5838C85C" w:rsidR="0000329C" w:rsidRPr="00C63D52" w:rsidRDefault="0000329C" w:rsidP="00C94F1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0329C" w:rsidRPr="00C63D52" w14:paraId="3C975CF4" w14:textId="77777777" w:rsidTr="0000329C">
        <w:trPr>
          <w:trHeight w:val="189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5374FF" w14:textId="77777777" w:rsidR="0000329C" w:rsidRPr="00C63D52" w:rsidRDefault="0000329C" w:rsidP="00C94F1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BC3740" w14:textId="77777777" w:rsidR="0000329C" w:rsidRPr="00C63D52" w:rsidRDefault="0000329C" w:rsidP="00C94F1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05936" w14:textId="77777777" w:rsidR="0000329C" w:rsidRPr="00C63D52" w:rsidRDefault="0000329C" w:rsidP="00C94F1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B209E" w14:textId="104E1E19" w:rsidR="0000329C" w:rsidRPr="00C63D52" w:rsidRDefault="0000329C" w:rsidP="00C94F1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F297C" w14:textId="156B6411" w:rsidR="0000329C" w:rsidRPr="00C63D52" w:rsidRDefault="0000329C" w:rsidP="00C94F1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0329C" w:rsidRPr="00C63D52" w14:paraId="30807C1B" w14:textId="77777777" w:rsidTr="0000329C">
        <w:trPr>
          <w:trHeight w:val="279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D5CD7E" w14:textId="77777777" w:rsidR="0000329C" w:rsidRPr="00C63D52" w:rsidRDefault="0000329C" w:rsidP="00C94F1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390DE0" w14:textId="77777777" w:rsidR="0000329C" w:rsidRPr="00C63D52" w:rsidRDefault="0000329C" w:rsidP="00C94F1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D61F92" w14:textId="77777777" w:rsidR="0000329C" w:rsidRPr="00C63D52" w:rsidRDefault="0000329C" w:rsidP="00C94F1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5EBAB" w14:textId="5695561E" w:rsidR="0000329C" w:rsidRPr="00C63D52" w:rsidRDefault="0000329C" w:rsidP="00C94F1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27 000,00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EF1D5" w14:textId="2C0B2C89" w:rsidR="0000329C" w:rsidRPr="00C63D52" w:rsidRDefault="0000329C" w:rsidP="00C94F1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27 000,00</w:t>
            </w:r>
          </w:p>
        </w:tc>
      </w:tr>
      <w:tr w:rsidR="0000329C" w:rsidRPr="00C63D52" w14:paraId="555CABF1" w14:textId="77777777" w:rsidTr="0000329C">
        <w:trPr>
          <w:trHeight w:val="47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25D7DF" w14:textId="77777777" w:rsidR="0000329C" w:rsidRPr="00C63D52" w:rsidRDefault="0000329C" w:rsidP="00C94F1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D76B76" w14:textId="77777777" w:rsidR="0000329C" w:rsidRPr="00C63D52" w:rsidRDefault="0000329C" w:rsidP="00C94F1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28BD1" w14:textId="77777777" w:rsidR="0000329C" w:rsidRPr="00C63D52" w:rsidRDefault="0000329C" w:rsidP="00C94F1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ADE16" w14:textId="3A1592B1" w:rsidR="0000329C" w:rsidRPr="00C63D52" w:rsidRDefault="0000329C" w:rsidP="00C94F1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6FA4A" w14:textId="43B85810" w:rsidR="0000329C" w:rsidRPr="00C63D52" w:rsidRDefault="0000329C" w:rsidP="00C94F1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0329C" w:rsidRPr="00C63D52" w14:paraId="4D912D5B" w14:textId="77777777" w:rsidTr="0000329C">
        <w:trPr>
          <w:trHeight w:val="135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3D2C31" w14:textId="77777777" w:rsidR="0000329C" w:rsidRPr="00C63D52" w:rsidRDefault="0000329C" w:rsidP="00C94F1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D5465E" w14:textId="77777777" w:rsidR="0000329C" w:rsidRPr="00C63D52" w:rsidRDefault="0000329C" w:rsidP="00C94F1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F95393" w14:textId="77777777" w:rsidR="0000329C" w:rsidRPr="00C63D52" w:rsidRDefault="0000329C" w:rsidP="00C94F1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7F68F" w14:textId="43CCFC13" w:rsidR="0000329C" w:rsidRPr="00C63D52" w:rsidRDefault="0000329C" w:rsidP="00C94F1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AA2B7" w14:textId="4E843DC0" w:rsidR="0000329C" w:rsidRPr="00C63D52" w:rsidRDefault="0000329C" w:rsidP="00C94F1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3 000,00</w:t>
            </w:r>
          </w:p>
        </w:tc>
      </w:tr>
      <w:tr w:rsidR="0000329C" w:rsidRPr="00C63D52" w14:paraId="73F94AFF" w14:textId="77777777" w:rsidTr="000D4A19">
        <w:trPr>
          <w:trHeight w:val="135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85E4F5" w14:textId="77777777" w:rsidR="0000329C" w:rsidRPr="00C63D52" w:rsidRDefault="0000329C" w:rsidP="00C94F1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AD703C" w14:textId="77777777" w:rsidR="0000329C" w:rsidRPr="00C63D52" w:rsidRDefault="0000329C" w:rsidP="00C94F1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7707B" w14:textId="77777777" w:rsidR="0000329C" w:rsidRPr="00C63D52" w:rsidRDefault="0000329C" w:rsidP="00C94F1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311D9" w14:textId="29EF3108" w:rsidR="0000329C" w:rsidRPr="00C63D52" w:rsidRDefault="0000329C" w:rsidP="00C94F1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565,74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092B7" w14:textId="4241D75A" w:rsidR="0000329C" w:rsidRPr="00C63D52" w:rsidRDefault="0000329C" w:rsidP="00C94F1B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565,74</w:t>
            </w:r>
          </w:p>
        </w:tc>
      </w:tr>
      <w:tr w:rsidR="0000329C" w:rsidRPr="00C63D52" w14:paraId="10B666FE" w14:textId="77777777" w:rsidTr="000D4A19">
        <w:trPr>
          <w:trHeight w:val="278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0EDFAA" w14:textId="77777777" w:rsidR="0000329C" w:rsidRPr="002D7243" w:rsidRDefault="0000329C" w:rsidP="00D449E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A743CA" w14:textId="77777777" w:rsidR="0000329C" w:rsidRPr="002D7243" w:rsidRDefault="0000329C" w:rsidP="00D449E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E07DB8" w14:textId="237715B6" w:rsidR="0000329C" w:rsidRPr="00C63D52" w:rsidRDefault="0000329C" w:rsidP="00D449E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41F72"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3AD73" w14:textId="275EBD4A" w:rsidR="0000329C" w:rsidRDefault="0000329C" w:rsidP="00D449E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1D1B2" w14:textId="58A7F9A2" w:rsidR="0000329C" w:rsidRDefault="0000329C" w:rsidP="00D449E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0329C" w:rsidRPr="00C63D52" w14:paraId="22CBF597" w14:textId="77777777" w:rsidTr="0000329C">
        <w:trPr>
          <w:trHeight w:val="277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F12164" w14:textId="77777777" w:rsidR="0000329C" w:rsidRPr="002D7243" w:rsidRDefault="0000329C" w:rsidP="00D449E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9AD2B7" w14:textId="77777777" w:rsidR="0000329C" w:rsidRPr="002D7243" w:rsidRDefault="0000329C" w:rsidP="00D449E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92AB12" w14:textId="77777777" w:rsidR="0000329C" w:rsidRPr="00741F72" w:rsidRDefault="0000329C" w:rsidP="00D449E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99D4A" w14:textId="78907527" w:rsidR="0000329C" w:rsidRDefault="0000329C" w:rsidP="00D449E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41239" w14:textId="58EB5EFD" w:rsidR="0000329C" w:rsidRDefault="0000329C" w:rsidP="00D449E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0329C" w:rsidRPr="00C63D52" w14:paraId="06E823AA" w14:textId="77777777" w:rsidTr="0000329C">
        <w:trPr>
          <w:trHeight w:val="135"/>
        </w:trPr>
        <w:tc>
          <w:tcPr>
            <w:tcW w:w="5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BF14A5" w14:textId="3FEF1803" w:rsidR="0000329C" w:rsidRPr="00C63D52" w:rsidRDefault="0000329C" w:rsidP="00D449E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D7243">
              <w:rPr>
                <w:rFonts w:ascii="Times New Roman" w:hAnsi="Times New Roman"/>
                <w:sz w:val="24"/>
                <w:szCs w:val="24"/>
              </w:rPr>
              <w:t xml:space="preserve">Предоставление субсидии Фонду «МКК </w:t>
            </w:r>
            <w:proofErr w:type="gramStart"/>
            <w:r w:rsidRPr="002D7243">
              <w:rPr>
                <w:rFonts w:ascii="Times New Roman" w:hAnsi="Times New Roman"/>
                <w:sz w:val="24"/>
                <w:szCs w:val="24"/>
              </w:rPr>
              <w:t>ФРМСП</w:t>
            </w:r>
            <w:proofErr w:type="gramEnd"/>
            <w:r w:rsidRPr="002D7243">
              <w:rPr>
                <w:rFonts w:ascii="Times New Roman" w:hAnsi="Times New Roman"/>
                <w:sz w:val="24"/>
                <w:szCs w:val="24"/>
              </w:rPr>
              <w:t xml:space="preserve"> ЗАТО Северск» на пополнение фондов, предназначенных для выдачи займов субъектам малого и среднего предпринимательства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87C918" w14:textId="36AE4BF6" w:rsidR="0000329C" w:rsidRPr="00C63D52" w:rsidRDefault="0000329C" w:rsidP="00D449E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D7243">
              <w:rPr>
                <w:rFonts w:ascii="Times New Roman" w:hAnsi="Times New Roman"/>
                <w:sz w:val="24"/>
                <w:szCs w:val="24"/>
              </w:rPr>
              <w:t>Администрация</w:t>
            </w:r>
            <w:proofErr w:type="gramEnd"/>
            <w:r w:rsidRPr="002D7243">
              <w:rPr>
                <w:rFonts w:ascii="Times New Roman" w:hAnsi="Times New Roman"/>
                <w:sz w:val="24"/>
                <w:szCs w:val="24"/>
              </w:rPr>
              <w:t xml:space="preserve"> ЗАТО Северск, Комитет экономического развития Администрации ЗАТО Северск</w:t>
            </w:r>
          </w:p>
        </w:tc>
        <w:tc>
          <w:tcPr>
            <w:tcW w:w="35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3A7EAE" w14:textId="77777777" w:rsidR="0000329C" w:rsidRPr="00C63D52" w:rsidRDefault="0000329C" w:rsidP="00D449E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A8E56" w14:textId="69A2E43B" w:rsidR="0000329C" w:rsidRPr="00C63D52" w:rsidRDefault="0000329C" w:rsidP="00D449E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30 000,00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34AC5" w14:textId="291A9F59" w:rsidR="0000329C" w:rsidRPr="00C63D52" w:rsidRDefault="0000329C" w:rsidP="00D449E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30 000,00</w:t>
            </w:r>
          </w:p>
        </w:tc>
      </w:tr>
      <w:tr w:rsidR="0000329C" w:rsidRPr="00C63D52" w14:paraId="097FEE16" w14:textId="77777777" w:rsidTr="0000329C">
        <w:trPr>
          <w:trHeight w:val="135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ACD7CC" w14:textId="77777777" w:rsidR="0000329C" w:rsidRPr="00C63D52" w:rsidRDefault="0000329C" w:rsidP="00D449E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DF78F1" w14:textId="77777777" w:rsidR="0000329C" w:rsidRPr="00C63D52" w:rsidRDefault="0000329C" w:rsidP="00D449E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F6223" w14:textId="77777777" w:rsidR="0000329C" w:rsidRPr="00C63D52" w:rsidRDefault="0000329C" w:rsidP="00D449E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48F1E" w14:textId="7D5FF318" w:rsidR="0000329C" w:rsidRPr="00C63D52" w:rsidRDefault="0000329C" w:rsidP="00D449E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565,74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3206D" w14:textId="64FDD0C9" w:rsidR="0000329C" w:rsidRPr="00C63D52" w:rsidRDefault="0000329C" w:rsidP="00D449E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565,74</w:t>
            </w:r>
          </w:p>
        </w:tc>
      </w:tr>
      <w:tr w:rsidR="0000329C" w:rsidRPr="00C63D52" w14:paraId="1B30495C" w14:textId="77777777" w:rsidTr="0000329C">
        <w:trPr>
          <w:trHeight w:val="270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DD7878" w14:textId="77777777" w:rsidR="0000329C" w:rsidRPr="00C63D52" w:rsidRDefault="0000329C" w:rsidP="00D449E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634918" w14:textId="77777777" w:rsidR="0000329C" w:rsidRPr="00C63D52" w:rsidRDefault="0000329C" w:rsidP="00D449E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F7EBB8" w14:textId="77777777" w:rsidR="0000329C" w:rsidRPr="00C63D52" w:rsidRDefault="0000329C" w:rsidP="00D449E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ACF0F" w14:textId="783F8C9A" w:rsidR="0000329C" w:rsidRPr="00C63D52" w:rsidRDefault="0000329C" w:rsidP="00D449E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6246E" w14:textId="3901EB21" w:rsidR="0000329C" w:rsidRPr="00C63D52" w:rsidRDefault="0000329C" w:rsidP="00D449E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0329C" w:rsidRPr="00C63D52" w14:paraId="4EF1AA33" w14:textId="77777777" w:rsidTr="0000329C">
        <w:trPr>
          <w:trHeight w:val="47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7B0725" w14:textId="77777777" w:rsidR="0000329C" w:rsidRPr="00C63D52" w:rsidRDefault="0000329C" w:rsidP="00D449E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CDDD2C" w14:textId="77777777" w:rsidR="0000329C" w:rsidRPr="00C63D52" w:rsidRDefault="0000329C" w:rsidP="00D449E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AACCCE" w14:textId="77777777" w:rsidR="0000329C" w:rsidRPr="00C63D52" w:rsidRDefault="0000329C" w:rsidP="00D449E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FE349" w14:textId="19A61C25" w:rsidR="0000329C" w:rsidRPr="00C63D52" w:rsidRDefault="0000329C" w:rsidP="00D449E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F4974" w14:textId="1492720A" w:rsidR="0000329C" w:rsidRPr="00C63D52" w:rsidRDefault="0000329C" w:rsidP="00D449E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0329C" w:rsidRPr="00C63D52" w14:paraId="6BFDA1CD" w14:textId="77777777" w:rsidTr="0000329C">
        <w:trPr>
          <w:trHeight w:val="47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1B562C" w14:textId="77777777" w:rsidR="0000329C" w:rsidRPr="00C63D52" w:rsidRDefault="0000329C" w:rsidP="00D449E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C5A230" w14:textId="77777777" w:rsidR="0000329C" w:rsidRPr="00C63D52" w:rsidRDefault="0000329C" w:rsidP="00D449E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EBDADD" w14:textId="77777777" w:rsidR="0000329C" w:rsidRPr="00C63D52" w:rsidRDefault="0000329C" w:rsidP="00D449E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81872" w14:textId="512D9EC2" w:rsidR="0000329C" w:rsidRPr="00C63D52" w:rsidRDefault="0000329C" w:rsidP="00D449E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27 000,00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E7DD1" w14:textId="5E3049FF" w:rsidR="0000329C" w:rsidRPr="00C63D52" w:rsidRDefault="0000329C" w:rsidP="00D449E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27 000,00</w:t>
            </w:r>
          </w:p>
        </w:tc>
      </w:tr>
      <w:tr w:rsidR="0000329C" w:rsidRPr="00C63D52" w14:paraId="65B0BA76" w14:textId="77777777" w:rsidTr="0000329C">
        <w:trPr>
          <w:trHeight w:val="47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351E5E" w14:textId="77777777" w:rsidR="0000329C" w:rsidRPr="00C63D52" w:rsidRDefault="0000329C" w:rsidP="00D449E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DB07BE" w14:textId="77777777" w:rsidR="0000329C" w:rsidRPr="00C63D52" w:rsidRDefault="0000329C" w:rsidP="00D449E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4C6CA" w14:textId="77777777" w:rsidR="0000329C" w:rsidRPr="00C63D52" w:rsidRDefault="0000329C" w:rsidP="00D449E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AE0CA" w14:textId="7D93AD73" w:rsidR="0000329C" w:rsidRPr="00C63D52" w:rsidRDefault="0000329C" w:rsidP="00D449E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E8212" w14:textId="2572119C" w:rsidR="0000329C" w:rsidRPr="00C63D52" w:rsidRDefault="0000329C" w:rsidP="00D449E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0329C" w:rsidRPr="00C63D52" w14:paraId="25C6DF29" w14:textId="77777777" w:rsidTr="0000329C"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EE3D79" w14:textId="77777777" w:rsidR="0000329C" w:rsidRPr="00C63D52" w:rsidRDefault="0000329C" w:rsidP="00D449E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B9276C" w14:textId="77777777" w:rsidR="0000329C" w:rsidRPr="00C63D52" w:rsidRDefault="0000329C" w:rsidP="00D449E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2A1341" w14:textId="77777777" w:rsidR="0000329C" w:rsidRPr="00C63D52" w:rsidRDefault="0000329C" w:rsidP="00D449E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18738" w14:textId="241A58D4" w:rsidR="0000329C" w:rsidRPr="00C63D52" w:rsidRDefault="0000329C" w:rsidP="00D449E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D4AAE" w14:textId="21CE779D" w:rsidR="0000329C" w:rsidRPr="00C63D52" w:rsidRDefault="0000329C" w:rsidP="00D449E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3 000,00</w:t>
            </w:r>
          </w:p>
        </w:tc>
      </w:tr>
      <w:tr w:rsidR="0000329C" w:rsidRPr="00C63D52" w14:paraId="30ABF177" w14:textId="77777777" w:rsidTr="0000329C">
        <w:trPr>
          <w:trHeight w:val="135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6BFB97" w14:textId="77777777" w:rsidR="0000329C" w:rsidRPr="00DC1E85" w:rsidRDefault="0000329C" w:rsidP="00D449E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9FA593" w14:textId="77777777" w:rsidR="0000329C" w:rsidRPr="00DC1E85" w:rsidRDefault="0000329C" w:rsidP="00D449E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FCA72" w14:textId="77777777" w:rsidR="0000329C" w:rsidRPr="00C63D52" w:rsidRDefault="0000329C" w:rsidP="00D449E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673A6" w14:textId="08CF772A" w:rsidR="0000329C" w:rsidRPr="00C63D52" w:rsidRDefault="0000329C" w:rsidP="00D449E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565,74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F6113" w14:textId="1A1B316B" w:rsidR="0000329C" w:rsidRPr="00C63D52" w:rsidRDefault="0000329C" w:rsidP="00D449E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565,74</w:t>
            </w:r>
          </w:p>
        </w:tc>
      </w:tr>
      <w:tr w:rsidR="0000329C" w:rsidRPr="00C63D52" w14:paraId="2E5C3C03" w14:textId="77777777" w:rsidTr="0000329C">
        <w:trPr>
          <w:trHeight w:val="278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F8C60D" w14:textId="77777777" w:rsidR="0000329C" w:rsidRPr="00DC1E85" w:rsidRDefault="0000329C" w:rsidP="00D449E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D2A7D4" w14:textId="77777777" w:rsidR="0000329C" w:rsidRPr="00DC1E85" w:rsidRDefault="0000329C" w:rsidP="00D449E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D5851" w14:textId="39532F88" w:rsidR="0000329C" w:rsidRPr="00C63D52" w:rsidRDefault="0000329C" w:rsidP="00D449E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41F72"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1EF46" w14:textId="3C149C21" w:rsidR="0000329C" w:rsidRDefault="0000329C" w:rsidP="00D449E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50DB9" w14:textId="7DB66DDC" w:rsidR="0000329C" w:rsidRDefault="0000329C" w:rsidP="00D449E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0329C" w:rsidRPr="00C63D52" w14:paraId="36793370" w14:textId="77777777" w:rsidTr="0000329C">
        <w:trPr>
          <w:trHeight w:val="277"/>
        </w:trPr>
        <w:tc>
          <w:tcPr>
            <w:tcW w:w="50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3FCBE" w14:textId="77777777" w:rsidR="0000329C" w:rsidRPr="00DC1E85" w:rsidRDefault="0000329C" w:rsidP="00D449E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3CDDB" w14:textId="77777777" w:rsidR="0000329C" w:rsidRPr="00DC1E85" w:rsidRDefault="0000329C" w:rsidP="00D449E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D1351" w14:textId="77777777" w:rsidR="0000329C" w:rsidRPr="00741F72" w:rsidRDefault="0000329C" w:rsidP="00D449E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ACC36" w14:textId="012722F3" w:rsidR="0000329C" w:rsidRDefault="0000329C" w:rsidP="00D449E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91FE4" w14:textId="5AA182E3" w:rsidR="0000329C" w:rsidRDefault="0000329C" w:rsidP="00D449E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</w:tbl>
    <w:p w14:paraId="4F51CBC8" w14:textId="77777777" w:rsidR="00425714" w:rsidRDefault="00425714" w:rsidP="00107502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sz w:val="24"/>
          <w:szCs w:val="24"/>
        </w:rPr>
      </w:pPr>
    </w:p>
    <w:p w14:paraId="7A2F555C" w14:textId="77777777" w:rsidR="00332495" w:rsidRPr="00BF793B" w:rsidRDefault="00332495" w:rsidP="000C4193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14:paraId="04EA9C77" w14:textId="77777777" w:rsidR="00332495" w:rsidRPr="00BF793B" w:rsidRDefault="00332495" w:rsidP="000C4193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14:paraId="37814664" w14:textId="77777777" w:rsidR="00107502" w:rsidRPr="00BF793B" w:rsidRDefault="00107502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color w:val="FF0000"/>
          <w:sz w:val="24"/>
          <w:szCs w:val="24"/>
        </w:rPr>
        <w:sectPr w:rsidR="00107502" w:rsidRPr="00BF793B" w:rsidSect="003425E3">
          <w:pgSz w:w="16838" w:h="11906" w:orient="landscape" w:code="9"/>
          <w:pgMar w:top="1701" w:right="1134" w:bottom="567" w:left="1134" w:header="624" w:footer="454" w:gutter="0"/>
          <w:cols w:space="720"/>
          <w:noEndnote/>
          <w:docGrid w:linePitch="272"/>
        </w:sectPr>
      </w:pPr>
    </w:p>
    <w:p w14:paraId="757636E7" w14:textId="0B0D70E6" w:rsidR="00FA063C" w:rsidRPr="006A0D3A" w:rsidRDefault="00E43898" w:rsidP="00FA063C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  <w:highlight w:val="yellow"/>
        </w:rPr>
      </w:pPr>
      <w:bookmarkStart w:id="3" w:name="Par9314"/>
      <w:bookmarkEnd w:id="3"/>
      <w:r>
        <w:rPr>
          <w:rFonts w:ascii="Times New Roman" w:hAnsi="Times New Roman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0528" behindDoc="1" locked="0" layoutInCell="1" allowOverlap="0" wp14:anchorId="1DB0EAB1" wp14:editId="210DB3C7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2305050" cy="904875"/>
                <wp:effectExtent l="0" t="0" r="0" b="9525"/>
                <wp:wrapNone/>
                <wp:docPr id="4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0505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9EEB0D" w14:textId="3947EFD4" w:rsidR="00950DB2" w:rsidRPr="00C27051" w:rsidRDefault="00950DB2" w:rsidP="00AD0164">
                            <w:pPr>
                              <w:spacing w:after="12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У</w:t>
                            </w:r>
                            <w:r w:rsidR="00C04368">
                              <w:rPr>
                                <w:sz w:val="24"/>
                                <w:szCs w:val="24"/>
                              </w:rPr>
                              <w:t>ТВЕРЖДЕН</w:t>
                            </w:r>
                          </w:p>
                          <w:p w14:paraId="46AC1828" w14:textId="22323FCD" w:rsidR="00950DB2" w:rsidRPr="00C27051" w:rsidRDefault="00950DB2" w:rsidP="00E4389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распоряжением</w:t>
                            </w:r>
                            <w:r w:rsidRPr="00C27051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5327867B" w14:textId="77777777" w:rsidR="00950DB2" w:rsidRPr="00C27051" w:rsidRDefault="00950DB2" w:rsidP="00E4389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C27051">
                              <w:rPr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 w:rsidRPr="00C27051">
                              <w:rPr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</w:p>
                          <w:p w14:paraId="515F6C89" w14:textId="77777777" w:rsidR="00794009" w:rsidRPr="00C27CC7" w:rsidRDefault="00794009" w:rsidP="0079400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27051">
                              <w:rPr>
                                <w:sz w:val="24"/>
                                <w:szCs w:val="24"/>
                              </w:rPr>
                              <w:t>от_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01.12.2025</w:t>
                            </w:r>
                            <w:r w:rsidRPr="00C27051">
                              <w:rPr>
                                <w:sz w:val="24"/>
                                <w:szCs w:val="24"/>
                              </w:rPr>
                              <w:t xml:space="preserve">__ №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_1125-ра</w:t>
                            </w:r>
                            <w:r w:rsidRPr="00C27051">
                              <w:rPr>
                                <w:sz w:val="24"/>
                                <w:szCs w:val="24"/>
                              </w:rPr>
                              <w:t>___</w:t>
                            </w:r>
                          </w:p>
                          <w:p w14:paraId="2E5EEF42" w14:textId="23821B56" w:rsidR="00950DB2" w:rsidRPr="00C27CC7" w:rsidRDefault="00950DB2" w:rsidP="0079400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B0EAB1" id="_x0000_s1030" style="position:absolute;left:0;text-align:left;margin-left:130.3pt;margin-top:0;width:181.5pt;height:71.25pt;z-index:-2516459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" o:allowoverlap="f" stroked="f">
                <v:textbox>
                  <w:txbxContent>
                    <w:p w14:paraId="179EEB0D" w14:textId="3947EFD4" w:rsidR="00950DB2" w:rsidRPr="00C27051" w:rsidRDefault="00950DB2" w:rsidP="00AD0164">
                      <w:pPr>
                        <w:spacing w:after="12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У</w:t>
                      </w:r>
                      <w:r w:rsidR="00C04368">
                        <w:rPr>
                          <w:sz w:val="24"/>
                          <w:szCs w:val="24"/>
                        </w:rPr>
                        <w:t>ТВЕРЖДЕН</w:t>
                      </w:r>
                    </w:p>
                    <w:p w14:paraId="46AC1828" w14:textId="22323FCD" w:rsidR="00950DB2" w:rsidRPr="00C27051" w:rsidRDefault="00950DB2" w:rsidP="00E43898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распоряжением</w:t>
                      </w:r>
                      <w:r w:rsidRPr="00C27051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  <w:p w14:paraId="5327867B" w14:textId="77777777" w:rsidR="00950DB2" w:rsidRPr="00C27051" w:rsidRDefault="00950DB2" w:rsidP="00E43898">
                      <w:pPr>
                        <w:rPr>
                          <w:sz w:val="24"/>
                          <w:szCs w:val="24"/>
                        </w:rPr>
                      </w:pPr>
                      <w:proofErr w:type="gramStart"/>
                      <w:r w:rsidRPr="00C27051">
                        <w:rPr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C27051">
                        <w:rPr>
                          <w:sz w:val="24"/>
                          <w:szCs w:val="24"/>
                        </w:rPr>
                        <w:t xml:space="preserve"> ЗАТО Северск  </w:t>
                      </w:r>
                    </w:p>
                    <w:p w14:paraId="515F6C89" w14:textId="77777777" w:rsidR="00794009" w:rsidRPr="00C27CC7" w:rsidRDefault="00794009" w:rsidP="00794009">
                      <w:pPr>
                        <w:rPr>
                          <w:sz w:val="24"/>
                          <w:szCs w:val="24"/>
                        </w:rPr>
                      </w:pPr>
                      <w:r w:rsidRPr="00C27051">
                        <w:rPr>
                          <w:sz w:val="24"/>
                          <w:szCs w:val="24"/>
                        </w:rPr>
                        <w:t>от_</w:t>
                      </w:r>
                      <w:r>
                        <w:rPr>
                          <w:sz w:val="24"/>
                          <w:szCs w:val="24"/>
                        </w:rPr>
                        <w:t>01.12.2025</w:t>
                      </w:r>
                      <w:r w:rsidRPr="00C27051">
                        <w:rPr>
                          <w:sz w:val="24"/>
                          <w:szCs w:val="24"/>
                        </w:rPr>
                        <w:t xml:space="preserve">__ № </w:t>
                      </w:r>
                      <w:r>
                        <w:rPr>
                          <w:sz w:val="24"/>
                          <w:szCs w:val="24"/>
                        </w:rPr>
                        <w:t>_1125-ра</w:t>
                      </w:r>
                      <w:r w:rsidRPr="00C27051">
                        <w:rPr>
                          <w:sz w:val="24"/>
                          <w:szCs w:val="24"/>
                        </w:rPr>
                        <w:t>___</w:t>
                      </w:r>
                    </w:p>
                    <w:p w14:paraId="2E5EEF42" w14:textId="23821B56" w:rsidR="00950DB2" w:rsidRPr="00C27CC7" w:rsidRDefault="00950DB2" w:rsidP="00794009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3252E2F" w14:textId="77777777" w:rsidR="00FA063C" w:rsidRPr="006A0D3A" w:rsidRDefault="00FA063C" w:rsidP="00FA063C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  <w:highlight w:val="yellow"/>
        </w:rPr>
      </w:pPr>
    </w:p>
    <w:p w14:paraId="54699B10" w14:textId="77777777" w:rsidR="00FA063C" w:rsidRPr="006A0D3A" w:rsidRDefault="00FA063C" w:rsidP="001075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  <w:highlight w:val="yellow"/>
        </w:rPr>
      </w:pPr>
    </w:p>
    <w:p w14:paraId="726E946B" w14:textId="77777777" w:rsidR="00020025" w:rsidRDefault="00020025" w:rsidP="001075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  <w:highlight w:val="yellow"/>
        </w:rPr>
      </w:pPr>
    </w:p>
    <w:p w14:paraId="25B6A280" w14:textId="77777777" w:rsidR="00E43898" w:rsidRDefault="00E43898" w:rsidP="001075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  <w:highlight w:val="yellow"/>
        </w:rPr>
      </w:pPr>
    </w:p>
    <w:p w14:paraId="4DC5A857" w14:textId="77777777" w:rsidR="00C0308F" w:rsidRPr="00D84A8D" w:rsidRDefault="00C0308F" w:rsidP="00C0308F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D84A8D">
        <w:rPr>
          <w:rFonts w:ascii="Times New Roman" w:hAnsi="Times New Roman"/>
          <w:sz w:val="24"/>
          <w:szCs w:val="24"/>
        </w:rPr>
        <w:t>ПАСПОРТ</w:t>
      </w:r>
    </w:p>
    <w:p w14:paraId="32D7EC92" w14:textId="77777777" w:rsidR="00C0308F" w:rsidRDefault="00C0308F" w:rsidP="00C0308F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D84A8D">
        <w:rPr>
          <w:rFonts w:ascii="Times New Roman" w:hAnsi="Times New Roman"/>
          <w:sz w:val="24"/>
          <w:szCs w:val="24"/>
        </w:rPr>
        <w:t>комплекса процессных мероприятий</w:t>
      </w:r>
    </w:p>
    <w:p w14:paraId="209B6426" w14:textId="33E7BE11" w:rsidR="00C0308F" w:rsidRPr="00D84A8D" w:rsidRDefault="00C0308F" w:rsidP="00C0308F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D84A8D">
        <w:rPr>
          <w:rFonts w:ascii="Times New Roman" w:hAnsi="Times New Roman"/>
          <w:sz w:val="24"/>
          <w:szCs w:val="24"/>
        </w:rPr>
        <w:t>«</w:t>
      </w:r>
      <w:r w:rsidR="00C94F1B" w:rsidRPr="00A77D3D">
        <w:rPr>
          <w:rFonts w:ascii="Times New Roman" w:hAnsi="Times New Roman"/>
          <w:sz w:val="24"/>
          <w:szCs w:val="24"/>
        </w:rPr>
        <w:t>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</w:t>
      </w:r>
      <w:r w:rsidRPr="00315103">
        <w:rPr>
          <w:rFonts w:ascii="Times New Roman" w:hAnsi="Times New Roman"/>
          <w:sz w:val="24"/>
          <w:szCs w:val="24"/>
        </w:rPr>
        <w:t>»</w:t>
      </w:r>
    </w:p>
    <w:p w14:paraId="045DC7BF" w14:textId="77777777" w:rsidR="00C0308F" w:rsidRPr="00D84A8D" w:rsidRDefault="00C0308F" w:rsidP="00C0308F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sz w:val="24"/>
          <w:szCs w:val="24"/>
        </w:rPr>
      </w:pPr>
    </w:p>
    <w:tbl>
      <w:tblPr>
        <w:tblW w:w="14879" w:type="dxa"/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374"/>
        <w:gridCol w:w="8505"/>
      </w:tblGrid>
      <w:tr w:rsidR="00C0308F" w:rsidRPr="00D84A8D" w14:paraId="37A29124" w14:textId="77777777" w:rsidTr="00C94F1B"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497DF" w14:textId="77777777" w:rsidR="00C0308F" w:rsidRPr="00D84A8D" w:rsidRDefault="00C0308F" w:rsidP="00C94F1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84A8D">
              <w:rPr>
                <w:rFonts w:ascii="Times New Roman" w:hAnsi="Times New Roman"/>
                <w:sz w:val="24"/>
                <w:szCs w:val="24"/>
              </w:rPr>
              <w:t>Ответственный за выполнение комплекса процессных мероприятий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3034E" w14:textId="77777777" w:rsidR="00C0308F" w:rsidRPr="00D84A8D" w:rsidRDefault="00C0308F" w:rsidP="00C94F1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84A8D">
              <w:rPr>
                <w:rFonts w:ascii="Times New Roman" w:hAnsi="Times New Roman"/>
                <w:sz w:val="24"/>
                <w:szCs w:val="24"/>
              </w:rPr>
              <w:t xml:space="preserve">Комитет экономического развития </w:t>
            </w:r>
            <w:proofErr w:type="gramStart"/>
            <w:r w:rsidRPr="00D84A8D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D84A8D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C0308F" w:rsidRPr="00D84A8D" w14:paraId="2C917E2A" w14:textId="77777777" w:rsidTr="00C94F1B"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6E8B1" w14:textId="77777777" w:rsidR="00C0308F" w:rsidRPr="00D84A8D" w:rsidRDefault="00C0308F" w:rsidP="00C94F1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84A8D">
              <w:rPr>
                <w:rFonts w:ascii="Times New Roman" w:hAnsi="Times New Roman"/>
                <w:sz w:val="24"/>
                <w:szCs w:val="24"/>
              </w:rPr>
              <w:t xml:space="preserve">Наименование муниципальной </w:t>
            </w:r>
            <w:proofErr w:type="gramStart"/>
            <w:r w:rsidRPr="00D84A8D">
              <w:rPr>
                <w:rFonts w:ascii="Times New Roman" w:hAnsi="Times New Roman"/>
                <w:sz w:val="24"/>
                <w:szCs w:val="24"/>
              </w:rPr>
              <w:t>программы</w:t>
            </w:r>
            <w:proofErr w:type="gramEnd"/>
            <w:r w:rsidRPr="00D84A8D">
              <w:rPr>
                <w:rFonts w:ascii="Times New Roman" w:hAnsi="Times New Roman"/>
                <w:sz w:val="24"/>
                <w:szCs w:val="24"/>
              </w:rPr>
              <w:t xml:space="preserve"> ЗАТО Северск, в состав которой включается комплекс процессных мероприятий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9CD9C" w14:textId="71F0CBA2" w:rsidR="00C0308F" w:rsidRPr="00D84A8D" w:rsidRDefault="00C0308F" w:rsidP="00BB09E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84A8D">
              <w:rPr>
                <w:rFonts w:ascii="Times New Roman" w:hAnsi="Times New Roman"/>
                <w:sz w:val="24"/>
                <w:szCs w:val="24"/>
              </w:rPr>
              <w:t xml:space="preserve">Развитие предпринимательства </w:t>
            </w:r>
            <w:proofErr w:type="gramStart"/>
            <w:r w:rsidRPr="00D84A8D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D84A8D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C0308F" w:rsidRPr="00D84A8D" w14:paraId="75FE04C9" w14:textId="77777777" w:rsidTr="00C94F1B"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1D657" w14:textId="77777777" w:rsidR="00C0308F" w:rsidRPr="00D84A8D" w:rsidRDefault="00C0308F" w:rsidP="00C94F1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84A8D">
              <w:rPr>
                <w:rFonts w:ascii="Times New Roman" w:hAnsi="Times New Roman"/>
                <w:sz w:val="24"/>
                <w:szCs w:val="24"/>
              </w:rPr>
              <w:t xml:space="preserve">Наименование подпрограммы муниципальной </w:t>
            </w:r>
            <w:proofErr w:type="gramStart"/>
            <w:r w:rsidRPr="00D84A8D">
              <w:rPr>
                <w:rFonts w:ascii="Times New Roman" w:hAnsi="Times New Roman"/>
                <w:sz w:val="24"/>
                <w:szCs w:val="24"/>
              </w:rPr>
              <w:t>программы</w:t>
            </w:r>
            <w:proofErr w:type="gramEnd"/>
            <w:r w:rsidRPr="00D84A8D">
              <w:rPr>
                <w:rFonts w:ascii="Times New Roman" w:hAnsi="Times New Roman"/>
                <w:sz w:val="24"/>
                <w:szCs w:val="24"/>
              </w:rPr>
              <w:t xml:space="preserve"> ЗАТО Северск, в состав которой включается комплекс процессных мероприятий</w:t>
            </w:r>
          </w:p>
        </w:tc>
        <w:tc>
          <w:tcPr>
            <w:tcW w:w="85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8B394" w14:textId="314016C4" w:rsidR="00C0308F" w:rsidRPr="00D84A8D" w:rsidRDefault="00C0308F" w:rsidP="00BB09E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9022C">
              <w:rPr>
                <w:rFonts w:ascii="Times New Roman" w:hAnsi="Times New Roman"/>
                <w:bCs/>
                <w:sz w:val="24"/>
                <w:szCs w:val="24"/>
              </w:rPr>
              <w:t>Финансовая, имущественная, информационная и консультационная поддержка субъектов малого и среднего предпринимательства, развитие молодежного предпринимательства</w:t>
            </w:r>
          </w:p>
        </w:tc>
      </w:tr>
    </w:tbl>
    <w:p w14:paraId="2D0A92EC" w14:textId="77777777" w:rsidR="00C0308F" w:rsidRDefault="00C0308F" w:rsidP="00C0308F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/>
          <w:bCs/>
          <w:sz w:val="24"/>
          <w:szCs w:val="24"/>
        </w:rPr>
      </w:pPr>
    </w:p>
    <w:p w14:paraId="09B343FA" w14:textId="77777777" w:rsidR="00C0308F" w:rsidRDefault="00C0308F" w:rsidP="00C0308F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/>
          <w:bCs/>
          <w:sz w:val="24"/>
          <w:szCs w:val="24"/>
        </w:rPr>
      </w:pPr>
    </w:p>
    <w:p w14:paraId="3D4371F0" w14:textId="77777777" w:rsidR="00C0308F" w:rsidRDefault="00C0308F" w:rsidP="00C0308F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/>
          <w:bCs/>
          <w:sz w:val="24"/>
          <w:szCs w:val="24"/>
        </w:rPr>
        <w:sectPr w:rsidR="00C0308F" w:rsidSect="003425E3">
          <w:headerReference w:type="default" r:id="rId30"/>
          <w:footerReference w:type="default" r:id="rId31"/>
          <w:headerReference w:type="first" r:id="rId32"/>
          <w:footerReference w:type="first" r:id="rId33"/>
          <w:pgSz w:w="16838" w:h="11906" w:orient="landscape" w:code="9"/>
          <w:pgMar w:top="1701" w:right="1134" w:bottom="567" w:left="851" w:header="709" w:footer="709" w:gutter="0"/>
          <w:pgNumType w:start="1"/>
          <w:cols w:space="720"/>
          <w:noEndnote/>
          <w:titlePg/>
          <w:docGrid w:linePitch="272"/>
        </w:sectPr>
      </w:pPr>
    </w:p>
    <w:p w14:paraId="5F76CCCB" w14:textId="77777777" w:rsidR="00C0308F" w:rsidRPr="00BE3C3B" w:rsidRDefault="00C0308F" w:rsidP="00C0308F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BE3C3B">
        <w:rPr>
          <w:rFonts w:ascii="Times New Roman" w:hAnsi="Times New Roman"/>
          <w:sz w:val="24"/>
          <w:szCs w:val="24"/>
        </w:rPr>
        <w:lastRenderedPageBreak/>
        <w:t xml:space="preserve">ПОКАЗАТЕЛИ </w:t>
      </w:r>
    </w:p>
    <w:p w14:paraId="6B9B61F5" w14:textId="77777777" w:rsidR="00C0308F" w:rsidRPr="00BE3C3B" w:rsidRDefault="00C0308F" w:rsidP="00C0308F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BE3C3B">
        <w:rPr>
          <w:rFonts w:ascii="Times New Roman" w:hAnsi="Times New Roman"/>
          <w:sz w:val="24"/>
          <w:szCs w:val="24"/>
        </w:rPr>
        <w:t xml:space="preserve">реализации комплекса процессных мероприятий </w:t>
      </w:r>
    </w:p>
    <w:p w14:paraId="4309E884" w14:textId="77777777" w:rsidR="00C0308F" w:rsidRPr="00BE3C3B" w:rsidRDefault="00C0308F" w:rsidP="00C0308F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sz w:val="24"/>
          <w:szCs w:val="24"/>
        </w:rPr>
      </w:pPr>
    </w:p>
    <w:tbl>
      <w:tblPr>
        <w:tblW w:w="15178" w:type="dxa"/>
        <w:tblCellMar>
          <w:top w:w="28" w:type="dxa"/>
          <w:left w:w="62" w:type="dxa"/>
          <w:bottom w:w="28" w:type="dxa"/>
          <w:right w:w="62" w:type="dxa"/>
        </w:tblCellMar>
        <w:tblLook w:val="0000" w:firstRow="0" w:lastRow="0" w:firstColumn="0" w:lastColumn="0" w:noHBand="0" w:noVBand="0"/>
      </w:tblPr>
      <w:tblGrid>
        <w:gridCol w:w="848"/>
        <w:gridCol w:w="6113"/>
        <w:gridCol w:w="3315"/>
        <w:gridCol w:w="1361"/>
        <w:gridCol w:w="826"/>
        <w:gridCol w:w="1440"/>
        <w:gridCol w:w="1275"/>
      </w:tblGrid>
      <w:tr w:rsidR="00C0308F" w:rsidRPr="00BE3C3B" w14:paraId="3819BCB7" w14:textId="77777777" w:rsidTr="00BB09EF"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9FB2C" w14:textId="77777777" w:rsidR="00C0308F" w:rsidRPr="00BE3C3B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 w:rsidRPr="00BE3C3B">
              <w:rPr>
                <w:rFonts w:ascii="Times New Roman" w:hAnsi="Times New Roman"/>
                <w:sz w:val="24"/>
                <w:szCs w:val="24"/>
              </w:rPr>
              <w:t xml:space="preserve"> п/п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5C46A" w14:textId="77777777" w:rsidR="00C0308F" w:rsidRPr="00BE3C3B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3C3B">
              <w:rPr>
                <w:rFonts w:ascii="Times New Roman" w:hAnsi="Times New Roman"/>
                <w:sz w:val="24"/>
                <w:szCs w:val="24"/>
              </w:rPr>
              <w:t xml:space="preserve">Наименование показателя конечного результата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CF30C" w14:textId="77777777" w:rsidR="00C0308F" w:rsidRPr="00BE3C3B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3C3B">
              <w:rPr>
                <w:rFonts w:ascii="Times New Roman" w:hAnsi="Times New Roman"/>
                <w:sz w:val="24"/>
                <w:szCs w:val="24"/>
              </w:rPr>
              <w:t xml:space="preserve">Ответственный за достижение показателя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4D358" w14:textId="77777777" w:rsidR="00C0308F" w:rsidRPr="00BE3C3B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3C3B">
              <w:rPr>
                <w:rFonts w:ascii="Times New Roman" w:hAnsi="Times New Roman"/>
                <w:sz w:val="24"/>
                <w:szCs w:val="24"/>
              </w:rPr>
              <w:t xml:space="preserve">Единица измерения 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CDBD0" w14:textId="77777777" w:rsidR="00C0308F" w:rsidRPr="00BE3C3B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3C3B">
              <w:rPr>
                <w:rFonts w:ascii="Times New Roman" w:hAnsi="Times New Roman"/>
                <w:sz w:val="24"/>
                <w:szCs w:val="24"/>
              </w:rPr>
              <w:t xml:space="preserve">Планируемое значение показателя (показателя задачи) </w:t>
            </w:r>
          </w:p>
        </w:tc>
      </w:tr>
      <w:tr w:rsidR="00C94F1B" w:rsidRPr="00BE3C3B" w14:paraId="610A3DC3" w14:textId="77777777" w:rsidTr="00BB09EF"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97F96" w14:textId="77777777" w:rsidR="00C0308F" w:rsidRPr="00BE3C3B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085CB" w14:textId="77777777" w:rsidR="00C0308F" w:rsidRPr="00BE3C3B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99097" w14:textId="77777777" w:rsidR="00C0308F" w:rsidRPr="00BE3C3B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CD483" w14:textId="77777777" w:rsidR="00C0308F" w:rsidRPr="00BE3C3B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16F8B" w14:textId="77777777" w:rsidR="00C0308F" w:rsidRPr="00BE3C3B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10C0E" w14:textId="77777777" w:rsidR="00C0308F" w:rsidRPr="00BE3C3B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81F6C" w14:textId="77777777" w:rsidR="00C0308F" w:rsidRPr="00BE3C3B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</w:tr>
      <w:tr w:rsidR="00C94F1B" w:rsidRPr="00BE3C3B" w14:paraId="145C93DC" w14:textId="77777777" w:rsidTr="00BB09EF"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03F46" w14:textId="77777777" w:rsidR="00C0308F" w:rsidRPr="00BE3C3B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84DAC" w14:textId="77777777" w:rsidR="00C0308F" w:rsidRPr="00BE3C3B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8B93E" w14:textId="77777777" w:rsidR="00C0308F" w:rsidRPr="00BE3C3B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75FCE" w14:textId="77777777" w:rsidR="00C0308F" w:rsidRPr="00BE3C3B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34B56" w14:textId="77777777" w:rsidR="00C0308F" w:rsidRPr="00BE3C3B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DF27E" w14:textId="77777777" w:rsidR="00C0308F" w:rsidRPr="00BE3C3B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3C3B">
              <w:rPr>
                <w:rFonts w:ascii="Times New Roman" w:hAnsi="Times New Roman"/>
                <w:sz w:val="24"/>
                <w:szCs w:val="24"/>
              </w:rPr>
              <w:t xml:space="preserve">в соответствии с потребностью по годам </w:t>
            </w:r>
          </w:p>
        </w:tc>
      </w:tr>
      <w:tr w:rsidR="00C94F1B" w:rsidRPr="00BE3C3B" w14:paraId="6F2EF34A" w14:textId="77777777" w:rsidTr="00BB09EF"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1085C" w14:textId="77777777" w:rsidR="00C0308F" w:rsidRPr="00BE3C3B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A760E" w14:textId="77777777" w:rsidR="00C0308F" w:rsidRPr="00BE3C3B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FDF9C" w14:textId="77777777" w:rsidR="00C0308F" w:rsidRPr="00BE3C3B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24C6D" w14:textId="77777777" w:rsidR="00C0308F" w:rsidRPr="00BE3C3B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AA2AD" w14:textId="77777777" w:rsidR="00C0308F" w:rsidRPr="00BE3C3B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F9FB7" w14:textId="77777777" w:rsidR="00C0308F" w:rsidRPr="00BE3C3B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3C3B">
              <w:rPr>
                <w:rFonts w:ascii="Times New Roman" w:hAnsi="Times New Roman"/>
                <w:sz w:val="24"/>
                <w:szCs w:val="24"/>
              </w:rPr>
              <w:t xml:space="preserve">в соответствии с утвержденным финансированием по годам </w:t>
            </w:r>
          </w:p>
        </w:tc>
      </w:tr>
      <w:tr w:rsidR="00C94F1B" w:rsidRPr="00BE3C3B" w14:paraId="66EE9FA1" w14:textId="77777777" w:rsidTr="00BB09EF">
        <w:trPr>
          <w:trHeight w:val="42"/>
        </w:trPr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8E2CD6" w14:textId="77777777" w:rsidR="00C0308F" w:rsidRPr="00BE3C3B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3C3B">
              <w:rPr>
                <w:rFonts w:ascii="Times New Roman" w:hAnsi="Times New Roman"/>
                <w:sz w:val="24"/>
                <w:szCs w:val="24"/>
              </w:rPr>
              <w:t xml:space="preserve">1.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5AEE67" w14:textId="2A2AFB2C" w:rsidR="00C0308F" w:rsidRPr="00BE3C3B" w:rsidRDefault="00C94F1B" w:rsidP="00C94F1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94F1B">
              <w:rPr>
                <w:rFonts w:ascii="Times New Roman" w:hAnsi="Times New Roman"/>
                <w:sz w:val="24"/>
                <w:szCs w:val="24"/>
              </w:rPr>
              <w:t>Количество мероприятий, направленн</w:t>
            </w:r>
            <w:r>
              <w:rPr>
                <w:rFonts w:ascii="Times New Roman" w:hAnsi="Times New Roman"/>
                <w:sz w:val="24"/>
                <w:szCs w:val="24"/>
              </w:rPr>
              <w:t>ых на обеспечение доступ</w:t>
            </w:r>
            <w:r w:rsidRPr="00C94F1B">
              <w:rPr>
                <w:rFonts w:ascii="Times New Roman" w:hAnsi="Times New Roman"/>
                <w:sz w:val="24"/>
                <w:szCs w:val="24"/>
              </w:rPr>
              <w:t>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6005EB" w14:textId="2C8383F5" w:rsidR="00C0308F" w:rsidRPr="00BE3C3B" w:rsidRDefault="00C94F1B" w:rsidP="00C94F1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94F1B">
              <w:rPr>
                <w:rFonts w:ascii="Times New Roman" w:hAnsi="Times New Roman"/>
                <w:sz w:val="24"/>
                <w:szCs w:val="24"/>
              </w:rPr>
              <w:t>Администрация</w:t>
            </w:r>
            <w:proofErr w:type="gramEnd"/>
            <w:r w:rsidRPr="00C94F1B">
              <w:rPr>
                <w:rFonts w:ascii="Times New Roman" w:hAnsi="Times New Roman"/>
                <w:sz w:val="24"/>
                <w:szCs w:val="24"/>
              </w:rPr>
              <w:t xml:space="preserve"> ЗАТО Северск, Ассоциация «НП «АРП-Северск», Фонд «МКК ФРМСП ЗАТО Северск»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CFABF6" w14:textId="02B621FE" w:rsidR="00C0308F" w:rsidRPr="00BE3C3B" w:rsidRDefault="00C0308F" w:rsidP="00BB09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04E0EC" w14:textId="4C6A1FAD" w:rsidR="00C0308F" w:rsidRPr="00BE3C3B" w:rsidRDefault="00C94F1B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58E6E" w14:textId="1E4E093D" w:rsidR="00C0308F" w:rsidRPr="00BE3C3B" w:rsidRDefault="00C94F1B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603DA" w14:textId="32C53763" w:rsidR="00C0308F" w:rsidRPr="00BE3C3B" w:rsidRDefault="00C94F1B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94F1B" w:rsidRPr="00BE3C3B" w14:paraId="2DB4D75D" w14:textId="77777777" w:rsidTr="00BB09EF">
        <w:tc>
          <w:tcPr>
            <w:tcW w:w="8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ED0BB" w14:textId="77777777" w:rsidR="00C0308F" w:rsidRPr="00BE3C3B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A8FB2" w14:textId="77777777" w:rsidR="00C0308F" w:rsidRPr="00BE3C3B" w:rsidRDefault="00C0308F" w:rsidP="00C94F1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75995" w14:textId="77777777" w:rsidR="00C0308F" w:rsidRPr="00BE3C3B" w:rsidRDefault="00C0308F" w:rsidP="00C94F1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492A1" w14:textId="77777777" w:rsidR="00C0308F" w:rsidRPr="00BE3C3B" w:rsidRDefault="00C0308F" w:rsidP="00C94F1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9FABD" w14:textId="77777777" w:rsidR="00C0308F" w:rsidRPr="00BE3C3B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4ECBD" w14:textId="52EA9CB7" w:rsidR="00C0308F" w:rsidRPr="00BE3C3B" w:rsidRDefault="00C94F1B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B04D2" w14:textId="0D8B0AD3" w:rsidR="00C0308F" w:rsidRPr="00BE3C3B" w:rsidRDefault="00C94F1B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14:paraId="0DB6D3FE" w14:textId="77777777" w:rsidR="00C0308F" w:rsidRDefault="00C0308F" w:rsidP="00C0308F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39EF7C82" w14:textId="77777777" w:rsidR="00C0308F" w:rsidRDefault="00C0308F" w:rsidP="00C0308F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33885AC6" w14:textId="77777777" w:rsidR="00C0308F" w:rsidRDefault="00C0308F" w:rsidP="00C0308F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110F25B7" w14:textId="77777777" w:rsidR="00C0308F" w:rsidRDefault="00C0308F" w:rsidP="00C0308F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0D269169" w14:textId="77777777" w:rsidR="00C0308F" w:rsidRDefault="00C0308F" w:rsidP="00C0308F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1BA517E7" w14:textId="77777777" w:rsidR="00C0308F" w:rsidRDefault="00C0308F" w:rsidP="00C0308F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2792B995" w14:textId="77777777" w:rsidR="00C0308F" w:rsidRDefault="00C0308F" w:rsidP="00C0308F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42E6599A" w14:textId="77777777" w:rsidR="00C0308F" w:rsidRDefault="00C0308F" w:rsidP="00C0308F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1A0845EF" w14:textId="77777777" w:rsidR="00C0308F" w:rsidRDefault="00C0308F" w:rsidP="00C0308F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4A6FA542" w14:textId="77777777" w:rsidR="00C0308F" w:rsidRDefault="00C0308F" w:rsidP="00C0308F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3823C119" w14:textId="77777777" w:rsidR="00C0308F" w:rsidRDefault="00C0308F" w:rsidP="00C0308F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  <w:sectPr w:rsidR="00C0308F" w:rsidSect="003425E3">
          <w:pgSz w:w="16838" w:h="11906" w:orient="landscape" w:code="9"/>
          <w:pgMar w:top="1701" w:right="1134" w:bottom="567" w:left="851" w:header="709" w:footer="709" w:gutter="0"/>
          <w:cols w:space="720"/>
          <w:noEndnote/>
          <w:docGrid w:linePitch="272"/>
        </w:sectPr>
      </w:pPr>
    </w:p>
    <w:p w14:paraId="4EB3BA0B" w14:textId="77777777" w:rsidR="00C0308F" w:rsidRPr="00C63D52" w:rsidRDefault="00C0308F" w:rsidP="00C0308F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C63D52">
        <w:rPr>
          <w:rFonts w:ascii="Times New Roman" w:hAnsi="Times New Roman"/>
          <w:sz w:val="24"/>
          <w:szCs w:val="24"/>
        </w:rPr>
        <w:lastRenderedPageBreak/>
        <w:t xml:space="preserve">ПЕРЕЧЕНЬ </w:t>
      </w:r>
    </w:p>
    <w:p w14:paraId="5FF5094B" w14:textId="77777777" w:rsidR="00C0308F" w:rsidRPr="00C63D52" w:rsidRDefault="00C0308F" w:rsidP="00C0308F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C63D52">
        <w:rPr>
          <w:rFonts w:ascii="Times New Roman" w:hAnsi="Times New Roman"/>
          <w:sz w:val="24"/>
          <w:szCs w:val="24"/>
        </w:rPr>
        <w:t xml:space="preserve">мероприятий комплекса процессных мероприятий </w:t>
      </w:r>
    </w:p>
    <w:p w14:paraId="56725F28" w14:textId="77777777" w:rsidR="00C0308F" w:rsidRPr="00C63D52" w:rsidRDefault="00C0308F" w:rsidP="00C0308F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sz w:val="24"/>
          <w:szCs w:val="24"/>
        </w:rPr>
      </w:pPr>
    </w:p>
    <w:tbl>
      <w:tblPr>
        <w:tblW w:w="14880" w:type="dxa"/>
        <w:tblLayout w:type="fixed"/>
        <w:tblCellMar>
          <w:top w:w="28" w:type="dxa"/>
          <w:left w:w="62" w:type="dxa"/>
          <w:bottom w:w="28" w:type="dxa"/>
          <w:right w:w="62" w:type="dxa"/>
        </w:tblCellMar>
        <w:tblLook w:val="0000" w:firstRow="0" w:lastRow="0" w:firstColumn="0" w:lastColumn="0" w:noHBand="0" w:noVBand="0"/>
      </w:tblPr>
      <w:tblGrid>
        <w:gridCol w:w="704"/>
        <w:gridCol w:w="3402"/>
        <w:gridCol w:w="3402"/>
        <w:gridCol w:w="3544"/>
        <w:gridCol w:w="851"/>
        <w:gridCol w:w="708"/>
        <w:gridCol w:w="1135"/>
        <w:gridCol w:w="1134"/>
      </w:tblGrid>
      <w:tr w:rsidR="00C0308F" w:rsidRPr="00C63D52" w14:paraId="62CD3600" w14:textId="77777777" w:rsidTr="00C94F1B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9645C" w14:textId="77777777" w:rsidR="00C0308F" w:rsidRPr="00C63D52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 w:rsidRPr="00C63D52">
              <w:rPr>
                <w:rFonts w:ascii="Times New Roman" w:hAnsi="Times New Roman"/>
                <w:sz w:val="24"/>
                <w:szCs w:val="24"/>
              </w:rPr>
              <w:t xml:space="preserve"> п/п 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C0DA9" w14:textId="77777777" w:rsidR="00C0308F" w:rsidRPr="00C63D52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 xml:space="preserve">Наименование мероприятия 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5107E" w14:textId="77777777" w:rsidR="00C0308F" w:rsidRPr="00C63D52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 xml:space="preserve">Характеристика мероприятия 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6949A" w14:textId="77777777" w:rsidR="00C0308F" w:rsidRPr="00C63D52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 xml:space="preserve">Наименование показателя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FC831" w14:textId="77777777" w:rsidR="00C0308F" w:rsidRPr="00C63D52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C63D52">
              <w:rPr>
                <w:rFonts w:ascii="Times New Roman" w:hAnsi="Times New Roman"/>
                <w:sz w:val="24"/>
                <w:szCs w:val="24"/>
              </w:rPr>
              <w:t>Еди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C63D52">
              <w:rPr>
                <w:rFonts w:ascii="Times New Roman" w:hAnsi="Times New Roman"/>
                <w:sz w:val="24"/>
                <w:szCs w:val="24"/>
              </w:rPr>
              <w:t>ница</w:t>
            </w:r>
            <w:proofErr w:type="spellEnd"/>
            <w:proofErr w:type="gramEnd"/>
            <w:r w:rsidRPr="00C63D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63D52">
              <w:rPr>
                <w:rFonts w:ascii="Times New Roman" w:hAnsi="Times New Roman"/>
                <w:sz w:val="24"/>
                <w:szCs w:val="24"/>
              </w:rPr>
              <w:t>изме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C63D52">
              <w:rPr>
                <w:rFonts w:ascii="Times New Roman" w:hAnsi="Times New Roman"/>
                <w:sz w:val="24"/>
                <w:szCs w:val="24"/>
              </w:rPr>
              <w:t xml:space="preserve">рения 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FB707" w14:textId="77777777" w:rsidR="00C0308F" w:rsidRPr="00C63D52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 xml:space="preserve">Планируемое значение показателя мероприятия </w:t>
            </w:r>
          </w:p>
        </w:tc>
      </w:tr>
      <w:tr w:rsidR="00C0308F" w:rsidRPr="00C63D52" w14:paraId="04983E8F" w14:textId="77777777" w:rsidTr="00C94F1B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D8027" w14:textId="77777777" w:rsidR="00C0308F" w:rsidRPr="00C63D52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A566C" w14:textId="77777777" w:rsidR="00C0308F" w:rsidRPr="00C63D52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2499F" w14:textId="77777777" w:rsidR="00C0308F" w:rsidRPr="00C63D52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F312D" w14:textId="77777777" w:rsidR="00C0308F" w:rsidRPr="00C63D52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7213" w14:textId="77777777" w:rsidR="00C0308F" w:rsidRPr="00C63D52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B1DF0" w14:textId="77777777" w:rsidR="00C0308F" w:rsidRPr="00C63D52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874A1" w14:textId="77777777" w:rsidR="00C0308F" w:rsidRPr="00C63D52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F024E" w14:textId="77777777" w:rsidR="00C0308F" w:rsidRPr="00C63D52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</w:tr>
      <w:tr w:rsidR="00C0308F" w:rsidRPr="00C63D52" w14:paraId="4EC709A1" w14:textId="77777777" w:rsidTr="00C94F1B">
        <w:trPr>
          <w:trHeight w:val="64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4ADB8" w14:textId="77777777" w:rsidR="00C0308F" w:rsidRPr="00C63D52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94768" w14:textId="77777777" w:rsidR="00C0308F" w:rsidRPr="00C63D52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53946" w14:textId="77777777" w:rsidR="00C0308F" w:rsidRPr="00C63D52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2F9C4" w14:textId="77777777" w:rsidR="00C0308F" w:rsidRPr="00C63D52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484AE" w14:textId="77777777" w:rsidR="00C0308F" w:rsidRPr="00C63D52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2F50F" w14:textId="77777777" w:rsidR="00C0308F" w:rsidRPr="00C63D52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FFF05" w14:textId="77777777" w:rsidR="00C0308F" w:rsidRPr="00C63D52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 xml:space="preserve">в соответствии с потребностью по годам </w:t>
            </w:r>
          </w:p>
        </w:tc>
      </w:tr>
      <w:tr w:rsidR="00C0308F" w:rsidRPr="00C63D52" w14:paraId="3A6F3521" w14:textId="77777777" w:rsidTr="00C94F1B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942C6" w14:textId="77777777" w:rsidR="00C0308F" w:rsidRPr="00C63D52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3853C" w14:textId="77777777" w:rsidR="00C0308F" w:rsidRPr="00C63D52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B50CD" w14:textId="77777777" w:rsidR="00C0308F" w:rsidRPr="00C63D52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781A5" w14:textId="77777777" w:rsidR="00C0308F" w:rsidRPr="00C63D52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5611E" w14:textId="77777777" w:rsidR="00C0308F" w:rsidRPr="00C63D52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BB55C" w14:textId="77777777" w:rsidR="00C0308F" w:rsidRPr="00C63D52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94EC1" w14:textId="77777777" w:rsidR="00C0308F" w:rsidRPr="00C63D52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 xml:space="preserve">в соответствии с утвержденным финансированием по годам </w:t>
            </w:r>
          </w:p>
        </w:tc>
      </w:tr>
      <w:tr w:rsidR="00C0308F" w:rsidRPr="00C63D52" w14:paraId="5A526623" w14:textId="77777777" w:rsidTr="00C94F1B">
        <w:trPr>
          <w:trHeight w:val="42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033B7B" w14:textId="77777777" w:rsidR="00C0308F" w:rsidRPr="00C63D52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40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0DB067" w14:textId="51A66FF8" w:rsidR="00C0308F" w:rsidRPr="00C63D52" w:rsidRDefault="00C94F1B" w:rsidP="00C94F1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94F1B">
              <w:rPr>
                <w:rFonts w:ascii="Times New Roman" w:hAnsi="Times New Roman"/>
                <w:sz w:val="24"/>
                <w:szCs w:val="24"/>
              </w:rPr>
              <w:t>Обеспечение субъектов малого и среднего предпринимательства справочно-информационными материалами по вопросам ведения предпринимательской деятельности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354DA3" w14:textId="60D8F5B0" w:rsidR="00C0308F" w:rsidRPr="00C63D52" w:rsidRDefault="00BC1466" w:rsidP="00BC146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BB09EF">
              <w:rPr>
                <w:rFonts w:ascii="Times New Roman" w:hAnsi="Times New Roman"/>
                <w:sz w:val="24"/>
                <w:szCs w:val="24"/>
              </w:rPr>
              <w:t>азработк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BB09EF">
              <w:rPr>
                <w:rFonts w:ascii="Times New Roman" w:hAnsi="Times New Roman"/>
                <w:sz w:val="24"/>
                <w:szCs w:val="24"/>
              </w:rPr>
              <w:t xml:space="preserve"> и подготовк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C94F1B">
              <w:rPr>
                <w:rFonts w:ascii="Times New Roman" w:hAnsi="Times New Roman"/>
                <w:sz w:val="24"/>
                <w:szCs w:val="24"/>
              </w:rPr>
              <w:t xml:space="preserve"> справочно-информационных материалов по вопросам ведения предпринимательской деятельности</w:t>
            </w:r>
            <w:r w:rsidR="00BB09EF">
              <w:rPr>
                <w:rFonts w:ascii="Times New Roman" w:hAnsi="Times New Roman"/>
                <w:sz w:val="24"/>
                <w:szCs w:val="24"/>
              </w:rPr>
              <w:t>, в том числе брошюр, буклет</w:t>
            </w:r>
            <w:r>
              <w:rPr>
                <w:rFonts w:ascii="Times New Roman" w:hAnsi="Times New Roman"/>
                <w:sz w:val="24"/>
                <w:szCs w:val="24"/>
              </w:rPr>
              <w:t>ов</w:t>
            </w:r>
            <w:r w:rsidR="00BB09EF">
              <w:rPr>
                <w:rFonts w:ascii="Times New Roman" w:hAnsi="Times New Roman"/>
                <w:sz w:val="24"/>
                <w:szCs w:val="24"/>
              </w:rPr>
              <w:t xml:space="preserve"> и пр.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F0477A" w14:textId="69B9E0B8" w:rsidR="00C0308F" w:rsidRPr="00C63D52" w:rsidRDefault="00C94F1B" w:rsidP="00C94F1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94F1B">
              <w:rPr>
                <w:rFonts w:ascii="Times New Roman" w:hAnsi="Times New Roman"/>
                <w:sz w:val="24"/>
                <w:szCs w:val="24"/>
              </w:rPr>
              <w:t>1. Количество подготовленных справочно-информационных материалов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F2BDF4" w14:textId="7E564676" w:rsidR="00C0308F" w:rsidRPr="00C63D52" w:rsidRDefault="00C0308F" w:rsidP="00BC146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6E210B" w14:textId="1AEEDAEC" w:rsidR="00C0308F" w:rsidRPr="00C63D52" w:rsidRDefault="00C94F1B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686F3" w14:textId="58514EAC" w:rsidR="00C0308F" w:rsidRPr="00C63D52" w:rsidRDefault="00C94F1B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3FDF5" w14:textId="42440C81" w:rsidR="00C0308F" w:rsidRPr="00C63D52" w:rsidRDefault="00C94F1B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C0308F" w:rsidRPr="00C63D52" w14:paraId="689B4504" w14:textId="77777777" w:rsidTr="00C94F1B"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52728" w14:textId="77777777" w:rsidR="00C0308F" w:rsidRPr="00C63D52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BE638" w14:textId="77777777" w:rsidR="00C0308F" w:rsidRPr="00C63D52" w:rsidRDefault="00C0308F" w:rsidP="00C94F1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BF77E" w14:textId="77777777" w:rsidR="00C0308F" w:rsidRPr="00C63D52" w:rsidRDefault="00C0308F" w:rsidP="00C94F1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26E13" w14:textId="77777777" w:rsidR="00C0308F" w:rsidRPr="00C63D52" w:rsidRDefault="00C0308F" w:rsidP="00C94F1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58573" w14:textId="77777777" w:rsidR="00C0308F" w:rsidRPr="00C63D52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D6F9B" w14:textId="77777777" w:rsidR="00C0308F" w:rsidRPr="00C63D52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F7D8E" w14:textId="47A0798B" w:rsidR="00C0308F" w:rsidRPr="00C63D52" w:rsidRDefault="00C94F1B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067CF" w14:textId="7263AAAD" w:rsidR="00C0308F" w:rsidRPr="00C63D52" w:rsidRDefault="00C94F1B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0308F" w:rsidRPr="00C63D52" w14:paraId="069B37EA" w14:textId="77777777" w:rsidTr="00C94F1B">
        <w:trPr>
          <w:trHeight w:val="42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39BF9" w14:textId="77777777" w:rsidR="00C0308F" w:rsidRPr="00C63D52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35A0D" w14:textId="1BB4BAFF" w:rsidR="00C0308F" w:rsidRPr="00C63D52" w:rsidRDefault="00C94F1B" w:rsidP="00C94F1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94F1B">
              <w:rPr>
                <w:rFonts w:ascii="Times New Roman" w:hAnsi="Times New Roman"/>
                <w:sz w:val="24"/>
                <w:szCs w:val="24"/>
              </w:rPr>
              <w:t>Организация и (или) проведение семинаров, конференций по вопросам развития предпринимательства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28036" w14:textId="3D23E7AC" w:rsidR="00C0308F" w:rsidRPr="00C63D52" w:rsidRDefault="00BC1466" w:rsidP="00BC146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795BFD">
              <w:rPr>
                <w:rFonts w:ascii="Times New Roman" w:hAnsi="Times New Roman"/>
                <w:sz w:val="24"/>
                <w:szCs w:val="24"/>
              </w:rPr>
              <w:t>роведени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="00C94F1B">
              <w:rPr>
                <w:rFonts w:ascii="Times New Roman" w:hAnsi="Times New Roman"/>
                <w:sz w:val="24"/>
                <w:szCs w:val="24"/>
              </w:rPr>
              <w:t xml:space="preserve"> мероприяти</w:t>
            </w:r>
            <w:r w:rsidR="00795BFD"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разного формата, в том числе семинаров, конференций, тренингов и др., по вопросам, связанным с ведением и развитием бизнеса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D6923" w14:textId="51DC9502" w:rsidR="00C0308F" w:rsidRPr="00C63D52" w:rsidRDefault="00C94F1B" w:rsidP="00C94F1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94F1B">
              <w:rPr>
                <w:rFonts w:ascii="Times New Roman" w:hAnsi="Times New Roman"/>
                <w:sz w:val="24"/>
                <w:szCs w:val="24"/>
              </w:rPr>
              <w:t>1. Количество человек, включая работников субъектов малого и среднего предпринимательства, принявших участие в мероприятиях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75588" w14:textId="4EDA21CA" w:rsidR="00C0308F" w:rsidRPr="00C63D52" w:rsidRDefault="00C94F1B" w:rsidP="00BC146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918F3" w14:textId="16F01BAF" w:rsidR="00C0308F" w:rsidRPr="00C63D52" w:rsidRDefault="00C94F1B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EF43F" w14:textId="1462CA4A" w:rsidR="00C0308F" w:rsidRPr="00C63D52" w:rsidRDefault="00C94F1B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D0A26" w14:textId="2CF737D3" w:rsidR="00C0308F" w:rsidRPr="00C63D52" w:rsidRDefault="00C94F1B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</w:tr>
      <w:tr w:rsidR="00C0308F" w:rsidRPr="00C63D52" w14:paraId="2DC71352" w14:textId="77777777" w:rsidTr="00C94F1B">
        <w:trPr>
          <w:trHeight w:val="760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CB2E6" w14:textId="77777777" w:rsidR="00C0308F" w:rsidRPr="00C63D52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7DF72" w14:textId="77777777" w:rsidR="00C0308F" w:rsidRPr="00C63D52" w:rsidRDefault="00C0308F" w:rsidP="00C94F1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3F39A" w14:textId="77777777" w:rsidR="00C0308F" w:rsidRPr="00C63D52" w:rsidRDefault="00C0308F" w:rsidP="00C94F1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536F4" w14:textId="77777777" w:rsidR="00C0308F" w:rsidRPr="00C63D52" w:rsidRDefault="00C0308F" w:rsidP="00C94F1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A30F2" w14:textId="77777777" w:rsidR="00C0308F" w:rsidRPr="00C63D52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46297" w14:textId="77777777" w:rsidR="00C0308F" w:rsidRPr="00C63D52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74147" w14:textId="2325634F" w:rsidR="00C0308F" w:rsidRPr="00C63D52" w:rsidRDefault="00C94F1B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01589" w14:textId="6C5F9661" w:rsidR="00C0308F" w:rsidRPr="00C63D52" w:rsidRDefault="00C94F1B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14:paraId="36D68BF4" w14:textId="77777777" w:rsidR="00C0308F" w:rsidRDefault="00C0308F" w:rsidP="00C0308F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5FC3E369" w14:textId="77777777" w:rsidR="00C0308F" w:rsidRDefault="00C0308F" w:rsidP="00C0308F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14:paraId="78F826D5" w14:textId="77777777" w:rsidR="00C0308F" w:rsidRDefault="00C0308F" w:rsidP="00C0308F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14:paraId="62F6A499" w14:textId="77777777" w:rsidR="00C0308F" w:rsidRDefault="00C0308F" w:rsidP="00C0308F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14:paraId="2B157F17" w14:textId="77777777" w:rsidR="00C0308F" w:rsidRDefault="00C0308F" w:rsidP="00C0308F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  <w:sectPr w:rsidR="00C0308F" w:rsidSect="003425E3">
          <w:headerReference w:type="default" r:id="rId34"/>
          <w:footerReference w:type="default" r:id="rId35"/>
          <w:pgSz w:w="16838" w:h="11906" w:orient="landscape" w:code="9"/>
          <w:pgMar w:top="1588" w:right="1021" w:bottom="567" w:left="1134" w:header="567" w:footer="454" w:gutter="0"/>
          <w:cols w:space="720"/>
          <w:noEndnote/>
          <w:docGrid w:linePitch="272"/>
        </w:sectPr>
      </w:pPr>
    </w:p>
    <w:p w14:paraId="72B95258" w14:textId="77777777" w:rsidR="00C0308F" w:rsidRPr="00C63D52" w:rsidRDefault="00C0308F" w:rsidP="00C0308F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C63D52">
        <w:rPr>
          <w:rFonts w:ascii="Times New Roman" w:hAnsi="Times New Roman"/>
          <w:sz w:val="24"/>
          <w:szCs w:val="24"/>
        </w:rPr>
        <w:lastRenderedPageBreak/>
        <w:t>ФИНАНСОВОЕ ОБЕСПЕЧЕНИЕ</w:t>
      </w:r>
    </w:p>
    <w:p w14:paraId="4A98F4A0" w14:textId="77777777" w:rsidR="00C0308F" w:rsidRPr="00C63D52" w:rsidRDefault="00C0308F" w:rsidP="00C0308F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C63D52">
        <w:rPr>
          <w:rFonts w:ascii="Times New Roman" w:hAnsi="Times New Roman"/>
          <w:sz w:val="24"/>
          <w:szCs w:val="24"/>
        </w:rPr>
        <w:t>комплекса процессных мероприятий</w:t>
      </w:r>
    </w:p>
    <w:p w14:paraId="68ED854D" w14:textId="77777777" w:rsidR="00C0308F" w:rsidRPr="00C63D52" w:rsidRDefault="00C0308F" w:rsidP="00C0308F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sz w:val="24"/>
          <w:szCs w:val="24"/>
        </w:rPr>
      </w:pPr>
    </w:p>
    <w:tbl>
      <w:tblPr>
        <w:tblW w:w="14737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5098"/>
        <w:gridCol w:w="3118"/>
        <w:gridCol w:w="3403"/>
        <w:gridCol w:w="1559"/>
        <w:gridCol w:w="1559"/>
      </w:tblGrid>
      <w:tr w:rsidR="00C0308F" w:rsidRPr="00C63D52" w14:paraId="6B9057E8" w14:textId="77777777" w:rsidTr="00C04368">
        <w:tc>
          <w:tcPr>
            <w:tcW w:w="5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FB961" w14:textId="77777777" w:rsidR="00C0308F" w:rsidRPr="00C63D52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7B959" w14:textId="77777777" w:rsidR="00C0308F" w:rsidRPr="00C63D52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Ответственный исполнитель, участники мероприятий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E4F98" w14:textId="77777777" w:rsidR="00C0308F" w:rsidRPr="00C63D52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Источник финансового обеспечения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03FE8" w14:textId="77777777" w:rsidR="00C0308F" w:rsidRPr="00C63D52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Объем финансового обеспечения (тыс. руб.)</w:t>
            </w:r>
          </w:p>
        </w:tc>
      </w:tr>
      <w:tr w:rsidR="00C0308F" w:rsidRPr="00C63D52" w14:paraId="4CEBD341" w14:textId="77777777" w:rsidTr="00C04368">
        <w:tc>
          <w:tcPr>
            <w:tcW w:w="5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95B11" w14:textId="77777777" w:rsidR="00C0308F" w:rsidRPr="00C63D52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75158" w14:textId="77777777" w:rsidR="00C0308F" w:rsidRPr="00C63D52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8A9B0" w14:textId="77777777" w:rsidR="00C0308F" w:rsidRPr="00C63D52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27D35" w14:textId="77777777" w:rsidR="00C0308F" w:rsidRPr="00C63D52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A43E8" w14:textId="77777777" w:rsidR="00C0308F" w:rsidRPr="00C63D52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</w:tr>
      <w:tr w:rsidR="00C0308F" w:rsidRPr="00C63D52" w14:paraId="015484FF" w14:textId="77777777" w:rsidTr="00C04368">
        <w:trPr>
          <w:trHeight w:val="713"/>
        </w:trPr>
        <w:tc>
          <w:tcPr>
            <w:tcW w:w="5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43264" w14:textId="77777777" w:rsidR="00C0308F" w:rsidRPr="00C63D52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DEEA2" w14:textId="77777777" w:rsidR="00C0308F" w:rsidRPr="00C63D52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8A18E" w14:textId="77777777" w:rsidR="00C0308F" w:rsidRPr="00C63D52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AA338" w14:textId="77777777" w:rsidR="00C0308F" w:rsidRPr="00C63D52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потребность в ресурсном обеспечении по годам</w:t>
            </w:r>
          </w:p>
        </w:tc>
      </w:tr>
      <w:tr w:rsidR="00C0308F" w:rsidRPr="00C63D52" w14:paraId="7F12E8CB" w14:textId="77777777" w:rsidTr="00C04368">
        <w:trPr>
          <w:trHeight w:val="578"/>
        </w:trPr>
        <w:tc>
          <w:tcPr>
            <w:tcW w:w="5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EE276" w14:textId="77777777" w:rsidR="00C0308F" w:rsidRPr="00C63D52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288B4" w14:textId="77777777" w:rsidR="00C0308F" w:rsidRPr="00C63D52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363CD" w14:textId="77777777" w:rsidR="00C0308F" w:rsidRPr="00C63D52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8A230" w14:textId="77777777" w:rsidR="00C0308F" w:rsidRPr="00C63D52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утвержденный объем финансирования по годам</w:t>
            </w:r>
          </w:p>
        </w:tc>
      </w:tr>
      <w:tr w:rsidR="00C0308F" w:rsidRPr="00C63D52" w14:paraId="404B1AAE" w14:textId="77777777" w:rsidTr="00C04368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9C064" w14:textId="77777777" w:rsidR="00C0308F" w:rsidRPr="00C63D52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66D8E" w14:textId="77777777" w:rsidR="00C0308F" w:rsidRPr="00C63D52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5C762" w14:textId="77777777" w:rsidR="00C0308F" w:rsidRPr="00C63D52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F02E6" w14:textId="77777777" w:rsidR="00C0308F" w:rsidRPr="00C63D52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EF49E" w14:textId="77777777" w:rsidR="00C0308F" w:rsidRPr="00C63D52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04368" w:rsidRPr="00C63D52" w14:paraId="5818AECF" w14:textId="77777777" w:rsidTr="00C04368">
        <w:trPr>
          <w:trHeight w:val="135"/>
        </w:trPr>
        <w:tc>
          <w:tcPr>
            <w:tcW w:w="5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4B516A" w14:textId="53E736DB" w:rsidR="00C04368" w:rsidRPr="00C63D52" w:rsidRDefault="00C04368" w:rsidP="00FA10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 xml:space="preserve">Комплекс процессных мероприятий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94F1B">
              <w:rPr>
                <w:rFonts w:ascii="Times New Roman" w:hAnsi="Times New Roman"/>
                <w:sz w:val="24"/>
                <w:szCs w:val="24"/>
              </w:rPr>
              <w:t>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C63D52">
              <w:rPr>
                <w:rFonts w:ascii="Times New Roman" w:hAnsi="Times New Roman"/>
                <w:sz w:val="24"/>
                <w:szCs w:val="24"/>
              </w:rPr>
              <w:t xml:space="preserve">, в </w:t>
            </w:r>
            <w:proofErr w:type="spellStart"/>
            <w:r w:rsidRPr="00C63D52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C63D52">
              <w:rPr>
                <w:rFonts w:ascii="Times New Roman" w:hAnsi="Times New Roman"/>
                <w:sz w:val="24"/>
                <w:szCs w:val="24"/>
              </w:rPr>
              <w:t>.: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7F1EEF" w14:textId="2C900266" w:rsidR="00C04368" w:rsidRPr="00C63D52" w:rsidRDefault="00C04368" w:rsidP="00C0436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Комитет экономического развития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D27EFA" w14:textId="77777777" w:rsidR="00C04368" w:rsidRPr="00C63D52" w:rsidRDefault="00C04368" w:rsidP="00FA10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E39F3" w14:textId="1ED7A826" w:rsidR="00C04368" w:rsidRPr="00C63D52" w:rsidRDefault="00C04368" w:rsidP="00FA10F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2064D" w14:textId="0A783EBE" w:rsidR="00C04368" w:rsidRPr="00C63D52" w:rsidRDefault="00C04368" w:rsidP="00FA10F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</w:tr>
      <w:tr w:rsidR="00C04368" w:rsidRPr="00C63D52" w14:paraId="5EED4725" w14:textId="77777777" w:rsidTr="00C04368">
        <w:trPr>
          <w:trHeight w:val="135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F71856" w14:textId="77777777" w:rsidR="00C04368" w:rsidRPr="00C63D52" w:rsidRDefault="00C04368" w:rsidP="00FA10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6D6C9E" w14:textId="77777777" w:rsidR="00C04368" w:rsidRPr="00C63D52" w:rsidRDefault="00C04368" w:rsidP="00FA10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CA6EB" w14:textId="77777777" w:rsidR="00C04368" w:rsidRPr="00C63D52" w:rsidRDefault="00C04368" w:rsidP="00FA10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C3DB8" w14:textId="72E2AC08" w:rsidR="00C04368" w:rsidRPr="00C63D52" w:rsidRDefault="00C04368" w:rsidP="00FA10F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88619" w14:textId="420BBEA3" w:rsidR="00C04368" w:rsidRPr="00C63D52" w:rsidRDefault="00C04368" w:rsidP="00FA10F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4368" w:rsidRPr="00C63D52" w14:paraId="1478F5C2" w14:textId="77777777" w:rsidTr="00C04368">
        <w:trPr>
          <w:trHeight w:val="47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CF3D05" w14:textId="77777777" w:rsidR="00C04368" w:rsidRPr="00C63D52" w:rsidRDefault="00C04368" w:rsidP="00FA10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64B5D7" w14:textId="77777777" w:rsidR="00C04368" w:rsidRPr="00C63D52" w:rsidRDefault="00C04368" w:rsidP="00FA10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A0EED2" w14:textId="77777777" w:rsidR="00C04368" w:rsidRPr="00C63D52" w:rsidRDefault="00C04368" w:rsidP="00FA10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6AF7B" w14:textId="7CEEA2F7" w:rsidR="00C04368" w:rsidRPr="00C63D52" w:rsidRDefault="00C04368" w:rsidP="00FA10F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6B635" w14:textId="579D5538" w:rsidR="00C04368" w:rsidRPr="00C63D52" w:rsidRDefault="00C04368" w:rsidP="00FA10F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4368" w:rsidRPr="00C63D52" w14:paraId="69C8C619" w14:textId="77777777" w:rsidTr="00C04368">
        <w:trPr>
          <w:trHeight w:val="47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78D988" w14:textId="77777777" w:rsidR="00C04368" w:rsidRPr="00C63D52" w:rsidRDefault="00C04368" w:rsidP="00FA10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3E303D" w14:textId="77777777" w:rsidR="00C04368" w:rsidRPr="00C63D52" w:rsidRDefault="00C04368" w:rsidP="00FA10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D7B7D" w14:textId="77777777" w:rsidR="00C04368" w:rsidRPr="00C63D52" w:rsidRDefault="00C04368" w:rsidP="00FA10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73065" w14:textId="69EEEBDE" w:rsidR="00C04368" w:rsidRPr="00C63D52" w:rsidRDefault="00C04368" w:rsidP="00FA10F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85F31" w14:textId="49DB35A9" w:rsidR="00C04368" w:rsidRPr="00C63D52" w:rsidRDefault="00C04368" w:rsidP="00FA10F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4368" w:rsidRPr="00C63D52" w14:paraId="2248D040" w14:textId="77777777" w:rsidTr="00C04368">
        <w:trPr>
          <w:trHeight w:val="47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648B1E" w14:textId="77777777" w:rsidR="00C04368" w:rsidRPr="00C63D52" w:rsidRDefault="00C04368" w:rsidP="00FA10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39D629" w14:textId="77777777" w:rsidR="00C04368" w:rsidRPr="00C63D52" w:rsidRDefault="00C04368" w:rsidP="00FA10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D9E20C" w14:textId="77777777" w:rsidR="00C04368" w:rsidRPr="00C63D52" w:rsidRDefault="00C04368" w:rsidP="00FA10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1C991" w14:textId="0DDB9385" w:rsidR="00C04368" w:rsidRPr="00C63D52" w:rsidRDefault="00C04368" w:rsidP="00FA10F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E860A" w14:textId="79A678F2" w:rsidR="00C04368" w:rsidRPr="00C63D52" w:rsidRDefault="00C04368" w:rsidP="00FA10F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4368" w:rsidRPr="00C63D52" w14:paraId="09F1DC45" w14:textId="77777777" w:rsidTr="00C04368">
        <w:trPr>
          <w:trHeight w:val="47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69FDF1" w14:textId="77777777" w:rsidR="00C04368" w:rsidRPr="00C63D52" w:rsidRDefault="00C04368" w:rsidP="00FA10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3FF1F6" w14:textId="77777777" w:rsidR="00C04368" w:rsidRPr="00C63D52" w:rsidRDefault="00C04368" w:rsidP="00FA10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23FA2" w14:textId="77777777" w:rsidR="00C04368" w:rsidRPr="00C63D52" w:rsidRDefault="00C04368" w:rsidP="00FA10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01ED1" w14:textId="3BB71010" w:rsidR="00C04368" w:rsidRPr="00C63D52" w:rsidRDefault="00C04368" w:rsidP="00FA10F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B0029" w14:textId="027AD2FB" w:rsidR="00C04368" w:rsidRPr="00C63D52" w:rsidRDefault="00C04368" w:rsidP="00FA10F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4368" w:rsidRPr="00C63D52" w14:paraId="41D3416D" w14:textId="77777777" w:rsidTr="00C04368">
        <w:trPr>
          <w:trHeight w:val="135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9BFF76" w14:textId="77777777" w:rsidR="00C04368" w:rsidRPr="00C63D52" w:rsidRDefault="00C04368" w:rsidP="00FA10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A414C7" w14:textId="77777777" w:rsidR="00C04368" w:rsidRPr="00C63D52" w:rsidRDefault="00C04368" w:rsidP="00FA10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BDF7FF" w14:textId="77777777" w:rsidR="00C04368" w:rsidRPr="00C63D52" w:rsidRDefault="00C04368" w:rsidP="00FA10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FEC73" w14:textId="78EFF8DF" w:rsidR="00C04368" w:rsidRPr="00C63D52" w:rsidRDefault="00C04368" w:rsidP="00FA10F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EA02B" w14:textId="3CFC8C6C" w:rsidR="00C04368" w:rsidRPr="00C63D52" w:rsidRDefault="00C04368" w:rsidP="00FA10F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</w:tr>
      <w:tr w:rsidR="00C04368" w:rsidRPr="00C63D52" w14:paraId="72E3BA02" w14:textId="77777777" w:rsidTr="00C04368">
        <w:trPr>
          <w:trHeight w:val="135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81C817" w14:textId="77777777" w:rsidR="00C04368" w:rsidRPr="00C63D52" w:rsidRDefault="00C04368" w:rsidP="00FA10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E5FDDC" w14:textId="77777777" w:rsidR="00C04368" w:rsidRPr="00C63D52" w:rsidRDefault="00C04368" w:rsidP="00FA10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8C328" w14:textId="77777777" w:rsidR="00C04368" w:rsidRPr="00C63D52" w:rsidRDefault="00C04368" w:rsidP="00FA10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38E1B" w14:textId="292B72A8" w:rsidR="00C04368" w:rsidRPr="00C63D52" w:rsidRDefault="00C04368" w:rsidP="00FA10F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F5A9A" w14:textId="3FA3EFA4" w:rsidR="00C04368" w:rsidRPr="00C63D52" w:rsidRDefault="00C04368" w:rsidP="00FA10F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4368" w:rsidRPr="00C63D52" w14:paraId="76E57FEE" w14:textId="77777777" w:rsidTr="00C04368">
        <w:trPr>
          <w:trHeight w:val="278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429409" w14:textId="77777777" w:rsidR="00C04368" w:rsidRPr="00FA10F0" w:rsidRDefault="00C04368" w:rsidP="00FA10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35DC95" w14:textId="77777777" w:rsidR="00C04368" w:rsidRPr="00FA10F0" w:rsidRDefault="00C04368" w:rsidP="00FA10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5C2CA1" w14:textId="129A6BE5" w:rsidR="00C04368" w:rsidRPr="00C63D52" w:rsidRDefault="00C04368" w:rsidP="00FA10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41F72"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8D090" w14:textId="2617ADE8" w:rsidR="00C04368" w:rsidRDefault="00C04368" w:rsidP="00FA10F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6075E" w14:textId="0CE29522" w:rsidR="00C04368" w:rsidRDefault="00C04368" w:rsidP="00FA10F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4368" w:rsidRPr="00C63D52" w14:paraId="5DDD5A44" w14:textId="77777777" w:rsidTr="00C04368">
        <w:trPr>
          <w:trHeight w:val="277"/>
        </w:trPr>
        <w:tc>
          <w:tcPr>
            <w:tcW w:w="50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C7DEC" w14:textId="77777777" w:rsidR="00C04368" w:rsidRPr="00FA10F0" w:rsidRDefault="00C04368" w:rsidP="00FA10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78A64" w14:textId="77777777" w:rsidR="00C04368" w:rsidRPr="00FA10F0" w:rsidRDefault="00C04368" w:rsidP="00FA10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951F5B" w14:textId="77777777" w:rsidR="00C04368" w:rsidRPr="00741F72" w:rsidRDefault="00C04368" w:rsidP="00FA10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0B7CF" w14:textId="7577515A" w:rsidR="00C04368" w:rsidRDefault="00C04368" w:rsidP="00FA10F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83A31" w14:textId="6B7FEF99" w:rsidR="00C04368" w:rsidRDefault="00C04368" w:rsidP="00FA10F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4368" w:rsidRPr="00C63D52" w14:paraId="28397CB8" w14:textId="77777777" w:rsidTr="00F47A5F">
        <w:trPr>
          <w:trHeight w:val="135"/>
        </w:trPr>
        <w:tc>
          <w:tcPr>
            <w:tcW w:w="5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63C66E" w14:textId="5674AB1D" w:rsidR="00C04368" w:rsidRPr="00C63D52" w:rsidRDefault="00C04368" w:rsidP="00FA10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A10F0">
              <w:rPr>
                <w:rFonts w:ascii="Times New Roman" w:hAnsi="Times New Roman"/>
                <w:sz w:val="24"/>
                <w:szCs w:val="24"/>
              </w:rPr>
              <w:t>Обеспечение субъектов малого и среднего предпринимательства справочно-информационными материалами по вопросам ведения предпринимательской деятельности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C02C6B" w14:textId="7B561D0F" w:rsidR="00C04368" w:rsidRPr="00C63D52" w:rsidRDefault="00C04368" w:rsidP="00FA10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A10F0">
              <w:rPr>
                <w:rFonts w:ascii="Times New Roman" w:hAnsi="Times New Roman"/>
                <w:sz w:val="24"/>
                <w:szCs w:val="24"/>
              </w:rPr>
              <w:t>Администрация</w:t>
            </w:r>
            <w:proofErr w:type="gramEnd"/>
            <w:r w:rsidRPr="00FA10F0">
              <w:rPr>
                <w:rFonts w:ascii="Times New Roman" w:hAnsi="Times New Roman"/>
                <w:sz w:val="24"/>
                <w:szCs w:val="24"/>
              </w:rPr>
              <w:t xml:space="preserve"> ЗАТО Северск, Ассоциация «НП «АРП-Северск», Фонд «МКК ФРМСП ЗАТО Северск»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75097F" w14:textId="77777777" w:rsidR="00C04368" w:rsidRPr="00C63D52" w:rsidRDefault="00C04368" w:rsidP="00FA10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A1418" w14:textId="02DA6363" w:rsidR="00C04368" w:rsidRPr="00C63D52" w:rsidRDefault="00C04368" w:rsidP="00FA10F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1B716" w14:textId="0F2D4058" w:rsidR="00C04368" w:rsidRPr="00C63D52" w:rsidRDefault="00C04368" w:rsidP="00FA10F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</w:tr>
      <w:tr w:rsidR="00C04368" w:rsidRPr="00C63D52" w14:paraId="5AE392A4" w14:textId="77777777" w:rsidTr="00F47A5F">
        <w:trPr>
          <w:trHeight w:val="135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725B63" w14:textId="77777777" w:rsidR="00C04368" w:rsidRPr="00C63D52" w:rsidRDefault="00C04368" w:rsidP="00FA10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28CCD0" w14:textId="77777777" w:rsidR="00C04368" w:rsidRPr="00C63D52" w:rsidRDefault="00C04368" w:rsidP="00FA10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63E52" w14:textId="77777777" w:rsidR="00C04368" w:rsidRPr="00C63D52" w:rsidRDefault="00C04368" w:rsidP="00FA10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1CC3E" w14:textId="0F2383F7" w:rsidR="00C04368" w:rsidRPr="00C63D52" w:rsidRDefault="00C04368" w:rsidP="00FA10F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55B7C" w14:textId="560A3AAC" w:rsidR="00C04368" w:rsidRPr="00C63D52" w:rsidRDefault="00C04368" w:rsidP="00FA10F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4368" w:rsidRPr="00C63D52" w14:paraId="5AB5AE46" w14:textId="77777777" w:rsidTr="00F47A5F">
        <w:trPr>
          <w:trHeight w:val="270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7D7B50" w14:textId="77777777" w:rsidR="00C04368" w:rsidRPr="00C63D52" w:rsidRDefault="00C04368" w:rsidP="00FA10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F08ED1" w14:textId="77777777" w:rsidR="00C04368" w:rsidRPr="00C63D52" w:rsidRDefault="00C04368" w:rsidP="00FA10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A3D133" w14:textId="77777777" w:rsidR="00C04368" w:rsidRPr="00C63D52" w:rsidRDefault="00C04368" w:rsidP="00FA10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D733B" w14:textId="608A5AA5" w:rsidR="00C04368" w:rsidRPr="00C63D52" w:rsidRDefault="00C04368" w:rsidP="00FA10F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A993E" w14:textId="6179B5FE" w:rsidR="00C04368" w:rsidRPr="00C63D52" w:rsidRDefault="00C04368" w:rsidP="00FA10F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4368" w:rsidRPr="00C63D52" w14:paraId="6F7F9B77" w14:textId="77777777" w:rsidTr="00F47A5F">
        <w:trPr>
          <w:trHeight w:val="47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EB899A" w14:textId="77777777" w:rsidR="00C04368" w:rsidRPr="00C63D52" w:rsidRDefault="00C04368" w:rsidP="00FA10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0A8814" w14:textId="77777777" w:rsidR="00C04368" w:rsidRPr="00C63D52" w:rsidRDefault="00C04368" w:rsidP="00FA10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132468" w14:textId="77777777" w:rsidR="00C04368" w:rsidRPr="00C63D52" w:rsidRDefault="00C04368" w:rsidP="00FA10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88C04" w14:textId="36C45A76" w:rsidR="00C04368" w:rsidRPr="00C63D52" w:rsidRDefault="00C04368" w:rsidP="00FA10F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02DF4" w14:textId="1547C57D" w:rsidR="00C04368" w:rsidRPr="00C63D52" w:rsidRDefault="00C04368" w:rsidP="00FA10F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4368" w:rsidRPr="00C63D52" w14:paraId="104C10B6" w14:textId="77777777" w:rsidTr="00F47A5F">
        <w:trPr>
          <w:trHeight w:val="47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7C1C6B" w14:textId="77777777" w:rsidR="00C04368" w:rsidRPr="00C63D52" w:rsidRDefault="00C04368" w:rsidP="00FA10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5AF5D5" w14:textId="77777777" w:rsidR="00C04368" w:rsidRPr="00C63D52" w:rsidRDefault="00C04368" w:rsidP="00FA10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95D8B9" w14:textId="77777777" w:rsidR="00C04368" w:rsidRPr="00C63D52" w:rsidRDefault="00C04368" w:rsidP="00FA10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82438" w14:textId="25CF37A3" w:rsidR="00C04368" w:rsidRPr="00C63D52" w:rsidRDefault="00C04368" w:rsidP="00FA10F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27193" w14:textId="7D701BAE" w:rsidR="00C04368" w:rsidRPr="00C63D52" w:rsidRDefault="00C04368" w:rsidP="00FA10F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4368" w:rsidRPr="00C63D52" w14:paraId="14B53643" w14:textId="77777777" w:rsidTr="00F47A5F">
        <w:trPr>
          <w:trHeight w:val="47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29D6C8" w14:textId="77777777" w:rsidR="00C04368" w:rsidRPr="00C63D52" w:rsidRDefault="00C04368" w:rsidP="00FA10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218721" w14:textId="77777777" w:rsidR="00C04368" w:rsidRPr="00C63D52" w:rsidRDefault="00C04368" w:rsidP="00FA10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9D9FA" w14:textId="77777777" w:rsidR="00C04368" w:rsidRPr="00C63D52" w:rsidRDefault="00C04368" w:rsidP="00FA10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C0F42" w14:textId="199628BB" w:rsidR="00C04368" w:rsidRPr="00C63D52" w:rsidRDefault="00C04368" w:rsidP="00FA10F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21CBD" w14:textId="50E2E928" w:rsidR="00C04368" w:rsidRPr="00C63D52" w:rsidRDefault="00C04368" w:rsidP="00FA10F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4368" w:rsidRPr="00C63D52" w14:paraId="4558393C" w14:textId="77777777" w:rsidTr="00F47A5F"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EF5347" w14:textId="77777777" w:rsidR="00C04368" w:rsidRPr="00C63D52" w:rsidRDefault="00C04368" w:rsidP="00FA10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5A8CD8" w14:textId="77777777" w:rsidR="00C04368" w:rsidRPr="00C63D52" w:rsidRDefault="00C04368" w:rsidP="00FA10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DA0595" w14:textId="77777777" w:rsidR="00C04368" w:rsidRPr="00C63D52" w:rsidRDefault="00C04368" w:rsidP="00FA10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515C9" w14:textId="30A55079" w:rsidR="00C04368" w:rsidRPr="00C63D52" w:rsidRDefault="00C04368" w:rsidP="00FA10F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18A6C" w14:textId="2C17829E" w:rsidR="00C04368" w:rsidRPr="00C63D52" w:rsidRDefault="00C04368" w:rsidP="00FA10F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</w:tr>
      <w:tr w:rsidR="00C04368" w:rsidRPr="00C63D52" w14:paraId="779F8A4A" w14:textId="77777777" w:rsidTr="00C04368">
        <w:trPr>
          <w:trHeight w:val="47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989121" w14:textId="77777777" w:rsidR="00C04368" w:rsidRPr="00DC1E85" w:rsidRDefault="00C04368" w:rsidP="00FA10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049320" w14:textId="77777777" w:rsidR="00C04368" w:rsidRPr="00DC1E85" w:rsidRDefault="00C04368" w:rsidP="00FA10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D214B" w14:textId="77777777" w:rsidR="00C04368" w:rsidRPr="00C63D52" w:rsidRDefault="00C04368" w:rsidP="00FA10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31EF3" w14:textId="510CF0D2" w:rsidR="00C04368" w:rsidRPr="00C63D52" w:rsidRDefault="00C04368" w:rsidP="00FA10F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72EE9" w14:textId="1CFAAE22" w:rsidR="00C04368" w:rsidRPr="00C63D52" w:rsidRDefault="00C04368" w:rsidP="00FA10F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4368" w:rsidRPr="00C63D52" w14:paraId="2C0D3AED" w14:textId="77777777" w:rsidTr="00C04368">
        <w:trPr>
          <w:trHeight w:val="278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F42525" w14:textId="77777777" w:rsidR="00C04368" w:rsidRPr="00FA10F0" w:rsidRDefault="00C04368" w:rsidP="00FA10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41EC29" w14:textId="77777777" w:rsidR="00C04368" w:rsidRPr="00BA5D60" w:rsidRDefault="00C04368" w:rsidP="00FA10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0DB425" w14:textId="4929E2D8" w:rsidR="00C04368" w:rsidRPr="00C63D52" w:rsidRDefault="00C04368" w:rsidP="00FA10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41F72"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49B5A" w14:textId="6AC4F936" w:rsidR="00C04368" w:rsidRDefault="00C04368" w:rsidP="00FA10F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8901B" w14:textId="6EA1AFD4" w:rsidR="00C04368" w:rsidRDefault="00C04368" w:rsidP="00FA10F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4368" w:rsidRPr="00C63D52" w14:paraId="1990CEAE" w14:textId="77777777" w:rsidTr="00C04368">
        <w:trPr>
          <w:trHeight w:val="277"/>
        </w:trPr>
        <w:tc>
          <w:tcPr>
            <w:tcW w:w="50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58B5F" w14:textId="77777777" w:rsidR="00C04368" w:rsidRPr="00FA10F0" w:rsidRDefault="00C04368" w:rsidP="00FA10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06FE3" w14:textId="77777777" w:rsidR="00C04368" w:rsidRPr="00BA5D60" w:rsidRDefault="00C04368" w:rsidP="00FA10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13009" w14:textId="77777777" w:rsidR="00C04368" w:rsidRPr="00741F72" w:rsidRDefault="00C04368" w:rsidP="00FA10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C7135" w14:textId="2199761E" w:rsidR="00C04368" w:rsidRDefault="00C04368" w:rsidP="00FA10F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FD0FA" w14:textId="4BE351C6" w:rsidR="00C04368" w:rsidRDefault="00C04368" w:rsidP="00FA10F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308F" w:rsidRPr="00C63D52" w14:paraId="65DA409E" w14:textId="77777777" w:rsidTr="00C04368">
        <w:trPr>
          <w:trHeight w:val="278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DC8A5" w14:textId="77777777" w:rsidR="00C0308F" w:rsidRPr="00C63D52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74B84" w14:textId="77777777" w:rsidR="00C0308F" w:rsidRPr="00C63D52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08DE2C" w14:textId="77777777" w:rsidR="00C0308F" w:rsidRPr="00C63D52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001F1" w14:textId="77777777" w:rsidR="00C0308F" w:rsidRPr="00C63D52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77116" w14:textId="77777777" w:rsidR="00C0308F" w:rsidRPr="00C63D52" w:rsidRDefault="00C0308F" w:rsidP="00C94F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04368" w:rsidRPr="00C63D52" w14:paraId="01947D94" w14:textId="77777777" w:rsidTr="009C5608">
        <w:trPr>
          <w:trHeight w:val="278"/>
        </w:trPr>
        <w:tc>
          <w:tcPr>
            <w:tcW w:w="5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D7F240" w14:textId="3DD346D8" w:rsidR="00C04368" w:rsidRDefault="00C04368" w:rsidP="00C0436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A10F0">
              <w:rPr>
                <w:rFonts w:ascii="Times New Roman" w:hAnsi="Times New Roman"/>
                <w:sz w:val="24"/>
                <w:szCs w:val="24"/>
              </w:rPr>
              <w:t>Организация и (или) проведение семинаров, конференций по вопросам развития предпринимательства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753147" w14:textId="1809A8CF" w:rsidR="00C04368" w:rsidRDefault="00C04368" w:rsidP="00C0436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A5D60">
              <w:rPr>
                <w:rFonts w:ascii="Times New Roman" w:hAnsi="Times New Roman"/>
                <w:sz w:val="24"/>
                <w:szCs w:val="24"/>
              </w:rPr>
              <w:t>Администрация</w:t>
            </w:r>
            <w:proofErr w:type="gramEnd"/>
            <w:r w:rsidRPr="00BA5D60">
              <w:rPr>
                <w:rFonts w:ascii="Times New Roman" w:hAnsi="Times New Roman"/>
                <w:sz w:val="24"/>
                <w:szCs w:val="24"/>
              </w:rPr>
              <w:t xml:space="preserve"> ЗАТО </w:t>
            </w:r>
            <w:r w:rsidRPr="00FA10F0">
              <w:rPr>
                <w:rFonts w:ascii="Times New Roman" w:hAnsi="Times New Roman"/>
                <w:sz w:val="24"/>
                <w:szCs w:val="24"/>
              </w:rPr>
              <w:t>Северск, Ассоциация «НП «АРП-Северск», Фонд «МКК ФРМСП ЗАТО Северск»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F05B32" w14:textId="22168F26" w:rsidR="00C04368" w:rsidRDefault="00C04368" w:rsidP="00C0436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73DF1" w14:textId="6F4E3185" w:rsidR="00C04368" w:rsidRDefault="00C04368" w:rsidP="00C04368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029E7" w14:textId="25CEB2AE" w:rsidR="00C04368" w:rsidRDefault="00C04368" w:rsidP="00C04368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</w:tr>
      <w:tr w:rsidR="00C04368" w:rsidRPr="00C63D52" w14:paraId="2AABF9BB" w14:textId="77777777" w:rsidTr="002D6556">
        <w:trPr>
          <w:trHeight w:val="278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9A299C" w14:textId="77777777" w:rsidR="00C04368" w:rsidRDefault="00C04368" w:rsidP="00C0436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3B0EE0" w14:textId="277359FE" w:rsidR="00C04368" w:rsidRDefault="00C04368" w:rsidP="00C0436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B692F9" w14:textId="77777777" w:rsidR="00C04368" w:rsidRDefault="00C04368" w:rsidP="00C0436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12E01" w14:textId="05A97E54" w:rsidR="00C04368" w:rsidRDefault="00C04368" w:rsidP="00C04368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EA426" w14:textId="52600A12" w:rsidR="00C04368" w:rsidRDefault="00C04368" w:rsidP="00C04368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4368" w:rsidRPr="00C63D52" w14:paraId="33809784" w14:textId="77777777" w:rsidTr="009C5608">
        <w:trPr>
          <w:trHeight w:val="205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EDCF55" w14:textId="21BE5BE2" w:rsidR="00C04368" w:rsidRDefault="00C04368" w:rsidP="00C0436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37B2DE" w14:textId="49263A50" w:rsidR="00C04368" w:rsidRDefault="00C04368" w:rsidP="00C0436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D5B0F5" w14:textId="77777777" w:rsidR="00C04368" w:rsidRDefault="00C04368" w:rsidP="00C0436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F2A928" w14:textId="264DC617" w:rsidR="00C04368" w:rsidRDefault="00C04368" w:rsidP="00C04368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502AA4" w14:textId="4FB93A3B" w:rsidR="00C04368" w:rsidRDefault="00C04368" w:rsidP="00C04368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4368" w:rsidRPr="00C63D52" w14:paraId="49A6A86C" w14:textId="77777777" w:rsidTr="00C04368">
        <w:trPr>
          <w:trHeight w:val="277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4176CC" w14:textId="77777777" w:rsidR="00C04368" w:rsidRPr="00C63D52" w:rsidRDefault="00C04368" w:rsidP="00C0436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7753C3" w14:textId="77777777" w:rsidR="00C04368" w:rsidRPr="00C63D52" w:rsidRDefault="00C04368" w:rsidP="00C0436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55002" w14:textId="77777777" w:rsidR="00C04368" w:rsidRPr="00C63D52" w:rsidRDefault="00C04368" w:rsidP="00C0436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B3358" w14:textId="10B51568" w:rsidR="00C04368" w:rsidRPr="00C63D52" w:rsidRDefault="00C04368" w:rsidP="00C04368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D8FE9" w14:textId="0FFBCB4B" w:rsidR="00C04368" w:rsidRPr="00C63D52" w:rsidRDefault="00C04368" w:rsidP="00C04368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4368" w:rsidRPr="00C63D52" w14:paraId="409A1E25" w14:textId="77777777" w:rsidTr="00C04368">
        <w:trPr>
          <w:trHeight w:val="278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981BB7" w14:textId="77777777" w:rsidR="00C04368" w:rsidRPr="00C63D52" w:rsidRDefault="00C04368" w:rsidP="00C0436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6C0535" w14:textId="77777777" w:rsidR="00C04368" w:rsidRPr="00C63D52" w:rsidRDefault="00C04368" w:rsidP="00C0436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10B843" w14:textId="77777777" w:rsidR="00C04368" w:rsidRPr="00C63D52" w:rsidRDefault="00C04368" w:rsidP="00C0436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9E5D6" w14:textId="0E030157" w:rsidR="00C04368" w:rsidRPr="00C63D52" w:rsidRDefault="00C04368" w:rsidP="00C04368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33A8D" w14:textId="49B2B843" w:rsidR="00C04368" w:rsidRPr="00C63D52" w:rsidRDefault="00C04368" w:rsidP="00C04368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4368" w:rsidRPr="00C63D52" w14:paraId="5092C23A" w14:textId="77777777" w:rsidTr="00C04368">
        <w:trPr>
          <w:trHeight w:val="277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8352FF" w14:textId="77777777" w:rsidR="00C04368" w:rsidRPr="00C63D52" w:rsidRDefault="00C04368" w:rsidP="00C0436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13ED83" w14:textId="77777777" w:rsidR="00C04368" w:rsidRPr="00C63D52" w:rsidRDefault="00C04368" w:rsidP="00C0436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B6B37" w14:textId="77777777" w:rsidR="00C04368" w:rsidRPr="00C63D52" w:rsidRDefault="00C04368" w:rsidP="00C0436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D18C2" w14:textId="24570FD1" w:rsidR="00C04368" w:rsidRPr="00C63D52" w:rsidRDefault="00C04368" w:rsidP="00C04368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BCD61" w14:textId="6853CF22" w:rsidR="00C04368" w:rsidRPr="00C63D52" w:rsidRDefault="00C04368" w:rsidP="00C04368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4368" w:rsidRPr="00C63D52" w14:paraId="32AE3AF4" w14:textId="77777777" w:rsidTr="00C04368">
        <w:trPr>
          <w:trHeight w:val="135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32098E" w14:textId="77777777" w:rsidR="00C04368" w:rsidRPr="00C63D52" w:rsidRDefault="00C04368" w:rsidP="00C0436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A5684B" w14:textId="77777777" w:rsidR="00C04368" w:rsidRPr="00C63D52" w:rsidRDefault="00C04368" w:rsidP="00C0436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9F120A" w14:textId="77777777" w:rsidR="00C04368" w:rsidRPr="00C63D52" w:rsidRDefault="00C04368" w:rsidP="00C0436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3C8CB" w14:textId="3B069B05" w:rsidR="00C04368" w:rsidRPr="00C63D52" w:rsidRDefault="00C04368" w:rsidP="00C04368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B18AB" w14:textId="723E41A9" w:rsidR="00C04368" w:rsidRPr="00C63D52" w:rsidRDefault="00C04368" w:rsidP="00C04368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</w:tr>
      <w:tr w:rsidR="00C04368" w:rsidRPr="00C63D52" w14:paraId="57AF17FD" w14:textId="77777777" w:rsidTr="00C04368">
        <w:trPr>
          <w:trHeight w:val="135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186C85" w14:textId="77777777" w:rsidR="00C04368" w:rsidRPr="00C63D52" w:rsidRDefault="00C04368" w:rsidP="00C0436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0807E8" w14:textId="77777777" w:rsidR="00C04368" w:rsidRPr="00C63D52" w:rsidRDefault="00C04368" w:rsidP="00C0436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3FDBD" w14:textId="77777777" w:rsidR="00C04368" w:rsidRPr="00C63D52" w:rsidRDefault="00C04368" w:rsidP="00C0436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A06D0" w14:textId="0775DD58" w:rsidR="00C04368" w:rsidRPr="00C63D52" w:rsidRDefault="00C04368" w:rsidP="00C04368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44606" w14:textId="5969E954" w:rsidR="00C04368" w:rsidRPr="00C63D52" w:rsidRDefault="00C04368" w:rsidP="00C04368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4368" w:rsidRPr="00C63D52" w14:paraId="1052F2A3" w14:textId="77777777" w:rsidTr="00C04368">
        <w:trPr>
          <w:trHeight w:val="278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13A1CA" w14:textId="77777777" w:rsidR="00C04368" w:rsidRPr="00C63D52" w:rsidRDefault="00C04368" w:rsidP="00C0436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32703D" w14:textId="77777777" w:rsidR="00C04368" w:rsidRPr="00C63D52" w:rsidRDefault="00C04368" w:rsidP="00C0436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8B44C" w14:textId="593307B1" w:rsidR="00C04368" w:rsidRPr="00C63D52" w:rsidRDefault="00C04368" w:rsidP="00C0436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41F72"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97CCF" w14:textId="6351D2B5" w:rsidR="00C04368" w:rsidRDefault="00C04368" w:rsidP="00C04368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5E9B0" w14:textId="7D03008E" w:rsidR="00C04368" w:rsidRDefault="00C04368" w:rsidP="00C04368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4368" w:rsidRPr="00C63D52" w14:paraId="6F747CFB" w14:textId="77777777" w:rsidTr="00C04368">
        <w:trPr>
          <w:trHeight w:val="277"/>
        </w:trPr>
        <w:tc>
          <w:tcPr>
            <w:tcW w:w="50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5DD5A" w14:textId="77777777" w:rsidR="00C04368" w:rsidRPr="00C63D52" w:rsidRDefault="00C04368" w:rsidP="00C0436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9A800" w14:textId="77777777" w:rsidR="00C04368" w:rsidRPr="00C63D52" w:rsidRDefault="00C04368" w:rsidP="00C0436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EEDD3" w14:textId="77777777" w:rsidR="00C04368" w:rsidRPr="00741F72" w:rsidRDefault="00C04368" w:rsidP="00C0436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6B216" w14:textId="550D5F04" w:rsidR="00C04368" w:rsidRDefault="00C04368" w:rsidP="00C04368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AC857" w14:textId="77393B32" w:rsidR="00C04368" w:rsidRDefault="00C04368" w:rsidP="00C04368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</w:tbl>
    <w:p w14:paraId="7956F013" w14:textId="77777777" w:rsidR="00C0308F" w:rsidRDefault="00C0308F" w:rsidP="00C0308F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17450AC2" w14:textId="77777777" w:rsidR="00C0308F" w:rsidRDefault="00C0308F" w:rsidP="00C0308F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sz w:val="24"/>
          <w:szCs w:val="24"/>
          <w:highlight w:val="yellow"/>
        </w:rPr>
      </w:pPr>
    </w:p>
    <w:p w14:paraId="6A84CDBB" w14:textId="77777777" w:rsidR="00E43898" w:rsidRDefault="00E43898" w:rsidP="001075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  <w:highlight w:val="yellow"/>
        </w:rPr>
      </w:pPr>
    </w:p>
    <w:p w14:paraId="06452C38" w14:textId="77777777" w:rsidR="00C0308F" w:rsidRDefault="00C0308F" w:rsidP="001075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  <w:highlight w:val="yellow"/>
        </w:rPr>
      </w:pPr>
    </w:p>
    <w:p w14:paraId="4440CBD8" w14:textId="77777777" w:rsidR="00C0308F" w:rsidRDefault="00C0308F" w:rsidP="001075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  <w:highlight w:val="yellow"/>
        </w:rPr>
      </w:pPr>
    </w:p>
    <w:p w14:paraId="04D8E627" w14:textId="77777777" w:rsidR="00C0308F" w:rsidRDefault="00C0308F" w:rsidP="001075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  <w:highlight w:val="yellow"/>
        </w:rPr>
      </w:pPr>
    </w:p>
    <w:p w14:paraId="100220FD" w14:textId="77777777" w:rsidR="00C0308F" w:rsidRDefault="00C0308F" w:rsidP="001075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  <w:highlight w:val="yellow"/>
        </w:rPr>
      </w:pPr>
    </w:p>
    <w:p w14:paraId="6C7657B1" w14:textId="77777777" w:rsidR="00C0308F" w:rsidRDefault="00C0308F" w:rsidP="001075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  <w:highlight w:val="yellow"/>
        </w:rPr>
        <w:sectPr w:rsidR="00C0308F" w:rsidSect="003425E3">
          <w:headerReference w:type="default" r:id="rId36"/>
          <w:headerReference w:type="first" r:id="rId37"/>
          <w:pgSz w:w="16838" w:h="11906" w:orient="landscape"/>
          <w:pgMar w:top="1701" w:right="1134" w:bottom="567" w:left="1134" w:header="709" w:footer="709" w:gutter="0"/>
          <w:cols w:space="708"/>
          <w:docGrid w:linePitch="360"/>
        </w:sectPr>
      </w:pPr>
    </w:p>
    <w:p w14:paraId="6C70A6F6" w14:textId="6A8B0B03" w:rsidR="00C0308F" w:rsidRDefault="00C0308F" w:rsidP="001075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2576" behindDoc="1" locked="0" layoutInCell="1" allowOverlap="0" wp14:anchorId="62DDC405" wp14:editId="7E732C01">
                <wp:simplePos x="0" y="0"/>
                <wp:positionH relativeFrom="margin">
                  <wp:align>right</wp:align>
                </wp:positionH>
                <wp:positionV relativeFrom="paragraph">
                  <wp:posOffset>7620</wp:posOffset>
                </wp:positionV>
                <wp:extent cx="2305050" cy="904875"/>
                <wp:effectExtent l="0" t="0" r="0" b="9525"/>
                <wp:wrapNone/>
                <wp:docPr id="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0505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0F1392" w14:textId="53386E27" w:rsidR="00950DB2" w:rsidRPr="00C27051" w:rsidRDefault="00950DB2" w:rsidP="00AD0164">
                            <w:pPr>
                              <w:spacing w:after="12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У</w:t>
                            </w:r>
                            <w:r w:rsidR="000D0D40">
                              <w:rPr>
                                <w:sz w:val="24"/>
                                <w:szCs w:val="24"/>
                              </w:rPr>
                              <w:t>ТВЕРЖДЕН</w:t>
                            </w:r>
                          </w:p>
                          <w:p w14:paraId="446E7BAA" w14:textId="7DD0E6BF" w:rsidR="00950DB2" w:rsidRPr="00C27051" w:rsidRDefault="00950DB2" w:rsidP="00C0308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распоряжением</w:t>
                            </w:r>
                            <w:r w:rsidRPr="00C27051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5D8B085D" w14:textId="77777777" w:rsidR="00950DB2" w:rsidRPr="00C27051" w:rsidRDefault="00950DB2" w:rsidP="00C0308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C27051">
                              <w:rPr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 w:rsidRPr="00C27051">
                              <w:rPr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</w:p>
                          <w:p w14:paraId="5723E664" w14:textId="77777777" w:rsidR="00794009" w:rsidRPr="00C27CC7" w:rsidRDefault="00794009" w:rsidP="0079400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27051">
                              <w:rPr>
                                <w:sz w:val="24"/>
                                <w:szCs w:val="24"/>
                              </w:rPr>
                              <w:t>от_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01.12.2025</w:t>
                            </w:r>
                            <w:r w:rsidRPr="00C27051">
                              <w:rPr>
                                <w:sz w:val="24"/>
                                <w:szCs w:val="24"/>
                              </w:rPr>
                              <w:t xml:space="preserve">__ №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_1125-ра</w:t>
                            </w:r>
                            <w:r w:rsidRPr="00C27051">
                              <w:rPr>
                                <w:sz w:val="24"/>
                                <w:szCs w:val="24"/>
                              </w:rPr>
                              <w:t>___</w:t>
                            </w:r>
                          </w:p>
                          <w:p w14:paraId="39CCCF4C" w14:textId="54D3A9BF" w:rsidR="00950DB2" w:rsidRPr="00C27CC7" w:rsidRDefault="00950DB2" w:rsidP="00C0308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DDC405" id="_x0000_s1031" style="position:absolute;left:0;text-align:left;margin-left:130.3pt;margin-top:.6pt;width:181.5pt;height:71.25pt;z-index:-2516439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" o:allowoverlap="f" stroked="f">
                <v:textbox>
                  <w:txbxContent>
                    <w:p w14:paraId="130F1392" w14:textId="53386E27" w:rsidR="00950DB2" w:rsidRPr="00C27051" w:rsidRDefault="00950DB2" w:rsidP="00AD0164">
                      <w:pPr>
                        <w:spacing w:after="12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У</w:t>
                      </w:r>
                      <w:r w:rsidR="000D0D40">
                        <w:rPr>
                          <w:sz w:val="24"/>
                          <w:szCs w:val="24"/>
                        </w:rPr>
                        <w:t>ТВЕРЖДЕН</w:t>
                      </w:r>
                    </w:p>
                    <w:p w14:paraId="446E7BAA" w14:textId="7DD0E6BF" w:rsidR="00950DB2" w:rsidRPr="00C27051" w:rsidRDefault="00950DB2" w:rsidP="00C0308F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распоряжением</w:t>
                      </w:r>
                      <w:r w:rsidRPr="00C27051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  <w:p w14:paraId="5D8B085D" w14:textId="77777777" w:rsidR="00950DB2" w:rsidRPr="00C27051" w:rsidRDefault="00950DB2" w:rsidP="00C0308F">
                      <w:pPr>
                        <w:rPr>
                          <w:sz w:val="24"/>
                          <w:szCs w:val="24"/>
                        </w:rPr>
                      </w:pPr>
                      <w:proofErr w:type="gramStart"/>
                      <w:r w:rsidRPr="00C27051">
                        <w:rPr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C27051">
                        <w:rPr>
                          <w:sz w:val="24"/>
                          <w:szCs w:val="24"/>
                        </w:rPr>
                        <w:t xml:space="preserve"> ЗАТО Северск  </w:t>
                      </w:r>
                    </w:p>
                    <w:p w14:paraId="5723E664" w14:textId="77777777" w:rsidR="00794009" w:rsidRPr="00C27CC7" w:rsidRDefault="00794009" w:rsidP="00794009">
                      <w:pPr>
                        <w:rPr>
                          <w:sz w:val="24"/>
                          <w:szCs w:val="24"/>
                        </w:rPr>
                      </w:pPr>
                      <w:r w:rsidRPr="00C27051">
                        <w:rPr>
                          <w:sz w:val="24"/>
                          <w:szCs w:val="24"/>
                        </w:rPr>
                        <w:t>от_</w:t>
                      </w:r>
                      <w:r>
                        <w:rPr>
                          <w:sz w:val="24"/>
                          <w:szCs w:val="24"/>
                        </w:rPr>
                        <w:t>01.12.2025</w:t>
                      </w:r>
                      <w:r w:rsidRPr="00C27051">
                        <w:rPr>
                          <w:sz w:val="24"/>
                          <w:szCs w:val="24"/>
                        </w:rPr>
                        <w:t xml:space="preserve">__ № </w:t>
                      </w:r>
                      <w:r>
                        <w:rPr>
                          <w:sz w:val="24"/>
                          <w:szCs w:val="24"/>
                        </w:rPr>
                        <w:t>_1125-ра</w:t>
                      </w:r>
                      <w:r w:rsidRPr="00C27051">
                        <w:rPr>
                          <w:sz w:val="24"/>
                          <w:szCs w:val="24"/>
                        </w:rPr>
                        <w:t>___</w:t>
                      </w:r>
                    </w:p>
                    <w:p w14:paraId="39CCCF4C" w14:textId="54D3A9BF" w:rsidR="00950DB2" w:rsidRPr="00C27CC7" w:rsidRDefault="00950DB2" w:rsidP="00C0308F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8C226C6" w14:textId="77777777" w:rsidR="00C0308F" w:rsidRDefault="00C0308F" w:rsidP="001075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</w:rPr>
      </w:pPr>
    </w:p>
    <w:p w14:paraId="0B565A11" w14:textId="271EFADF" w:rsidR="00C0308F" w:rsidRDefault="00C0308F" w:rsidP="001075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</w:rPr>
      </w:pPr>
    </w:p>
    <w:p w14:paraId="0AC9F361" w14:textId="77777777" w:rsidR="00C0308F" w:rsidRDefault="00C0308F" w:rsidP="001075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</w:rPr>
      </w:pPr>
    </w:p>
    <w:p w14:paraId="008A825F" w14:textId="26537A4E" w:rsidR="00C0308F" w:rsidRDefault="00C0308F" w:rsidP="001075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</w:rPr>
      </w:pPr>
    </w:p>
    <w:p w14:paraId="5CB8177B" w14:textId="77777777" w:rsidR="00C0308F" w:rsidRDefault="00C0308F" w:rsidP="001075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</w:rPr>
      </w:pPr>
    </w:p>
    <w:p w14:paraId="5FF54F02" w14:textId="77777777" w:rsidR="00031CD4" w:rsidRPr="00D84A8D" w:rsidRDefault="00031CD4" w:rsidP="00031CD4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D84A8D">
        <w:rPr>
          <w:rFonts w:ascii="Times New Roman" w:hAnsi="Times New Roman"/>
          <w:sz w:val="24"/>
          <w:szCs w:val="24"/>
        </w:rPr>
        <w:t>ПАСПОРТ</w:t>
      </w:r>
    </w:p>
    <w:p w14:paraId="60E4E661" w14:textId="77777777" w:rsidR="00031CD4" w:rsidRDefault="00031CD4" w:rsidP="00031CD4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D84A8D">
        <w:rPr>
          <w:rFonts w:ascii="Times New Roman" w:hAnsi="Times New Roman"/>
          <w:sz w:val="24"/>
          <w:szCs w:val="24"/>
        </w:rPr>
        <w:t>комплекса процессных мероприятий</w:t>
      </w:r>
    </w:p>
    <w:p w14:paraId="7637B5C5" w14:textId="77777777" w:rsidR="00031CD4" w:rsidRDefault="00031CD4" w:rsidP="00031CD4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D84A8D">
        <w:rPr>
          <w:rFonts w:ascii="Times New Roman" w:hAnsi="Times New Roman"/>
          <w:sz w:val="24"/>
          <w:szCs w:val="24"/>
        </w:rPr>
        <w:t>«</w:t>
      </w:r>
      <w:r w:rsidRPr="00031CD4">
        <w:rPr>
          <w:rFonts w:ascii="Times New Roman" w:hAnsi="Times New Roman"/>
          <w:sz w:val="24"/>
          <w:szCs w:val="24"/>
        </w:rPr>
        <w:t xml:space="preserve">Вовлечение молодежи в предпринимательскую деятельность, в том числе посредством привлечения школьников </w:t>
      </w:r>
    </w:p>
    <w:p w14:paraId="3112F43D" w14:textId="52453EE7" w:rsidR="00031CD4" w:rsidRPr="00D84A8D" w:rsidRDefault="00031CD4" w:rsidP="00031CD4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031CD4">
        <w:rPr>
          <w:rFonts w:ascii="Times New Roman" w:hAnsi="Times New Roman"/>
          <w:sz w:val="24"/>
          <w:szCs w:val="24"/>
        </w:rPr>
        <w:t>и молодежи в инновационную деятельность</w:t>
      </w:r>
      <w:r w:rsidRPr="00315103">
        <w:rPr>
          <w:rFonts w:ascii="Times New Roman" w:hAnsi="Times New Roman"/>
          <w:sz w:val="24"/>
          <w:szCs w:val="24"/>
        </w:rPr>
        <w:t>»</w:t>
      </w:r>
    </w:p>
    <w:p w14:paraId="3F309F61" w14:textId="77777777" w:rsidR="00031CD4" w:rsidRPr="00D84A8D" w:rsidRDefault="00031CD4" w:rsidP="00031CD4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sz w:val="24"/>
          <w:szCs w:val="24"/>
        </w:rPr>
      </w:pPr>
    </w:p>
    <w:tbl>
      <w:tblPr>
        <w:tblW w:w="14879" w:type="dxa"/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374"/>
        <w:gridCol w:w="8505"/>
      </w:tblGrid>
      <w:tr w:rsidR="00031CD4" w:rsidRPr="00D84A8D" w14:paraId="23416E81" w14:textId="77777777" w:rsidTr="00E90FC2"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F1033" w14:textId="77777777" w:rsidR="00031CD4" w:rsidRPr="00D84A8D" w:rsidRDefault="00031CD4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84A8D">
              <w:rPr>
                <w:rFonts w:ascii="Times New Roman" w:hAnsi="Times New Roman"/>
                <w:sz w:val="24"/>
                <w:szCs w:val="24"/>
              </w:rPr>
              <w:t>Ответственный за выполнение комплекса процессных мероприятий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D44B4" w14:textId="77777777" w:rsidR="00031CD4" w:rsidRPr="00D84A8D" w:rsidRDefault="00031CD4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84A8D">
              <w:rPr>
                <w:rFonts w:ascii="Times New Roman" w:hAnsi="Times New Roman"/>
                <w:sz w:val="24"/>
                <w:szCs w:val="24"/>
              </w:rPr>
              <w:t xml:space="preserve">Комитет экономического развития </w:t>
            </w:r>
            <w:proofErr w:type="gramStart"/>
            <w:r w:rsidRPr="00D84A8D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D84A8D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031CD4" w:rsidRPr="00D84A8D" w14:paraId="315C94D7" w14:textId="77777777" w:rsidTr="00E90FC2"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91EC9" w14:textId="77777777" w:rsidR="00031CD4" w:rsidRPr="00D84A8D" w:rsidRDefault="00031CD4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84A8D">
              <w:rPr>
                <w:rFonts w:ascii="Times New Roman" w:hAnsi="Times New Roman"/>
                <w:sz w:val="24"/>
                <w:szCs w:val="24"/>
              </w:rPr>
              <w:t xml:space="preserve">Наименование муниципальной </w:t>
            </w:r>
            <w:proofErr w:type="gramStart"/>
            <w:r w:rsidRPr="00D84A8D">
              <w:rPr>
                <w:rFonts w:ascii="Times New Roman" w:hAnsi="Times New Roman"/>
                <w:sz w:val="24"/>
                <w:szCs w:val="24"/>
              </w:rPr>
              <w:t>программы</w:t>
            </w:r>
            <w:proofErr w:type="gramEnd"/>
            <w:r w:rsidRPr="00D84A8D">
              <w:rPr>
                <w:rFonts w:ascii="Times New Roman" w:hAnsi="Times New Roman"/>
                <w:sz w:val="24"/>
                <w:szCs w:val="24"/>
              </w:rPr>
              <w:t xml:space="preserve"> ЗАТО Северск, в состав которой включается комплекс процессных мероприятий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EC947" w14:textId="0FED3D35" w:rsidR="00031CD4" w:rsidRPr="00D84A8D" w:rsidRDefault="00031CD4" w:rsidP="00BC146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84A8D">
              <w:rPr>
                <w:rFonts w:ascii="Times New Roman" w:hAnsi="Times New Roman"/>
                <w:sz w:val="24"/>
                <w:szCs w:val="24"/>
              </w:rPr>
              <w:t xml:space="preserve">Развитие предпринимательства </w:t>
            </w:r>
            <w:proofErr w:type="gramStart"/>
            <w:r w:rsidRPr="00D84A8D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D84A8D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031CD4" w:rsidRPr="00D84A8D" w14:paraId="78007A09" w14:textId="77777777" w:rsidTr="00E90FC2"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6D319" w14:textId="77777777" w:rsidR="00031CD4" w:rsidRPr="00D84A8D" w:rsidRDefault="00031CD4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84A8D">
              <w:rPr>
                <w:rFonts w:ascii="Times New Roman" w:hAnsi="Times New Roman"/>
                <w:sz w:val="24"/>
                <w:szCs w:val="24"/>
              </w:rPr>
              <w:t xml:space="preserve">Наименование подпрограммы муниципальной </w:t>
            </w:r>
            <w:proofErr w:type="gramStart"/>
            <w:r w:rsidRPr="00D84A8D">
              <w:rPr>
                <w:rFonts w:ascii="Times New Roman" w:hAnsi="Times New Roman"/>
                <w:sz w:val="24"/>
                <w:szCs w:val="24"/>
              </w:rPr>
              <w:t>программы</w:t>
            </w:r>
            <w:proofErr w:type="gramEnd"/>
            <w:r w:rsidRPr="00D84A8D">
              <w:rPr>
                <w:rFonts w:ascii="Times New Roman" w:hAnsi="Times New Roman"/>
                <w:sz w:val="24"/>
                <w:szCs w:val="24"/>
              </w:rPr>
              <w:t xml:space="preserve"> ЗАТО Северск, в состав которой включается комплекс процессных мероприятий</w:t>
            </w:r>
          </w:p>
        </w:tc>
        <w:tc>
          <w:tcPr>
            <w:tcW w:w="85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D3B80" w14:textId="2C3191E6" w:rsidR="00031CD4" w:rsidRPr="00D84A8D" w:rsidRDefault="00031CD4" w:rsidP="00BC146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9022C">
              <w:rPr>
                <w:rFonts w:ascii="Times New Roman" w:hAnsi="Times New Roman"/>
                <w:bCs/>
                <w:sz w:val="24"/>
                <w:szCs w:val="24"/>
              </w:rPr>
              <w:t>Финансовая, имущественная, информационная и консультационная поддержка субъектов малого и среднего предпринимательства, развитие молодежного предпринимательства</w:t>
            </w:r>
          </w:p>
        </w:tc>
      </w:tr>
    </w:tbl>
    <w:p w14:paraId="4556919F" w14:textId="77777777" w:rsidR="00031CD4" w:rsidRDefault="00031CD4" w:rsidP="00031CD4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/>
          <w:bCs/>
          <w:sz w:val="24"/>
          <w:szCs w:val="24"/>
        </w:rPr>
      </w:pPr>
    </w:p>
    <w:p w14:paraId="251D5F66" w14:textId="77777777" w:rsidR="00031CD4" w:rsidRDefault="00031CD4" w:rsidP="00031CD4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/>
          <w:bCs/>
          <w:sz w:val="24"/>
          <w:szCs w:val="24"/>
        </w:rPr>
      </w:pPr>
    </w:p>
    <w:p w14:paraId="72E18F56" w14:textId="77777777" w:rsidR="00031CD4" w:rsidRDefault="00031CD4" w:rsidP="00031CD4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/>
          <w:bCs/>
          <w:sz w:val="24"/>
          <w:szCs w:val="24"/>
        </w:rPr>
        <w:sectPr w:rsidR="00031CD4" w:rsidSect="003425E3">
          <w:headerReference w:type="default" r:id="rId38"/>
          <w:footerReference w:type="default" r:id="rId39"/>
          <w:headerReference w:type="first" r:id="rId40"/>
          <w:footerReference w:type="first" r:id="rId41"/>
          <w:pgSz w:w="16838" w:h="11906" w:orient="landscape" w:code="9"/>
          <w:pgMar w:top="1701" w:right="1134" w:bottom="567" w:left="851" w:header="709" w:footer="709" w:gutter="0"/>
          <w:pgNumType w:start="1"/>
          <w:cols w:space="720"/>
          <w:noEndnote/>
          <w:titlePg/>
          <w:docGrid w:linePitch="272"/>
        </w:sectPr>
      </w:pPr>
    </w:p>
    <w:p w14:paraId="5244DACA" w14:textId="77777777" w:rsidR="00031CD4" w:rsidRPr="00BE3C3B" w:rsidRDefault="00031CD4" w:rsidP="00031CD4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BE3C3B">
        <w:rPr>
          <w:rFonts w:ascii="Times New Roman" w:hAnsi="Times New Roman"/>
          <w:sz w:val="24"/>
          <w:szCs w:val="24"/>
        </w:rPr>
        <w:lastRenderedPageBreak/>
        <w:t xml:space="preserve">ПОКАЗАТЕЛИ </w:t>
      </w:r>
    </w:p>
    <w:p w14:paraId="368A5DA9" w14:textId="77777777" w:rsidR="00031CD4" w:rsidRPr="00BE3C3B" w:rsidRDefault="00031CD4" w:rsidP="00031CD4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BE3C3B">
        <w:rPr>
          <w:rFonts w:ascii="Times New Roman" w:hAnsi="Times New Roman"/>
          <w:sz w:val="24"/>
          <w:szCs w:val="24"/>
        </w:rPr>
        <w:t xml:space="preserve">реализации комплекса процессных мероприятий </w:t>
      </w:r>
    </w:p>
    <w:p w14:paraId="7537F3E8" w14:textId="77777777" w:rsidR="00031CD4" w:rsidRPr="00BE3C3B" w:rsidRDefault="00031CD4" w:rsidP="00031CD4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sz w:val="24"/>
          <w:szCs w:val="24"/>
        </w:rPr>
      </w:pPr>
    </w:p>
    <w:tbl>
      <w:tblPr>
        <w:tblW w:w="15178" w:type="dxa"/>
        <w:tblCellMar>
          <w:top w:w="28" w:type="dxa"/>
          <w:left w:w="62" w:type="dxa"/>
          <w:bottom w:w="28" w:type="dxa"/>
          <w:right w:w="62" w:type="dxa"/>
        </w:tblCellMar>
        <w:tblLook w:val="0000" w:firstRow="0" w:lastRow="0" w:firstColumn="0" w:lastColumn="0" w:noHBand="0" w:noVBand="0"/>
      </w:tblPr>
      <w:tblGrid>
        <w:gridCol w:w="844"/>
        <w:gridCol w:w="4752"/>
        <w:gridCol w:w="4108"/>
        <w:gridCol w:w="1444"/>
        <w:gridCol w:w="940"/>
        <w:gridCol w:w="1619"/>
        <w:gridCol w:w="1471"/>
      </w:tblGrid>
      <w:tr w:rsidR="00031CD4" w:rsidRPr="00BE3C3B" w14:paraId="75F0B6F6" w14:textId="77777777" w:rsidTr="00BC1466"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51179" w14:textId="77777777" w:rsidR="00031CD4" w:rsidRPr="00BE3C3B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 w:rsidRPr="00BE3C3B">
              <w:rPr>
                <w:rFonts w:ascii="Times New Roman" w:hAnsi="Times New Roman"/>
                <w:sz w:val="24"/>
                <w:szCs w:val="24"/>
              </w:rPr>
              <w:t xml:space="preserve"> п/п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C5B73" w14:textId="77777777" w:rsidR="00031CD4" w:rsidRPr="00BE3C3B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3C3B">
              <w:rPr>
                <w:rFonts w:ascii="Times New Roman" w:hAnsi="Times New Roman"/>
                <w:sz w:val="24"/>
                <w:szCs w:val="24"/>
              </w:rPr>
              <w:t xml:space="preserve">Наименование показателя конечного результата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D146F" w14:textId="77777777" w:rsidR="00031CD4" w:rsidRPr="00BE3C3B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3C3B">
              <w:rPr>
                <w:rFonts w:ascii="Times New Roman" w:hAnsi="Times New Roman"/>
                <w:sz w:val="24"/>
                <w:szCs w:val="24"/>
              </w:rPr>
              <w:t xml:space="preserve">Ответственный за достижение показателя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5AF00" w14:textId="77777777" w:rsidR="00031CD4" w:rsidRPr="00BE3C3B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3C3B">
              <w:rPr>
                <w:rFonts w:ascii="Times New Roman" w:hAnsi="Times New Roman"/>
                <w:sz w:val="24"/>
                <w:szCs w:val="24"/>
              </w:rPr>
              <w:t xml:space="preserve">Единица измерения 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79A8C" w14:textId="77777777" w:rsidR="00031CD4" w:rsidRPr="00BE3C3B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3C3B">
              <w:rPr>
                <w:rFonts w:ascii="Times New Roman" w:hAnsi="Times New Roman"/>
                <w:sz w:val="24"/>
                <w:szCs w:val="24"/>
              </w:rPr>
              <w:t xml:space="preserve">Планируемое значение показателя (показателя задачи) </w:t>
            </w:r>
          </w:p>
        </w:tc>
      </w:tr>
      <w:tr w:rsidR="00031CD4" w:rsidRPr="00BE3C3B" w14:paraId="1469D011" w14:textId="77777777" w:rsidTr="00BC1466"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7EDDC" w14:textId="77777777" w:rsidR="00031CD4" w:rsidRPr="00BE3C3B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CD960" w14:textId="77777777" w:rsidR="00031CD4" w:rsidRPr="00BE3C3B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C2A84" w14:textId="77777777" w:rsidR="00031CD4" w:rsidRPr="00BE3C3B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7E07F" w14:textId="77777777" w:rsidR="00031CD4" w:rsidRPr="00BE3C3B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C3A1B" w14:textId="77777777" w:rsidR="00031CD4" w:rsidRPr="00BE3C3B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E1313" w14:textId="77777777" w:rsidR="00031CD4" w:rsidRPr="00BE3C3B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E7DB8" w14:textId="77777777" w:rsidR="00031CD4" w:rsidRPr="00BE3C3B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</w:tr>
      <w:tr w:rsidR="00031CD4" w:rsidRPr="00BE3C3B" w14:paraId="10780CAE" w14:textId="77777777" w:rsidTr="00BC1466"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FD5F2" w14:textId="77777777" w:rsidR="00031CD4" w:rsidRPr="00BE3C3B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F807B" w14:textId="77777777" w:rsidR="00031CD4" w:rsidRPr="00BE3C3B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0A0CF" w14:textId="77777777" w:rsidR="00031CD4" w:rsidRPr="00BE3C3B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612E4" w14:textId="77777777" w:rsidR="00031CD4" w:rsidRPr="00BE3C3B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FB208" w14:textId="77777777" w:rsidR="00031CD4" w:rsidRPr="00BE3C3B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DCAC1" w14:textId="77777777" w:rsidR="00031CD4" w:rsidRPr="00BE3C3B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3C3B">
              <w:rPr>
                <w:rFonts w:ascii="Times New Roman" w:hAnsi="Times New Roman"/>
                <w:sz w:val="24"/>
                <w:szCs w:val="24"/>
              </w:rPr>
              <w:t xml:space="preserve">в соответствии с потребностью по годам </w:t>
            </w:r>
          </w:p>
        </w:tc>
      </w:tr>
      <w:tr w:rsidR="00031CD4" w:rsidRPr="00BE3C3B" w14:paraId="1BD5E06A" w14:textId="77777777" w:rsidTr="00BC1466"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B3C63" w14:textId="77777777" w:rsidR="00031CD4" w:rsidRPr="00BE3C3B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87F40" w14:textId="77777777" w:rsidR="00031CD4" w:rsidRPr="00BE3C3B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6998F" w14:textId="77777777" w:rsidR="00031CD4" w:rsidRPr="00BE3C3B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DDE96" w14:textId="77777777" w:rsidR="00031CD4" w:rsidRPr="00BE3C3B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0FFF4" w14:textId="77777777" w:rsidR="00031CD4" w:rsidRPr="00BE3C3B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7F6DB" w14:textId="77777777" w:rsidR="00031CD4" w:rsidRPr="00BE3C3B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3C3B">
              <w:rPr>
                <w:rFonts w:ascii="Times New Roman" w:hAnsi="Times New Roman"/>
                <w:sz w:val="24"/>
                <w:szCs w:val="24"/>
              </w:rPr>
              <w:t xml:space="preserve">в соответствии с утвержденным финансированием по годам </w:t>
            </w:r>
          </w:p>
        </w:tc>
      </w:tr>
      <w:tr w:rsidR="00031CD4" w:rsidRPr="00BE3C3B" w14:paraId="5EF66FEB" w14:textId="77777777" w:rsidTr="00BC1466">
        <w:trPr>
          <w:trHeight w:val="42"/>
        </w:trPr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9DF39C" w14:textId="77777777" w:rsidR="00031CD4" w:rsidRPr="00BE3C3B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3C3B">
              <w:rPr>
                <w:rFonts w:ascii="Times New Roman" w:hAnsi="Times New Roman"/>
                <w:sz w:val="24"/>
                <w:szCs w:val="24"/>
              </w:rPr>
              <w:t xml:space="preserve">1.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978D0D" w14:textId="00B5C6F1" w:rsidR="00031CD4" w:rsidRPr="00BE3C3B" w:rsidRDefault="00154E14" w:rsidP="00154E1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Количество мероприятий в сфере предпринимательства, ориентированных на молодежь, включая школьников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0AFC58" w14:textId="10AABA32" w:rsidR="00031CD4" w:rsidRPr="00BE3C3B" w:rsidRDefault="00154E14" w:rsidP="00154E1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54E14">
              <w:rPr>
                <w:rFonts w:ascii="Times New Roman" w:hAnsi="Times New Roman"/>
                <w:sz w:val="24"/>
                <w:szCs w:val="24"/>
              </w:rPr>
              <w:t>Администрация</w:t>
            </w:r>
            <w:proofErr w:type="gramEnd"/>
            <w:r w:rsidRPr="00154E14">
              <w:rPr>
                <w:rFonts w:ascii="Times New Roman" w:hAnsi="Times New Roman"/>
                <w:sz w:val="24"/>
                <w:szCs w:val="24"/>
              </w:rPr>
              <w:t xml:space="preserve"> ЗАТО Северск, Ассоциация «НП «АРП-Северск», Фонд «МКК ФРМСП ЗАТО Северск»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7FA6E4" w14:textId="04B700CC" w:rsidR="00031CD4" w:rsidRPr="00BE3C3B" w:rsidRDefault="00031CD4" w:rsidP="00BC146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325A77" w14:textId="77777777" w:rsidR="00031CD4" w:rsidRPr="00BE3C3B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52E6C" w14:textId="77777777" w:rsidR="00031CD4" w:rsidRPr="00BE3C3B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298A3" w14:textId="77777777" w:rsidR="00031CD4" w:rsidRPr="00BE3C3B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31CD4" w:rsidRPr="00BE3C3B" w14:paraId="5416D7CE" w14:textId="77777777" w:rsidTr="00BC1466">
        <w:tc>
          <w:tcPr>
            <w:tcW w:w="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067E2" w14:textId="77777777" w:rsidR="00031CD4" w:rsidRPr="00BE3C3B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E16F3" w14:textId="77777777" w:rsidR="00031CD4" w:rsidRPr="00BE3C3B" w:rsidRDefault="00031CD4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35DEB" w14:textId="77777777" w:rsidR="00031CD4" w:rsidRPr="00BE3C3B" w:rsidRDefault="00031CD4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6BABD" w14:textId="77777777" w:rsidR="00031CD4" w:rsidRPr="00BE3C3B" w:rsidRDefault="00031CD4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6D19C" w14:textId="77777777" w:rsidR="00031CD4" w:rsidRPr="00BE3C3B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40532" w14:textId="35716FD5" w:rsidR="00031CD4" w:rsidRPr="00BE3C3B" w:rsidRDefault="00154E1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8197E" w14:textId="224CD40A" w:rsidR="00031CD4" w:rsidRPr="00BE3C3B" w:rsidRDefault="00154E14" w:rsidP="00154E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14:paraId="0B61DC4C" w14:textId="77777777" w:rsidR="00031CD4" w:rsidRDefault="00031CD4" w:rsidP="00031CD4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444CF6A6" w14:textId="77777777" w:rsidR="00031CD4" w:rsidRDefault="00031CD4" w:rsidP="00031CD4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579F0A22" w14:textId="77777777" w:rsidR="00031CD4" w:rsidRDefault="00031CD4" w:rsidP="00031CD4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0B548D4D" w14:textId="77777777" w:rsidR="00031CD4" w:rsidRDefault="00031CD4" w:rsidP="00031CD4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45BD795F" w14:textId="77777777" w:rsidR="00031CD4" w:rsidRDefault="00031CD4" w:rsidP="00031CD4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10E60669" w14:textId="77777777" w:rsidR="00031CD4" w:rsidRDefault="00031CD4" w:rsidP="00031CD4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639095E7" w14:textId="77777777" w:rsidR="00031CD4" w:rsidRDefault="00031CD4" w:rsidP="00031CD4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3CD39BC1" w14:textId="77777777" w:rsidR="00031CD4" w:rsidRDefault="00031CD4" w:rsidP="00031CD4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1D0B16FA" w14:textId="77777777" w:rsidR="00031CD4" w:rsidRDefault="00031CD4" w:rsidP="00031CD4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4D7D42D2" w14:textId="77777777" w:rsidR="00031CD4" w:rsidRDefault="00031CD4" w:rsidP="00031CD4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59794F80" w14:textId="77777777" w:rsidR="00031CD4" w:rsidRDefault="00031CD4" w:rsidP="00031CD4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  <w:sectPr w:rsidR="00031CD4" w:rsidSect="003425E3">
          <w:pgSz w:w="16838" w:h="11906" w:orient="landscape" w:code="9"/>
          <w:pgMar w:top="1701" w:right="1134" w:bottom="567" w:left="851" w:header="709" w:footer="709" w:gutter="0"/>
          <w:cols w:space="720"/>
          <w:noEndnote/>
          <w:docGrid w:linePitch="272"/>
        </w:sectPr>
      </w:pPr>
    </w:p>
    <w:p w14:paraId="1DEBB9D8" w14:textId="77777777" w:rsidR="00031CD4" w:rsidRPr="00C63D52" w:rsidRDefault="00031CD4" w:rsidP="00031CD4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C63D52">
        <w:rPr>
          <w:rFonts w:ascii="Times New Roman" w:hAnsi="Times New Roman"/>
          <w:sz w:val="24"/>
          <w:szCs w:val="24"/>
        </w:rPr>
        <w:lastRenderedPageBreak/>
        <w:t xml:space="preserve">ПЕРЕЧЕНЬ </w:t>
      </w:r>
    </w:p>
    <w:p w14:paraId="77454CDC" w14:textId="77777777" w:rsidR="00031CD4" w:rsidRPr="00C63D52" w:rsidRDefault="00031CD4" w:rsidP="00031CD4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C63D52">
        <w:rPr>
          <w:rFonts w:ascii="Times New Roman" w:hAnsi="Times New Roman"/>
          <w:sz w:val="24"/>
          <w:szCs w:val="24"/>
        </w:rPr>
        <w:t xml:space="preserve">мероприятий комплекса процессных мероприятий </w:t>
      </w:r>
    </w:p>
    <w:p w14:paraId="38A2995F" w14:textId="77777777" w:rsidR="00031CD4" w:rsidRPr="00C63D52" w:rsidRDefault="00031CD4" w:rsidP="00031CD4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sz w:val="24"/>
          <w:szCs w:val="24"/>
        </w:rPr>
      </w:pPr>
    </w:p>
    <w:tbl>
      <w:tblPr>
        <w:tblW w:w="14880" w:type="dxa"/>
        <w:tblLayout w:type="fixed"/>
        <w:tblCellMar>
          <w:top w:w="28" w:type="dxa"/>
          <w:left w:w="62" w:type="dxa"/>
          <w:bottom w:w="28" w:type="dxa"/>
          <w:right w:w="62" w:type="dxa"/>
        </w:tblCellMar>
        <w:tblLook w:val="0000" w:firstRow="0" w:lastRow="0" w:firstColumn="0" w:lastColumn="0" w:noHBand="0" w:noVBand="0"/>
      </w:tblPr>
      <w:tblGrid>
        <w:gridCol w:w="704"/>
        <w:gridCol w:w="3402"/>
        <w:gridCol w:w="3402"/>
        <w:gridCol w:w="3544"/>
        <w:gridCol w:w="851"/>
        <w:gridCol w:w="708"/>
        <w:gridCol w:w="1135"/>
        <w:gridCol w:w="1134"/>
      </w:tblGrid>
      <w:tr w:rsidR="00031CD4" w:rsidRPr="00C63D52" w14:paraId="5C5A3CCD" w14:textId="77777777" w:rsidTr="00E90FC2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29851" w14:textId="77777777" w:rsidR="00031CD4" w:rsidRPr="00C63D52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 w:rsidRPr="00C63D52">
              <w:rPr>
                <w:rFonts w:ascii="Times New Roman" w:hAnsi="Times New Roman"/>
                <w:sz w:val="24"/>
                <w:szCs w:val="24"/>
              </w:rPr>
              <w:t xml:space="preserve"> п/п 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A4E38" w14:textId="77777777" w:rsidR="00031CD4" w:rsidRPr="00C63D52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 xml:space="preserve">Наименование мероприятия 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7784F" w14:textId="77777777" w:rsidR="00031CD4" w:rsidRPr="00C63D52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 xml:space="preserve">Характеристика мероприятия 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F50DB" w14:textId="77777777" w:rsidR="00031CD4" w:rsidRPr="00C63D52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 xml:space="preserve">Наименование показателя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DB973" w14:textId="77777777" w:rsidR="00031CD4" w:rsidRPr="00C63D52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C63D52">
              <w:rPr>
                <w:rFonts w:ascii="Times New Roman" w:hAnsi="Times New Roman"/>
                <w:sz w:val="24"/>
                <w:szCs w:val="24"/>
              </w:rPr>
              <w:t>Еди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C63D52">
              <w:rPr>
                <w:rFonts w:ascii="Times New Roman" w:hAnsi="Times New Roman"/>
                <w:sz w:val="24"/>
                <w:szCs w:val="24"/>
              </w:rPr>
              <w:t>ница</w:t>
            </w:r>
            <w:proofErr w:type="spellEnd"/>
            <w:proofErr w:type="gramEnd"/>
            <w:r w:rsidRPr="00C63D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63D52">
              <w:rPr>
                <w:rFonts w:ascii="Times New Roman" w:hAnsi="Times New Roman"/>
                <w:sz w:val="24"/>
                <w:szCs w:val="24"/>
              </w:rPr>
              <w:t>изме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C63D52">
              <w:rPr>
                <w:rFonts w:ascii="Times New Roman" w:hAnsi="Times New Roman"/>
                <w:sz w:val="24"/>
                <w:szCs w:val="24"/>
              </w:rPr>
              <w:t xml:space="preserve">рения 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04D17" w14:textId="77777777" w:rsidR="00031CD4" w:rsidRPr="00C63D52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 xml:space="preserve">Планируемое значение показателя мероприятия </w:t>
            </w:r>
          </w:p>
        </w:tc>
      </w:tr>
      <w:tr w:rsidR="00031CD4" w:rsidRPr="00C63D52" w14:paraId="2FC458D8" w14:textId="77777777" w:rsidTr="00E90FC2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B6F53" w14:textId="77777777" w:rsidR="00031CD4" w:rsidRPr="00C63D52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A7760" w14:textId="77777777" w:rsidR="00031CD4" w:rsidRPr="00C63D52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28EDF" w14:textId="77777777" w:rsidR="00031CD4" w:rsidRPr="00C63D52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FB130" w14:textId="77777777" w:rsidR="00031CD4" w:rsidRPr="00C63D52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D76C6" w14:textId="77777777" w:rsidR="00031CD4" w:rsidRPr="00C63D52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258D3" w14:textId="77777777" w:rsidR="00031CD4" w:rsidRPr="00C63D52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6A120" w14:textId="77777777" w:rsidR="00031CD4" w:rsidRPr="00C63D52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FEF84" w14:textId="77777777" w:rsidR="00031CD4" w:rsidRPr="00C63D52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</w:tr>
      <w:tr w:rsidR="00031CD4" w:rsidRPr="00C63D52" w14:paraId="6B5BAD80" w14:textId="77777777" w:rsidTr="00E90FC2">
        <w:trPr>
          <w:trHeight w:val="64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131A9" w14:textId="77777777" w:rsidR="00031CD4" w:rsidRPr="00C63D52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AD60B" w14:textId="77777777" w:rsidR="00031CD4" w:rsidRPr="00C63D52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23FEF" w14:textId="77777777" w:rsidR="00031CD4" w:rsidRPr="00C63D52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B88CC" w14:textId="77777777" w:rsidR="00031CD4" w:rsidRPr="00C63D52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BACD6" w14:textId="77777777" w:rsidR="00031CD4" w:rsidRPr="00C63D52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26676" w14:textId="77777777" w:rsidR="00031CD4" w:rsidRPr="00C63D52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172BD" w14:textId="77777777" w:rsidR="00031CD4" w:rsidRPr="00C63D52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 xml:space="preserve">в соответствии с потребностью по годам </w:t>
            </w:r>
          </w:p>
        </w:tc>
      </w:tr>
      <w:tr w:rsidR="00031CD4" w:rsidRPr="00C63D52" w14:paraId="54BC1902" w14:textId="77777777" w:rsidTr="00E90FC2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BF69F" w14:textId="77777777" w:rsidR="00031CD4" w:rsidRPr="00C63D52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0F3A0" w14:textId="77777777" w:rsidR="00031CD4" w:rsidRPr="00C63D52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F0E00" w14:textId="77777777" w:rsidR="00031CD4" w:rsidRPr="00C63D52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8FDC7" w14:textId="77777777" w:rsidR="00031CD4" w:rsidRPr="00C63D52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C84B9" w14:textId="77777777" w:rsidR="00031CD4" w:rsidRPr="00C63D52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C8758" w14:textId="77777777" w:rsidR="00031CD4" w:rsidRPr="00C63D52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12883" w14:textId="77777777" w:rsidR="00031CD4" w:rsidRPr="00C63D52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 xml:space="preserve">в соответствии с утвержденным финансированием по годам </w:t>
            </w:r>
          </w:p>
        </w:tc>
      </w:tr>
      <w:tr w:rsidR="00031CD4" w:rsidRPr="00C63D52" w14:paraId="36778AFE" w14:textId="77777777" w:rsidTr="00E90FC2">
        <w:trPr>
          <w:trHeight w:val="42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A85232" w14:textId="77777777" w:rsidR="00031CD4" w:rsidRPr="00C63D52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40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664B96" w14:textId="49DED9CD" w:rsidR="00031CD4" w:rsidRPr="00C63D52" w:rsidRDefault="00154E14" w:rsidP="00154E1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54E14">
              <w:rPr>
                <w:rFonts w:ascii="Times New Roman" w:hAnsi="Times New Roman"/>
                <w:sz w:val="24"/>
                <w:szCs w:val="24"/>
              </w:rPr>
              <w:t>Организация и (или)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54E14">
              <w:rPr>
                <w:rFonts w:ascii="Times New Roman" w:hAnsi="Times New Roman"/>
                <w:sz w:val="24"/>
                <w:szCs w:val="24"/>
              </w:rPr>
              <w:t>проведение мероприятий в сфере предприни</w:t>
            </w:r>
            <w:r>
              <w:rPr>
                <w:rFonts w:ascii="Times New Roman" w:hAnsi="Times New Roman"/>
                <w:sz w:val="24"/>
                <w:szCs w:val="24"/>
              </w:rPr>
              <w:t>мательства, ориентиро</w:t>
            </w:r>
            <w:r w:rsidRPr="00154E14">
              <w:rPr>
                <w:rFonts w:ascii="Times New Roman" w:hAnsi="Times New Roman"/>
                <w:sz w:val="24"/>
                <w:szCs w:val="24"/>
              </w:rPr>
              <w:t>ванных на молодежь, включая школьников, в том числе оказание информационно-консультационной поддержки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6EAA69" w14:textId="506E4AFA" w:rsidR="00031CD4" w:rsidRPr="00C63D52" w:rsidRDefault="00BC1466" w:rsidP="00012AB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154E14">
              <w:rPr>
                <w:rFonts w:ascii="Times New Roman" w:hAnsi="Times New Roman"/>
                <w:sz w:val="24"/>
                <w:szCs w:val="24"/>
              </w:rPr>
              <w:t>роведен</w:t>
            </w:r>
            <w:r w:rsidR="00795BFD">
              <w:rPr>
                <w:rFonts w:ascii="Times New Roman" w:hAnsi="Times New Roman"/>
                <w:sz w:val="24"/>
                <w:szCs w:val="24"/>
              </w:rPr>
              <w:t>ие</w:t>
            </w:r>
            <w:r w:rsidR="00154E1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54E14" w:rsidRPr="00154E14">
              <w:rPr>
                <w:rFonts w:ascii="Times New Roman" w:hAnsi="Times New Roman"/>
                <w:sz w:val="24"/>
                <w:szCs w:val="24"/>
              </w:rPr>
              <w:t>мероприятий в сфере предпринимательства, ориентированных на молодежь, включая школьников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012AB9">
              <w:rPr>
                <w:rFonts w:ascii="Times New Roman" w:hAnsi="Times New Roman"/>
                <w:sz w:val="24"/>
                <w:szCs w:val="24"/>
              </w:rPr>
              <w:t xml:space="preserve">в том числе бизнес-игр, тренингов, экскурсий и др., </w:t>
            </w:r>
            <w:r>
              <w:rPr>
                <w:rFonts w:ascii="Times New Roman" w:hAnsi="Times New Roman"/>
                <w:sz w:val="24"/>
                <w:szCs w:val="24"/>
              </w:rPr>
              <w:t>в целях профориентации</w:t>
            </w:r>
            <w:r w:rsidR="00012AB9">
              <w:rPr>
                <w:rFonts w:ascii="Times New Roman" w:hAnsi="Times New Roman"/>
                <w:sz w:val="24"/>
                <w:szCs w:val="24"/>
              </w:rPr>
              <w:t xml:space="preserve"> молодежи и школьников, приобретения ими навыков, получения новых ролевых моделей, возможности расширения кругозора, личностного развития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8C4DB8" w14:textId="37ACC7BB" w:rsidR="00031CD4" w:rsidRPr="00C63D52" w:rsidRDefault="00031CD4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="00154E14" w:rsidRPr="00154E14">
              <w:rPr>
                <w:rFonts w:ascii="Times New Roman" w:hAnsi="Times New Roman"/>
                <w:sz w:val="24"/>
                <w:szCs w:val="24"/>
              </w:rPr>
              <w:t>Количество участников мероприятий, направленных на вовлечение молодежи, включая школьников, в предпринимательскую деятельность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8E61F0" w14:textId="323F2925" w:rsidR="00031CD4" w:rsidRPr="00C63D52" w:rsidRDefault="00154E14" w:rsidP="00012A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5002B6" w14:textId="0D03384B" w:rsidR="00031CD4" w:rsidRPr="00C63D52" w:rsidRDefault="00154E1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4E7BE" w14:textId="4F933A43" w:rsidR="00031CD4" w:rsidRPr="00C63D52" w:rsidRDefault="00154E1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B45F5" w14:textId="5E2F02D5" w:rsidR="00031CD4" w:rsidRPr="00C63D52" w:rsidRDefault="00154E1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031CD4" w:rsidRPr="00C63D52" w14:paraId="7D8D1BF1" w14:textId="77777777" w:rsidTr="00E90FC2"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BF496" w14:textId="77777777" w:rsidR="00031CD4" w:rsidRPr="00C63D52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2EED2" w14:textId="77777777" w:rsidR="00031CD4" w:rsidRPr="00C63D52" w:rsidRDefault="00031CD4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096F9" w14:textId="77777777" w:rsidR="00031CD4" w:rsidRPr="00C63D52" w:rsidRDefault="00031CD4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CC080" w14:textId="77777777" w:rsidR="00031CD4" w:rsidRPr="00C63D52" w:rsidRDefault="00031CD4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1CA96" w14:textId="77777777" w:rsidR="00031CD4" w:rsidRPr="00C63D52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5BF66" w14:textId="77777777" w:rsidR="00031CD4" w:rsidRPr="00C63D52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C7CE6" w14:textId="4C8C8284" w:rsidR="00031CD4" w:rsidRPr="00C63D52" w:rsidRDefault="00154E1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08361" w14:textId="4577D353" w:rsidR="00031CD4" w:rsidRPr="00C63D52" w:rsidRDefault="00154E1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14:paraId="2975E88F" w14:textId="77777777" w:rsidR="00031CD4" w:rsidRDefault="00031CD4" w:rsidP="00031CD4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2B67811B" w14:textId="77777777" w:rsidR="00031CD4" w:rsidRDefault="00031CD4" w:rsidP="00031CD4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14:paraId="3CD0A367" w14:textId="77777777" w:rsidR="00031CD4" w:rsidRDefault="00031CD4" w:rsidP="00031CD4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14:paraId="2B1981E8" w14:textId="77777777" w:rsidR="00031CD4" w:rsidRDefault="00031CD4" w:rsidP="00031CD4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14:paraId="0C9972CF" w14:textId="77777777" w:rsidR="00031CD4" w:rsidRDefault="00031CD4" w:rsidP="00031CD4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  <w:sectPr w:rsidR="00031CD4" w:rsidSect="003425E3">
          <w:headerReference w:type="default" r:id="rId42"/>
          <w:footerReference w:type="default" r:id="rId43"/>
          <w:pgSz w:w="16838" w:h="11906" w:orient="landscape" w:code="9"/>
          <w:pgMar w:top="1588" w:right="1021" w:bottom="567" w:left="1134" w:header="567" w:footer="454" w:gutter="0"/>
          <w:cols w:space="720"/>
          <w:noEndnote/>
          <w:docGrid w:linePitch="272"/>
        </w:sectPr>
      </w:pPr>
    </w:p>
    <w:p w14:paraId="75D61449" w14:textId="77777777" w:rsidR="00031CD4" w:rsidRPr="00C63D52" w:rsidRDefault="00031CD4" w:rsidP="00031CD4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C63D52">
        <w:rPr>
          <w:rFonts w:ascii="Times New Roman" w:hAnsi="Times New Roman"/>
          <w:sz w:val="24"/>
          <w:szCs w:val="24"/>
        </w:rPr>
        <w:lastRenderedPageBreak/>
        <w:t>ФИНАНСОВОЕ ОБЕСПЕЧЕНИЕ</w:t>
      </w:r>
    </w:p>
    <w:p w14:paraId="30D5315A" w14:textId="77777777" w:rsidR="00031CD4" w:rsidRPr="00C63D52" w:rsidRDefault="00031CD4" w:rsidP="00031CD4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C63D52">
        <w:rPr>
          <w:rFonts w:ascii="Times New Roman" w:hAnsi="Times New Roman"/>
          <w:sz w:val="24"/>
          <w:szCs w:val="24"/>
        </w:rPr>
        <w:t>комплекса процессных мероприятий</w:t>
      </w:r>
    </w:p>
    <w:p w14:paraId="7DD314D8" w14:textId="77777777" w:rsidR="00031CD4" w:rsidRPr="00C63D52" w:rsidRDefault="00031CD4" w:rsidP="00031CD4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sz w:val="24"/>
          <w:szCs w:val="24"/>
        </w:rPr>
      </w:pPr>
    </w:p>
    <w:tbl>
      <w:tblPr>
        <w:tblW w:w="14737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5382"/>
        <w:gridCol w:w="3118"/>
        <w:gridCol w:w="3119"/>
        <w:gridCol w:w="1559"/>
        <w:gridCol w:w="1559"/>
      </w:tblGrid>
      <w:tr w:rsidR="00031CD4" w:rsidRPr="00C63D52" w14:paraId="7057DDA7" w14:textId="77777777" w:rsidTr="000D0D40">
        <w:tc>
          <w:tcPr>
            <w:tcW w:w="53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3A9CB" w14:textId="77777777" w:rsidR="00031CD4" w:rsidRPr="00C63D52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58605" w14:textId="77777777" w:rsidR="00031CD4" w:rsidRPr="00C63D52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Ответственный исполнитель, участники мероприятий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34D46" w14:textId="77777777" w:rsidR="00031CD4" w:rsidRPr="00C63D52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Источник финансового обеспечения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86001" w14:textId="77777777" w:rsidR="00031CD4" w:rsidRPr="00C63D52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Объем финансового обеспечения (тыс. руб.)</w:t>
            </w:r>
          </w:p>
        </w:tc>
      </w:tr>
      <w:tr w:rsidR="00031CD4" w:rsidRPr="00C63D52" w14:paraId="2026B805" w14:textId="77777777" w:rsidTr="000D0D40">
        <w:tc>
          <w:tcPr>
            <w:tcW w:w="53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F40F5" w14:textId="77777777" w:rsidR="00031CD4" w:rsidRPr="00C63D52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BE96C" w14:textId="77777777" w:rsidR="00031CD4" w:rsidRPr="00C63D52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695CB" w14:textId="77777777" w:rsidR="00031CD4" w:rsidRPr="00C63D52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D8A7A" w14:textId="77777777" w:rsidR="00031CD4" w:rsidRPr="00C63D52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63C5E" w14:textId="77777777" w:rsidR="00031CD4" w:rsidRPr="00C63D52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</w:tr>
      <w:tr w:rsidR="00031CD4" w:rsidRPr="00C63D52" w14:paraId="190FF030" w14:textId="77777777" w:rsidTr="000D0D40">
        <w:tc>
          <w:tcPr>
            <w:tcW w:w="53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E5171" w14:textId="77777777" w:rsidR="00031CD4" w:rsidRPr="00C63D52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70351" w14:textId="77777777" w:rsidR="00031CD4" w:rsidRPr="00C63D52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6F4CB" w14:textId="77777777" w:rsidR="00031CD4" w:rsidRPr="00C63D52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9FCB1" w14:textId="77777777" w:rsidR="00031CD4" w:rsidRPr="00C63D52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потребность в ресурсном обеспечении по годам</w:t>
            </w:r>
          </w:p>
        </w:tc>
      </w:tr>
      <w:tr w:rsidR="00031CD4" w:rsidRPr="00C63D52" w14:paraId="2C8E1F48" w14:textId="77777777" w:rsidTr="000D0D40">
        <w:tc>
          <w:tcPr>
            <w:tcW w:w="53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E2BC5" w14:textId="77777777" w:rsidR="00031CD4" w:rsidRPr="00C63D52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1DF3C" w14:textId="77777777" w:rsidR="00031CD4" w:rsidRPr="00C63D52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DE341" w14:textId="77777777" w:rsidR="00031CD4" w:rsidRPr="00C63D52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40203" w14:textId="77777777" w:rsidR="00031CD4" w:rsidRPr="00C63D52" w:rsidRDefault="00031CD4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утвержденный объем финансирования по годам</w:t>
            </w:r>
          </w:p>
        </w:tc>
      </w:tr>
      <w:tr w:rsidR="000D0D40" w:rsidRPr="00C63D52" w14:paraId="79E56C8E" w14:textId="77777777" w:rsidTr="000D0D40">
        <w:trPr>
          <w:trHeight w:val="135"/>
        </w:trPr>
        <w:tc>
          <w:tcPr>
            <w:tcW w:w="53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4183F6" w14:textId="77777777" w:rsidR="000D0D40" w:rsidRPr="00491219" w:rsidRDefault="000D0D40" w:rsidP="0049121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 xml:space="preserve">Комплекс процессных мероприятий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91219">
              <w:rPr>
                <w:rFonts w:ascii="Times New Roman" w:hAnsi="Times New Roman"/>
                <w:sz w:val="24"/>
                <w:szCs w:val="24"/>
              </w:rPr>
              <w:t xml:space="preserve">Вовлечение молодежи в предпринимательскую деятельность, в том числе посредством привлечения школьников </w:t>
            </w:r>
          </w:p>
          <w:p w14:paraId="38ED0937" w14:textId="68703960" w:rsidR="000D0D40" w:rsidRPr="00C63D52" w:rsidRDefault="000D0D40" w:rsidP="0049121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491219">
              <w:rPr>
                <w:rFonts w:ascii="Times New Roman" w:hAnsi="Times New Roman"/>
                <w:sz w:val="24"/>
                <w:szCs w:val="24"/>
              </w:rPr>
              <w:t>и молодежи в инновационную деятельность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C63D52">
              <w:rPr>
                <w:rFonts w:ascii="Times New Roman" w:hAnsi="Times New Roman"/>
                <w:sz w:val="24"/>
                <w:szCs w:val="24"/>
              </w:rPr>
              <w:t xml:space="preserve">, в </w:t>
            </w:r>
            <w:proofErr w:type="spellStart"/>
            <w:r w:rsidRPr="00C63D52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C63D52">
              <w:rPr>
                <w:rFonts w:ascii="Times New Roman" w:hAnsi="Times New Roman"/>
                <w:sz w:val="24"/>
                <w:szCs w:val="24"/>
              </w:rPr>
              <w:t>.: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8763A3" w14:textId="125F0CB6" w:rsidR="000D0D40" w:rsidRPr="00C63D52" w:rsidRDefault="000D0D40" w:rsidP="000D0D4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Комитет экономического развития </w:t>
            </w:r>
            <w:proofErr w:type="gramStart"/>
            <w:r w:rsidRPr="003C5F95">
              <w:rPr>
                <w:rFonts w:ascii="Times New Roman" w:hAnsi="Times New Roman"/>
                <w:sz w:val="24"/>
                <w:szCs w:val="24"/>
              </w:rPr>
              <w:t>Администраци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 w:rsidRPr="003C5F95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064A30" w14:textId="77777777" w:rsidR="000D0D40" w:rsidRPr="00C63D52" w:rsidRDefault="000D0D40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91BE1" w14:textId="4BDFFC52" w:rsidR="000D0D40" w:rsidRPr="00C63D52" w:rsidRDefault="000D0D40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F7E19" w14:textId="0E160861" w:rsidR="000D0D40" w:rsidRPr="00C63D52" w:rsidRDefault="000D0D40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500,00</w:t>
            </w:r>
          </w:p>
        </w:tc>
      </w:tr>
      <w:tr w:rsidR="000D0D40" w:rsidRPr="00C63D52" w14:paraId="240913E2" w14:textId="77777777" w:rsidTr="000D0D40">
        <w:trPr>
          <w:trHeight w:val="135"/>
        </w:trPr>
        <w:tc>
          <w:tcPr>
            <w:tcW w:w="53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827DF1" w14:textId="77777777" w:rsidR="000D0D40" w:rsidRPr="00C63D52" w:rsidRDefault="000D0D40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267838" w14:textId="77777777" w:rsidR="000D0D40" w:rsidRPr="00C63D52" w:rsidRDefault="000D0D40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EC4F2" w14:textId="77777777" w:rsidR="000D0D40" w:rsidRPr="00C63D52" w:rsidRDefault="000D0D40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6787F" w14:textId="6ADFA24A" w:rsidR="000D0D40" w:rsidRPr="00C63D52" w:rsidRDefault="000D0D40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947ED" w14:textId="7E4C2888" w:rsidR="000D0D40" w:rsidRPr="00C63D52" w:rsidRDefault="000D0D40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D0D40" w:rsidRPr="00C63D52" w14:paraId="0CE41C49" w14:textId="77777777" w:rsidTr="000D0D40">
        <w:trPr>
          <w:trHeight w:val="99"/>
        </w:trPr>
        <w:tc>
          <w:tcPr>
            <w:tcW w:w="53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4C9534" w14:textId="77777777" w:rsidR="000D0D40" w:rsidRPr="00C63D52" w:rsidRDefault="000D0D40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04A60A" w14:textId="77777777" w:rsidR="000D0D40" w:rsidRPr="00C63D52" w:rsidRDefault="000D0D40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627F50" w14:textId="77777777" w:rsidR="000D0D40" w:rsidRPr="00C63D52" w:rsidRDefault="000D0D40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AE3F3" w14:textId="2061DC2F" w:rsidR="000D0D40" w:rsidRPr="00C63D52" w:rsidRDefault="000D0D40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7AA7C" w14:textId="4ABBEB8E" w:rsidR="000D0D40" w:rsidRPr="00C63D52" w:rsidRDefault="000D0D40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D0D40" w:rsidRPr="00C63D52" w14:paraId="6878D3F0" w14:textId="77777777" w:rsidTr="000D0D40">
        <w:trPr>
          <w:trHeight w:val="189"/>
        </w:trPr>
        <w:tc>
          <w:tcPr>
            <w:tcW w:w="53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1DC9B4" w14:textId="77777777" w:rsidR="000D0D40" w:rsidRPr="00C63D52" w:rsidRDefault="000D0D40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CFC62C" w14:textId="77777777" w:rsidR="000D0D40" w:rsidRPr="00C63D52" w:rsidRDefault="000D0D40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26046" w14:textId="77777777" w:rsidR="000D0D40" w:rsidRPr="00C63D52" w:rsidRDefault="000D0D40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4328D" w14:textId="6548AEBE" w:rsidR="000D0D40" w:rsidRPr="00C63D52" w:rsidRDefault="000D0D40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40BE2" w14:textId="2648940F" w:rsidR="000D0D40" w:rsidRPr="00C63D52" w:rsidRDefault="000D0D40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D0D40" w:rsidRPr="00C63D52" w14:paraId="333957DA" w14:textId="77777777" w:rsidTr="000D0D40">
        <w:trPr>
          <w:trHeight w:val="279"/>
        </w:trPr>
        <w:tc>
          <w:tcPr>
            <w:tcW w:w="53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677B52" w14:textId="77777777" w:rsidR="000D0D40" w:rsidRPr="00C63D52" w:rsidRDefault="000D0D40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F2F086" w14:textId="77777777" w:rsidR="000D0D40" w:rsidRPr="00C63D52" w:rsidRDefault="000D0D40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0228B6" w14:textId="77777777" w:rsidR="000D0D40" w:rsidRPr="00C63D52" w:rsidRDefault="000D0D40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09466" w14:textId="3064ADA7" w:rsidR="000D0D40" w:rsidRPr="00C63D52" w:rsidRDefault="000D0D40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F56F" w14:textId="4964C563" w:rsidR="000D0D40" w:rsidRPr="00C63D52" w:rsidRDefault="000D0D40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D0D40" w:rsidRPr="00C63D52" w14:paraId="7299744C" w14:textId="77777777" w:rsidTr="000D0D40">
        <w:trPr>
          <w:trHeight w:val="47"/>
        </w:trPr>
        <w:tc>
          <w:tcPr>
            <w:tcW w:w="53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EC0656" w14:textId="77777777" w:rsidR="000D0D40" w:rsidRPr="00C63D52" w:rsidRDefault="000D0D40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BBD74D" w14:textId="77777777" w:rsidR="000D0D40" w:rsidRPr="00C63D52" w:rsidRDefault="000D0D40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F7871" w14:textId="77777777" w:rsidR="000D0D40" w:rsidRPr="00C63D52" w:rsidRDefault="000D0D40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C6E3A" w14:textId="2166B876" w:rsidR="000D0D40" w:rsidRPr="00C63D52" w:rsidRDefault="000D0D40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D858E" w14:textId="39F53ACF" w:rsidR="000D0D40" w:rsidRPr="00C63D52" w:rsidRDefault="000D0D40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D0D40" w:rsidRPr="00C63D52" w14:paraId="6410601E" w14:textId="77777777" w:rsidTr="000D0D40">
        <w:trPr>
          <w:trHeight w:val="135"/>
        </w:trPr>
        <w:tc>
          <w:tcPr>
            <w:tcW w:w="53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0F6E0A" w14:textId="77777777" w:rsidR="000D0D40" w:rsidRPr="00C63D52" w:rsidRDefault="000D0D40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FD34CC" w14:textId="77777777" w:rsidR="000D0D40" w:rsidRPr="00C63D52" w:rsidRDefault="000D0D40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DF54AC" w14:textId="77777777" w:rsidR="000D0D40" w:rsidRPr="00C63D52" w:rsidRDefault="000D0D40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006CD" w14:textId="7CBF43B5" w:rsidR="000D0D40" w:rsidRPr="00C63D52" w:rsidRDefault="000D0D40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1C8C8" w14:textId="0FDDFADB" w:rsidR="000D0D40" w:rsidRPr="00C63D52" w:rsidRDefault="000D0D40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500,00</w:t>
            </w:r>
          </w:p>
        </w:tc>
      </w:tr>
      <w:tr w:rsidR="000D0D40" w:rsidRPr="00C63D52" w14:paraId="7068F847" w14:textId="77777777" w:rsidTr="000D0D40">
        <w:trPr>
          <w:trHeight w:val="135"/>
        </w:trPr>
        <w:tc>
          <w:tcPr>
            <w:tcW w:w="53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445954" w14:textId="77777777" w:rsidR="000D0D40" w:rsidRPr="00C63D52" w:rsidRDefault="000D0D40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23E413" w14:textId="77777777" w:rsidR="000D0D40" w:rsidRPr="00C63D52" w:rsidRDefault="000D0D40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190B6" w14:textId="77777777" w:rsidR="000D0D40" w:rsidRPr="00C63D52" w:rsidRDefault="000D0D40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9477F" w14:textId="50956379" w:rsidR="000D0D40" w:rsidRPr="00C63D52" w:rsidRDefault="000D0D40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8A184" w14:textId="51ED6D5D" w:rsidR="000D0D40" w:rsidRPr="00C63D52" w:rsidRDefault="000D0D40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D0D40" w:rsidRPr="00C63D52" w14:paraId="3D983133" w14:textId="77777777" w:rsidTr="000D0D40">
        <w:trPr>
          <w:trHeight w:val="278"/>
        </w:trPr>
        <w:tc>
          <w:tcPr>
            <w:tcW w:w="53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DBF865" w14:textId="77777777" w:rsidR="000D0D40" w:rsidRPr="003C5F95" w:rsidRDefault="000D0D40" w:rsidP="00C633A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D4EACC" w14:textId="77777777" w:rsidR="000D0D40" w:rsidRPr="003C5F95" w:rsidRDefault="000D0D40" w:rsidP="00C633A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405F1D" w14:textId="12A4442D" w:rsidR="000D0D40" w:rsidRPr="00C63D52" w:rsidRDefault="000D0D40" w:rsidP="00C633A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41F72"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DAE8F" w14:textId="54DE4015" w:rsidR="000D0D40" w:rsidRDefault="000D0D40" w:rsidP="00C633A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E6150" w14:textId="7D3B68D1" w:rsidR="000D0D40" w:rsidRDefault="000D0D40" w:rsidP="00C633A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D0D40" w:rsidRPr="00C63D52" w14:paraId="001D73F7" w14:textId="77777777" w:rsidTr="000D0D40">
        <w:trPr>
          <w:trHeight w:val="277"/>
        </w:trPr>
        <w:tc>
          <w:tcPr>
            <w:tcW w:w="53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037391" w14:textId="77777777" w:rsidR="000D0D40" w:rsidRPr="003C5F95" w:rsidRDefault="000D0D40" w:rsidP="00C633A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7572F8" w14:textId="77777777" w:rsidR="000D0D40" w:rsidRPr="003C5F95" w:rsidRDefault="000D0D40" w:rsidP="00C633A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C86025" w14:textId="77777777" w:rsidR="000D0D40" w:rsidRPr="00741F72" w:rsidRDefault="000D0D40" w:rsidP="00C633A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D534B" w14:textId="6D4D3679" w:rsidR="000D0D40" w:rsidRDefault="000D0D40" w:rsidP="00C633A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134A6" w14:textId="6B311422" w:rsidR="000D0D40" w:rsidRDefault="000D0D40" w:rsidP="00C633A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A65F5D" w:rsidRPr="00C63D52" w14:paraId="32EC0A8D" w14:textId="77777777" w:rsidTr="000D0D40">
        <w:trPr>
          <w:trHeight w:val="135"/>
        </w:trPr>
        <w:tc>
          <w:tcPr>
            <w:tcW w:w="53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09A5E5" w14:textId="6DEC556E" w:rsidR="00A65F5D" w:rsidRPr="00C63D52" w:rsidRDefault="00A65F5D" w:rsidP="00C633A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C5F95">
              <w:rPr>
                <w:rFonts w:ascii="Times New Roman" w:hAnsi="Times New Roman"/>
                <w:sz w:val="24"/>
                <w:szCs w:val="24"/>
              </w:rPr>
              <w:t>Организация и (или)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C5F95">
              <w:rPr>
                <w:rFonts w:ascii="Times New Roman" w:hAnsi="Times New Roman"/>
                <w:sz w:val="24"/>
                <w:szCs w:val="24"/>
              </w:rPr>
              <w:t>проведение мероприятий в сфере предпринимательства, ориентированных на молодежь, включая школьников, в том числе оказание информационно-консультационной поддержки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2DFD76" w14:textId="7CAAD686" w:rsidR="00A65F5D" w:rsidRPr="00C63D52" w:rsidRDefault="00A65F5D" w:rsidP="00C633A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C5F95">
              <w:rPr>
                <w:rFonts w:ascii="Times New Roman" w:hAnsi="Times New Roman"/>
                <w:sz w:val="24"/>
                <w:szCs w:val="24"/>
              </w:rPr>
              <w:t>Администрация</w:t>
            </w:r>
            <w:proofErr w:type="gramEnd"/>
            <w:r w:rsidRPr="003C5F95">
              <w:rPr>
                <w:rFonts w:ascii="Times New Roman" w:hAnsi="Times New Roman"/>
                <w:sz w:val="24"/>
                <w:szCs w:val="24"/>
              </w:rPr>
              <w:t xml:space="preserve"> ЗАТО Северск, Ассоциация «НП «АРП-Северск», Фонд «МКК ФРМСП ЗАТО Северск»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616557" w14:textId="77777777" w:rsidR="00A65F5D" w:rsidRPr="00C63D52" w:rsidRDefault="00A65F5D" w:rsidP="00C633A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9B3C4" w14:textId="6E004797" w:rsidR="00A65F5D" w:rsidRPr="00C63D52" w:rsidRDefault="00A65F5D" w:rsidP="00C633A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2351A" w14:textId="1BC76F5B" w:rsidR="00A65F5D" w:rsidRPr="00C63D52" w:rsidRDefault="00A65F5D" w:rsidP="00C633A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500,00</w:t>
            </w:r>
          </w:p>
        </w:tc>
      </w:tr>
      <w:tr w:rsidR="00A65F5D" w:rsidRPr="00C63D52" w14:paraId="1522348A" w14:textId="77777777" w:rsidTr="000D0D40">
        <w:trPr>
          <w:trHeight w:val="135"/>
        </w:trPr>
        <w:tc>
          <w:tcPr>
            <w:tcW w:w="53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5D907A" w14:textId="77777777" w:rsidR="00A65F5D" w:rsidRPr="00C63D52" w:rsidRDefault="00A65F5D" w:rsidP="00C633A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7C5636" w14:textId="77777777" w:rsidR="00A65F5D" w:rsidRPr="00C63D52" w:rsidRDefault="00A65F5D" w:rsidP="00C633A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430CF" w14:textId="77777777" w:rsidR="00A65F5D" w:rsidRPr="00C63D52" w:rsidRDefault="00A65F5D" w:rsidP="00C633A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12AD9" w14:textId="4D07C781" w:rsidR="00A65F5D" w:rsidRPr="00C63D52" w:rsidRDefault="00A65F5D" w:rsidP="00C633A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5A2C5" w14:textId="3E7D8AB6" w:rsidR="00A65F5D" w:rsidRPr="00C63D52" w:rsidRDefault="00A65F5D" w:rsidP="00C633A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A65F5D" w:rsidRPr="00C63D52" w14:paraId="7D92595C" w14:textId="77777777" w:rsidTr="000D0D40">
        <w:trPr>
          <w:trHeight w:val="270"/>
        </w:trPr>
        <w:tc>
          <w:tcPr>
            <w:tcW w:w="53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4644DC" w14:textId="77777777" w:rsidR="00A65F5D" w:rsidRPr="00C63D52" w:rsidRDefault="00A65F5D" w:rsidP="00C633A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CC84A4" w14:textId="77777777" w:rsidR="00A65F5D" w:rsidRPr="00C63D52" w:rsidRDefault="00A65F5D" w:rsidP="00C633A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093D73" w14:textId="77777777" w:rsidR="00A65F5D" w:rsidRPr="00C63D52" w:rsidRDefault="00A65F5D" w:rsidP="00C633A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7559F" w14:textId="713F42B4" w:rsidR="00A65F5D" w:rsidRPr="00C63D52" w:rsidRDefault="00A65F5D" w:rsidP="00C633A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C7D5F" w14:textId="22EEE462" w:rsidR="00A65F5D" w:rsidRPr="00C63D52" w:rsidRDefault="00A65F5D" w:rsidP="00C633A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A65F5D" w:rsidRPr="00C63D52" w14:paraId="0E779B57" w14:textId="77777777" w:rsidTr="000D0D40">
        <w:trPr>
          <w:trHeight w:val="47"/>
        </w:trPr>
        <w:tc>
          <w:tcPr>
            <w:tcW w:w="53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7B12EF" w14:textId="77777777" w:rsidR="00A65F5D" w:rsidRPr="00C63D52" w:rsidRDefault="00A65F5D" w:rsidP="00C633A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92460B" w14:textId="77777777" w:rsidR="00A65F5D" w:rsidRPr="00C63D52" w:rsidRDefault="00A65F5D" w:rsidP="00C633A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961180" w14:textId="77777777" w:rsidR="00A65F5D" w:rsidRPr="00C63D52" w:rsidRDefault="00A65F5D" w:rsidP="00C633A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A3EED" w14:textId="41BC5A25" w:rsidR="00A65F5D" w:rsidRPr="00C63D52" w:rsidRDefault="00A65F5D" w:rsidP="00C633A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D0BBA" w14:textId="71DB0F69" w:rsidR="00A65F5D" w:rsidRPr="00C63D52" w:rsidRDefault="00A65F5D" w:rsidP="00C633A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A65F5D" w:rsidRPr="00C63D52" w14:paraId="4A731E92" w14:textId="77777777" w:rsidTr="000D0D40">
        <w:trPr>
          <w:trHeight w:val="47"/>
        </w:trPr>
        <w:tc>
          <w:tcPr>
            <w:tcW w:w="53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8F17FF" w14:textId="77777777" w:rsidR="00A65F5D" w:rsidRPr="00C63D52" w:rsidRDefault="00A65F5D" w:rsidP="00C633A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985EBE" w14:textId="77777777" w:rsidR="00A65F5D" w:rsidRPr="00C63D52" w:rsidRDefault="00A65F5D" w:rsidP="00C633A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774EFB" w14:textId="77777777" w:rsidR="00A65F5D" w:rsidRPr="00C63D52" w:rsidRDefault="00A65F5D" w:rsidP="00C633A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DB040" w14:textId="7BEB2467" w:rsidR="00A65F5D" w:rsidRPr="00C63D52" w:rsidRDefault="00A65F5D" w:rsidP="00C633A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F6283" w14:textId="06E08DF7" w:rsidR="00A65F5D" w:rsidRPr="00C63D52" w:rsidRDefault="00A65F5D" w:rsidP="00C633A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A65F5D" w:rsidRPr="00C63D52" w14:paraId="1B2FBFA2" w14:textId="77777777" w:rsidTr="000D0D40">
        <w:trPr>
          <w:trHeight w:val="47"/>
        </w:trPr>
        <w:tc>
          <w:tcPr>
            <w:tcW w:w="53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689EEE" w14:textId="77777777" w:rsidR="00A65F5D" w:rsidRPr="00C63D52" w:rsidRDefault="00A65F5D" w:rsidP="00C633A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A5ECC5" w14:textId="77777777" w:rsidR="00A65F5D" w:rsidRPr="00C63D52" w:rsidRDefault="00A65F5D" w:rsidP="00C633A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93961" w14:textId="77777777" w:rsidR="00A65F5D" w:rsidRPr="00C63D52" w:rsidRDefault="00A65F5D" w:rsidP="00C633A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B02CD" w14:textId="6FB2EAA9" w:rsidR="00A65F5D" w:rsidRPr="00C63D52" w:rsidRDefault="00A65F5D" w:rsidP="00C633A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72DAA" w14:textId="3DE13C7F" w:rsidR="00A65F5D" w:rsidRPr="00C63D52" w:rsidRDefault="00A65F5D" w:rsidP="00C633A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A65F5D" w:rsidRPr="00C63D52" w14:paraId="45CADA6B" w14:textId="77777777" w:rsidTr="000D0D40">
        <w:tc>
          <w:tcPr>
            <w:tcW w:w="53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D75A69" w14:textId="77777777" w:rsidR="00A65F5D" w:rsidRPr="00C63D52" w:rsidRDefault="00A65F5D" w:rsidP="00C633A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B4163C" w14:textId="77777777" w:rsidR="00A65F5D" w:rsidRPr="00C63D52" w:rsidRDefault="00A65F5D" w:rsidP="00C633A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C5B617" w14:textId="77777777" w:rsidR="00A65F5D" w:rsidRPr="00C63D52" w:rsidRDefault="00A65F5D" w:rsidP="00C633A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77655" w14:textId="04DAAB95" w:rsidR="00A65F5D" w:rsidRPr="00C63D52" w:rsidRDefault="00A65F5D" w:rsidP="00C633A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37CE4" w14:textId="53F525A1" w:rsidR="00A65F5D" w:rsidRPr="00C63D52" w:rsidRDefault="00A65F5D" w:rsidP="00C633A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500,00</w:t>
            </w:r>
          </w:p>
        </w:tc>
      </w:tr>
      <w:tr w:rsidR="00A65F5D" w:rsidRPr="00C63D52" w14:paraId="505A291F" w14:textId="77777777" w:rsidTr="00A65F5D">
        <w:trPr>
          <w:trHeight w:val="135"/>
        </w:trPr>
        <w:tc>
          <w:tcPr>
            <w:tcW w:w="53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2A1F6E" w14:textId="77777777" w:rsidR="00A65F5D" w:rsidRPr="00DC1E85" w:rsidRDefault="00A65F5D" w:rsidP="00C633A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04694B" w14:textId="77777777" w:rsidR="00A65F5D" w:rsidRPr="00DC1E85" w:rsidRDefault="00A65F5D" w:rsidP="00C633A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85423" w14:textId="77777777" w:rsidR="00A65F5D" w:rsidRPr="00C63D52" w:rsidRDefault="00A65F5D" w:rsidP="00C633A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0A028" w14:textId="7EB17BA8" w:rsidR="00A65F5D" w:rsidRPr="00C63D52" w:rsidRDefault="00A65F5D" w:rsidP="00C633A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CBF0E" w14:textId="79E1EAFE" w:rsidR="00A65F5D" w:rsidRPr="00C63D52" w:rsidRDefault="00A65F5D" w:rsidP="00C633A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A65F5D" w:rsidRPr="00C63D52" w14:paraId="2661537B" w14:textId="77777777" w:rsidTr="00A65F5D">
        <w:trPr>
          <w:trHeight w:val="278"/>
        </w:trPr>
        <w:tc>
          <w:tcPr>
            <w:tcW w:w="53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28B598" w14:textId="77777777" w:rsidR="00A65F5D" w:rsidRPr="00DC1E85" w:rsidRDefault="00A65F5D" w:rsidP="00C633A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CB8580" w14:textId="77777777" w:rsidR="00A65F5D" w:rsidRPr="00DC1E85" w:rsidRDefault="00A65F5D" w:rsidP="00C633A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CD4DF3" w14:textId="7ECC5FA2" w:rsidR="00A65F5D" w:rsidRPr="00C63D52" w:rsidRDefault="00A65F5D" w:rsidP="00C633A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41F72"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443F0" w14:textId="220FD9B9" w:rsidR="00A65F5D" w:rsidRDefault="00A65F5D" w:rsidP="00C633A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F0DCD" w14:textId="648FBE66" w:rsidR="00A65F5D" w:rsidRDefault="00A65F5D" w:rsidP="00C633A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A65F5D" w:rsidRPr="00C63D52" w14:paraId="4E66B43D" w14:textId="77777777" w:rsidTr="00A65F5D">
        <w:trPr>
          <w:trHeight w:val="277"/>
        </w:trPr>
        <w:tc>
          <w:tcPr>
            <w:tcW w:w="53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A3B39" w14:textId="77777777" w:rsidR="00A65F5D" w:rsidRPr="00DC1E85" w:rsidRDefault="00A65F5D" w:rsidP="00C633A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EBC3E" w14:textId="77777777" w:rsidR="00A65F5D" w:rsidRPr="00DC1E85" w:rsidRDefault="00A65F5D" w:rsidP="00C633A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87BC0" w14:textId="77777777" w:rsidR="00A65F5D" w:rsidRPr="00741F72" w:rsidRDefault="00A65F5D" w:rsidP="00C633A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05DCD" w14:textId="55205E61" w:rsidR="00A65F5D" w:rsidRDefault="00A65F5D" w:rsidP="00C633A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B4E47" w14:textId="55D196B7" w:rsidR="00A65F5D" w:rsidRDefault="00A65F5D" w:rsidP="00C633A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</w:tbl>
    <w:p w14:paraId="2DE85B1C" w14:textId="77777777" w:rsidR="00031CD4" w:rsidRDefault="00031CD4" w:rsidP="00031CD4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sz w:val="24"/>
          <w:szCs w:val="24"/>
        </w:rPr>
      </w:pPr>
    </w:p>
    <w:p w14:paraId="59BE6DDC" w14:textId="77777777" w:rsidR="00C0308F" w:rsidRDefault="00C0308F" w:rsidP="001075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  <w:highlight w:val="yellow"/>
        </w:rPr>
      </w:pPr>
    </w:p>
    <w:p w14:paraId="79843E93" w14:textId="77777777" w:rsidR="00C0308F" w:rsidRDefault="00C0308F" w:rsidP="001075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  <w:highlight w:val="yellow"/>
        </w:rPr>
        <w:sectPr w:rsidR="00C0308F" w:rsidSect="00EF3878">
          <w:pgSz w:w="16838" w:h="11906" w:orient="landscape"/>
          <w:pgMar w:top="1701" w:right="1134" w:bottom="567" w:left="1134" w:header="709" w:footer="709" w:gutter="0"/>
          <w:cols w:space="708"/>
          <w:docGrid w:linePitch="360"/>
        </w:sectPr>
      </w:pPr>
    </w:p>
    <w:p w14:paraId="333A254A" w14:textId="76C910B3" w:rsidR="00C0308F" w:rsidRDefault="00C0308F" w:rsidP="001075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4624" behindDoc="1" locked="0" layoutInCell="1" allowOverlap="0" wp14:anchorId="3FCB0D60" wp14:editId="355093B3">
                <wp:simplePos x="0" y="0"/>
                <wp:positionH relativeFrom="margin">
                  <wp:align>right</wp:align>
                </wp:positionH>
                <wp:positionV relativeFrom="paragraph">
                  <wp:posOffset>3810</wp:posOffset>
                </wp:positionV>
                <wp:extent cx="2305050" cy="904875"/>
                <wp:effectExtent l="0" t="0" r="0" b="9525"/>
                <wp:wrapNone/>
                <wp:docPr id="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0505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617B8C" w14:textId="403FD86A" w:rsidR="00950DB2" w:rsidRPr="00C27051" w:rsidRDefault="00950DB2" w:rsidP="00F65B42">
                            <w:pPr>
                              <w:spacing w:after="12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У</w:t>
                            </w:r>
                            <w:r w:rsidR="00D11AEE">
                              <w:rPr>
                                <w:sz w:val="24"/>
                                <w:szCs w:val="24"/>
                              </w:rPr>
                              <w:t>ТВЕРЖДЕН</w:t>
                            </w:r>
                          </w:p>
                          <w:p w14:paraId="73CD844C" w14:textId="31CC9F20" w:rsidR="00950DB2" w:rsidRPr="00C27051" w:rsidRDefault="00950DB2" w:rsidP="00C0308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распоряжением</w:t>
                            </w:r>
                            <w:r w:rsidRPr="00C27051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2E593AAA" w14:textId="77777777" w:rsidR="00950DB2" w:rsidRPr="00C27051" w:rsidRDefault="00950DB2" w:rsidP="00C0308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C27051">
                              <w:rPr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 w:rsidRPr="00C27051">
                              <w:rPr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</w:p>
                          <w:p w14:paraId="1F4FF07F" w14:textId="77777777" w:rsidR="00794009" w:rsidRPr="00C27CC7" w:rsidRDefault="00794009" w:rsidP="0079400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27051">
                              <w:rPr>
                                <w:sz w:val="24"/>
                                <w:szCs w:val="24"/>
                              </w:rPr>
                              <w:t>от_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01.12.2025</w:t>
                            </w:r>
                            <w:r w:rsidRPr="00C27051">
                              <w:rPr>
                                <w:sz w:val="24"/>
                                <w:szCs w:val="24"/>
                              </w:rPr>
                              <w:t xml:space="preserve">__ №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_1125-ра</w:t>
                            </w:r>
                            <w:r w:rsidRPr="00C27051">
                              <w:rPr>
                                <w:sz w:val="24"/>
                                <w:szCs w:val="24"/>
                              </w:rPr>
                              <w:t>___</w:t>
                            </w:r>
                          </w:p>
                          <w:p w14:paraId="302C6AB1" w14:textId="174A7AA6" w:rsidR="00950DB2" w:rsidRPr="00C27CC7" w:rsidRDefault="00950DB2" w:rsidP="00C0308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CB0D60" id="_x0000_s1032" style="position:absolute;left:0;text-align:left;margin-left:130.3pt;margin-top:.3pt;width:181.5pt;height:71.25pt;z-index:-2516418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" o:allowoverlap="f" stroked="f">
                <v:textbox>
                  <w:txbxContent>
                    <w:p w14:paraId="61617B8C" w14:textId="403FD86A" w:rsidR="00950DB2" w:rsidRPr="00C27051" w:rsidRDefault="00950DB2" w:rsidP="00F65B42">
                      <w:pPr>
                        <w:spacing w:after="12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У</w:t>
                      </w:r>
                      <w:r w:rsidR="00D11AEE">
                        <w:rPr>
                          <w:sz w:val="24"/>
                          <w:szCs w:val="24"/>
                        </w:rPr>
                        <w:t>ТВЕРЖДЕН</w:t>
                      </w:r>
                    </w:p>
                    <w:p w14:paraId="73CD844C" w14:textId="31CC9F20" w:rsidR="00950DB2" w:rsidRPr="00C27051" w:rsidRDefault="00950DB2" w:rsidP="00C0308F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распоряжением</w:t>
                      </w:r>
                      <w:r w:rsidRPr="00C27051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  <w:p w14:paraId="2E593AAA" w14:textId="77777777" w:rsidR="00950DB2" w:rsidRPr="00C27051" w:rsidRDefault="00950DB2" w:rsidP="00C0308F">
                      <w:pPr>
                        <w:rPr>
                          <w:sz w:val="24"/>
                          <w:szCs w:val="24"/>
                        </w:rPr>
                      </w:pPr>
                      <w:proofErr w:type="gramStart"/>
                      <w:r w:rsidRPr="00C27051">
                        <w:rPr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C27051">
                        <w:rPr>
                          <w:sz w:val="24"/>
                          <w:szCs w:val="24"/>
                        </w:rPr>
                        <w:t xml:space="preserve"> ЗАТО Северск  </w:t>
                      </w:r>
                    </w:p>
                    <w:p w14:paraId="1F4FF07F" w14:textId="77777777" w:rsidR="00794009" w:rsidRPr="00C27CC7" w:rsidRDefault="00794009" w:rsidP="00794009">
                      <w:pPr>
                        <w:rPr>
                          <w:sz w:val="24"/>
                          <w:szCs w:val="24"/>
                        </w:rPr>
                      </w:pPr>
                      <w:r w:rsidRPr="00C27051">
                        <w:rPr>
                          <w:sz w:val="24"/>
                          <w:szCs w:val="24"/>
                        </w:rPr>
                        <w:t>от_</w:t>
                      </w:r>
                      <w:r>
                        <w:rPr>
                          <w:sz w:val="24"/>
                          <w:szCs w:val="24"/>
                        </w:rPr>
                        <w:t>01.12.2025</w:t>
                      </w:r>
                      <w:r w:rsidRPr="00C27051">
                        <w:rPr>
                          <w:sz w:val="24"/>
                          <w:szCs w:val="24"/>
                        </w:rPr>
                        <w:t xml:space="preserve">__ № </w:t>
                      </w:r>
                      <w:r>
                        <w:rPr>
                          <w:sz w:val="24"/>
                          <w:szCs w:val="24"/>
                        </w:rPr>
                        <w:t>_1125-ра</w:t>
                      </w:r>
                      <w:r w:rsidRPr="00C27051">
                        <w:rPr>
                          <w:sz w:val="24"/>
                          <w:szCs w:val="24"/>
                        </w:rPr>
                        <w:t>___</w:t>
                      </w:r>
                    </w:p>
                    <w:p w14:paraId="302C6AB1" w14:textId="174A7AA6" w:rsidR="00950DB2" w:rsidRPr="00C27CC7" w:rsidRDefault="00950DB2" w:rsidP="00C0308F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8B54ED7" w14:textId="77777777" w:rsidR="00C0308F" w:rsidRDefault="00C0308F" w:rsidP="001075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</w:rPr>
      </w:pPr>
    </w:p>
    <w:p w14:paraId="3E9E6878" w14:textId="5F4F0D96" w:rsidR="00C0308F" w:rsidRDefault="00C0308F" w:rsidP="001075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</w:rPr>
      </w:pPr>
    </w:p>
    <w:p w14:paraId="5E1A9FAE" w14:textId="77777777" w:rsidR="00C0308F" w:rsidRDefault="00C0308F" w:rsidP="001075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</w:rPr>
      </w:pPr>
    </w:p>
    <w:p w14:paraId="3E6CB91E" w14:textId="07C31063" w:rsidR="00C0308F" w:rsidRDefault="00C0308F" w:rsidP="001075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</w:rPr>
      </w:pPr>
    </w:p>
    <w:p w14:paraId="4A55A6FA" w14:textId="77777777" w:rsidR="00795BFD" w:rsidRPr="00D84A8D" w:rsidRDefault="00795BFD" w:rsidP="00795BFD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D84A8D">
        <w:rPr>
          <w:rFonts w:ascii="Times New Roman" w:hAnsi="Times New Roman"/>
          <w:sz w:val="24"/>
          <w:szCs w:val="24"/>
        </w:rPr>
        <w:t>ПАСПОРТ</w:t>
      </w:r>
    </w:p>
    <w:p w14:paraId="52F38ED9" w14:textId="77777777" w:rsidR="00795BFD" w:rsidRDefault="00795BFD" w:rsidP="00795BFD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D84A8D">
        <w:rPr>
          <w:rFonts w:ascii="Times New Roman" w:hAnsi="Times New Roman"/>
          <w:sz w:val="24"/>
          <w:szCs w:val="24"/>
        </w:rPr>
        <w:t>комплекса процессных мероприятий</w:t>
      </w:r>
    </w:p>
    <w:p w14:paraId="64BC065A" w14:textId="473A4760" w:rsidR="00795BFD" w:rsidRPr="00D84A8D" w:rsidRDefault="00795BFD" w:rsidP="00795BFD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D84A8D">
        <w:rPr>
          <w:rFonts w:ascii="Times New Roman" w:hAnsi="Times New Roman"/>
          <w:sz w:val="24"/>
          <w:szCs w:val="24"/>
        </w:rPr>
        <w:t>«</w:t>
      </w:r>
      <w:r w:rsidRPr="00795BFD">
        <w:rPr>
          <w:rFonts w:ascii="Times New Roman" w:hAnsi="Times New Roman"/>
          <w:sz w:val="24"/>
          <w:szCs w:val="24"/>
        </w:rPr>
        <w:t>Создание и обеспечение функционирования институтов взаимодействия общества, бизнеса, органов местного самоуправления</w:t>
      </w:r>
      <w:r w:rsidRPr="00315103">
        <w:rPr>
          <w:rFonts w:ascii="Times New Roman" w:hAnsi="Times New Roman"/>
          <w:sz w:val="24"/>
          <w:szCs w:val="24"/>
        </w:rPr>
        <w:t>»</w:t>
      </w:r>
    </w:p>
    <w:p w14:paraId="1C4C9DA3" w14:textId="77777777" w:rsidR="00795BFD" w:rsidRPr="00D84A8D" w:rsidRDefault="00795BFD" w:rsidP="00795BFD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sz w:val="24"/>
          <w:szCs w:val="24"/>
        </w:rPr>
      </w:pPr>
    </w:p>
    <w:tbl>
      <w:tblPr>
        <w:tblW w:w="14879" w:type="dxa"/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374"/>
        <w:gridCol w:w="8505"/>
      </w:tblGrid>
      <w:tr w:rsidR="00795BFD" w:rsidRPr="00D84A8D" w14:paraId="24FECE34" w14:textId="77777777" w:rsidTr="00E90FC2"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8421E" w14:textId="77777777" w:rsidR="00795BFD" w:rsidRPr="00D84A8D" w:rsidRDefault="00795BFD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84A8D">
              <w:rPr>
                <w:rFonts w:ascii="Times New Roman" w:hAnsi="Times New Roman"/>
                <w:sz w:val="24"/>
                <w:szCs w:val="24"/>
              </w:rPr>
              <w:t>Ответственный за выполнение комплекса процессных мероприятий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D52CF" w14:textId="77777777" w:rsidR="00795BFD" w:rsidRPr="00D84A8D" w:rsidRDefault="00795BFD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84A8D">
              <w:rPr>
                <w:rFonts w:ascii="Times New Roman" w:hAnsi="Times New Roman"/>
                <w:sz w:val="24"/>
                <w:szCs w:val="24"/>
              </w:rPr>
              <w:t xml:space="preserve">Комитет экономического развития </w:t>
            </w:r>
            <w:proofErr w:type="gramStart"/>
            <w:r w:rsidRPr="00D84A8D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D84A8D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795BFD" w:rsidRPr="00D84A8D" w14:paraId="324FBD5E" w14:textId="77777777" w:rsidTr="00E90FC2"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97628" w14:textId="77777777" w:rsidR="00795BFD" w:rsidRPr="00D84A8D" w:rsidRDefault="00795BFD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84A8D">
              <w:rPr>
                <w:rFonts w:ascii="Times New Roman" w:hAnsi="Times New Roman"/>
                <w:sz w:val="24"/>
                <w:szCs w:val="24"/>
              </w:rPr>
              <w:t xml:space="preserve">Наименование муниципальной </w:t>
            </w:r>
            <w:proofErr w:type="gramStart"/>
            <w:r w:rsidRPr="00D84A8D">
              <w:rPr>
                <w:rFonts w:ascii="Times New Roman" w:hAnsi="Times New Roman"/>
                <w:sz w:val="24"/>
                <w:szCs w:val="24"/>
              </w:rPr>
              <w:t>программы</w:t>
            </w:r>
            <w:proofErr w:type="gramEnd"/>
            <w:r w:rsidRPr="00D84A8D">
              <w:rPr>
                <w:rFonts w:ascii="Times New Roman" w:hAnsi="Times New Roman"/>
                <w:sz w:val="24"/>
                <w:szCs w:val="24"/>
              </w:rPr>
              <w:t xml:space="preserve"> ЗАТО Северск, в состав которой включается комплекс процессных мероприятий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6D17E" w14:textId="56029073" w:rsidR="00795BFD" w:rsidRPr="00D84A8D" w:rsidRDefault="00795BFD" w:rsidP="00012AB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84A8D">
              <w:rPr>
                <w:rFonts w:ascii="Times New Roman" w:hAnsi="Times New Roman"/>
                <w:sz w:val="24"/>
                <w:szCs w:val="24"/>
              </w:rPr>
              <w:t xml:space="preserve">Развитие предпринимательства </w:t>
            </w:r>
            <w:proofErr w:type="gramStart"/>
            <w:r w:rsidRPr="00D84A8D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D84A8D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795BFD" w:rsidRPr="00D84A8D" w14:paraId="746FF6D4" w14:textId="77777777" w:rsidTr="00E90FC2"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09CE2" w14:textId="77777777" w:rsidR="00795BFD" w:rsidRPr="00D84A8D" w:rsidRDefault="00795BFD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84A8D">
              <w:rPr>
                <w:rFonts w:ascii="Times New Roman" w:hAnsi="Times New Roman"/>
                <w:sz w:val="24"/>
                <w:szCs w:val="24"/>
              </w:rPr>
              <w:t xml:space="preserve">Наименование подпрограммы муниципальной </w:t>
            </w:r>
            <w:proofErr w:type="gramStart"/>
            <w:r w:rsidRPr="00D84A8D">
              <w:rPr>
                <w:rFonts w:ascii="Times New Roman" w:hAnsi="Times New Roman"/>
                <w:sz w:val="24"/>
                <w:szCs w:val="24"/>
              </w:rPr>
              <w:t>программы</w:t>
            </w:r>
            <w:proofErr w:type="gramEnd"/>
            <w:r w:rsidRPr="00D84A8D">
              <w:rPr>
                <w:rFonts w:ascii="Times New Roman" w:hAnsi="Times New Roman"/>
                <w:sz w:val="24"/>
                <w:szCs w:val="24"/>
              </w:rPr>
              <w:t xml:space="preserve"> ЗАТО Северск, в состав которой включается комплекс процессных мероприятий</w:t>
            </w:r>
          </w:p>
        </w:tc>
        <w:tc>
          <w:tcPr>
            <w:tcW w:w="85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F6CDB" w14:textId="4B23D1CF" w:rsidR="00795BFD" w:rsidRPr="00D84A8D" w:rsidRDefault="00795BFD" w:rsidP="00012AB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95BFD">
              <w:rPr>
                <w:rFonts w:ascii="Times New Roman" w:hAnsi="Times New Roman"/>
                <w:bCs/>
                <w:sz w:val="24"/>
                <w:szCs w:val="24"/>
              </w:rPr>
              <w:t>Создание общественной (социальной) среды, благоприятной для развития бизнеса</w:t>
            </w:r>
          </w:p>
        </w:tc>
      </w:tr>
    </w:tbl>
    <w:p w14:paraId="065D2B17" w14:textId="77777777" w:rsidR="00795BFD" w:rsidRDefault="00795BFD" w:rsidP="00795BFD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/>
          <w:bCs/>
          <w:sz w:val="24"/>
          <w:szCs w:val="24"/>
        </w:rPr>
      </w:pPr>
    </w:p>
    <w:p w14:paraId="3F4ABF70" w14:textId="77777777" w:rsidR="00795BFD" w:rsidRDefault="00795BFD" w:rsidP="00795BFD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/>
          <w:bCs/>
          <w:sz w:val="24"/>
          <w:szCs w:val="24"/>
        </w:rPr>
      </w:pPr>
    </w:p>
    <w:p w14:paraId="319EFA5D" w14:textId="77777777" w:rsidR="00795BFD" w:rsidRDefault="00795BFD" w:rsidP="00795BFD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/>
          <w:bCs/>
          <w:sz w:val="24"/>
          <w:szCs w:val="24"/>
        </w:rPr>
        <w:sectPr w:rsidR="00795BFD" w:rsidSect="003425E3">
          <w:headerReference w:type="default" r:id="rId44"/>
          <w:footerReference w:type="default" r:id="rId45"/>
          <w:headerReference w:type="first" r:id="rId46"/>
          <w:footerReference w:type="first" r:id="rId47"/>
          <w:pgSz w:w="16838" w:h="11906" w:orient="landscape" w:code="9"/>
          <w:pgMar w:top="1701" w:right="1134" w:bottom="567" w:left="851" w:header="709" w:footer="709" w:gutter="0"/>
          <w:pgNumType w:start="1"/>
          <w:cols w:space="720"/>
          <w:noEndnote/>
          <w:titlePg/>
          <w:docGrid w:linePitch="272"/>
        </w:sectPr>
      </w:pPr>
    </w:p>
    <w:p w14:paraId="3AF790FC" w14:textId="77777777" w:rsidR="00795BFD" w:rsidRPr="00BE3C3B" w:rsidRDefault="00795BFD" w:rsidP="00795BFD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BE3C3B">
        <w:rPr>
          <w:rFonts w:ascii="Times New Roman" w:hAnsi="Times New Roman"/>
          <w:sz w:val="24"/>
          <w:szCs w:val="24"/>
        </w:rPr>
        <w:lastRenderedPageBreak/>
        <w:t xml:space="preserve">ПОКАЗАТЕЛИ </w:t>
      </w:r>
    </w:p>
    <w:p w14:paraId="4681ED29" w14:textId="77777777" w:rsidR="00795BFD" w:rsidRPr="00BE3C3B" w:rsidRDefault="00795BFD" w:rsidP="00795BFD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BE3C3B">
        <w:rPr>
          <w:rFonts w:ascii="Times New Roman" w:hAnsi="Times New Roman"/>
          <w:sz w:val="24"/>
          <w:szCs w:val="24"/>
        </w:rPr>
        <w:t xml:space="preserve">реализации комплекса процессных мероприятий </w:t>
      </w:r>
    </w:p>
    <w:p w14:paraId="01742107" w14:textId="77777777" w:rsidR="00795BFD" w:rsidRPr="00BE3C3B" w:rsidRDefault="00795BFD" w:rsidP="00795BFD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sz w:val="24"/>
          <w:szCs w:val="24"/>
        </w:rPr>
      </w:pPr>
    </w:p>
    <w:tbl>
      <w:tblPr>
        <w:tblW w:w="15178" w:type="dxa"/>
        <w:tblCellMar>
          <w:top w:w="28" w:type="dxa"/>
          <w:left w:w="62" w:type="dxa"/>
          <w:bottom w:w="28" w:type="dxa"/>
          <w:right w:w="62" w:type="dxa"/>
        </w:tblCellMar>
        <w:tblLook w:val="0000" w:firstRow="0" w:lastRow="0" w:firstColumn="0" w:lastColumn="0" w:noHBand="0" w:noVBand="0"/>
      </w:tblPr>
      <w:tblGrid>
        <w:gridCol w:w="847"/>
        <w:gridCol w:w="4751"/>
        <w:gridCol w:w="4095"/>
        <w:gridCol w:w="1445"/>
        <w:gridCol w:w="942"/>
        <w:gridCol w:w="1623"/>
        <w:gridCol w:w="1475"/>
      </w:tblGrid>
      <w:tr w:rsidR="00795BFD" w:rsidRPr="00BE3C3B" w14:paraId="4D0D85AC" w14:textId="77777777" w:rsidTr="00012AB9"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3C8EE" w14:textId="77777777" w:rsidR="00795BFD" w:rsidRPr="00BE3C3B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 w:rsidRPr="00BE3C3B">
              <w:rPr>
                <w:rFonts w:ascii="Times New Roman" w:hAnsi="Times New Roman"/>
                <w:sz w:val="24"/>
                <w:szCs w:val="24"/>
              </w:rPr>
              <w:t xml:space="preserve"> п/п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045EC" w14:textId="77777777" w:rsidR="00795BFD" w:rsidRPr="00BE3C3B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3C3B">
              <w:rPr>
                <w:rFonts w:ascii="Times New Roman" w:hAnsi="Times New Roman"/>
                <w:sz w:val="24"/>
                <w:szCs w:val="24"/>
              </w:rPr>
              <w:t xml:space="preserve">Наименование показателя конечного результата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776E2" w14:textId="77777777" w:rsidR="00795BFD" w:rsidRPr="00BE3C3B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3C3B">
              <w:rPr>
                <w:rFonts w:ascii="Times New Roman" w:hAnsi="Times New Roman"/>
                <w:sz w:val="24"/>
                <w:szCs w:val="24"/>
              </w:rPr>
              <w:t xml:space="preserve">Ответственный за достижение показателя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8713A" w14:textId="77777777" w:rsidR="00795BFD" w:rsidRPr="00BE3C3B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3C3B">
              <w:rPr>
                <w:rFonts w:ascii="Times New Roman" w:hAnsi="Times New Roman"/>
                <w:sz w:val="24"/>
                <w:szCs w:val="24"/>
              </w:rPr>
              <w:t xml:space="preserve">Единица измерения 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C8F97" w14:textId="77777777" w:rsidR="00795BFD" w:rsidRPr="00BE3C3B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3C3B">
              <w:rPr>
                <w:rFonts w:ascii="Times New Roman" w:hAnsi="Times New Roman"/>
                <w:sz w:val="24"/>
                <w:szCs w:val="24"/>
              </w:rPr>
              <w:t xml:space="preserve">Планируемое значение показателя (показателя задачи) </w:t>
            </w:r>
          </w:p>
        </w:tc>
      </w:tr>
      <w:tr w:rsidR="00795BFD" w:rsidRPr="00BE3C3B" w14:paraId="39990475" w14:textId="77777777" w:rsidTr="00012AB9"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DEDF4" w14:textId="77777777" w:rsidR="00795BFD" w:rsidRPr="00BE3C3B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E74A4" w14:textId="77777777" w:rsidR="00795BFD" w:rsidRPr="00BE3C3B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DB0F6" w14:textId="77777777" w:rsidR="00795BFD" w:rsidRPr="00BE3C3B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AB118" w14:textId="77777777" w:rsidR="00795BFD" w:rsidRPr="00BE3C3B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8DCDB" w14:textId="77777777" w:rsidR="00795BFD" w:rsidRPr="00BE3C3B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D9034" w14:textId="77777777" w:rsidR="00795BFD" w:rsidRPr="00BE3C3B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20223" w14:textId="77777777" w:rsidR="00795BFD" w:rsidRPr="00BE3C3B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</w:tr>
      <w:tr w:rsidR="00795BFD" w:rsidRPr="00BE3C3B" w14:paraId="034FE400" w14:textId="77777777" w:rsidTr="00012AB9"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CCD34" w14:textId="77777777" w:rsidR="00795BFD" w:rsidRPr="00BE3C3B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90F6C" w14:textId="77777777" w:rsidR="00795BFD" w:rsidRPr="00BE3C3B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1594F" w14:textId="77777777" w:rsidR="00795BFD" w:rsidRPr="00BE3C3B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BF295" w14:textId="77777777" w:rsidR="00795BFD" w:rsidRPr="00BE3C3B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61185" w14:textId="77777777" w:rsidR="00795BFD" w:rsidRPr="00BE3C3B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B21E2" w14:textId="77777777" w:rsidR="00795BFD" w:rsidRPr="00BE3C3B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3C3B">
              <w:rPr>
                <w:rFonts w:ascii="Times New Roman" w:hAnsi="Times New Roman"/>
                <w:sz w:val="24"/>
                <w:szCs w:val="24"/>
              </w:rPr>
              <w:t xml:space="preserve">в соответствии с потребностью по годам </w:t>
            </w:r>
          </w:p>
        </w:tc>
      </w:tr>
      <w:tr w:rsidR="00795BFD" w:rsidRPr="00BE3C3B" w14:paraId="7972AC99" w14:textId="77777777" w:rsidTr="00012AB9"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A8215" w14:textId="77777777" w:rsidR="00795BFD" w:rsidRPr="00BE3C3B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D2E4F" w14:textId="77777777" w:rsidR="00795BFD" w:rsidRPr="00BE3C3B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64C8A" w14:textId="77777777" w:rsidR="00795BFD" w:rsidRPr="00BE3C3B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31AAE" w14:textId="77777777" w:rsidR="00795BFD" w:rsidRPr="00BE3C3B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374AC" w14:textId="77777777" w:rsidR="00795BFD" w:rsidRPr="00BE3C3B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F920B" w14:textId="77777777" w:rsidR="00795BFD" w:rsidRPr="00BE3C3B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3C3B">
              <w:rPr>
                <w:rFonts w:ascii="Times New Roman" w:hAnsi="Times New Roman"/>
                <w:sz w:val="24"/>
                <w:szCs w:val="24"/>
              </w:rPr>
              <w:t xml:space="preserve">в соответствии с утвержденным финансированием по годам </w:t>
            </w:r>
          </w:p>
        </w:tc>
      </w:tr>
      <w:tr w:rsidR="00795BFD" w:rsidRPr="00BE3C3B" w14:paraId="602EDE9C" w14:textId="77777777" w:rsidTr="00012AB9">
        <w:trPr>
          <w:trHeight w:val="42"/>
        </w:trPr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63E17B" w14:textId="77777777" w:rsidR="00795BFD" w:rsidRPr="00BE3C3B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3C3B">
              <w:rPr>
                <w:rFonts w:ascii="Times New Roman" w:hAnsi="Times New Roman"/>
                <w:sz w:val="24"/>
                <w:szCs w:val="24"/>
              </w:rPr>
              <w:t xml:space="preserve">1.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CDFABB" w14:textId="32EC4EC1" w:rsidR="00795BFD" w:rsidRPr="00BE3C3B" w:rsidRDefault="00795BFD" w:rsidP="00795BF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95BFD">
              <w:rPr>
                <w:rFonts w:ascii="Times New Roman" w:hAnsi="Times New Roman"/>
                <w:sz w:val="24"/>
                <w:szCs w:val="24"/>
              </w:rPr>
              <w:t xml:space="preserve">Количество мероприятий, </w:t>
            </w:r>
            <w:r>
              <w:rPr>
                <w:rFonts w:ascii="Times New Roman" w:hAnsi="Times New Roman"/>
                <w:sz w:val="24"/>
                <w:szCs w:val="24"/>
              </w:rPr>
              <w:t>направленных на обеспечение вза</w:t>
            </w:r>
            <w:r w:rsidRPr="00795BFD">
              <w:rPr>
                <w:rFonts w:ascii="Times New Roman" w:hAnsi="Times New Roman"/>
                <w:sz w:val="24"/>
                <w:szCs w:val="24"/>
              </w:rPr>
              <w:t>имодействия общества, бизнеса, органов местного самоуправления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18C9FA" w14:textId="71A399B1" w:rsidR="00795BFD" w:rsidRPr="00BE3C3B" w:rsidRDefault="00795BFD" w:rsidP="00795BF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95BFD">
              <w:rPr>
                <w:rFonts w:ascii="Times New Roman" w:hAnsi="Times New Roman"/>
                <w:sz w:val="24"/>
                <w:szCs w:val="24"/>
              </w:rPr>
              <w:t>Администрация</w:t>
            </w:r>
            <w:proofErr w:type="gramEnd"/>
            <w:r w:rsidRPr="00795BFD">
              <w:rPr>
                <w:rFonts w:ascii="Times New Roman" w:hAnsi="Times New Roman"/>
                <w:sz w:val="24"/>
                <w:szCs w:val="24"/>
              </w:rPr>
              <w:t xml:space="preserve"> ЗАТО Северск, Совет по развитию и поддержке предпринимательства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0940FA" w14:textId="3834C658" w:rsidR="00795BFD" w:rsidRPr="00BE3C3B" w:rsidRDefault="00795BFD" w:rsidP="00012A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0EA9C3" w14:textId="7EAE16D8" w:rsidR="00795BFD" w:rsidRPr="00BE3C3B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369E5" w14:textId="1D9056B7" w:rsidR="00795BFD" w:rsidRPr="00BE3C3B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237AF" w14:textId="3B0F599A" w:rsidR="00795BFD" w:rsidRPr="00BE3C3B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795BFD" w:rsidRPr="00BE3C3B" w14:paraId="7D4B3C99" w14:textId="77777777" w:rsidTr="00012AB9">
        <w:tc>
          <w:tcPr>
            <w:tcW w:w="8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EE832" w14:textId="77777777" w:rsidR="00795BFD" w:rsidRPr="00BE3C3B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E75F9" w14:textId="77777777" w:rsidR="00795BFD" w:rsidRPr="00BE3C3B" w:rsidRDefault="00795BFD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08097" w14:textId="77777777" w:rsidR="00795BFD" w:rsidRPr="00BE3C3B" w:rsidRDefault="00795BFD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1E981" w14:textId="77777777" w:rsidR="00795BFD" w:rsidRPr="00BE3C3B" w:rsidRDefault="00795BFD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79DFA" w14:textId="77777777" w:rsidR="00795BFD" w:rsidRPr="00BE3C3B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46ECB" w14:textId="455B68AC" w:rsidR="00795BFD" w:rsidRPr="00BE3C3B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B15AD" w14:textId="5ECB5F2E" w:rsidR="00795BFD" w:rsidRPr="00BE3C3B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</w:tbl>
    <w:p w14:paraId="4A60C6F9" w14:textId="77777777" w:rsidR="00795BFD" w:rsidRDefault="00795BFD" w:rsidP="00795BF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7DBE0F00" w14:textId="77777777" w:rsidR="00795BFD" w:rsidRDefault="00795BFD" w:rsidP="00795BF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7F527D50" w14:textId="77777777" w:rsidR="00795BFD" w:rsidRDefault="00795BFD" w:rsidP="00795BF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1A9E7242" w14:textId="77777777" w:rsidR="00795BFD" w:rsidRDefault="00795BFD" w:rsidP="00795BF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4B91FBC2" w14:textId="77777777" w:rsidR="00795BFD" w:rsidRDefault="00795BFD" w:rsidP="00795BF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3A741AA4" w14:textId="77777777" w:rsidR="00795BFD" w:rsidRDefault="00795BFD" w:rsidP="00795BF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132EE544" w14:textId="77777777" w:rsidR="00795BFD" w:rsidRDefault="00795BFD" w:rsidP="00795BF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091E1376" w14:textId="77777777" w:rsidR="00795BFD" w:rsidRDefault="00795BFD" w:rsidP="00795BF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61DD3A5B" w14:textId="77777777" w:rsidR="00795BFD" w:rsidRDefault="00795BFD" w:rsidP="00795BF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7F14A081" w14:textId="77777777" w:rsidR="00795BFD" w:rsidRDefault="00795BFD" w:rsidP="00795BF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555E60D5" w14:textId="77777777" w:rsidR="00795BFD" w:rsidRDefault="00795BFD" w:rsidP="00795BF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  <w:sectPr w:rsidR="00795BFD" w:rsidSect="003425E3">
          <w:pgSz w:w="16838" w:h="11906" w:orient="landscape" w:code="9"/>
          <w:pgMar w:top="1701" w:right="1134" w:bottom="567" w:left="851" w:header="709" w:footer="709" w:gutter="0"/>
          <w:cols w:space="720"/>
          <w:noEndnote/>
          <w:docGrid w:linePitch="272"/>
        </w:sectPr>
      </w:pPr>
    </w:p>
    <w:p w14:paraId="20B5C1D8" w14:textId="77777777" w:rsidR="00795BFD" w:rsidRPr="00C63D52" w:rsidRDefault="00795BFD" w:rsidP="00795BFD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C63D52">
        <w:rPr>
          <w:rFonts w:ascii="Times New Roman" w:hAnsi="Times New Roman"/>
          <w:sz w:val="24"/>
          <w:szCs w:val="24"/>
        </w:rPr>
        <w:lastRenderedPageBreak/>
        <w:t xml:space="preserve">ПЕРЕЧЕНЬ </w:t>
      </w:r>
    </w:p>
    <w:p w14:paraId="77DA359C" w14:textId="77777777" w:rsidR="00795BFD" w:rsidRPr="00C63D52" w:rsidRDefault="00795BFD" w:rsidP="00795BFD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C63D52">
        <w:rPr>
          <w:rFonts w:ascii="Times New Roman" w:hAnsi="Times New Roman"/>
          <w:sz w:val="24"/>
          <w:szCs w:val="24"/>
        </w:rPr>
        <w:t xml:space="preserve">мероприятий комплекса процессных мероприятий </w:t>
      </w:r>
    </w:p>
    <w:p w14:paraId="0947A014" w14:textId="77777777" w:rsidR="00795BFD" w:rsidRPr="00C63D52" w:rsidRDefault="00795BFD" w:rsidP="00795BFD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sz w:val="24"/>
          <w:szCs w:val="24"/>
        </w:rPr>
      </w:pPr>
    </w:p>
    <w:tbl>
      <w:tblPr>
        <w:tblW w:w="14880" w:type="dxa"/>
        <w:tblLayout w:type="fixed"/>
        <w:tblCellMar>
          <w:top w:w="28" w:type="dxa"/>
          <w:left w:w="62" w:type="dxa"/>
          <w:bottom w:w="28" w:type="dxa"/>
          <w:right w:w="62" w:type="dxa"/>
        </w:tblCellMar>
        <w:tblLook w:val="0000" w:firstRow="0" w:lastRow="0" w:firstColumn="0" w:lastColumn="0" w:noHBand="0" w:noVBand="0"/>
      </w:tblPr>
      <w:tblGrid>
        <w:gridCol w:w="704"/>
        <w:gridCol w:w="3402"/>
        <w:gridCol w:w="3402"/>
        <w:gridCol w:w="3544"/>
        <w:gridCol w:w="851"/>
        <w:gridCol w:w="708"/>
        <w:gridCol w:w="1135"/>
        <w:gridCol w:w="1134"/>
      </w:tblGrid>
      <w:tr w:rsidR="00795BFD" w:rsidRPr="00C63D52" w14:paraId="79611EC7" w14:textId="77777777" w:rsidTr="00E90FC2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4E33A" w14:textId="77777777" w:rsidR="00795BFD" w:rsidRPr="00C63D52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 w:rsidRPr="00C63D52">
              <w:rPr>
                <w:rFonts w:ascii="Times New Roman" w:hAnsi="Times New Roman"/>
                <w:sz w:val="24"/>
                <w:szCs w:val="24"/>
              </w:rPr>
              <w:t xml:space="preserve"> п/п 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DF83E" w14:textId="77777777" w:rsidR="00795BFD" w:rsidRPr="00C63D52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 xml:space="preserve">Наименование мероприятия 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94A01" w14:textId="77777777" w:rsidR="00795BFD" w:rsidRPr="00C63D52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 xml:space="preserve">Характеристика мероприятия 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8B5EC" w14:textId="77777777" w:rsidR="00795BFD" w:rsidRPr="00C63D52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 xml:space="preserve">Наименование показателя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7E2FF" w14:textId="77777777" w:rsidR="00795BFD" w:rsidRPr="00C63D52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C63D52">
              <w:rPr>
                <w:rFonts w:ascii="Times New Roman" w:hAnsi="Times New Roman"/>
                <w:sz w:val="24"/>
                <w:szCs w:val="24"/>
              </w:rPr>
              <w:t>Еди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C63D52">
              <w:rPr>
                <w:rFonts w:ascii="Times New Roman" w:hAnsi="Times New Roman"/>
                <w:sz w:val="24"/>
                <w:szCs w:val="24"/>
              </w:rPr>
              <w:t>ница</w:t>
            </w:r>
            <w:proofErr w:type="spellEnd"/>
            <w:proofErr w:type="gramEnd"/>
            <w:r w:rsidRPr="00C63D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63D52">
              <w:rPr>
                <w:rFonts w:ascii="Times New Roman" w:hAnsi="Times New Roman"/>
                <w:sz w:val="24"/>
                <w:szCs w:val="24"/>
              </w:rPr>
              <w:t>изме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C63D52">
              <w:rPr>
                <w:rFonts w:ascii="Times New Roman" w:hAnsi="Times New Roman"/>
                <w:sz w:val="24"/>
                <w:szCs w:val="24"/>
              </w:rPr>
              <w:t xml:space="preserve">рения 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C1653" w14:textId="77777777" w:rsidR="00795BFD" w:rsidRPr="00C63D52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 xml:space="preserve">Планируемое значение показателя мероприятия </w:t>
            </w:r>
          </w:p>
        </w:tc>
      </w:tr>
      <w:tr w:rsidR="00795BFD" w:rsidRPr="00C63D52" w14:paraId="4F93BDF7" w14:textId="77777777" w:rsidTr="00E90FC2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6B414" w14:textId="77777777" w:rsidR="00795BFD" w:rsidRPr="00C63D52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71971" w14:textId="77777777" w:rsidR="00795BFD" w:rsidRPr="00C63D52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7C40A" w14:textId="77777777" w:rsidR="00795BFD" w:rsidRPr="00C63D52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8921D" w14:textId="77777777" w:rsidR="00795BFD" w:rsidRPr="00C63D52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A649D" w14:textId="77777777" w:rsidR="00795BFD" w:rsidRPr="00C63D52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29B19" w14:textId="77777777" w:rsidR="00795BFD" w:rsidRPr="00C63D52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4F389" w14:textId="77777777" w:rsidR="00795BFD" w:rsidRPr="00C63D52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FA683" w14:textId="77777777" w:rsidR="00795BFD" w:rsidRPr="00C63D52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</w:tr>
      <w:tr w:rsidR="00795BFD" w:rsidRPr="00C63D52" w14:paraId="7C4AC2E7" w14:textId="77777777" w:rsidTr="00E90FC2">
        <w:trPr>
          <w:trHeight w:val="64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B866B" w14:textId="77777777" w:rsidR="00795BFD" w:rsidRPr="00C63D52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0A0F7" w14:textId="77777777" w:rsidR="00795BFD" w:rsidRPr="00C63D52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C2BBB" w14:textId="77777777" w:rsidR="00795BFD" w:rsidRPr="00C63D52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64C1F" w14:textId="77777777" w:rsidR="00795BFD" w:rsidRPr="00C63D52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31B07" w14:textId="77777777" w:rsidR="00795BFD" w:rsidRPr="00C63D52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0A63F" w14:textId="77777777" w:rsidR="00795BFD" w:rsidRPr="00C63D52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69C65" w14:textId="77777777" w:rsidR="00795BFD" w:rsidRPr="00C63D52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 xml:space="preserve">в соответствии с потребностью по годам </w:t>
            </w:r>
          </w:p>
        </w:tc>
      </w:tr>
      <w:tr w:rsidR="00795BFD" w:rsidRPr="00C63D52" w14:paraId="6C5CC7D0" w14:textId="77777777" w:rsidTr="00E90FC2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40DA1" w14:textId="77777777" w:rsidR="00795BFD" w:rsidRPr="00C63D52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BC11E" w14:textId="77777777" w:rsidR="00795BFD" w:rsidRPr="00C63D52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C5764" w14:textId="77777777" w:rsidR="00795BFD" w:rsidRPr="00C63D52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179B5" w14:textId="77777777" w:rsidR="00795BFD" w:rsidRPr="00C63D52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7018C" w14:textId="77777777" w:rsidR="00795BFD" w:rsidRPr="00C63D52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34E2B" w14:textId="77777777" w:rsidR="00795BFD" w:rsidRPr="00C63D52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AC0A2" w14:textId="77777777" w:rsidR="00795BFD" w:rsidRPr="00C63D52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 xml:space="preserve">в соответствии с утвержденным финансированием по годам </w:t>
            </w:r>
          </w:p>
        </w:tc>
      </w:tr>
      <w:tr w:rsidR="00795BFD" w:rsidRPr="00C63D52" w14:paraId="691776B7" w14:textId="77777777" w:rsidTr="00E90FC2">
        <w:trPr>
          <w:trHeight w:val="42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CAA7C6" w14:textId="77777777" w:rsidR="00795BFD" w:rsidRPr="00C63D52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40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9323F4" w14:textId="207823AC" w:rsidR="00795BFD" w:rsidRPr="00C63D52" w:rsidRDefault="00795BFD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95BFD">
              <w:rPr>
                <w:rFonts w:ascii="Times New Roman" w:hAnsi="Times New Roman"/>
                <w:sz w:val="24"/>
                <w:szCs w:val="24"/>
              </w:rPr>
              <w:t>Осуществление деятельности Совета по развитию и поддержке предпринимательства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D73D5B" w14:textId="22346445" w:rsidR="00795BFD" w:rsidRPr="00C63D52" w:rsidRDefault="005F2DB6" w:rsidP="00012AB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</w:t>
            </w:r>
            <w:r w:rsidR="00795BFD">
              <w:rPr>
                <w:rFonts w:ascii="Times New Roman" w:hAnsi="Times New Roman"/>
                <w:sz w:val="24"/>
                <w:szCs w:val="24"/>
              </w:rPr>
              <w:t xml:space="preserve">ганизация и проведение </w:t>
            </w:r>
            <w:r w:rsidR="00012AB9">
              <w:rPr>
                <w:rFonts w:ascii="Times New Roman" w:hAnsi="Times New Roman"/>
                <w:sz w:val="24"/>
                <w:szCs w:val="24"/>
              </w:rPr>
              <w:t xml:space="preserve">ежеквартально </w:t>
            </w:r>
            <w:r w:rsidR="00795BFD">
              <w:rPr>
                <w:rFonts w:ascii="Times New Roman" w:hAnsi="Times New Roman"/>
                <w:sz w:val="24"/>
                <w:szCs w:val="24"/>
              </w:rPr>
              <w:t xml:space="preserve">заседаний Совета по развитию и </w:t>
            </w:r>
            <w:proofErr w:type="spellStart"/>
            <w:proofErr w:type="gramStart"/>
            <w:r w:rsidR="00795BFD">
              <w:rPr>
                <w:rFonts w:ascii="Times New Roman" w:hAnsi="Times New Roman"/>
                <w:sz w:val="24"/>
                <w:szCs w:val="24"/>
              </w:rPr>
              <w:t>поддер</w:t>
            </w:r>
            <w:r w:rsidR="00012AB9">
              <w:rPr>
                <w:rFonts w:ascii="Times New Roman" w:hAnsi="Times New Roman"/>
                <w:sz w:val="24"/>
                <w:szCs w:val="24"/>
              </w:rPr>
              <w:t>-</w:t>
            </w:r>
            <w:r w:rsidR="00795BFD">
              <w:rPr>
                <w:rFonts w:ascii="Times New Roman" w:hAnsi="Times New Roman"/>
                <w:sz w:val="24"/>
                <w:szCs w:val="24"/>
              </w:rPr>
              <w:t>жке</w:t>
            </w:r>
            <w:proofErr w:type="spellEnd"/>
            <w:proofErr w:type="gramEnd"/>
            <w:r w:rsidR="00795BFD">
              <w:rPr>
                <w:rFonts w:ascii="Times New Roman" w:hAnsi="Times New Roman"/>
                <w:sz w:val="24"/>
                <w:szCs w:val="24"/>
              </w:rPr>
              <w:t xml:space="preserve"> предпринимательства </w:t>
            </w:r>
            <w:r w:rsidR="00012AB9" w:rsidRPr="00012AB9">
              <w:rPr>
                <w:rFonts w:ascii="Times New Roman" w:hAnsi="Times New Roman"/>
                <w:sz w:val="24"/>
                <w:szCs w:val="24"/>
              </w:rPr>
              <w:t xml:space="preserve">в целях </w:t>
            </w:r>
            <w:r w:rsidR="00012AB9">
              <w:rPr>
                <w:rFonts w:ascii="Times New Roman" w:hAnsi="Times New Roman"/>
                <w:sz w:val="24"/>
                <w:szCs w:val="24"/>
              </w:rPr>
              <w:t>обеспечения</w:t>
            </w:r>
            <w:r w:rsidR="00012AB9" w:rsidRPr="00012A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012AB9" w:rsidRPr="00012AB9">
              <w:rPr>
                <w:rFonts w:ascii="Times New Roman" w:hAnsi="Times New Roman"/>
                <w:sz w:val="24"/>
                <w:szCs w:val="24"/>
              </w:rPr>
              <w:t>конструк</w:t>
            </w:r>
            <w:r w:rsidR="00012AB9">
              <w:rPr>
                <w:rFonts w:ascii="Times New Roman" w:hAnsi="Times New Roman"/>
                <w:sz w:val="24"/>
                <w:szCs w:val="24"/>
              </w:rPr>
              <w:t>-</w:t>
            </w:r>
            <w:r w:rsidR="00012AB9" w:rsidRPr="00012AB9">
              <w:rPr>
                <w:rFonts w:ascii="Times New Roman" w:hAnsi="Times New Roman"/>
                <w:sz w:val="24"/>
                <w:szCs w:val="24"/>
              </w:rPr>
              <w:t>тивного</w:t>
            </w:r>
            <w:proofErr w:type="spellEnd"/>
            <w:r w:rsidR="00012AB9" w:rsidRPr="00012AB9">
              <w:rPr>
                <w:rFonts w:ascii="Times New Roman" w:hAnsi="Times New Roman"/>
                <w:sz w:val="24"/>
                <w:szCs w:val="24"/>
              </w:rPr>
              <w:t xml:space="preserve"> диалога органов местного самоуправления, субъектов предприниматель</w:t>
            </w:r>
            <w:r w:rsidR="00012AB9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="00012AB9" w:rsidRPr="00012AB9">
              <w:rPr>
                <w:rFonts w:ascii="Times New Roman" w:hAnsi="Times New Roman"/>
                <w:sz w:val="24"/>
                <w:szCs w:val="24"/>
              </w:rPr>
              <w:t>ской</w:t>
            </w:r>
            <w:proofErr w:type="spellEnd"/>
            <w:r w:rsidR="00012AB9" w:rsidRPr="00012AB9">
              <w:rPr>
                <w:rFonts w:ascii="Times New Roman" w:hAnsi="Times New Roman"/>
                <w:sz w:val="24"/>
                <w:szCs w:val="24"/>
              </w:rPr>
              <w:t xml:space="preserve"> деятельности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598D40" w14:textId="20648111" w:rsidR="00795BFD" w:rsidRPr="00C63D52" w:rsidRDefault="00294FBA" w:rsidP="00294FB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94FBA">
              <w:rPr>
                <w:rFonts w:ascii="Times New Roman" w:hAnsi="Times New Roman"/>
                <w:sz w:val="24"/>
                <w:szCs w:val="24"/>
              </w:rPr>
              <w:t>1. Количество заседаний Совета по развитию и поддержке предпринимательства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8C84C6" w14:textId="420B54D7" w:rsidR="00795BFD" w:rsidRPr="00C63D52" w:rsidRDefault="00795BFD" w:rsidP="005F2DB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CE866E" w14:textId="3DEA0CAB" w:rsidR="00795BFD" w:rsidRPr="00C63D52" w:rsidRDefault="00294FBA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81662" w14:textId="56F4DCB4" w:rsidR="00795BFD" w:rsidRPr="00C63D52" w:rsidRDefault="00294FBA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F8113" w14:textId="0AC3C467" w:rsidR="00795BFD" w:rsidRPr="00C63D52" w:rsidRDefault="00294FBA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795BFD" w:rsidRPr="00C63D52" w14:paraId="6B23F78D" w14:textId="77777777" w:rsidTr="00E90FC2"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228E4" w14:textId="77777777" w:rsidR="00795BFD" w:rsidRPr="00C63D52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78792" w14:textId="77777777" w:rsidR="00795BFD" w:rsidRPr="00C63D52" w:rsidRDefault="00795BFD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8D696" w14:textId="77777777" w:rsidR="00795BFD" w:rsidRPr="00C63D52" w:rsidRDefault="00795BFD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D1D91" w14:textId="77777777" w:rsidR="00795BFD" w:rsidRPr="00C63D52" w:rsidRDefault="00795BFD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44526" w14:textId="77777777" w:rsidR="00795BFD" w:rsidRPr="00C63D52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DBE37" w14:textId="77777777" w:rsidR="00795BFD" w:rsidRPr="00C63D52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6FDC1" w14:textId="5AB3CBA7" w:rsidR="00795BFD" w:rsidRPr="00C63D52" w:rsidRDefault="00294FBA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18A51" w14:textId="1352632F" w:rsidR="00795BFD" w:rsidRPr="00C63D52" w:rsidRDefault="00294FBA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795BFD" w:rsidRPr="00C63D52" w14:paraId="33FD2ACD" w14:textId="77777777" w:rsidTr="00E90FC2">
        <w:trPr>
          <w:trHeight w:val="42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CC9EB" w14:textId="77777777" w:rsidR="00795BFD" w:rsidRPr="00C63D52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B1336" w14:textId="3E7FB5F6" w:rsidR="00795BFD" w:rsidRPr="00C63D52" w:rsidRDefault="00294FBA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94FBA">
              <w:rPr>
                <w:rFonts w:ascii="Times New Roman" w:hAnsi="Times New Roman"/>
                <w:sz w:val="24"/>
                <w:szCs w:val="24"/>
              </w:rPr>
              <w:t>Проведение Единого дня приема предпринимателей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CEC76" w14:textId="3A1B3D4C" w:rsidR="00795BFD" w:rsidRPr="00C63D52" w:rsidRDefault="005F2DB6" w:rsidP="005F2DB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294FBA">
              <w:rPr>
                <w:rFonts w:ascii="Times New Roman" w:hAnsi="Times New Roman"/>
                <w:sz w:val="24"/>
                <w:szCs w:val="24"/>
              </w:rPr>
              <w:t xml:space="preserve">роведение </w:t>
            </w:r>
            <w:r w:rsidR="00294FBA" w:rsidRPr="00294FBA">
              <w:rPr>
                <w:rFonts w:ascii="Times New Roman" w:hAnsi="Times New Roman"/>
                <w:sz w:val="24"/>
                <w:szCs w:val="24"/>
              </w:rPr>
              <w:t>Единого дня приема предпринимателе</w:t>
            </w:r>
            <w:r>
              <w:rPr>
                <w:rFonts w:ascii="Times New Roman" w:hAnsi="Times New Roman"/>
                <w:sz w:val="24"/>
                <w:szCs w:val="24"/>
              </w:rPr>
              <w:t>й в целях о</w:t>
            </w:r>
            <w:r w:rsidRPr="005F2DB6">
              <w:rPr>
                <w:rFonts w:ascii="Times New Roman" w:hAnsi="Times New Roman"/>
                <w:sz w:val="24"/>
                <w:szCs w:val="24"/>
              </w:rPr>
              <w:t>перативно</w:t>
            </w:r>
            <w:r>
              <w:rPr>
                <w:rFonts w:ascii="Times New Roman" w:hAnsi="Times New Roman"/>
                <w:sz w:val="24"/>
                <w:szCs w:val="24"/>
              </w:rPr>
              <w:t>го рассмотрения</w:t>
            </w:r>
            <w:r w:rsidRPr="005F2DB6">
              <w:rPr>
                <w:rFonts w:ascii="Times New Roman" w:hAnsi="Times New Roman"/>
                <w:sz w:val="24"/>
                <w:szCs w:val="24"/>
              </w:rPr>
              <w:t xml:space="preserve"> и ра</w:t>
            </w:r>
            <w:r>
              <w:rPr>
                <w:rFonts w:ascii="Times New Roman" w:hAnsi="Times New Roman"/>
                <w:sz w:val="24"/>
                <w:szCs w:val="24"/>
              </w:rPr>
              <w:t>зрешения</w:t>
            </w:r>
            <w:r w:rsidRPr="005F2DB6">
              <w:rPr>
                <w:rFonts w:ascii="Times New Roman" w:hAnsi="Times New Roman"/>
                <w:sz w:val="24"/>
                <w:szCs w:val="24"/>
              </w:rPr>
              <w:t xml:space="preserve"> спорных вопросов (проблем) субъектов </w:t>
            </w:r>
            <w:proofErr w:type="gramStart"/>
            <w:r w:rsidRPr="005F2DB6">
              <w:rPr>
                <w:rFonts w:ascii="Times New Roman" w:hAnsi="Times New Roman"/>
                <w:sz w:val="24"/>
                <w:szCs w:val="24"/>
              </w:rPr>
              <w:t>предприниматель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5F2DB6">
              <w:rPr>
                <w:rFonts w:ascii="Times New Roman" w:hAnsi="Times New Roman"/>
                <w:sz w:val="24"/>
                <w:szCs w:val="24"/>
              </w:rPr>
              <w:t>ской</w:t>
            </w:r>
            <w:proofErr w:type="spellEnd"/>
            <w:proofErr w:type="gramEnd"/>
            <w:r w:rsidRPr="005F2DB6">
              <w:rPr>
                <w:rFonts w:ascii="Times New Roman" w:hAnsi="Times New Roman"/>
                <w:sz w:val="24"/>
                <w:szCs w:val="24"/>
              </w:rPr>
              <w:t xml:space="preserve"> деятельности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84FCB" w14:textId="799520F0" w:rsidR="00795BFD" w:rsidRPr="00C63D52" w:rsidRDefault="00294FBA" w:rsidP="00294FB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94FBA">
              <w:rPr>
                <w:rFonts w:ascii="Times New Roman" w:hAnsi="Times New Roman"/>
                <w:sz w:val="24"/>
                <w:szCs w:val="24"/>
              </w:rPr>
              <w:t xml:space="preserve">1. Количество проведенных Единых дней приема </w:t>
            </w:r>
            <w:proofErr w:type="spellStart"/>
            <w:proofErr w:type="gramStart"/>
            <w:r w:rsidRPr="00294FBA">
              <w:rPr>
                <w:rFonts w:ascii="Times New Roman" w:hAnsi="Times New Roman"/>
                <w:sz w:val="24"/>
                <w:szCs w:val="24"/>
              </w:rPr>
              <w:t>предприни-мателей</w:t>
            </w:r>
            <w:proofErr w:type="spellEnd"/>
            <w:proofErr w:type="gramEnd"/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A1249" w14:textId="47C299D7" w:rsidR="00795BFD" w:rsidRPr="00C63D52" w:rsidRDefault="00294FBA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C57CD" w14:textId="691D8C13" w:rsidR="00795BFD" w:rsidRPr="00C63D52" w:rsidRDefault="00294FBA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15924" w14:textId="2D939C88" w:rsidR="00795BFD" w:rsidRPr="00C63D52" w:rsidRDefault="00294FBA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5BC15" w14:textId="12E8C8E7" w:rsidR="00795BFD" w:rsidRPr="00C63D52" w:rsidRDefault="00294FBA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795BFD" w:rsidRPr="00C63D52" w14:paraId="22CB7C71" w14:textId="77777777" w:rsidTr="00E90FC2">
        <w:trPr>
          <w:trHeight w:val="760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FC4A8" w14:textId="77777777" w:rsidR="00795BFD" w:rsidRPr="00C63D52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824C3" w14:textId="77777777" w:rsidR="00795BFD" w:rsidRPr="00C63D52" w:rsidRDefault="00795BFD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754D5" w14:textId="77777777" w:rsidR="00795BFD" w:rsidRPr="00C63D52" w:rsidRDefault="00795BFD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E634B" w14:textId="77777777" w:rsidR="00795BFD" w:rsidRPr="00C63D52" w:rsidRDefault="00795BFD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40E15" w14:textId="77777777" w:rsidR="00795BFD" w:rsidRPr="00C63D52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D33AB" w14:textId="77777777" w:rsidR="00795BFD" w:rsidRPr="00C63D52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3DA4C" w14:textId="077001F0" w:rsidR="00795BFD" w:rsidRPr="00C63D52" w:rsidRDefault="00294FBA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A71C5" w14:textId="6F071A9E" w:rsidR="00795BFD" w:rsidRPr="00C63D52" w:rsidRDefault="00294FBA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</w:tbl>
    <w:p w14:paraId="7371C7C6" w14:textId="77777777" w:rsidR="00795BFD" w:rsidRDefault="00795BFD" w:rsidP="00795BF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6F09F721" w14:textId="77777777" w:rsidR="00795BFD" w:rsidRDefault="00795BFD" w:rsidP="00795BFD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14:paraId="6C5AA519" w14:textId="77777777" w:rsidR="00795BFD" w:rsidRDefault="00795BFD" w:rsidP="00795BFD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14:paraId="6C7C9083" w14:textId="77777777" w:rsidR="00795BFD" w:rsidRDefault="00795BFD" w:rsidP="00795BFD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14:paraId="01C0E91B" w14:textId="77777777" w:rsidR="00795BFD" w:rsidRDefault="00795BFD" w:rsidP="00795BFD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  <w:sectPr w:rsidR="00795BFD" w:rsidSect="003425E3">
          <w:headerReference w:type="default" r:id="rId48"/>
          <w:footerReference w:type="default" r:id="rId49"/>
          <w:pgSz w:w="16838" w:h="11906" w:orient="landscape" w:code="9"/>
          <w:pgMar w:top="1588" w:right="1021" w:bottom="567" w:left="1134" w:header="567" w:footer="454" w:gutter="0"/>
          <w:cols w:space="720"/>
          <w:noEndnote/>
          <w:docGrid w:linePitch="272"/>
        </w:sectPr>
      </w:pPr>
    </w:p>
    <w:p w14:paraId="60BB597E" w14:textId="77777777" w:rsidR="00795BFD" w:rsidRPr="00C63D52" w:rsidRDefault="00795BFD" w:rsidP="00795BFD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C63D52">
        <w:rPr>
          <w:rFonts w:ascii="Times New Roman" w:hAnsi="Times New Roman"/>
          <w:sz w:val="24"/>
          <w:szCs w:val="24"/>
        </w:rPr>
        <w:lastRenderedPageBreak/>
        <w:t>ФИНАНСОВОЕ ОБЕСПЕЧЕНИЕ</w:t>
      </w:r>
    </w:p>
    <w:p w14:paraId="0E6528D2" w14:textId="77777777" w:rsidR="00795BFD" w:rsidRPr="00C63D52" w:rsidRDefault="00795BFD" w:rsidP="00795BFD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C63D52">
        <w:rPr>
          <w:rFonts w:ascii="Times New Roman" w:hAnsi="Times New Roman"/>
          <w:sz w:val="24"/>
          <w:szCs w:val="24"/>
        </w:rPr>
        <w:t>комплекса процессных мероприятий</w:t>
      </w:r>
    </w:p>
    <w:p w14:paraId="59DBB5F0" w14:textId="77777777" w:rsidR="00795BFD" w:rsidRPr="00C63D52" w:rsidRDefault="00795BFD" w:rsidP="00795BFD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sz w:val="24"/>
          <w:szCs w:val="24"/>
        </w:rPr>
      </w:pPr>
    </w:p>
    <w:tbl>
      <w:tblPr>
        <w:tblW w:w="14737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5240"/>
        <w:gridCol w:w="2835"/>
        <w:gridCol w:w="3544"/>
        <w:gridCol w:w="1559"/>
        <w:gridCol w:w="1559"/>
      </w:tblGrid>
      <w:tr w:rsidR="00795BFD" w:rsidRPr="00C63D52" w14:paraId="0C92E5BF" w14:textId="77777777" w:rsidTr="00D11AEE">
        <w:tc>
          <w:tcPr>
            <w:tcW w:w="5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F9420" w14:textId="77777777" w:rsidR="00795BFD" w:rsidRPr="00C63D52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26499" w14:textId="77777777" w:rsidR="00795BFD" w:rsidRPr="00C63D52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Ответственный исполнитель, участники мероприятий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9F44E" w14:textId="77777777" w:rsidR="00795BFD" w:rsidRPr="00C63D52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Источник финансового обеспечения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E536A" w14:textId="77777777" w:rsidR="00795BFD" w:rsidRPr="00C63D52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Объем финансового обеспечения (тыс. руб.)</w:t>
            </w:r>
          </w:p>
        </w:tc>
      </w:tr>
      <w:tr w:rsidR="00795BFD" w:rsidRPr="00C63D52" w14:paraId="2E04E115" w14:textId="77777777" w:rsidTr="00D11AEE">
        <w:tc>
          <w:tcPr>
            <w:tcW w:w="5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49ADD" w14:textId="77777777" w:rsidR="00795BFD" w:rsidRPr="00C63D52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5FF41" w14:textId="77777777" w:rsidR="00795BFD" w:rsidRPr="00C63D52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E3AE7" w14:textId="77777777" w:rsidR="00795BFD" w:rsidRPr="00C63D52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68509" w14:textId="77777777" w:rsidR="00795BFD" w:rsidRPr="00C63D52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A914B" w14:textId="77777777" w:rsidR="00795BFD" w:rsidRPr="00C63D52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</w:tr>
      <w:tr w:rsidR="00795BFD" w:rsidRPr="00C63D52" w14:paraId="549558D9" w14:textId="77777777" w:rsidTr="00D11AEE">
        <w:tc>
          <w:tcPr>
            <w:tcW w:w="5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BBFC5" w14:textId="77777777" w:rsidR="00795BFD" w:rsidRPr="00C63D52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89393" w14:textId="77777777" w:rsidR="00795BFD" w:rsidRPr="00C63D52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25247" w14:textId="77777777" w:rsidR="00795BFD" w:rsidRPr="00C63D52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B72F1" w14:textId="77777777" w:rsidR="00795BFD" w:rsidRPr="00C63D52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потребность в ресурсном обеспечении по годам</w:t>
            </w:r>
          </w:p>
        </w:tc>
      </w:tr>
      <w:tr w:rsidR="00795BFD" w:rsidRPr="00C63D52" w14:paraId="3953FF66" w14:textId="77777777" w:rsidTr="00D11AEE">
        <w:tc>
          <w:tcPr>
            <w:tcW w:w="5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E59BF" w14:textId="77777777" w:rsidR="00795BFD" w:rsidRPr="00C63D52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5B0DC" w14:textId="77777777" w:rsidR="00795BFD" w:rsidRPr="00C63D52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E8B71" w14:textId="77777777" w:rsidR="00795BFD" w:rsidRPr="00C63D52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830C7" w14:textId="77777777" w:rsidR="00795BFD" w:rsidRPr="00C63D52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утвержденный объем финансирования по годам</w:t>
            </w:r>
          </w:p>
        </w:tc>
      </w:tr>
      <w:tr w:rsidR="00795BFD" w:rsidRPr="00C63D52" w14:paraId="7349F803" w14:textId="77777777" w:rsidTr="00D11AEE"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9B79E" w14:textId="77777777" w:rsidR="00795BFD" w:rsidRPr="00C63D52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61C89" w14:textId="77777777" w:rsidR="00795BFD" w:rsidRPr="00C63D52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1A270" w14:textId="77777777" w:rsidR="00795BFD" w:rsidRPr="00C63D52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18764" w14:textId="77777777" w:rsidR="00795BFD" w:rsidRPr="00C63D52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3E5F6" w14:textId="77777777" w:rsidR="00795BFD" w:rsidRPr="00C63D52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D11AEE" w:rsidRPr="00C63D52" w14:paraId="56464DA8" w14:textId="77777777" w:rsidTr="00D11AEE">
        <w:trPr>
          <w:trHeight w:val="135"/>
        </w:trPr>
        <w:tc>
          <w:tcPr>
            <w:tcW w:w="5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BC8FA3" w14:textId="5BB7CBEC" w:rsidR="00D11AEE" w:rsidRPr="00C63D52" w:rsidRDefault="00D11AEE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 xml:space="preserve">Комплекс процессных мероприятий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04C5A">
              <w:rPr>
                <w:rFonts w:ascii="Times New Roman" w:hAnsi="Times New Roman"/>
                <w:sz w:val="24"/>
                <w:szCs w:val="24"/>
              </w:rPr>
              <w:t>Создание и обеспечение функционирования институтов взаимодействия общества, бизнеса, органов местного самоуправления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C63D52">
              <w:rPr>
                <w:rFonts w:ascii="Times New Roman" w:hAnsi="Times New Roman"/>
                <w:sz w:val="24"/>
                <w:szCs w:val="24"/>
              </w:rPr>
              <w:t xml:space="preserve">, в </w:t>
            </w:r>
            <w:proofErr w:type="spellStart"/>
            <w:r w:rsidRPr="00C63D52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C63D52">
              <w:rPr>
                <w:rFonts w:ascii="Times New Roman" w:hAnsi="Times New Roman"/>
                <w:sz w:val="24"/>
                <w:szCs w:val="24"/>
              </w:rPr>
              <w:t>.: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DF467F" w14:textId="490F3FB8" w:rsidR="00D11AEE" w:rsidRPr="00C63D52" w:rsidRDefault="00D11AEE" w:rsidP="00D11AE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Комитет экономического развития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A0275D" w14:textId="77777777" w:rsidR="00D11AEE" w:rsidRPr="00C63D52" w:rsidRDefault="00D11AEE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30195" w14:textId="57213B00" w:rsidR="00D11AEE" w:rsidRPr="00C63D52" w:rsidRDefault="00D11AEE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0B96C" w14:textId="51184AB8" w:rsidR="00D11AEE" w:rsidRPr="00C63D52" w:rsidRDefault="00D11AEE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11AEE" w:rsidRPr="00C63D52" w14:paraId="0FD9A83B" w14:textId="77777777" w:rsidTr="00D11AEE">
        <w:trPr>
          <w:trHeight w:val="135"/>
        </w:trPr>
        <w:tc>
          <w:tcPr>
            <w:tcW w:w="5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1E15AC" w14:textId="77777777" w:rsidR="00D11AEE" w:rsidRPr="00C63D52" w:rsidRDefault="00D11AEE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325A0D" w14:textId="77777777" w:rsidR="00D11AEE" w:rsidRPr="00C63D52" w:rsidRDefault="00D11AEE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57426" w14:textId="77777777" w:rsidR="00D11AEE" w:rsidRPr="00C63D52" w:rsidRDefault="00D11AEE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59DF6" w14:textId="77777777" w:rsidR="00D11AEE" w:rsidRPr="00C63D52" w:rsidRDefault="00D11AEE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9BD23" w14:textId="77777777" w:rsidR="00D11AEE" w:rsidRPr="00C63D52" w:rsidRDefault="00D11AEE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11AEE" w:rsidRPr="00C63D52" w14:paraId="5ABA9AE8" w14:textId="77777777" w:rsidTr="00D11AEE">
        <w:trPr>
          <w:trHeight w:val="47"/>
        </w:trPr>
        <w:tc>
          <w:tcPr>
            <w:tcW w:w="5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17A1F9" w14:textId="77777777" w:rsidR="00D11AEE" w:rsidRPr="00C63D52" w:rsidRDefault="00D11AEE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AD8C53" w14:textId="77777777" w:rsidR="00D11AEE" w:rsidRPr="00C63D52" w:rsidRDefault="00D11AEE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ED0ED7" w14:textId="77777777" w:rsidR="00D11AEE" w:rsidRPr="00C63D52" w:rsidRDefault="00D11AEE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F1AE8" w14:textId="77777777" w:rsidR="00D11AEE" w:rsidRPr="00C63D52" w:rsidRDefault="00D11AEE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81716" w14:textId="77777777" w:rsidR="00D11AEE" w:rsidRPr="00C63D52" w:rsidRDefault="00D11AEE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11AEE" w:rsidRPr="00C63D52" w14:paraId="42418F98" w14:textId="77777777" w:rsidTr="00D11AEE">
        <w:trPr>
          <w:trHeight w:val="47"/>
        </w:trPr>
        <w:tc>
          <w:tcPr>
            <w:tcW w:w="5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D5901F" w14:textId="77777777" w:rsidR="00D11AEE" w:rsidRPr="00C63D52" w:rsidRDefault="00D11AEE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06C6EE" w14:textId="77777777" w:rsidR="00D11AEE" w:rsidRPr="00C63D52" w:rsidRDefault="00D11AEE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A9836" w14:textId="77777777" w:rsidR="00D11AEE" w:rsidRPr="00C63D52" w:rsidRDefault="00D11AEE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E4448" w14:textId="77777777" w:rsidR="00D11AEE" w:rsidRPr="00C63D52" w:rsidRDefault="00D11AEE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E50E0" w14:textId="77777777" w:rsidR="00D11AEE" w:rsidRPr="00C63D52" w:rsidRDefault="00D11AEE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11AEE" w:rsidRPr="00C63D52" w14:paraId="75F6CA7F" w14:textId="77777777" w:rsidTr="00D11AEE">
        <w:trPr>
          <w:trHeight w:val="47"/>
        </w:trPr>
        <w:tc>
          <w:tcPr>
            <w:tcW w:w="5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2E9B79" w14:textId="77777777" w:rsidR="00D11AEE" w:rsidRPr="00C63D52" w:rsidRDefault="00D11AEE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0F6851" w14:textId="77777777" w:rsidR="00D11AEE" w:rsidRPr="00C63D52" w:rsidRDefault="00D11AEE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21D2D3" w14:textId="77777777" w:rsidR="00D11AEE" w:rsidRPr="00C63D52" w:rsidRDefault="00D11AEE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1DBF8" w14:textId="77777777" w:rsidR="00D11AEE" w:rsidRPr="00C63D52" w:rsidRDefault="00D11AEE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0818C" w14:textId="77777777" w:rsidR="00D11AEE" w:rsidRPr="00C63D52" w:rsidRDefault="00D11AEE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11AEE" w:rsidRPr="00C63D52" w14:paraId="528CA308" w14:textId="77777777" w:rsidTr="00D11AEE">
        <w:trPr>
          <w:trHeight w:val="47"/>
        </w:trPr>
        <w:tc>
          <w:tcPr>
            <w:tcW w:w="5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C3670C" w14:textId="77777777" w:rsidR="00D11AEE" w:rsidRPr="00C63D52" w:rsidRDefault="00D11AEE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54E30B" w14:textId="77777777" w:rsidR="00D11AEE" w:rsidRPr="00C63D52" w:rsidRDefault="00D11AEE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6F2DD" w14:textId="77777777" w:rsidR="00D11AEE" w:rsidRPr="00C63D52" w:rsidRDefault="00D11AEE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FE846" w14:textId="77777777" w:rsidR="00D11AEE" w:rsidRPr="00C63D52" w:rsidRDefault="00D11AEE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E6CB2" w14:textId="77777777" w:rsidR="00D11AEE" w:rsidRPr="00C63D52" w:rsidRDefault="00D11AEE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11AEE" w:rsidRPr="00C63D52" w14:paraId="07E0E641" w14:textId="77777777" w:rsidTr="00D11AEE">
        <w:trPr>
          <w:trHeight w:val="135"/>
        </w:trPr>
        <w:tc>
          <w:tcPr>
            <w:tcW w:w="5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5756D9" w14:textId="77777777" w:rsidR="00D11AEE" w:rsidRPr="00C63D52" w:rsidRDefault="00D11AEE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ABC715" w14:textId="77777777" w:rsidR="00D11AEE" w:rsidRPr="00C63D52" w:rsidRDefault="00D11AEE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013B08" w14:textId="77777777" w:rsidR="00D11AEE" w:rsidRPr="00C63D52" w:rsidRDefault="00D11AEE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289E7" w14:textId="4CB73D09" w:rsidR="00D11AEE" w:rsidRPr="00C63D52" w:rsidRDefault="00D11AEE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1679E" w14:textId="112F35CC" w:rsidR="00D11AEE" w:rsidRPr="00C63D52" w:rsidRDefault="00D11AEE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11AEE" w:rsidRPr="00C63D52" w14:paraId="3E55277D" w14:textId="77777777" w:rsidTr="00D11AEE">
        <w:trPr>
          <w:trHeight w:val="135"/>
        </w:trPr>
        <w:tc>
          <w:tcPr>
            <w:tcW w:w="5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EDF486" w14:textId="77777777" w:rsidR="00D11AEE" w:rsidRPr="00C63D52" w:rsidRDefault="00D11AEE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CA9944" w14:textId="77777777" w:rsidR="00D11AEE" w:rsidRPr="00C63D52" w:rsidRDefault="00D11AEE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67E5A" w14:textId="77777777" w:rsidR="00D11AEE" w:rsidRPr="00C63D52" w:rsidRDefault="00D11AEE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A0277" w14:textId="77777777" w:rsidR="00D11AEE" w:rsidRPr="00C63D52" w:rsidRDefault="00D11AEE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D3273" w14:textId="77777777" w:rsidR="00D11AEE" w:rsidRPr="00C63D52" w:rsidRDefault="00D11AEE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11AEE" w:rsidRPr="00C63D52" w14:paraId="36EC7603" w14:textId="77777777" w:rsidTr="00D11AEE">
        <w:trPr>
          <w:trHeight w:val="278"/>
        </w:trPr>
        <w:tc>
          <w:tcPr>
            <w:tcW w:w="5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703180" w14:textId="77777777" w:rsidR="00D11AEE" w:rsidRPr="00904C5A" w:rsidRDefault="00D11AEE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27B5B7" w14:textId="77777777" w:rsidR="00D11AEE" w:rsidRPr="00904C5A" w:rsidRDefault="00D11AEE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7332DA" w14:textId="5CB378FE" w:rsidR="00D11AEE" w:rsidRPr="00C63D52" w:rsidRDefault="00D11AEE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41F72"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2BB52" w14:textId="062A4144" w:rsidR="00D11AEE" w:rsidRDefault="00D11AEE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928BB" w14:textId="4E9433F3" w:rsidR="00D11AEE" w:rsidRDefault="00D11AEE" w:rsidP="00D11AEE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11AEE" w:rsidRPr="00C63D52" w14:paraId="3F8517BF" w14:textId="77777777" w:rsidTr="00D11AEE">
        <w:trPr>
          <w:trHeight w:val="277"/>
        </w:trPr>
        <w:tc>
          <w:tcPr>
            <w:tcW w:w="5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C7D9E5" w14:textId="616C279D" w:rsidR="00D11AEE" w:rsidRPr="00904C5A" w:rsidRDefault="00D11AEE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FF1B4E" w14:textId="77777777" w:rsidR="00D11AEE" w:rsidRPr="00904C5A" w:rsidRDefault="00D11AEE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C75595" w14:textId="77777777" w:rsidR="00D11AEE" w:rsidRPr="00741F72" w:rsidRDefault="00D11AEE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AEB3A" w14:textId="2699D5D5" w:rsidR="00D11AEE" w:rsidRDefault="00D11AEE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EEF75" w14:textId="76AD1D13" w:rsidR="00D11AEE" w:rsidRDefault="00D11AEE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11AEE" w:rsidRPr="00C63D52" w14:paraId="2AD2ECF1" w14:textId="77777777" w:rsidTr="00D11AEE">
        <w:trPr>
          <w:trHeight w:val="135"/>
        </w:trPr>
        <w:tc>
          <w:tcPr>
            <w:tcW w:w="5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D8CBB6" w14:textId="074DE9FC" w:rsidR="00D11AEE" w:rsidRPr="00C63D52" w:rsidRDefault="00D11AEE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904C5A">
              <w:rPr>
                <w:rFonts w:ascii="Times New Roman" w:hAnsi="Times New Roman"/>
                <w:sz w:val="24"/>
                <w:szCs w:val="24"/>
              </w:rPr>
              <w:t>Осуществление деятельности Совета по развитию и поддержке предпринимательства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0BF523" w14:textId="3EE0BC20" w:rsidR="00D11AEE" w:rsidRPr="00C63D52" w:rsidRDefault="00D11AEE" w:rsidP="00D11AE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04C5A">
              <w:rPr>
                <w:rFonts w:ascii="Times New Roman" w:hAnsi="Times New Roman"/>
                <w:sz w:val="24"/>
                <w:szCs w:val="24"/>
              </w:rPr>
              <w:t>Администрация</w:t>
            </w:r>
            <w:proofErr w:type="gramEnd"/>
            <w:r w:rsidRPr="00904C5A">
              <w:rPr>
                <w:rFonts w:ascii="Times New Roman" w:hAnsi="Times New Roman"/>
                <w:sz w:val="24"/>
                <w:szCs w:val="24"/>
              </w:rPr>
              <w:t xml:space="preserve"> ЗАТО Северск, Совет по развитию и поддержке предпринимательства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C80865" w14:textId="77777777" w:rsidR="00D11AEE" w:rsidRPr="00C63D52" w:rsidRDefault="00D11AEE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6EBE0" w14:textId="5B2F83E3" w:rsidR="00D11AEE" w:rsidRPr="00C63D52" w:rsidRDefault="00D11AEE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3BA67" w14:textId="48E37ED2" w:rsidR="00D11AEE" w:rsidRPr="00C63D52" w:rsidRDefault="00D11AEE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11AEE" w:rsidRPr="00C63D52" w14:paraId="73FA1974" w14:textId="77777777" w:rsidTr="00D11AEE">
        <w:trPr>
          <w:trHeight w:val="135"/>
        </w:trPr>
        <w:tc>
          <w:tcPr>
            <w:tcW w:w="5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D8A633" w14:textId="77777777" w:rsidR="00D11AEE" w:rsidRPr="00C63D52" w:rsidRDefault="00D11AEE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6CEBC3" w14:textId="77777777" w:rsidR="00D11AEE" w:rsidRPr="00C63D52" w:rsidRDefault="00D11AEE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D6DC9" w14:textId="77777777" w:rsidR="00D11AEE" w:rsidRPr="00C63D52" w:rsidRDefault="00D11AEE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9789C" w14:textId="77777777" w:rsidR="00D11AEE" w:rsidRPr="00C63D52" w:rsidRDefault="00D11AEE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4C22D" w14:textId="77777777" w:rsidR="00D11AEE" w:rsidRPr="00C63D52" w:rsidRDefault="00D11AEE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11AEE" w:rsidRPr="00C63D52" w14:paraId="0A765529" w14:textId="77777777" w:rsidTr="00D11AEE">
        <w:trPr>
          <w:trHeight w:val="270"/>
        </w:trPr>
        <w:tc>
          <w:tcPr>
            <w:tcW w:w="5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AF6090" w14:textId="77777777" w:rsidR="00D11AEE" w:rsidRPr="00C63D52" w:rsidRDefault="00D11AEE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186408" w14:textId="77777777" w:rsidR="00D11AEE" w:rsidRPr="00C63D52" w:rsidRDefault="00D11AEE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C25A13" w14:textId="77777777" w:rsidR="00D11AEE" w:rsidRPr="00C63D52" w:rsidRDefault="00D11AEE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67C92" w14:textId="77777777" w:rsidR="00D11AEE" w:rsidRPr="00C63D52" w:rsidRDefault="00D11AEE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5B5A5" w14:textId="77777777" w:rsidR="00D11AEE" w:rsidRPr="00C63D52" w:rsidRDefault="00D11AEE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11AEE" w:rsidRPr="00C63D52" w14:paraId="302C30F5" w14:textId="77777777" w:rsidTr="00D11AEE">
        <w:trPr>
          <w:trHeight w:val="47"/>
        </w:trPr>
        <w:tc>
          <w:tcPr>
            <w:tcW w:w="5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ADADAE" w14:textId="77777777" w:rsidR="00D11AEE" w:rsidRPr="00C63D52" w:rsidRDefault="00D11AEE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ECD75C" w14:textId="77777777" w:rsidR="00D11AEE" w:rsidRPr="00C63D52" w:rsidRDefault="00D11AEE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0EB4AB" w14:textId="77777777" w:rsidR="00D11AEE" w:rsidRPr="00C63D52" w:rsidRDefault="00D11AEE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5F291" w14:textId="77777777" w:rsidR="00D11AEE" w:rsidRPr="00C63D52" w:rsidRDefault="00D11AEE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7747A" w14:textId="77777777" w:rsidR="00D11AEE" w:rsidRPr="00C63D52" w:rsidRDefault="00D11AEE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11AEE" w:rsidRPr="00C63D52" w14:paraId="6883C689" w14:textId="77777777" w:rsidTr="00D11AEE">
        <w:trPr>
          <w:trHeight w:val="47"/>
        </w:trPr>
        <w:tc>
          <w:tcPr>
            <w:tcW w:w="5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5EE92B" w14:textId="77777777" w:rsidR="00D11AEE" w:rsidRPr="00C63D52" w:rsidRDefault="00D11AEE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23D903" w14:textId="77777777" w:rsidR="00D11AEE" w:rsidRPr="00C63D52" w:rsidRDefault="00D11AEE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48F904" w14:textId="77777777" w:rsidR="00D11AEE" w:rsidRPr="00C63D52" w:rsidRDefault="00D11AEE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5FFBF" w14:textId="77777777" w:rsidR="00D11AEE" w:rsidRPr="00C63D52" w:rsidRDefault="00D11AEE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10E71" w14:textId="77777777" w:rsidR="00D11AEE" w:rsidRPr="00C63D52" w:rsidRDefault="00D11AEE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11AEE" w:rsidRPr="00C63D52" w14:paraId="42A25680" w14:textId="77777777" w:rsidTr="00D11AEE">
        <w:trPr>
          <w:trHeight w:val="47"/>
        </w:trPr>
        <w:tc>
          <w:tcPr>
            <w:tcW w:w="5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646C88" w14:textId="77777777" w:rsidR="00D11AEE" w:rsidRPr="00C63D52" w:rsidRDefault="00D11AEE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A4736E" w14:textId="77777777" w:rsidR="00D11AEE" w:rsidRPr="00C63D52" w:rsidRDefault="00D11AEE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CE428" w14:textId="77777777" w:rsidR="00D11AEE" w:rsidRPr="00C63D52" w:rsidRDefault="00D11AEE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997EA" w14:textId="77777777" w:rsidR="00D11AEE" w:rsidRPr="00C63D52" w:rsidRDefault="00D11AEE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5D8FD" w14:textId="77777777" w:rsidR="00D11AEE" w:rsidRPr="00C63D52" w:rsidRDefault="00D11AEE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11AEE" w:rsidRPr="00C63D52" w14:paraId="2CE6D523" w14:textId="77777777" w:rsidTr="00D11AEE">
        <w:tc>
          <w:tcPr>
            <w:tcW w:w="5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DD3840" w14:textId="77777777" w:rsidR="00D11AEE" w:rsidRPr="00C63D52" w:rsidRDefault="00D11AEE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C3E198" w14:textId="77777777" w:rsidR="00D11AEE" w:rsidRPr="00C63D52" w:rsidRDefault="00D11AEE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B23EBD" w14:textId="77777777" w:rsidR="00D11AEE" w:rsidRPr="00C63D52" w:rsidRDefault="00D11AEE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DAD2D" w14:textId="5A851295" w:rsidR="00D11AEE" w:rsidRPr="00C63D52" w:rsidRDefault="00D11AEE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9935C" w14:textId="3E26C53B" w:rsidR="00D11AEE" w:rsidRPr="00C63D52" w:rsidRDefault="00D11AEE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11AEE" w:rsidRPr="00C63D52" w14:paraId="1F104B48" w14:textId="77777777" w:rsidTr="00D11AEE">
        <w:trPr>
          <w:trHeight w:val="47"/>
        </w:trPr>
        <w:tc>
          <w:tcPr>
            <w:tcW w:w="5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8B79B5" w14:textId="77777777" w:rsidR="00D11AEE" w:rsidRPr="00DC1E85" w:rsidRDefault="00D11AEE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C8CE00" w14:textId="77777777" w:rsidR="00D11AEE" w:rsidRPr="00DC1E85" w:rsidRDefault="00D11AEE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3A726" w14:textId="77777777" w:rsidR="00D11AEE" w:rsidRPr="00C63D52" w:rsidRDefault="00D11AEE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02BC8" w14:textId="77777777" w:rsidR="00D11AEE" w:rsidRPr="00C63D52" w:rsidRDefault="00D11AEE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C5C5E" w14:textId="77777777" w:rsidR="00D11AEE" w:rsidRPr="00C63D52" w:rsidRDefault="00D11AEE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11AEE" w:rsidRPr="00C63D52" w14:paraId="06F74256" w14:textId="77777777" w:rsidTr="00D11AEE">
        <w:trPr>
          <w:trHeight w:val="278"/>
        </w:trPr>
        <w:tc>
          <w:tcPr>
            <w:tcW w:w="5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4E52AF" w14:textId="77777777" w:rsidR="00D11AEE" w:rsidRPr="00904C5A" w:rsidRDefault="00D11AEE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C6DC38" w14:textId="77777777" w:rsidR="00D11AEE" w:rsidRPr="00BA5D60" w:rsidRDefault="00D11AEE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FAFF40" w14:textId="56B899A2" w:rsidR="00D11AEE" w:rsidRPr="00C63D52" w:rsidRDefault="00D11AEE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41F72"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F08DA" w14:textId="1948C125" w:rsidR="00D11AEE" w:rsidRDefault="00D11AEE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35B6E" w14:textId="17267279" w:rsidR="00D11AEE" w:rsidRDefault="00D11AEE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11AEE" w:rsidRPr="00C63D52" w14:paraId="4A6180E4" w14:textId="77777777" w:rsidTr="00D11AEE">
        <w:trPr>
          <w:trHeight w:val="277"/>
        </w:trPr>
        <w:tc>
          <w:tcPr>
            <w:tcW w:w="5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090BE" w14:textId="77777777" w:rsidR="00D11AEE" w:rsidRPr="00904C5A" w:rsidRDefault="00D11AEE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D9946" w14:textId="77777777" w:rsidR="00D11AEE" w:rsidRPr="00BA5D60" w:rsidRDefault="00D11AEE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DDA83" w14:textId="77777777" w:rsidR="00D11AEE" w:rsidRPr="00741F72" w:rsidRDefault="00D11AEE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4A364" w14:textId="28EEB87A" w:rsidR="00D11AEE" w:rsidRDefault="00D11AEE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CF7F7" w14:textId="3902511E" w:rsidR="00D11AEE" w:rsidRDefault="00D11AEE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95BFD" w:rsidRPr="00C63D52" w14:paraId="2E873183" w14:textId="77777777" w:rsidTr="00D11AEE">
        <w:trPr>
          <w:trHeight w:val="135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4C76C" w14:textId="224065BB" w:rsidR="00795BFD" w:rsidRPr="00C63D52" w:rsidRDefault="00904C5A" w:rsidP="00D11AE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904C5A">
              <w:rPr>
                <w:rFonts w:ascii="Times New Roman" w:hAnsi="Times New Roman"/>
                <w:sz w:val="24"/>
                <w:szCs w:val="24"/>
              </w:rPr>
              <w:t xml:space="preserve">Проведение Единого дня приема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351E6" w14:textId="77777777" w:rsidR="00795BFD" w:rsidRPr="00C63D52" w:rsidRDefault="00795BFD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A5D60">
              <w:rPr>
                <w:rFonts w:ascii="Times New Roman" w:hAnsi="Times New Roman"/>
                <w:sz w:val="24"/>
                <w:szCs w:val="24"/>
              </w:rPr>
              <w:t>Администрация</w:t>
            </w:r>
            <w:proofErr w:type="gramEnd"/>
            <w:r w:rsidRPr="00BA5D60">
              <w:rPr>
                <w:rFonts w:ascii="Times New Roman" w:hAnsi="Times New Roman"/>
                <w:sz w:val="24"/>
                <w:szCs w:val="24"/>
              </w:rPr>
              <w:t xml:space="preserve"> ЗАТО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9D254" w14:textId="77777777" w:rsidR="00795BFD" w:rsidRPr="00C63D52" w:rsidRDefault="00795BFD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697F7" w14:textId="10C44D3E" w:rsidR="00795BFD" w:rsidRPr="00C63D52" w:rsidRDefault="00795BFD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0A217" w14:textId="422FF038" w:rsidR="00795BFD" w:rsidRPr="00C63D52" w:rsidRDefault="00795BFD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95BFD" w:rsidRPr="00C63D52" w14:paraId="4C3D54E8" w14:textId="77777777" w:rsidTr="00D11AEE">
        <w:trPr>
          <w:trHeight w:val="278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12C63" w14:textId="77777777" w:rsidR="00795BFD" w:rsidRPr="00C63D52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0C49A" w14:textId="77777777" w:rsidR="00795BFD" w:rsidRPr="00C63D52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C344B3" w14:textId="77777777" w:rsidR="00795BFD" w:rsidRPr="00C63D52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F7180" w14:textId="77777777" w:rsidR="00795BFD" w:rsidRPr="00C63D52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2199D" w14:textId="77777777" w:rsidR="00795BFD" w:rsidRPr="00C63D52" w:rsidRDefault="00795BF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D11AEE" w:rsidRPr="00C63D52" w14:paraId="4C8A0561" w14:textId="77777777" w:rsidTr="00E55D54">
        <w:trPr>
          <w:trHeight w:val="278"/>
        </w:trPr>
        <w:tc>
          <w:tcPr>
            <w:tcW w:w="5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A60C5D" w14:textId="1B8B7C52" w:rsidR="00D11AEE" w:rsidRDefault="00D11AEE" w:rsidP="00D11AE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904C5A">
              <w:rPr>
                <w:rFonts w:ascii="Times New Roman" w:hAnsi="Times New Roman"/>
                <w:sz w:val="24"/>
                <w:szCs w:val="24"/>
              </w:rPr>
              <w:t>предпринимателей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352986" w14:textId="1C32EADE" w:rsidR="00D11AEE" w:rsidRDefault="00D11AEE" w:rsidP="00D11AE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A10F0">
              <w:rPr>
                <w:rFonts w:ascii="Times New Roman" w:hAnsi="Times New Roman"/>
                <w:sz w:val="24"/>
                <w:szCs w:val="24"/>
              </w:rPr>
              <w:t>Северск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86B612" w14:textId="77777777" w:rsidR="00D11AEE" w:rsidRDefault="00D11AEE" w:rsidP="00D11A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3B9D1" w14:textId="4FA74853" w:rsidR="00D11AEE" w:rsidRDefault="00D11AEE" w:rsidP="00D11AEE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C4258" w14:textId="5F8E6E8B" w:rsidR="00D11AEE" w:rsidRDefault="00D11AEE" w:rsidP="00D11AEE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11AEE" w:rsidRPr="00C63D52" w14:paraId="3F4F4729" w14:textId="77777777" w:rsidTr="00E55D54">
        <w:trPr>
          <w:trHeight w:val="205"/>
        </w:trPr>
        <w:tc>
          <w:tcPr>
            <w:tcW w:w="5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EF1CF3" w14:textId="77777777" w:rsidR="00D11AEE" w:rsidRDefault="00D11AEE" w:rsidP="00D11AE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3679DB" w14:textId="542EA313" w:rsidR="00D11AEE" w:rsidRDefault="00D11AEE" w:rsidP="00D11AE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EDAFC2" w14:textId="77777777" w:rsidR="00D11AEE" w:rsidRDefault="00D11AEE" w:rsidP="00D11AE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7C8037" w14:textId="77777777" w:rsidR="00D11AEE" w:rsidRDefault="00D11AEE" w:rsidP="00D11AEE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4F968C" w14:textId="77777777" w:rsidR="00D11AEE" w:rsidRDefault="00D11AEE" w:rsidP="00D11AEE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11AEE" w:rsidRPr="00C63D52" w14:paraId="3AD3C7B9" w14:textId="77777777" w:rsidTr="00D11AEE">
        <w:trPr>
          <w:trHeight w:val="277"/>
        </w:trPr>
        <w:tc>
          <w:tcPr>
            <w:tcW w:w="5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69C29D" w14:textId="77777777" w:rsidR="00D11AEE" w:rsidRPr="00C63D52" w:rsidRDefault="00D11AEE" w:rsidP="00D11AE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5BEF40" w14:textId="77777777" w:rsidR="00D11AEE" w:rsidRPr="00C63D52" w:rsidRDefault="00D11AEE" w:rsidP="00D11AE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671DF" w14:textId="77777777" w:rsidR="00D11AEE" w:rsidRPr="00C63D52" w:rsidRDefault="00D11AEE" w:rsidP="00D11AE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B4929" w14:textId="77777777" w:rsidR="00D11AEE" w:rsidRPr="00C63D52" w:rsidRDefault="00D11AEE" w:rsidP="00D11AEE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278DE" w14:textId="77777777" w:rsidR="00D11AEE" w:rsidRPr="00C63D52" w:rsidRDefault="00D11AEE" w:rsidP="00D11AEE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11AEE" w:rsidRPr="00C63D52" w14:paraId="4AE7E1C2" w14:textId="77777777" w:rsidTr="00D11AEE">
        <w:trPr>
          <w:trHeight w:val="278"/>
        </w:trPr>
        <w:tc>
          <w:tcPr>
            <w:tcW w:w="5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A1CD56" w14:textId="77777777" w:rsidR="00D11AEE" w:rsidRPr="00C63D52" w:rsidRDefault="00D11AEE" w:rsidP="00D11AE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4F40DE" w14:textId="77777777" w:rsidR="00D11AEE" w:rsidRPr="00C63D52" w:rsidRDefault="00D11AEE" w:rsidP="00D11AE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7882AE" w14:textId="77777777" w:rsidR="00D11AEE" w:rsidRPr="00C63D52" w:rsidRDefault="00D11AEE" w:rsidP="00D11AE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A14C5" w14:textId="77777777" w:rsidR="00D11AEE" w:rsidRPr="00C63D52" w:rsidRDefault="00D11AEE" w:rsidP="00D11AEE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B8EF4" w14:textId="77777777" w:rsidR="00D11AEE" w:rsidRPr="00C63D52" w:rsidRDefault="00D11AEE" w:rsidP="00D11AEE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11AEE" w:rsidRPr="00C63D52" w14:paraId="218D24CD" w14:textId="77777777" w:rsidTr="00161C4D">
        <w:trPr>
          <w:trHeight w:val="277"/>
        </w:trPr>
        <w:tc>
          <w:tcPr>
            <w:tcW w:w="5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CCB561" w14:textId="77777777" w:rsidR="00D11AEE" w:rsidRPr="00C63D52" w:rsidRDefault="00D11AEE" w:rsidP="00D11AE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572547" w14:textId="77777777" w:rsidR="00D11AEE" w:rsidRPr="00C63D52" w:rsidRDefault="00D11AEE" w:rsidP="00D11AE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DE2DE" w14:textId="77777777" w:rsidR="00D11AEE" w:rsidRPr="00C63D52" w:rsidRDefault="00D11AEE" w:rsidP="00D11AE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542D4" w14:textId="77777777" w:rsidR="00D11AEE" w:rsidRPr="00C63D52" w:rsidRDefault="00D11AEE" w:rsidP="00D11AEE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19350" w14:textId="77777777" w:rsidR="00D11AEE" w:rsidRPr="00C63D52" w:rsidRDefault="00D11AEE" w:rsidP="00D11AEE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11AEE" w:rsidRPr="00C63D52" w14:paraId="61C5500F" w14:textId="77777777" w:rsidTr="00161C4D">
        <w:trPr>
          <w:trHeight w:val="135"/>
        </w:trPr>
        <w:tc>
          <w:tcPr>
            <w:tcW w:w="5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C9A3EA" w14:textId="77777777" w:rsidR="00D11AEE" w:rsidRPr="00C63D52" w:rsidRDefault="00D11AEE" w:rsidP="00D11AE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A220DF" w14:textId="77777777" w:rsidR="00D11AEE" w:rsidRPr="00C63D52" w:rsidRDefault="00D11AEE" w:rsidP="00D11AE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3F52F" w14:textId="77777777" w:rsidR="00D11AEE" w:rsidRPr="00C63D52" w:rsidRDefault="00D11AEE" w:rsidP="00D11AE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1F4AE" w14:textId="06DDFB36" w:rsidR="00D11AEE" w:rsidRPr="00C63D52" w:rsidRDefault="00D11AEE" w:rsidP="00D11AEE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45A34" w14:textId="15DD1F6D" w:rsidR="00D11AEE" w:rsidRPr="00C63D52" w:rsidRDefault="00D11AEE" w:rsidP="00D11AEE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11AEE" w:rsidRPr="00C63D52" w14:paraId="5780A2C2" w14:textId="77777777" w:rsidTr="00161C4D">
        <w:trPr>
          <w:trHeight w:val="135"/>
        </w:trPr>
        <w:tc>
          <w:tcPr>
            <w:tcW w:w="5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9D411D" w14:textId="77777777" w:rsidR="00D11AEE" w:rsidRPr="00C63D52" w:rsidRDefault="00D11AEE" w:rsidP="00D11AE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D7E46E" w14:textId="77777777" w:rsidR="00D11AEE" w:rsidRPr="00C63D52" w:rsidRDefault="00D11AEE" w:rsidP="00D11AE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32336" w14:textId="77777777" w:rsidR="00D11AEE" w:rsidRPr="00C63D52" w:rsidRDefault="00D11AEE" w:rsidP="00D11AE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A7A86" w14:textId="77777777" w:rsidR="00D11AEE" w:rsidRPr="00C63D52" w:rsidRDefault="00D11AEE" w:rsidP="00D11AEE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B5175" w14:textId="77777777" w:rsidR="00D11AEE" w:rsidRPr="00C63D52" w:rsidRDefault="00D11AEE" w:rsidP="00D11AEE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61C4D" w:rsidRPr="00C63D52" w14:paraId="30D82341" w14:textId="77777777" w:rsidTr="00161C4D">
        <w:trPr>
          <w:trHeight w:val="135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</w:tcPr>
          <w:p w14:paraId="0291B59C" w14:textId="77777777" w:rsidR="00161C4D" w:rsidRPr="00C63D52" w:rsidRDefault="00161C4D" w:rsidP="00161C4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2AF0D3F3" w14:textId="77777777" w:rsidR="00161C4D" w:rsidRPr="00C63D52" w:rsidRDefault="00161C4D" w:rsidP="00161C4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FE68C" w14:textId="01D8964B" w:rsidR="00161C4D" w:rsidRPr="00C63D52" w:rsidRDefault="00161C4D" w:rsidP="00161C4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41F72"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C6E76" w14:textId="6D0A6103" w:rsidR="00161C4D" w:rsidRDefault="00161C4D" w:rsidP="00161C4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68A66" w14:textId="42388F8B" w:rsidR="00161C4D" w:rsidRDefault="00161C4D" w:rsidP="00161C4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61C4D" w:rsidRPr="00C63D52" w14:paraId="770B2B86" w14:textId="77777777" w:rsidTr="00161C4D">
        <w:trPr>
          <w:trHeight w:val="135"/>
        </w:trPr>
        <w:tc>
          <w:tcPr>
            <w:tcW w:w="52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7FC3E" w14:textId="77777777" w:rsidR="00161C4D" w:rsidRPr="00C63D52" w:rsidRDefault="00161C4D" w:rsidP="00161C4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4B191" w14:textId="77777777" w:rsidR="00161C4D" w:rsidRPr="00C63D52" w:rsidRDefault="00161C4D" w:rsidP="00161C4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CAF64" w14:textId="77777777" w:rsidR="00161C4D" w:rsidRPr="00C63D52" w:rsidRDefault="00161C4D" w:rsidP="00161C4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14D24" w14:textId="0EE7A995" w:rsidR="00161C4D" w:rsidRDefault="00161C4D" w:rsidP="00161C4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958AA" w14:textId="686163B0" w:rsidR="00161C4D" w:rsidRDefault="00161C4D" w:rsidP="00161C4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</w:tbl>
    <w:p w14:paraId="7CF0E196" w14:textId="77777777" w:rsidR="00795BFD" w:rsidRDefault="00795BFD" w:rsidP="00795BF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400B3406" w14:textId="77777777" w:rsidR="00795BFD" w:rsidRDefault="00795BFD" w:rsidP="00795BFD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sz w:val="24"/>
          <w:szCs w:val="24"/>
          <w:highlight w:val="yellow"/>
        </w:rPr>
      </w:pPr>
    </w:p>
    <w:p w14:paraId="08D79FD4" w14:textId="77777777" w:rsidR="00795BFD" w:rsidRDefault="00795BFD" w:rsidP="00795BF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  <w:highlight w:val="yellow"/>
        </w:rPr>
      </w:pPr>
    </w:p>
    <w:p w14:paraId="531B2CBB" w14:textId="77777777" w:rsidR="00795BFD" w:rsidRDefault="00795BFD" w:rsidP="00795BF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  <w:highlight w:val="yellow"/>
        </w:rPr>
      </w:pPr>
    </w:p>
    <w:p w14:paraId="548FDBEC" w14:textId="77777777" w:rsidR="00795BFD" w:rsidRDefault="00795BFD" w:rsidP="00795BF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  <w:highlight w:val="yellow"/>
        </w:rPr>
      </w:pPr>
    </w:p>
    <w:p w14:paraId="2DF4CC58" w14:textId="77777777" w:rsidR="00795BFD" w:rsidRDefault="00795BFD" w:rsidP="00795BF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  <w:highlight w:val="yellow"/>
        </w:rPr>
      </w:pPr>
    </w:p>
    <w:p w14:paraId="23501D1E" w14:textId="77777777" w:rsidR="00795BFD" w:rsidRDefault="00795BFD" w:rsidP="00795BF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  <w:highlight w:val="yellow"/>
        </w:rPr>
      </w:pPr>
    </w:p>
    <w:p w14:paraId="5379D6DF" w14:textId="77777777" w:rsidR="00795BFD" w:rsidRDefault="00795BFD" w:rsidP="00795BF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  <w:highlight w:val="yellow"/>
        </w:rPr>
      </w:pPr>
    </w:p>
    <w:p w14:paraId="04351417" w14:textId="77777777" w:rsidR="00795BFD" w:rsidRDefault="00795BFD" w:rsidP="00795BF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  <w:highlight w:val="yellow"/>
        </w:rPr>
      </w:pPr>
    </w:p>
    <w:p w14:paraId="03505920" w14:textId="77777777" w:rsidR="00795BFD" w:rsidRDefault="00795BFD" w:rsidP="00795BF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  <w:highlight w:val="yellow"/>
        </w:rPr>
      </w:pPr>
    </w:p>
    <w:p w14:paraId="3C77DEE4" w14:textId="77777777" w:rsidR="00795BFD" w:rsidRDefault="00795BFD" w:rsidP="00795BF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  <w:highlight w:val="yellow"/>
        </w:rPr>
      </w:pPr>
    </w:p>
    <w:p w14:paraId="5DAEA87F" w14:textId="77777777" w:rsidR="00795BFD" w:rsidRDefault="00795BFD" w:rsidP="00795BF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  <w:highlight w:val="yellow"/>
        </w:rPr>
      </w:pPr>
    </w:p>
    <w:p w14:paraId="1082EE8D" w14:textId="77777777" w:rsidR="00795BFD" w:rsidRDefault="00795BFD" w:rsidP="00795BF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  <w:highlight w:val="yellow"/>
        </w:rPr>
      </w:pPr>
    </w:p>
    <w:p w14:paraId="67416DFA" w14:textId="77777777" w:rsidR="00031CD4" w:rsidRDefault="00031CD4" w:rsidP="001075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</w:rPr>
      </w:pPr>
    </w:p>
    <w:p w14:paraId="5424F400" w14:textId="77777777" w:rsidR="00031CD4" w:rsidRDefault="00031CD4" w:rsidP="001075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</w:rPr>
      </w:pPr>
    </w:p>
    <w:p w14:paraId="6C0684BE" w14:textId="77EAE171" w:rsidR="00C0308F" w:rsidRDefault="00C0308F" w:rsidP="001075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</w:rPr>
      </w:pPr>
    </w:p>
    <w:p w14:paraId="707ACD88" w14:textId="77777777" w:rsidR="00C0308F" w:rsidRDefault="00C0308F" w:rsidP="001075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  <w:highlight w:val="yellow"/>
        </w:rPr>
        <w:sectPr w:rsidR="00C0308F" w:rsidSect="003425E3">
          <w:pgSz w:w="16838" w:h="11906" w:orient="landscape"/>
          <w:pgMar w:top="1701" w:right="1134" w:bottom="567" w:left="1134" w:header="709" w:footer="709" w:gutter="0"/>
          <w:cols w:space="708"/>
          <w:docGrid w:linePitch="360"/>
        </w:sectPr>
      </w:pPr>
    </w:p>
    <w:p w14:paraId="7989776C" w14:textId="60A0A77D" w:rsidR="00C0308F" w:rsidRDefault="00C0308F" w:rsidP="001075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  <w:highlight w:val="yellow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6672" behindDoc="1" locked="0" layoutInCell="1" allowOverlap="0" wp14:anchorId="0E464A25" wp14:editId="0078A310">
                <wp:simplePos x="0" y="0"/>
                <wp:positionH relativeFrom="margin">
                  <wp:align>right</wp:align>
                </wp:positionH>
                <wp:positionV relativeFrom="paragraph">
                  <wp:posOffset>-9525</wp:posOffset>
                </wp:positionV>
                <wp:extent cx="2305050" cy="904875"/>
                <wp:effectExtent l="0" t="0" r="0" b="9525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0505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33D71B" w14:textId="749B16F6" w:rsidR="00950DB2" w:rsidRPr="00C27051" w:rsidRDefault="00950DB2" w:rsidP="00F65B42">
                            <w:pPr>
                              <w:spacing w:after="12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У</w:t>
                            </w:r>
                            <w:r w:rsidR="00CB41A8">
                              <w:rPr>
                                <w:sz w:val="24"/>
                                <w:szCs w:val="24"/>
                              </w:rPr>
                              <w:t>ТВЕРЖДЕН</w:t>
                            </w:r>
                          </w:p>
                          <w:p w14:paraId="0DCFE8F9" w14:textId="4A5D352C" w:rsidR="00950DB2" w:rsidRPr="00C27051" w:rsidRDefault="00950DB2" w:rsidP="00C0308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распоряжением</w:t>
                            </w:r>
                            <w:r w:rsidRPr="00C27051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7C295AD7" w14:textId="77777777" w:rsidR="00950DB2" w:rsidRPr="00C27051" w:rsidRDefault="00950DB2" w:rsidP="00C0308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C27051">
                              <w:rPr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 w:rsidRPr="00C27051">
                              <w:rPr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</w:p>
                          <w:p w14:paraId="59C1C545" w14:textId="77777777" w:rsidR="00794009" w:rsidRPr="00C27CC7" w:rsidRDefault="00794009" w:rsidP="0079400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27051">
                              <w:rPr>
                                <w:sz w:val="24"/>
                                <w:szCs w:val="24"/>
                              </w:rPr>
                              <w:t>от_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01.12.2025</w:t>
                            </w:r>
                            <w:r w:rsidRPr="00C27051">
                              <w:rPr>
                                <w:sz w:val="24"/>
                                <w:szCs w:val="24"/>
                              </w:rPr>
                              <w:t xml:space="preserve">__ №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_1125-ра</w:t>
                            </w:r>
                            <w:r w:rsidRPr="00C27051">
                              <w:rPr>
                                <w:sz w:val="24"/>
                                <w:szCs w:val="24"/>
                              </w:rPr>
                              <w:t>___</w:t>
                            </w:r>
                          </w:p>
                          <w:p w14:paraId="598EE7C2" w14:textId="58CA08D5" w:rsidR="00950DB2" w:rsidRPr="00C27CC7" w:rsidRDefault="00950DB2" w:rsidP="0079400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bookmarkStart w:id="4" w:name="_GoBack"/>
                            <w:bookmarkEnd w:id="4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464A25" id="_x0000_s1033" style="position:absolute;left:0;text-align:left;margin-left:130.3pt;margin-top:-.75pt;width:181.5pt;height:71.25pt;z-index:-2516398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" o:allowoverlap="f" stroked="f">
                <v:textbox>
                  <w:txbxContent>
                    <w:p w14:paraId="0633D71B" w14:textId="749B16F6" w:rsidR="00950DB2" w:rsidRPr="00C27051" w:rsidRDefault="00950DB2" w:rsidP="00F65B42">
                      <w:pPr>
                        <w:spacing w:after="12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У</w:t>
                      </w:r>
                      <w:r w:rsidR="00CB41A8">
                        <w:rPr>
                          <w:sz w:val="24"/>
                          <w:szCs w:val="24"/>
                        </w:rPr>
                        <w:t>ТВЕРЖДЕН</w:t>
                      </w:r>
                    </w:p>
                    <w:p w14:paraId="0DCFE8F9" w14:textId="4A5D352C" w:rsidR="00950DB2" w:rsidRPr="00C27051" w:rsidRDefault="00950DB2" w:rsidP="00C0308F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распоряжением</w:t>
                      </w:r>
                      <w:r w:rsidRPr="00C27051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  <w:p w14:paraId="7C295AD7" w14:textId="77777777" w:rsidR="00950DB2" w:rsidRPr="00C27051" w:rsidRDefault="00950DB2" w:rsidP="00C0308F">
                      <w:pPr>
                        <w:rPr>
                          <w:sz w:val="24"/>
                          <w:szCs w:val="24"/>
                        </w:rPr>
                      </w:pPr>
                      <w:proofErr w:type="gramStart"/>
                      <w:r w:rsidRPr="00C27051">
                        <w:rPr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C27051">
                        <w:rPr>
                          <w:sz w:val="24"/>
                          <w:szCs w:val="24"/>
                        </w:rPr>
                        <w:t xml:space="preserve"> ЗАТО Северск  </w:t>
                      </w:r>
                    </w:p>
                    <w:p w14:paraId="59C1C545" w14:textId="77777777" w:rsidR="00794009" w:rsidRPr="00C27CC7" w:rsidRDefault="00794009" w:rsidP="00794009">
                      <w:pPr>
                        <w:rPr>
                          <w:sz w:val="24"/>
                          <w:szCs w:val="24"/>
                        </w:rPr>
                      </w:pPr>
                      <w:r w:rsidRPr="00C27051">
                        <w:rPr>
                          <w:sz w:val="24"/>
                          <w:szCs w:val="24"/>
                        </w:rPr>
                        <w:t>от_</w:t>
                      </w:r>
                      <w:r>
                        <w:rPr>
                          <w:sz w:val="24"/>
                          <w:szCs w:val="24"/>
                        </w:rPr>
                        <w:t>01.12.2025</w:t>
                      </w:r>
                      <w:r w:rsidRPr="00C27051">
                        <w:rPr>
                          <w:sz w:val="24"/>
                          <w:szCs w:val="24"/>
                        </w:rPr>
                        <w:t xml:space="preserve">__ № </w:t>
                      </w:r>
                      <w:r>
                        <w:rPr>
                          <w:sz w:val="24"/>
                          <w:szCs w:val="24"/>
                        </w:rPr>
                        <w:t>_1125-ра</w:t>
                      </w:r>
                      <w:r w:rsidRPr="00C27051">
                        <w:rPr>
                          <w:sz w:val="24"/>
                          <w:szCs w:val="24"/>
                        </w:rPr>
                        <w:t>___</w:t>
                      </w:r>
                    </w:p>
                    <w:p w14:paraId="598EE7C2" w14:textId="58CA08D5" w:rsidR="00950DB2" w:rsidRPr="00C27CC7" w:rsidRDefault="00950DB2" w:rsidP="00794009">
                      <w:pPr>
                        <w:rPr>
                          <w:sz w:val="24"/>
                          <w:szCs w:val="24"/>
                        </w:rPr>
                      </w:pPr>
                      <w:bookmarkStart w:id="5" w:name="_GoBack"/>
                      <w:bookmarkEnd w:id="5"/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22BD42A" w14:textId="77777777" w:rsidR="00C0308F" w:rsidRDefault="00C0308F" w:rsidP="001075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  <w:highlight w:val="yellow"/>
        </w:rPr>
      </w:pPr>
    </w:p>
    <w:p w14:paraId="56772F8A" w14:textId="77777777" w:rsidR="00C0308F" w:rsidRDefault="00C0308F" w:rsidP="001075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  <w:highlight w:val="yellow"/>
        </w:rPr>
      </w:pPr>
    </w:p>
    <w:p w14:paraId="3567AAA2" w14:textId="77777777" w:rsidR="00C0308F" w:rsidRDefault="00C0308F" w:rsidP="001075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  <w:highlight w:val="yellow"/>
        </w:rPr>
      </w:pPr>
    </w:p>
    <w:p w14:paraId="6509D919" w14:textId="77777777" w:rsidR="00C0308F" w:rsidRDefault="00C0308F" w:rsidP="001075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  <w:highlight w:val="yellow"/>
        </w:rPr>
      </w:pPr>
    </w:p>
    <w:p w14:paraId="45BB70A1" w14:textId="77777777" w:rsidR="001C694D" w:rsidRPr="00D84A8D" w:rsidRDefault="001C694D" w:rsidP="001C694D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D84A8D">
        <w:rPr>
          <w:rFonts w:ascii="Times New Roman" w:hAnsi="Times New Roman"/>
          <w:sz w:val="24"/>
          <w:szCs w:val="24"/>
        </w:rPr>
        <w:t>ПАСПОРТ</w:t>
      </w:r>
    </w:p>
    <w:p w14:paraId="42DCA947" w14:textId="77777777" w:rsidR="001C694D" w:rsidRDefault="001C694D" w:rsidP="001C694D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D84A8D">
        <w:rPr>
          <w:rFonts w:ascii="Times New Roman" w:hAnsi="Times New Roman"/>
          <w:sz w:val="24"/>
          <w:szCs w:val="24"/>
        </w:rPr>
        <w:t>комплекса процессных мероприятий</w:t>
      </w:r>
    </w:p>
    <w:p w14:paraId="2656EC00" w14:textId="433752A0" w:rsidR="001C694D" w:rsidRPr="00D84A8D" w:rsidRDefault="001C694D" w:rsidP="001C694D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D84A8D">
        <w:rPr>
          <w:rFonts w:ascii="Times New Roman" w:hAnsi="Times New Roman"/>
          <w:sz w:val="24"/>
          <w:szCs w:val="24"/>
        </w:rPr>
        <w:t>«</w:t>
      </w:r>
      <w:r w:rsidRPr="001C694D">
        <w:rPr>
          <w:rFonts w:ascii="Times New Roman" w:hAnsi="Times New Roman"/>
          <w:sz w:val="24"/>
          <w:szCs w:val="24"/>
        </w:rPr>
        <w:t>Формирование доброжелательного отношения в обществе к предпринимательской деятельности, деятельности органов местного самоуправления по ее поддержке</w:t>
      </w:r>
      <w:r w:rsidRPr="00315103">
        <w:rPr>
          <w:rFonts w:ascii="Times New Roman" w:hAnsi="Times New Roman"/>
          <w:sz w:val="24"/>
          <w:szCs w:val="24"/>
        </w:rPr>
        <w:t>»</w:t>
      </w:r>
    </w:p>
    <w:p w14:paraId="6FA8825B" w14:textId="77777777" w:rsidR="001C694D" w:rsidRPr="00D84A8D" w:rsidRDefault="001C694D" w:rsidP="001C694D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sz w:val="24"/>
          <w:szCs w:val="24"/>
        </w:rPr>
      </w:pPr>
    </w:p>
    <w:tbl>
      <w:tblPr>
        <w:tblW w:w="14879" w:type="dxa"/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374"/>
        <w:gridCol w:w="8505"/>
      </w:tblGrid>
      <w:tr w:rsidR="001C694D" w:rsidRPr="00D84A8D" w14:paraId="74416BD2" w14:textId="77777777" w:rsidTr="00E90FC2"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DCC67" w14:textId="77777777" w:rsidR="001C694D" w:rsidRPr="00D84A8D" w:rsidRDefault="001C694D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84A8D">
              <w:rPr>
                <w:rFonts w:ascii="Times New Roman" w:hAnsi="Times New Roman"/>
                <w:sz w:val="24"/>
                <w:szCs w:val="24"/>
              </w:rPr>
              <w:t>Ответственный за выполнение комплекса процессных мероприятий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76242" w14:textId="77777777" w:rsidR="001C694D" w:rsidRPr="00D84A8D" w:rsidRDefault="001C694D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84A8D">
              <w:rPr>
                <w:rFonts w:ascii="Times New Roman" w:hAnsi="Times New Roman"/>
                <w:sz w:val="24"/>
                <w:szCs w:val="24"/>
              </w:rPr>
              <w:t xml:space="preserve">Комитет экономического развития </w:t>
            </w:r>
            <w:proofErr w:type="gramStart"/>
            <w:r w:rsidRPr="00D84A8D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D84A8D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1C694D" w:rsidRPr="00D84A8D" w14:paraId="2279947A" w14:textId="77777777" w:rsidTr="00E90FC2"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23C39" w14:textId="77777777" w:rsidR="001C694D" w:rsidRPr="00D84A8D" w:rsidRDefault="001C694D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84A8D">
              <w:rPr>
                <w:rFonts w:ascii="Times New Roman" w:hAnsi="Times New Roman"/>
                <w:sz w:val="24"/>
                <w:szCs w:val="24"/>
              </w:rPr>
              <w:t xml:space="preserve">Наименование муниципальной </w:t>
            </w:r>
            <w:proofErr w:type="gramStart"/>
            <w:r w:rsidRPr="00D84A8D">
              <w:rPr>
                <w:rFonts w:ascii="Times New Roman" w:hAnsi="Times New Roman"/>
                <w:sz w:val="24"/>
                <w:szCs w:val="24"/>
              </w:rPr>
              <w:t>программы</w:t>
            </w:r>
            <w:proofErr w:type="gramEnd"/>
            <w:r w:rsidRPr="00D84A8D">
              <w:rPr>
                <w:rFonts w:ascii="Times New Roman" w:hAnsi="Times New Roman"/>
                <w:sz w:val="24"/>
                <w:szCs w:val="24"/>
              </w:rPr>
              <w:t xml:space="preserve"> ЗАТО Северск, в состав которой включается комплекс процессных мероприятий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CFD97" w14:textId="562B7432" w:rsidR="001C694D" w:rsidRPr="00D84A8D" w:rsidRDefault="001C694D" w:rsidP="005F2DB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84A8D">
              <w:rPr>
                <w:rFonts w:ascii="Times New Roman" w:hAnsi="Times New Roman"/>
                <w:sz w:val="24"/>
                <w:szCs w:val="24"/>
              </w:rPr>
              <w:t xml:space="preserve">Развитие предпринимательства </w:t>
            </w:r>
            <w:proofErr w:type="gramStart"/>
            <w:r w:rsidRPr="00D84A8D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D84A8D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1C694D" w:rsidRPr="00D84A8D" w14:paraId="1BC205DD" w14:textId="77777777" w:rsidTr="00E90FC2"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1C14C" w14:textId="77777777" w:rsidR="001C694D" w:rsidRPr="00D84A8D" w:rsidRDefault="001C694D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84A8D">
              <w:rPr>
                <w:rFonts w:ascii="Times New Roman" w:hAnsi="Times New Roman"/>
                <w:sz w:val="24"/>
                <w:szCs w:val="24"/>
              </w:rPr>
              <w:t xml:space="preserve">Наименование подпрограммы муниципальной </w:t>
            </w:r>
            <w:proofErr w:type="gramStart"/>
            <w:r w:rsidRPr="00D84A8D">
              <w:rPr>
                <w:rFonts w:ascii="Times New Roman" w:hAnsi="Times New Roman"/>
                <w:sz w:val="24"/>
                <w:szCs w:val="24"/>
              </w:rPr>
              <w:t>программы</w:t>
            </w:r>
            <w:proofErr w:type="gramEnd"/>
            <w:r w:rsidRPr="00D84A8D">
              <w:rPr>
                <w:rFonts w:ascii="Times New Roman" w:hAnsi="Times New Roman"/>
                <w:sz w:val="24"/>
                <w:szCs w:val="24"/>
              </w:rPr>
              <w:t xml:space="preserve"> ЗАТО Северск, в состав которой включается комплекс процессных мероприятий</w:t>
            </w:r>
          </w:p>
        </w:tc>
        <w:tc>
          <w:tcPr>
            <w:tcW w:w="85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14432" w14:textId="4070D675" w:rsidR="001C694D" w:rsidRPr="00D84A8D" w:rsidRDefault="001C694D" w:rsidP="005F2DB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C694D">
              <w:rPr>
                <w:rFonts w:ascii="Times New Roman" w:hAnsi="Times New Roman"/>
                <w:bCs/>
                <w:sz w:val="24"/>
                <w:szCs w:val="24"/>
              </w:rPr>
              <w:t>Создание общественной (социальной) среды, благоприятной для развития бизнеса</w:t>
            </w:r>
          </w:p>
        </w:tc>
      </w:tr>
    </w:tbl>
    <w:p w14:paraId="7D679EA3" w14:textId="77777777" w:rsidR="001C694D" w:rsidRDefault="001C694D" w:rsidP="001C694D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/>
          <w:bCs/>
          <w:sz w:val="24"/>
          <w:szCs w:val="24"/>
        </w:rPr>
      </w:pPr>
    </w:p>
    <w:p w14:paraId="0B3DCBA1" w14:textId="77777777" w:rsidR="001C694D" w:rsidRDefault="001C694D" w:rsidP="001C694D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/>
          <w:bCs/>
          <w:sz w:val="24"/>
          <w:szCs w:val="24"/>
        </w:rPr>
      </w:pPr>
    </w:p>
    <w:p w14:paraId="5CB98F11" w14:textId="77777777" w:rsidR="001C694D" w:rsidRDefault="001C694D" w:rsidP="001C694D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/>
          <w:bCs/>
          <w:sz w:val="24"/>
          <w:szCs w:val="24"/>
        </w:rPr>
        <w:sectPr w:rsidR="001C694D" w:rsidSect="003425E3">
          <w:headerReference w:type="default" r:id="rId50"/>
          <w:footerReference w:type="default" r:id="rId51"/>
          <w:headerReference w:type="first" r:id="rId52"/>
          <w:footerReference w:type="first" r:id="rId53"/>
          <w:pgSz w:w="16838" w:h="11906" w:orient="landscape" w:code="9"/>
          <w:pgMar w:top="1701" w:right="1134" w:bottom="567" w:left="851" w:header="709" w:footer="709" w:gutter="0"/>
          <w:pgNumType w:start="1"/>
          <w:cols w:space="720"/>
          <w:noEndnote/>
          <w:titlePg/>
          <w:docGrid w:linePitch="272"/>
        </w:sectPr>
      </w:pPr>
    </w:p>
    <w:p w14:paraId="55B26620" w14:textId="77777777" w:rsidR="001C694D" w:rsidRPr="00BE3C3B" w:rsidRDefault="001C694D" w:rsidP="001C694D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BE3C3B">
        <w:rPr>
          <w:rFonts w:ascii="Times New Roman" w:hAnsi="Times New Roman"/>
          <w:sz w:val="24"/>
          <w:szCs w:val="24"/>
        </w:rPr>
        <w:lastRenderedPageBreak/>
        <w:t xml:space="preserve">ПОКАЗАТЕЛИ </w:t>
      </w:r>
    </w:p>
    <w:p w14:paraId="3804C97E" w14:textId="77777777" w:rsidR="001C694D" w:rsidRPr="00BE3C3B" w:rsidRDefault="001C694D" w:rsidP="001C694D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BE3C3B">
        <w:rPr>
          <w:rFonts w:ascii="Times New Roman" w:hAnsi="Times New Roman"/>
          <w:sz w:val="24"/>
          <w:szCs w:val="24"/>
        </w:rPr>
        <w:t xml:space="preserve">реализации комплекса процессных мероприятий </w:t>
      </w:r>
    </w:p>
    <w:p w14:paraId="2AB2C7E2" w14:textId="77777777" w:rsidR="001C694D" w:rsidRPr="00BE3C3B" w:rsidRDefault="001C694D" w:rsidP="001C694D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sz w:val="24"/>
          <w:szCs w:val="24"/>
        </w:rPr>
      </w:pPr>
    </w:p>
    <w:tbl>
      <w:tblPr>
        <w:tblW w:w="15178" w:type="dxa"/>
        <w:tblCellMar>
          <w:top w:w="28" w:type="dxa"/>
          <w:left w:w="62" w:type="dxa"/>
          <w:bottom w:w="28" w:type="dxa"/>
          <w:right w:w="62" w:type="dxa"/>
        </w:tblCellMar>
        <w:tblLook w:val="0000" w:firstRow="0" w:lastRow="0" w:firstColumn="0" w:lastColumn="0" w:noHBand="0" w:noVBand="0"/>
      </w:tblPr>
      <w:tblGrid>
        <w:gridCol w:w="846"/>
        <w:gridCol w:w="4778"/>
        <w:gridCol w:w="4093"/>
        <w:gridCol w:w="1442"/>
        <w:gridCol w:w="937"/>
        <w:gridCol w:w="1615"/>
        <w:gridCol w:w="1467"/>
      </w:tblGrid>
      <w:tr w:rsidR="001C694D" w:rsidRPr="00BE3C3B" w14:paraId="6435368F" w14:textId="77777777" w:rsidTr="00E90FC2"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AEC2A" w14:textId="77777777" w:rsidR="001C694D" w:rsidRPr="00BE3C3B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 w:rsidRPr="00BE3C3B">
              <w:rPr>
                <w:rFonts w:ascii="Times New Roman" w:hAnsi="Times New Roman"/>
                <w:sz w:val="24"/>
                <w:szCs w:val="24"/>
              </w:rPr>
              <w:t xml:space="preserve"> п/п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2D089" w14:textId="77777777" w:rsidR="001C694D" w:rsidRPr="00BE3C3B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3C3B">
              <w:rPr>
                <w:rFonts w:ascii="Times New Roman" w:hAnsi="Times New Roman"/>
                <w:sz w:val="24"/>
                <w:szCs w:val="24"/>
              </w:rPr>
              <w:t xml:space="preserve">Наименование показателя конечного результата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70A56" w14:textId="77777777" w:rsidR="001C694D" w:rsidRPr="00BE3C3B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3C3B">
              <w:rPr>
                <w:rFonts w:ascii="Times New Roman" w:hAnsi="Times New Roman"/>
                <w:sz w:val="24"/>
                <w:szCs w:val="24"/>
              </w:rPr>
              <w:t xml:space="preserve">Ответственный за достижение показателя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454AC" w14:textId="77777777" w:rsidR="001C694D" w:rsidRPr="00BE3C3B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3C3B">
              <w:rPr>
                <w:rFonts w:ascii="Times New Roman" w:hAnsi="Times New Roman"/>
                <w:sz w:val="24"/>
                <w:szCs w:val="24"/>
              </w:rPr>
              <w:t xml:space="preserve">Единица измерения 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0EC46" w14:textId="77777777" w:rsidR="001C694D" w:rsidRPr="00BE3C3B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3C3B">
              <w:rPr>
                <w:rFonts w:ascii="Times New Roman" w:hAnsi="Times New Roman"/>
                <w:sz w:val="24"/>
                <w:szCs w:val="24"/>
              </w:rPr>
              <w:t xml:space="preserve">Планируемое значение показателя (показателя задачи) </w:t>
            </w:r>
          </w:p>
        </w:tc>
      </w:tr>
      <w:tr w:rsidR="001C694D" w:rsidRPr="00BE3C3B" w14:paraId="1177CFC4" w14:textId="77777777" w:rsidTr="00E90FC2"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AF2D3" w14:textId="77777777" w:rsidR="001C694D" w:rsidRPr="00BE3C3B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2718D" w14:textId="77777777" w:rsidR="001C694D" w:rsidRPr="00BE3C3B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B1373" w14:textId="77777777" w:rsidR="001C694D" w:rsidRPr="00BE3C3B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60BD3" w14:textId="77777777" w:rsidR="001C694D" w:rsidRPr="00BE3C3B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090F7" w14:textId="77777777" w:rsidR="001C694D" w:rsidRPr="00BE3C3B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6428E" w14:textId="77777777" w:rsidR="001C694D" w:rsidRPr="00BE3C3B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3E794" w14:textId="77777777" w:rsidR="001C694D" w:rsidRPr="00BE3C3B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</w:tr>
      <w:tr w:rsidR="001C694D" w:rsidRPr="00BE3C3B" w14:paraId="15ABCFE1" w14:textId="77777777" w:rsidTr="00E90FC2"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A521E" w14:textId="77777777" w:rsidR="001C694D" w:rsidRPr="00BE3C3B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D206A" w14:textId="77777777" w:rsidR="001C694D" w:rsidRPr="00BE3C3B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16258" w14:textId="77777777" w:rsidR="001C694D" w:rsidRPr="00BE3C3B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689A8" w14:textId="77777777" w:rsidR="001C694D" w:rsidRPr="00BE3C3B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BDB01" w14:textId="77777777" w:rsidR="001C694D" w:rsidRPr="00BE3C3B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DA18F" w14:textId="77777777" w:rsidR="001C694D" w:rsidRPr="00BE3C3B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3C3B">
              <w:rPr>
                <w:rFonts w:ascii="Times New Roman" w:hAnsi="Times New Roman"/>
                <w:sz w:val="24"/>
                <w:szCs w:val="24"/>
              </w:rPr>
              <w:t xml:space="preserve">в соответствии с потребностью по годам </w:t>
            </w:r>
          </w:p>
        </w:tc>
      </w:tr>
      <w:tr w:rsidR="001C694D" w:rsidRPr="00BE3C3B" w14:paraId="4D7277F7" w14:textId="77777777" w:rsidTr="00E90FC2"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2B7E9" w14:textId="77777777" w:rsidR="001C694D" w:rsidRPr="00BE3C3B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6694B" w14:textId="77777777" w:rsidR="001C694D" w:rsidRPr="00BE3C3B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241A2" w14:textId="77777777" w:rsidR="001C694D" w:rsidRPr="00BE3C3B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CA018" w14:textId="77777777" w:rsidR="001C694D" w:rsidRPr="00BE3C3B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6940E" w14:textId="77777777" w:rsidR="001C694D" w:rsidRPr="00BE3C3B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AC709" w14:textId="77777777" w:rsidR="001C694D" w:rsidRPr="00BE3C3B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3C3B">
              <w:rPr>
                <w:rFonts w:ascii="Times New Roman" w:hAnsi="Times New Roman"/>
                <w:sz w:val="24"/>
                <w:szCs w:val="24"/>
              </w:rPr>
              <w:t xml:space="preserve">в соответствии с утвержденным финансированием по годам </w:t>
            </w:r>
          </w:p>
        </w:tc>
      </w:tr>
      <w:tr w:rsidR="001C694D" w:rsidRPr="00BE3C3B" w14:paraId="0766BFE2" w14:textId="77777777" w:rsidTr="00E90FC2">
        <w:trPr>
          <w:trHeight w:val="42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20668C" w14:textId="77777777" w:rsidR="001C694D" w:rsidRPr="00BE3C3B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3C3B">
              <w:rPr>
                <w:rFonts w:ascii="Times New Roman" w:hAnsi="Times New Roman"/>
                <w:sz w:val="24"/>
                <w:szCs w:val="24"/>
              </w:rPr>
              <w:t xml:space="preserve">1.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0AD908" w14:textId="3E9B6D1B" w:rsidR="001C694D" w:rsidRPr="00BE3C3B" w:rsidRDefault="003B69DB" w:rsidP="003B69D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B69DB">
              <w:rPr>
                <w:rFonts w:ascii="Times New Roman" w:hAnsi="Times New Roman"/>
                <w:sz w:val="24"/>
                <w:szCs w:val="24"/>
              </w:rPr>
              <w:t>Количество участников мероприятий, направленных на повышение имиджа предпринимательской деятельности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D05686" w14:textId="315435D5" w:rsidR="001C694D" w:rsidRPr="00BE3C3B" w:rsidRDefault="003B69DB" w:rsidP="003B69D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B69DB">
              <w:rPr>
                <w:rFonts w:ascii="Times New Roman" w:hAnsi="Times New Roman"/>
                <w:sz w:val="24"/>
                <w:szCs w:val="24"/>
              </w:rPr>
              <w:t>Администрация</w:t>
            </w:r>
            <w:proofErr w:type="gramEnd"/>
            <w:r w:rsidRPr="003B69DB">
              <w:rPr>
                <w:rFonts w:ascii="Times New Roman" w:hAnsi="Times New Roman"/>
                <w:sz w:val="24"/>
                <w:szCs w:val="24"/>
              </w:rPr>
              <w:t xml:space="preserve"> ЗАТО Северск, Ассоциация «НП «АРП-Северск», Фонд «МКК ФРМСП ЗАТО Северск»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9416F0" w14:textId="05569599" w:rsidR="001C694D" w:rsidRPr="00BE3C3B" w:rsidRDefault="003B69DB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40E13B" w14:textId="6BB58C22" w:rsidR="001C694D" w:rsidRPr="00BE3C3B" w:rsidRDefault="003B69DB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D91CB" w14:textId="2ECDE0B3" w:rsidR="001C694D" w:rsidRPr="00BE3C3B" w:rsidRDefault="003B69DB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EC7E1" w14:textId="2B31FFAE" w:rsidR="001C694D" w:rsidRPr="00BE3C3B" w:rsidRDefault="003B69DB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297</w:t>
            </w:r>
          </w:p>
        </w:tc>
      </w:tr>
      <w:tr w:rsidR="001C694D" w:rsidRPr="00BE3C3B" w14:paraId="085650AE" w14:textId="77777777" w:rsidTr="00E90FC2"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BFCF9" w14:textId="77777777" w:rsidR="001C694D" w:rsidRPr="00BE3C3B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494F5" w14:textId="77777777" w:rsidR="001C694D" w:rsidRPr="00BE3C3B" w:rsidRDefault="001C694D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32CD5" w14:textId="77777777" w:rsidR="001C694D" w:rsidRPr="00BE3C3B" w:rsidRDefault="001C694D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BB933" w14:textId="77777777" w:rsidR="001C694D" w:rsidRPr="00BE3C3B" w:rsidRDefault="001C694D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CC0DA" w14:textId="77777777" w:rsidR="001C694D" w:rsidRPr="00BE3C3B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F578A" w14:textId="52D9C06C" w:rsidR="001C694D" w:rsidRPr="00BE3C3B" w:rsidRDefault="003B69DB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E3C25" w14:textId="382A8915" w:rsidR="001C694D" w:rsidRPr="00BE3C3B" w:rsidRDefault="003B69DB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14:paraId="7261D2A3" w14:textId="77777777" w:rsidR="001C694D" w:rsidRDefault="001C694D" w:rsidP="001C694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2DDAB698" w14:textId="77777777" w:rsidR="001C694D" w:rsidRDefault="001C694D" w:rsidP="001C694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3A9BB6F7" w14:textId="77777777" w:rsidR="001C694D" w:rsidRDefault="001C694D" w:rsidP="001C694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02C70218" w14:textId="77777777" w:rsidR="001C694D" w:rsidRDefault="001C694D" w:rsidP="001C694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27A7F676" w14:textId="77777777" w:rsidR="001C694D" w:rsidRDefault="001C694D" w:rsidP="001C694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71A6D8FE" w14:textId="77777777" w:rsidR="001C694D" w:rsidRDefault="001C694D" w:rsidP="001C694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28DF8E19" w14:textId="77777777" w:rsidR="001C694D" w:rsidRDefault="001C694D" w:rsidP="001C694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235B1872" w14:textId="77777777" w:rsidR="001C694D" w:rsidRDefault="001C694D" w:rsidP="001C694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78C58C33" w14:textId="77777777" w:rsidR="001C694D" w:rsidRDefault="001C694D" w:rsidP="001C694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4DA088F9" w14:textId="77777777" w:rsidR="001C694D" w:rsidRDefault="001C694D" w:rsidP="001C694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22B38975" w14:textId="77777777" w:rsidR="001C694D" w:rsidRDefault="001C694D" w:rsidP="001C694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  <w:sectPr w:rsidR="001C694D" w:rsidSect="003425E3">
          <w:pgSz w:w="16838" w:h="11906" w:orient="landscape" w:code="9"/>
          <w:pgMar w:top="1701" w:right="1134" w:bottom="567" w:left="851" w:header="709" w:footer="709" w:gutter="0"/>
          <w:cols w:space="720"/>
          <w:noEndnote/>
          <w:docGrid w:linePitch="272"/>
        </w:sectPr>
      </w:pPr>
    </w:p>
    <w:p w14:paraId="5CAD0E8A" w14:textId="77777777" w:rsidR="001C694D" w:rsidRPr="00C63D52" w:rsidRDefault="001C694D" w:rsidP="001C694D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C63D52">
        <w:rPr>
          <w:rFonts w:ascii="Times New Roman" w:hAnsi="Times New Roman"/>
          <w:sz w:val="24"/>
          <w:szCs w:val="24"/>
        </w:rPr>
        <w:lastRenderedPageBreak/>
        <w:t xml:space="preserve">ПЕРЕЧЕНЬ </w:t>
      </w:r>
    </w:p>
    <w:p w14:paraId="7613B772" w14:textId="77777777" w:rsidR="001C694D" w:rsidRPr="00C63D52" w:rsidRDefault="001C694D" w:rsidP="001C694D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C63D52">
        <w:rPr>
          <w:rFonts w:ascii="Times New Roman" w:hAnsi="Times New Roman"/>
          <w:sz w:val="24"/>
          <w:szCs w:val="24"/>
        </w:rPr>
        <w:t xml:space="preserve">мероприятий комплекса процессных мероприятий </w:t>
      </w:r>
    </w:p>
    <w:p w14:paraId="6D717F28" w14:textId="77777777" w:rsidR="001C694D" w:rsidRPr="00C63D52" w:rsidRDefault="001C694D" w:rsidP="001C694D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sz w:val="24"/>
          <w:szCs w:val="24"/>
        </w:rPr>
      </w:pPr>
    </w:p>
    <w:tbl>
      <w:tblPr>
        <w:tblW w:w="14880" w:type="dxa"/>
        <w:tblLayout w:type="fixed"/>
        <w:tblCellMar>
          <w:top w:w="28" w:type="dxa"/>
          <w:left w:w="62" w:type="dxa"/>
          <w:bottom w:w="28" w:type="dxa"/>
          <w:right w:w="62" w:type="dxa"/>
        </w:tblCellMar>
        <w:tblLook w:val="0000" w:firstRow="0" w:lastRow="0" w:firstColumn="0" w:lastColumn="0" w:noHBand="0" w:noVBand="0"/>
      </w:tblPr>
      <w:tblGrid>
        <w:gridCol w:w="704"/>
        <w:gridCol w:w="3402"/>
        <w:gridCol w:w="3402"/>
        <w:gridCol w:w="3544"/>
        <w:gridCol w:w="851"/>
        <w:gridCol w:w="708"/>
        <w:gridCol w:w="1135"/>
        <w:gridCol w:w="1134"/>
      </w:tblGrid>
      <w:tr w:rsidR="001C694D" w:rsidRPr="00C63D52" w14:paraId="6A2D2C7F" w14:textId="77777777" w:rsidTr="00E90FC2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80D5B" w14:textId="77777777" w:rsidR="001C694D" w:rsidRPr="00C63D52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 w:rsidRPr="00C63D52">
              <w:rPr>
                <w:rFonts w:ascii="Times New Roman" w:hAnsi="Times New Roman"/>
                <w:sz w:val="24"/>
                <w:szCs w:val="24"/>
              </w:rPr>
              <w:t xml:space="preserve"> п/п 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51E39" w14:textId="77777777" w:rsidR="001C694D" w:rsidRPr="00C63D52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 xml:space="preserve">Наименование мероприятия 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53318" w14:textId="77777777" w:rsidR="001C694D" w:rsidRPr="00C63D52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 xml:space="preserve">Характеристика мероприятия 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5F703" w14:textId="77777777" w:rsidR="001C694D" w:rsidRPr="00C63D52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 xml:space="preserve">Наименование показателя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1F905" w14:textId="77777777" w:rsidR="001C694D" w:rsidRPr="00C63D52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C63D52">
              <w:rPr>
                <w:rFonts w:ascii="Times New Roman" w:hAnsi="Times New Roman"/>
                <w:sz w:val="24"/>
                <w:szCs w:val="24"/>
              </w:rPr>
              <w:t>Еди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C63D52">
              <w:rPr>
                <w:rFonts w:ascii="Times New Roman" w:hAnsi="Times New Roman"/>
                <w:sz w:val="24"/>
                <w:szCs w:val="24"/>
              </w:rPr>
              <w:t>ница</w:t>
            </w:r>
            <w:proofErr w:type="spellEnd"/>
            <w:proofErr w:type="gramEnd"/>
            <w:r w:rsidRPr="00C63D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63D52">
              <w:rPr>
                <w:rFonts w:ascii="Times New Roman" w:hAnsi="Times New Roman"/>
                <w:sz w:val="24"/>
                <w:szCs w:val="24"/>
              </w:rPr>
              <w:t>изме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C63D52">
              <w:rPr>
                <w:rFonts w:ascii="Times New Roman" w:hAnsi="Times New Roman"/>
                <w:sz w:val="24"/>
                <w:szCs w:val="24"/>
              </w:rPr>
              <w:t xml:space="preserve">рения 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B00DE" w14:textId="77777777" w:rsidR="001C694D" w:rsidRPr="00C63D52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 xml:space="preserve">Планируемое значение показателя мероприятия </w:t>
            </w:r>
          </w:p>
        </w:tc>
      </w:tr>
      <w:tr w:rsidR="001C694D" w:rsidRPr="00C63D52" w14:paraId="03EDCC9E" w14:textId="77777777" w:rsidTr="00E90FC2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0FAE5" w14:textId="77777777" w:rsidR="001C694D" w:rsidRPr="00C63D52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61F93" w14:textId="77777777" w:rsidR="001C694D" w:rsidRPr="00C63D52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611F6" w14:textId="77777777" w:rsidR="001C694D" w:rsidRPr="00C63D52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BCFC1" w14:textId="77777777" w:rsidR="001C694D" w:rsidRPr="00C63D52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DDA3C" w14:textId="77777777" w:rsidR="001C694D" w:rsidRPr="00C63D52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9EF57" w14:textId="77777777" w:rsidR="001C694D" w:rsidRPr="00C63D52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F9148" w14:textId="77777777" w:rsidR="001C694D" w:rsidRPr="00C63D52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5453B" w14:textId="77777777" w:rsidR="001C694D" w:rsidRPr="00C63D52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</w:tr>
      <w:tr w:rsidR="001C694D" w:rsidRPr="00C63D52" w14:paraId="28E9C26C" w14:textId="77777777" w:rsidTr="00E90FC2">
        <w:trPr>
          <w:trHeight w:val="64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F7741" w14:textId="77777777" w:rsidR="001C694D" w:rsidRPr="00C63D52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ED8BF" w14:textId="77777777" w:rsidR="001C694D" w:rsidRPr="00C63D52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DF2F3" w14:textId="77777777" w:rsidR="001C694D" w:rsidRPr="00C63D52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E2CC5" w14:textId="77777777" w:rsidR="001C694D" w:rsidRPr="00C63D52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848E5" w14:textId="77777777" w:rsidR="001C694D" w:rsidRPr="00C63D52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17665" w14:textId="77777777" w:rsidR="001C694D" w:rsidRPr="00C63D52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7EE9C" w14:textId="77777777" w:rsidR="001C694D" w:rsidRPr="00C63D52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 xml:space="preserve">в соответствии с потребностью по годам </w:t>
            </w:r>
          </w:p>
        </w:tc>
      </w:tr>
      <w:tr w:rsidR="001C694D" w:rsidRPr="00C63D52" w14:paraId="4F36D87E" w14:textId="77777777" w:rsidTr="00E90FC2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4645B" w14:textId="77777777" w:rsidR="001C694D" w:rsidRPr="00C63D52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AB699" w14:textId="77777777" w:rsidR="001C694D" w:rsidRPr="00C63D52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BE69E" w14:textId="77777777" w:rsidR="001C694D" w:rsidRPr="00C63D52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B2FD6" w14:textId="77777777" w:rsidR="001C694D" w:rsidRPr="00C63D52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708EC" w14:textId="77777777" w:rsidR="001C694D" w:rsidRPr="00C63D52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E19F5" w14:textId="77777777" w:rsidR="001C694D" w:rsidRPr="00C63D52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685C7" w14:textId="77777777" w:rsidR="001C694D" w:rsidRPr="00C63D52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 xml:space="preserve">в соответствии с утвержденным финансированием по годам </w:t>
            </w:r>
          </w:p>
        </w:tc>
      </w:tr>
      <w:tr w:rsidR="001C694D" w:rsidRPr="00C63D52" w14:paraId="308939FA" w14:textId="77777777" w:rsidTr="00E90FC2">
        <w:trPr>
          <w:trHeight w:val="5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C3245" w14:textId="77777777" w:rsidR="001C694D" w:rsidRPr="00C63D52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1220A" w14:textId="77777777" w:rsidR="001C694D" w:rsidRPr="00C63D52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38A1D" w14:textId="77777777" w:rsidR="001C694D" w:rsidRPr="00C63D52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64205" w14:textId="77777777" w:rsidR="001C694D" w:rsidRPr="00C63D52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F8F3B" w14:textId="77777777" w:rsidR="001C694D" w:rsidRPr="00C63D52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6CD56" w14:textId="77777777" w:rsidR="001C694D" w:rsidRPr="00C63D52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01C4F" w14:textId="77777777" w:rsidR="001C694D" w:rsidRPr="00C63D52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AC1CA" w14:textId="77777777" w:rsidR="001C694D" w:rsidRPr="00C63D52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1C694D" w:rsidRPr="00C63D52" w14:paraId="241C5CC9" w14:textId="77777777" w:rsidTr="00E90FC2">
        <w:trPr>
          <w:trHeight w:val="42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81EC43" w14:textId="77777777" w:rsidR="001C694D" w:rsidRPr="00C63D52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40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5181E8" w14:textId="32B192A6" w:rsidR="001C694D" w:rsidRPr="00C63D52" w:rsidRDefault="003B69DB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B69DB"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мероприятий в рамках празднования Дня российского предпринимательства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F18AA1" w14:textId="366084A9" w:rsidR="001C694D" w:rsidRPr="00C63D52" w:rsidRDefault="005F2DB6" w:rsidP="005F2DB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в</w:t>
            </w:r>
            <w:r w:rsidR="003B69DB">
              <w:rPr>
                <w:rFonts w:ascii="Times New Roman" w:hAnsi="Times New Roman"/>
                <w:sz w:val="24"/>
                <w:szCs w:val="24"/>
              </w:rPr>
              <w:t xml:space="preserve"> рамках празднования Дня российского предпринимательства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мероприятий разного формата с участием субъектов малого и среднего предпринимательства (спартакиады, торжественные мероприятия и др.)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602B2A" w14:textId="19A2B921" w:rsidR="001C694D" w:rsidRPr="00C63D52" w:rsidRDefault="003B69DB" w:rsidP="003B69D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B69DB">
              <w:rPr>
                <w:rFonts w:ascii="Times New Roman" w:hAnsi="Times New Roman"/>
                <w:sz w:val="24"/>
                <w:szCs w:val="24"/>
              </w:rPr>
              <w:t xml:space="preserve">1. Количество участников мероприятий, проводимых в рамках празднования Дня российского </w:t>
            </w:r>
            <w:proofErr w:type="gramStart"/>
            <w:r w:rsidRPr="003B69DB">
              <w:rPr>
                <w:rFonts w:ascii="Times New Roman" w:hAnsi="Times New Roman"/>
                <w:sz w:val="24"/>
                <w:szCs w:val="24"/>
              </w:rPr>
              <w:t>предприниматель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3B69DB">
              <w:rPr>
                <w:rFonts w:ascii="Times New Roman" w:hAnsi="Times New Roman"/>
                <w:sz w:val="24"/>
                <w:szCs w:val="24"/>
              </w:rPr>
              <w:t>ства</w:t>
            </w:r>
            <w:proofErr w:type="spellEnd"/>
            <w:proofErr w:type="gramEnd"/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64BAA9" w14:textId="43E0152E" w:rsidR="001C694D" w:rsidRPr="00C63D52" w:rsidRDefault="003B69DB" w:rsidP="005F2DB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59950D" w14:textId="12A4E22F" w:rsidR="001C694D" w:rsidRPr="00C63D52" w:rsidRDefault="003B69DB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7DB49" w14:textId="5A85EB95" w:rsidR="001C694D" w:rsidRPr="00C63D52" w:rsidRDefault="003B69DB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42CED" w14:textId="5EAB8A0B" w:rsidR="001C694D" w:rsidRPr="00C63D52" w:rsidRDefault="003B69DB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C694D" w:rsidRPr="00C63D52" w14:paraId="3464B8F4" w14:textId="77777777" w:rsidTr="00E90FC2"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058F1" w14:textId="77777777" w:rsidR="001C694D" w:rsidRPr="00C63D52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11228" w14:textId="77777777" w:rsidR="001C694D" w:rsidRPr="00C63D52" w:rsidRDefault="001C694D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26512" w14:textId="77777777" w:rsidR="001C694D" w:rsidRPr="00C63D52" w:rsidRDefault="001C694D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C2387" w14:textId="77777777" w:rsidR="001C694D" w:rsidRPr="00C63D52" w:rsidRDefault="001C694D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BD087" w14:textId="77777777" w:rsidR="001C694D" w:rsidRPr="00C63D52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BA6C0" w14:textId="77777777" w:rsidR="001C694D" w:rsidRPr="00C63D52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9208B" w14:textId="75DBBCCE" w:rsidR="001C694D" w:rsidRPr="00C63D52" w:rsidRDefault="003B69DB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233A9" w14:textId="09E731DC" w:rsidR="001C694D" w:rsidRPr="00C63D52" w:rsidRDefault="003B69DB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C694D" w:rsidRPr="00C63D52" w14:paraId="28F94813" w14:textId="77777777" w:rsidTr="00E90FC2">
        <w:trPr>
          <w:trHeight w:val="42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184B53" w14:textId="77777777" w:rsidR="001C694D" w:rsidRPr="00C63D52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0E6B19" w14:textId="7C1DA1A3" w:rsidR="001C694D" w:rsidRPr="00C63D52" w:rsidRDefault="003B69DB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B69DB">
              <w:rPr>
                <w:rFonts w:ascii="Times New Roman" w:hAnsi="Times New Roman"/>
                <w:sz w:val="24"/>
                <w:szCs w:val="24"/>
              </w:rPr>
              <w:t>Организация и проведение конкурса на звание лучшего субъекта предпринимательской деятельности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2F5D8C" w14:textId="06C43BE3" w:rsidR="001C694D" w:rsidRPr="00C63D52" w:rsidRDefault="005F2DB6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3B69DB">
              <w:rPr>
                <w:rFonts w:ascii="Times New Roman" w:hAnsi="Times New Roman"/>
                <w:sz w:val="24"/>
                <w:szCs w:val="24"/>
              </w:rPr>
              <w:t xml:space="preserve">роведение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среди субъектов малого и среднего предпринимательства </w:t>
            </w:r>
            <w:r w:rsidR="003B69DB">
              <w:rPr>
                <w:rFonts w:ascii="Times New Roman" w:hAnsi="Times New Roman"/>
                <w:sz w:val="24"/>
                <w:szCs w:val="24"/>
              </w:rPr>
              <w:t>конкурса на звание лучшего субъекта предпринимательской 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различных номинациях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22497EE" w14:textId="0DA34531" w:rsidR="001C694D" w:rsidRPr="00C63D52" w:rsidRDefault="003B69DB" w:rsidP="003B69D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B69DB">
              <w:rPr>
                <w:rFonts w:ascii="Times New Roman" w:hAnsi="Times New Roman"/>
                <w:sz w:val="24"/>
                <w:szCs w:val="24"/>
              </w:rPr>
              <w:t xml:space="preserve">1. Количество субъектов малого и среднего </w:t>
            </w:r>
            <w:proofErr w:type="gramStart"/>
            <w:r w:rsidRPr="003B69DB">
              <w:rPr>
                <w:rFonts w:ascii="Times New Roman" w:hAnsi="Times New Roman"/>
                <w:sz w:val="24"/>
                <w:szCs w:val="24"/>
              </w:rPr>
              <w:t>предприниматель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3B69DB">
              <w:rPr>
                <w:rFonts w:ascii="Times New Roman" w:hAnsi="Times New Roman"/>
                <w:sz w:val="24"/>
                <w:szCs w:val="24"/>
              </w:rPr>
              <w:t>ства</w:t>
            </w:r>
            <w:proofErr w:type="spellEnd"/>
            <w:proofErr w:type="gramEnd"/>
            <w:r w:rsidRPr="003B69DB">
              <w:rPr>
                <w:rFonts w:ascii="Times New Roman" w:hAnsi="Times New Roman"/>
                <w:sz w:val="24"/>
                <w:szCs w:val="24"/>
              </w:rPr>
              <w:t>, принявших участие в конкурсе на звание лучшего субъекта предпринимательской деятельности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E557A8" w14:textId="069954EA" w:rsidR="001C694D" w:rsidRPr="00C63D52" w:rsidRDefault="003B69DB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60ABD6" w14:textId="4BA223C5" w:rsidR="001C694D" w:rsidRPr="00C63D52" w:rsidRDefault="003B69DB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D087B" w14:textId="26431489" w:rsidR="001C694D" w:rsidRPr="00C63D52" w:rsidRDefault="003B69DB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B4B6C" w14:textId="767788AF" w:rsidR="001C694D" w:rsidRPr="00C63D52" w:rsidRDefault="003B69DB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1C694D" w:rsidRPr="00C63D52" w14:paraId="0FC78E1C" w14:textId="77777777" w:rsidTr="00D0759C">
        <w:trPr>
          <w:trHeight w:val="760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ED292" w14:textId="77777777" w:rsidR="001C694D" w:rsidRPr="00C63D52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12ACB" w14:textId="77777777" w:rsidR="001C694D" w:rsidRPr="00C63D52" w:rsidRDefault="001C694D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37C0C" w14:textId="77777777" w:rsidR="001C694D" w:rsidRPr="00C63D52" w:rsidRDefault="001C694D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AAB15" w14:textId="77777777" w:rsidR="001C694D" w:rsidRPr="00C63D52" w:rsidRDefault="001C694D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20C7D" w14:textId="77777777" w:rsidR="001C694D" w:rsidRPr="00C63D52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5D24E" w14:textId="77777777" w:rsidR="001C694D" w:rsidRPr="00C63D52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1CB55" w14:textId="62C39543" w:rsidR="001C694D" w:rsidRPr="00C63D52" w:rsidRDefault="003B69DB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26348" w14:textId="04421691" w:rsidR="001C694D" w:rsidRPr="00C63D52" w:rsidRDefault="003B69DB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C694D" w:rsidRPr="00C63D52" w14:paraId="55C87D39" w14:textId="77777777" w:rsidTr="00D0759C">
        <w:trPr>
          <w:trHeight w:val="42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3908D" w14:textId="77777777" w:rsidR="001C694D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D5CE6" w14:textId="345452DC" w:rsidR="001C694D" w:rsidRPr="008C6108" w:rsidRDefault="003B69DB" w:rsidP="00D0759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B69DB">
              <w:rPr>
                <w:rFonts w:ascii="Times New Roman" w:hAnsi="Times New Roman"/>
                <w:sz w:val="24"/>
                <w:szCs w:val="24"/>
              </w:rPr>
              <w:t xml:space="preserve">Проведение мероприятий, в том числе конкурсов, в 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197C8" w14:textId="3806CA5E" w:rsidR="001C694D" w:rsidRPr="00C63D52" w:rsidRDefault="00D0759C" w:rsidP="00D0759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3B69DB">
              <w:rPr>
                <w:rFonts w:ascii="Times New Roman" w:hAnsi="Times New Roman"/>
                <w:sz w:val="24"/>
                <w:szCs w:val="24"/>
              </w:rPr>
              <w:t>роведение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69DB">
              <w:rPr>
                <w:rFonts w:ascii="Times New Roman" w:hAnsi="Times New Roman"/>
                <w:sz w:val="24"/>
                <w:szCs w:val="24"/>
              </w:rPr>
              <w:t xml:space="preserve">мероприятий, в том числе конкурсов,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пред-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принимательской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среде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89E49" w14:textId="115D95D3" w:rsidR="001C694D" w:rsidRPr="00C63D52" w:rsidRDefault="003B69DB" w:rsidP="00D0759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B69DB">
              <w:rPr>
                <w:rFonts w:ascii="Times New Roman" w:hAnsi="Times New Roman"/>
                <w:sz w:val="24"/>
                <w:szCs w:val="24"/>
              </w:rPr>
              <w:t xml:space="preserve">1. Количество субъектов малого и среднего </w:t>
            </w:r>
            <w:proofErr w:type="gramStart"/>
            <w:r w:rsidR="00D0759C" w:rsidRPr="003B69DB">
              <w:rPr>
                <w:rFonts w:ascii="Times New Roman" w:hAnsi="Times New Roman"/>
                <w:sz w:val="24"/>
                <w:szCs w:val="24"/>
              </w:rPr>
              <w:t>предприниматель</w:t>
            </w:r>
            <w:r w:rsidR="00D0759C">
              <w:rPr>
                <w:rFonts w:ascii="Times New Roman" w:hAnsi="Times New Roman"/>
                <w:sz w:val="24"/>
                <w:szCs w:val="24"/>
              </w:rPr>
              <w:t>-</w:t>
            </w:r>
            <w:r w:rsidR="00D0759C" w:rsidRPr="003B69DB">
              <w:rPr>
                <w:rFonts w:ascii="Times New Roman" w:hAnsi="Times New Roman"/>
                <w:sz w:val="24"/>
                <w:szCs w:val="24"/>
              </w:rPr>
              <w:t>ства</w:t>
            </w:r>
            <w:proofErr w:type="gramEnd"/>
            <w:r w:rsidR="00D0759C" w:rsidRPr="003B69DB">
              <w:rPr>
                <w:rFonts w:ascii="Times New Roman" w:hAnsi="Times New Roman"/>
                <w:sz w:val="24"/>
                <w:szCs w:val="24"/>
              </w:rPr>
              <w:t>, принявших участие в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D2D0F" w14:textId="435B4842" w:rsidR="001C694D" w:rsidRPr="00C63D52" w:rsidRDefault="003B69DB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690C8" w14:textId="5C844935" w:rsidR="001C694D" w:rsidRPr="00C63D52" w:rsidRDefault="003B69DB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D3E12" w14:textId="502B903B" w:rsidR="001C694D" w:rsidRPr="00C63D52" w:rsidRDefault="003B69DB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3044A" w14:textId="32490013" w:rsidR="001C694D" w:rsidRPr="00C63D52" w:rsidRDefault="003B69DB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</w:t>
            </w:r>
          </w:p>
        </w:tc>
      </w:tr>
      <w:tr w:rsidR="00D0759C" w:rsidRPr="00C63D52" w14:paraId="0CCABE13" w14:textId="77777777" w:rsidTr="00D0759C">
        <w:trPr>
          <w:trHeight w:val="618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DDDFC" w14:textId="77777777" w:rsidR="00D0759C" w:rsidRDefault="00D0759C" w:rsidP="00D0759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9F85F" w14:textId="77777777" w:rsidR="00D0759C" w:rsidRPr="003B69DB" w:rsidRDefault="00D0759C" w:rsidP="00D0759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A169A" w14:textId="77777777" w:rsidR="00D0759C" w:rsidRDefault="00D0759C" w:rsidP="00D0759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1CD5E" w14:textId="77777777" w:rsidR="00D0759C" w:rsidRPr="003B69DB" w:rsidRDefault="00D0759C" w:rsidP="00D0759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04432" w14:textId="77777777" w:rsidR="00D0759C" w:rsidRDefault="00D0759C" w:rsidP="00D0759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52316" w14:textId="77777777" w:rsidR="00D0759C" w:rsidRDefault="00D0759C" w:rsidP="00D0759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FAC35" w14:textId="74ADDC28" w:rsidR="00D0759C" w:rsidRDefault="00D0759C" w:rsidP="00D0759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E1CFC" w14:textId="4CE3F18D" w:rsidR="00D0759C" w:rsidRDefault="00D0759C" w:rsidP="00D0759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D0759C" w:rsidRPr="00C63D52" w14:paraId="77B7B652" w14:textId="77777777" w:rsidTr="00D0759C">
        <w:trPr>
          <w:trHeight w:val="7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6585F" w14:textId="5673C52C" w:rsidR="00D0759C" w:rsidRDefault="00D0759C" w:rsidP="00D0759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907FB" w14:textId="3260140F" w:rsidR="00D0759C" w:rsidRPr="00E263FE" w:rsidRDefault="00D0759C" w:rsidP="00D0759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40F5C" w14:textId="2AEE4C95" w:rsidR="00D0759C" w:rsidRDefault="00D0759C" w:rsidP="00D0759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E1AD5" w14:textId="12FCAE66" w:rsidR="00D0759C" w:rsidRPr="00D950D7" w:rsidRDefault="00D0759C" w:rsidP="00D0759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83220" w14:textId="02BB305D" w:rsidR="00D0759C" w:rsidRDefault="00D0759C" w:rsidP="00D0759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7B9CF" w14:textId="623B00D4" w:rsidR="00D0759C" w:rsidRDefault="00D0759C" w:rsidP="00D0759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01F47" w14:textId="0C9BA2D5" w:rsidR="00D0759C" w:rsidRDefault="00D0759C" w:rsidP="00D0759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CC1E9" w14:textId="49C27961" w:rsidR="00D0759C" w:rsidRDefault="00D0759C" w:rsidP="00D0759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D0759C" w:rsidRPr="00C63D52" w14:paraId="27E6A5CF" w14:textId="77777777" w:rsidTr="00D0759C">
        <w:trPr>
          <w:trHeight w:val="7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3B6C2" w14:textId="77777777" w:rsidR="00D0759C" w:rsidRDefault="00D0759C" w:rsidP="00D0759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6F350" w14:textId="21FB87FB" w:rsidR="00D0759C" w:rsidRPr="00E263FE" w:rsidRDefault="00D0759C" w:rsidP="00D0759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B69DB">
              <w:rPr>
                <w:rFonts w:ascii="Times New Roman" w:hAnsi="Times New Roman"/>
                <w:sz w:val="24"/>
                <w:szCs w:val="24"/>
              </w:rPr>
              <w:t>предпринимательской среде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11ECD" w14:textId="778E4C5D" w:rsidR="00D0759C" w:rsidRDefault="00D0759C" w:rsidP="00D0759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целях стимулирования развития бизнеса, поддержки предпринимательской инициативы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7770A" w14:textId="30DEDD99" w:rsidR="00D0759C" w:rsidRPr="00D950D7" w:rsidRDefault="00D0759C" w:rsidP="00D0759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B69DB">
              <w:rPr>
                <w:rFonts w:ascii="Times New Roman" w:hAnsi="Times New Roman"/>
                <w:sz w:val="24"/>
                <w:szCs w:val="24"/>
              </w:rPr>
              <w:t>профессиональных конкурсах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E88EE" w14:textId="77777777" w:rsidR="00D0759C" w:rsidRDefault="00D0759C" w:rsidP="00D0759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80B8B" w14:textId="77777777" w:rsidR="00D0759C" w:rsidRDefault="00D0759C" w:rsidP="00D0759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FC1B6" w14:textId="77777777" w:rsidR="00D0759C" w:rsidRDefault="00D0759C" w:rsidP="00D0759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76ABE" w14:textId="77777777" w:rsidR="00D0759C" w:rsidRDefault="00D0759C" w:rsidP="00D0759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971DDBA" w14:textId="77777777" w:rsidR="001C694D" w:rsidRDefault="001C694D" w:rsidP="001C694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63487C24" w14:textId="77777777" w:rsidR="001C694D" w:rsidRDefault="001C694D" w:rsidP="001C694D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14:paraId="6ECF66F0" w14:textId="77777777" w:rsidR="001C694D" w:rsidRDefault="001C694D" w:rsidP="001C694D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  <w:sectPr w:rsidR="001C694D" w:rsidSect="003425E3">
          <w:headerReference w:type="default" r:id="rId54"/>
          <w:footerReference w:type="default" r:id="rId55"/>
          <w:pgSz w:w="16838" w:h="11906" w:orient="landscape" w:code="9"/>
          <w:pgMar w:top="1588" w:right="1021" w:bottom="567" w:left="1134" w:header="567" w:footer="454" w:gutter="0"/>
          <w:cols w:space="720"/>
          <w:noEndnote/>
          <w:docGrid w:linePitch="272"/>
        </w:sectPr>
      </w:pPr>
    </w:p>
    <w:p w14:paraId="25ACFAAD" w14:textId="77777777" w:rsidR="001C694D" w:rsidRPr="00C63D52" w:rsidRDefault="001C694D" w:rsidP="001C694D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C63D52">
        <w:rPr>
          <w:rFonts w:ascii="Times New Roman" w:hAnsi="Times New Roman"/>
          <w:sz w:val="24"/>
          <w:szCs w:val="24"/>
        </w:rPr>
        <w:lastRenderedPageBreak/>
        <w:t>ФИНАНСОВОЕ ОБЕСПЕЧЕНИЕ</w:t>
      </w:r>
    </w:p>
    <w:p w14:paraId="7819917E" w14:textId="77777777" w:rsidR="001C694D" w:rsidRPr="00C63D52" w:rsidRDefault="001C694D" w:rsidP="001C694D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C63D52">
        <w:rPr>
          <w:rFonts w:ascii="Times New Roman" w:hAnsi="Times New Roman"/>
          <w:sz w:val="24"/>
          <w:szCs w:val="24"/>
        </w:rPr>
        <w:t>комплекса процессных мероприятий</w:t>
      </w:r>
    </w:p>
    <w:p w14:paraId="07EF7607" w14:textId="77777777" w:rsidR="001C694D" w:rsidRPr="00C63D52" w:rsidRDefault="001C694D" w:rsidP="001C694D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sz w:val="24"/>
          <w:szCs w:val="24"/>
        </w:rPr>
      </w:pPr>
    </w:p>
    <w:tbl>
      <w:tblPr>
        <w:tblW w:w="14737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5098"/>
        <w:gridCol w:w="3118"/>
        <w:gridCol w:w="3403"/>
        <w:gridCol w:w="1559"/>
        <w:gridCol w:w="1559"/>
      </w:tblGrid>
      <w:tr w:rsidR="001C694D" w:rsidRPr="00C63D52" w14:paraId="2B4B9158" w14:textId="77777777" w:rsidTr="00CB41A8">
        <w:tc>
          <w:tcPr>
            <w:tcW w:w="5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FA9B6" w14:textId="77777777" w:rsidR="001C694D" w:rsidRPr="00C63D52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E6351" w14:textId="77777777" w:rsidR="001C694D" w:rsidRPr="00C63D52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Ответственный исполнитель, участники мероприятий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4D6BE" w14:textId="77777777" w:rsidR="001C694D" w:rsidRPr="00C63D52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Источник финансового обеспечения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F1955" w14:textId="77777777" w:rsidR="001C694D" w:rsidRPr="00C63D52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Объем финансового обеспечения (тыс. руб.)</w:t>
            </w:r>
          </w:p>
        </w:tc>
      </w:tr>
      <w:tr w:rsidR="001C694D" w:rsidRPr="00C63D52" w14:paraId="7BCEF6B6" w14:textId="77777777" w:rsidTr="00CB41A8">
        <w:tc>
          <w:tcPr>
            <w:tcW w:w="5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3B10B" w14:textId="77777777" w:rsidR="001C694D" w:rsidRPr="00C63D52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B9ED4" w14:textId="77777777" w:rsidR="001C694D" w:rsidRPr="00C63D52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90ED1" w14:textId="77777777" w:rsidR="001C694D" w:rsidRPr="00C63D52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A6607" w14:textId="77777777" w:rsidR="001C694D" w:rsidRPr="00C63D52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90F5B" w14:textId="77777777" w:rsidR="001C694D" w:rsidRPr="00C63D52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</w:tr>
      <w:tr w:rsidR="001C694D" w:rsidRPr="00C63D52" w14:paraId="28171B43" w14:textId="77777777" w:rsidTr="00CB41A8">
        <w:tc>
          <w:tcPr>
            <w:tcW w:w="5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BB075" w14:textId="77777777" w:rsidR="001C694D" w:rsidRPr="00C63D52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D5A97" w14:textId="77777777" w:rsidR="001C694D" w:rsidRPr="00C63D52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8FD6B" w14:textId="77777777" w:rsidR="001C694D" w:rsidRPr="00C63D52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EABF1" w14:textId="77777777" w:rsidR="001C694D" w:rsidRPr="00C63D52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потребность в ресурсном обеспечении по годам</w:t>
            </w:r>
          </w:p>
        </w:tc>
      </w:tr>
      <w:tr w:rsidR="001C694D" w:rsidRPr="00C63D52" w14:paraId="6D1C1C80" w14:textId="77777777" w:rsidTr="00CB41A8">
        <w:tc>
          <w:tcPr>
            <w:tcW w:w="5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DA399" w14:textId="77777777" w:rsidR="001C694D" w:rsidRPr="00C63D52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9D849" w14:textId="77777777" w:rsidR="001C694D" w:rsidRPr="00C63D52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B28BC" w14:textId="77777777" w:rsidR="001C694D" w:rsidRPr="00C63D52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68153" w14:textId="77777777" w:rsidR="001C694D" w:rsidRPr="00C63D52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утвержденный объем финансирования по годам</w:t>
            </w:r>
          </w:p>
        </w:tc>
      </w:tr>
      <w:tr w:rsidR="001C694D" w:rsidRPr="00C63D52" w14:paraId="1B1FD02B" w14:textId="77777777" w:rsidTr="00CB41A8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E420C" w14:textId="77777777" w:rsidR="001C694D" w:rsidRPr="00C63D52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8C7C4" w14:textId="77777777" w:rsidR="001C694D" w:rsidRPr="00C63D52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451EB" w14:textId="77777777" w:rsidR="001C694D" w:rsidRPr="00C63D52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7622F" w14:textId="77777777" w:rsidR="001C694D" w:rsidRPr="00C63D52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E9FA7" w14:textId="77777777" w:rsidR="001C694D" w:rsidRPr="00C63D52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B41A8" w:rsidRPr="00C63D52" w14:paraId="66033EE7" w14:textId="77777777" w:rsidTr="00CB41A8">
        <w:trPr>
          <w:trHeight w:val="135"/>
        </w:trPr>
        <w:tc>
          <w:tcPr>
            <w:tcW w:w="5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81B6E6" w14:textId="67CAE004" w:rsidR="00CB41A8" w:rsidRPr="00C63D52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 xml:space="preserve">Комплекс процессных мероприятий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832E50">
              <w:rPr>
                <w:rFonts w:ascii="Times New Roman" w:hAnsi="Times New Roman"/>
                <w:sz w:val="24"/>
                <w:szCs w:val="24"/>
              </w:rPr>
              <w:t>Формирование доброжелательного отношения в обществе к предпринимательской деятельности, деятельности органов местного самоуправления по ее поддержке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C63D52">
              <w:rPr>
                <w:rFonts w:ascii="Times New Roman" w:hAnsi="Times New Roman"/>
                <w:sz w:val="24"/>
                <w:szCs w:val="24"/>
              </w:rPr>
              <w:t xml:space="preserve">, в </w:t>
            </w:r>
            <w:proofErr w:type="spellStart"/>
            <w:r w:rsidRPr="00C63D52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C63D52">
              <w:rPr>
                <w:rFonts w:ascii="Times New Roman" w:hAnsi="Times New Roman"/>
                <w:sz w:val="24"/>
                <w:szCs w:val="24"/>
              </w:rPr>
              <w:t>.: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524EA6" w14:textId="7EC90317" w:rsidR="00CB41A8" w:rsidRPr="00C63D52" w:rsidRDefault="00CB41A8" w:rsidP="00CB41A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Комитет экономического развития </w:t>
            </w:r>
            <w:proofErr w:type="gramStart"/>
            <w:r w:rsidRPr="00E90FC2">
              <w:rPr>
                <w:rFonts w:ascii="Times New Roman" w:hAnsi="Times New Roman"/>
                <w:sz w:val="24"/>
                <w:szCs w:val="24"/>
              </w:rPr>
              <w:t>Администраци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 w:rsidRPr="00E90FC2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A01FE2" w14:textId="77777777" w:rsidR="00CB41A8" w:rsidRPr="00C63D52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3D1F4" w14:textId="54C3D11B" w:rsidR="00CB41A8" w:rsidRPr="00C63D52" w:rsidRDefault="00CB41A8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1 470,00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A67F6" w14:textId="382E9F97" w:rsidR="00CB41A8" w:rsidRPr="00C63D52" w:rsidRDefault="00CB41A8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1 470,00</w:t>
            </w:r>
          </w:p>
        </w:tc>
      </w:tr>
      <w:tr w:rsidR="00CB41A8" w:rsidRPr="00C63D52" w14:paraId="644D7077" w14:textId="77777777" w:rsidTr="00CB41A8">
        <w:trPr>
          <w:trHeight w:val="135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910B8C" w14:textId="77777777" w:rsidR="00CB41A8" w:rsidRPr="00C63D52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74B55A" w14:textId="77777777" w:rsidR="00CB41A8" w:rsidRPr="00C63D52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E2014" w14:textId="77777777" w:rsidR="00CB41A8" w:rsidRPr="00C63D52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165B2" w14:textId="6FAD37D9" w:rsidR="00CB41A8" w:rsidRPr="00C63D52" w:rsidRDefault="00CB41A8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753FA" w14:textId="6344716C" w:rsidR="00CB41A8" w:rsidRPr="00C63D52" w:rsidRDefault="00CB41A8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B41A8" w:rsidRPr="00C63D52" w14:paraId="1B147139" w14:textId="77777777" w:rsidTr="00CB41A8">
        <w:trPr>
          <w:trHeight w:val="99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E06C7C" w14:textId="77777777" w:rsidR="00CB41A8" w:rsidRPr="00C63D52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AE9011" w14:textId="77777777" w:rsidR="00CB41A8" w:rsidRPr="00C63D52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D98670" w14:textId="77777777" w:rsidR="00CB41A8" w:rsidRPr="00C63D52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73B40" w14:textId="53C02429" w:rsidR="00CB41A8" w:rsidRPr="00C63D52" w:rsidRDefault="00CB41A8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8D873" w14:textId="0D381044" w:rsidR="00CB41A8" w:rsidRPr="00C63D52" w:rsidRDefault="00CB41A8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B41A8" w:rsidRPr="00C63D52" w14:paraId="4DDB628B" w14:textId="77777777" w:rsidTr="00CB41A8">
        <w:trPr>
          <w:trHeight w:val="189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484915" w14:textId="77777777" w:rsidR="00CB41A8" w:rsidRPr="00C63D52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289F5E" w14:textId="77777777" w:rsidR="00CB41A8" w:rsidRPr="00C63D52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6B2FD" w14:textId="77777777" w:rsidR="00CB41A8" w:rsidRPr="00C63D52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D6596" w14:textId="3AD4AC3D" w:rsidR="00CB41A8" w:rsidRPr="00C63D52" w:rsidRDefault="00CB41A8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EDE85" w14:textId="0BE06818" w:rsidR="00CB41A8" w:rsidRPr="00C63D52" w:rsidRDefault="00CB41A8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B41A8" w:rsidRPr="00C63D52" w14:paraId="2B97525C" w14:textId="77777777" w:rsidTr="00CB41A8">
        <w:trPr>
          <w:trHeight w:val="279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603A3F" w14:textId="77777777" w:rsidR="00CB41A8" w:rsidRPr="00C63D52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A7753B" w14:textId="77777777" w:rsidR="00CB41A8" w:rsidRPr="00C63D52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491319" w14:textId="77777777" w:rsidR="00CB41A8" w:rsidRPr="00C63D52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EAEE8" w14:textId="3B062295" w:rsidR="00CB41A8" w:rsidRPr="00C63D52" w:rsidRDefault="00CB41A8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8A179" w14:textId="75697B01" w:rsidR="00CB41A8" w:rsidRPr="00C63D52" w:rsidRDefault="00CB41A8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320,00</w:t>
            </w:r>
          </w:p>
        </w:tc>
      </w:tr>
      <w:tr w:rsidR="00CB41A8" w:rsidRPr="00C63D52" w14:paraId="2D2A8502" w14:textId="77777777" w:rsidTr="00CB41A8">
        <w:trPr>
          <w:trHeight w:val="47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3F5E20" w14:textId="77777777" w:rsidR="00CB41A8" w:rsidRPr="00C63D52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0ACF24" w14:textId="77777777" w:rsidR="00CB41A8" w:rsidRPr="00C63D52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93F92" w14:textId="77777777" w:rsidR="00CB41A8" w:rsidRPr="00C63D52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86CF2" w14:textId="6AA0BD23" w:rsidR="00CB41A8" w:rsidRPr="00C63D52" w:rsidRDefault="00CB41A8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886DC" w14:textId="3384D795" w:rsidR="00CB41A8" w:rsidRPr="00C63D52" w:rsidRDefault="00CB41A8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B41A8" w:rsidRPr="00C63D52" w14:paraId="655050E1" w14:textId="77777777" w:rsidTr="00CB41A8">
        <w:trPr>
          <w:trHeight w:val="135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3D6475" w14:textId="77777777" w:rsidR="00CB41A8" w:rsidRPr="00C63D52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43C853" w14:textId="77777777" w:rsidR="00CB41A8" w:rsidRPr="00C63D52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69009A" w14:textId="77777777" w:rsidR="00CB41A8" w:rsidRPr="00C63D52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8F5E1" w14:textId="7F0DCC1C" w:rsidR="00CB41A8" w:rsidRPr="00C63D52" w:rsidRDefault="00CB41A8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1 150,00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D7BBA" w14:textId="4EE6374A" w:rsidR="00CB41A8" w:rsidRPr="00C63D52" w:rsidRDefault="00CB41A8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1 150,00</w:t>
            </w:r>
          </w:p>
        </w:tc>
      </w:tr>
      <w:tr w:rsidR="00CB41A8" w:rsidRPr="00C63D52" w14:paraId="3528ADC8" w14:textId="77777777" w:rsidTr="00CB41A8">
        <w:trPr>
          <w:trHeight w:val="135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3BBE6C" w14:textId="77777777" w:rsidR="00CB41A8" w:rsidRPr="00C63D52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052AA5" w14:textId="77777777" w:rsidR="00CB41A8" w:rsidRPr="00C63D52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1EDFC" w14:textId="77777777" w:rsidR="00CB41A8" w:rsidRPr="00C63D52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3A1B5" w14:textId="70E3FAC8" w:rsidR="00CB41A8" w:rsidRPr="00C63D52" w:rsidRDefault="00CB41A8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F6956" w14:textId="7518AFE2" w:rsidR="00CB41A8" w:rsidRPr="00C63D52" w:rsidRDefault="00CB41A8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B41A8" w:rsidRPr="00C63D52" w14:paraId="7D204C8D" w14:textId="77777777" w:rsidTr="00CB41A8">
        <w:trPr>
          <w:trHeight w:val="278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11580B" w14:textId="77777777" w:rsidR="00CB41A8" w:rsidRPr="00832E50" w:rsidRDefault="00CB41A8" w:rsidP="001F273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6B66FB" w14:textId="77777777" w:rsidR="00CB41A8" w:rsidRPr="003C7797" w:rsidRDefault="00CB41A8" w:rsidP="001F273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5A5B83" w14:textId="5B25A67F" w:rsidR="00CB41A8" w:rsidRPr="00C63D52" w:rsidRDefault="00CB41A8" w:rsidP="001F273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41F72"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59080" w14:textId="5EC86374" w:rsidR="00CB41A8" w:rsidRDefault="00CB41A8" w:rsidP="001F273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55C3C" w14:textId="489C35C0" w:rsidR="00CB41A8" w:rsidRDefault="00CB41A8" w:rsidP="001F273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B41A8" w:rsidRPr="00C63D52" w14:paraId="2559A0A5" w14:textId="77777777" w:rsidTr="00CB41A8">
        <w:trPr>
          <w:trHeight w:val="277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D00630" w14:textId="77777777" w:rsidR="00CB41A8" w:rsidRPr="00832E50" w:rsidRDefault="00CB41A8" w:rsidP="001F273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8A0E0A" w14:textId="77777777" w:rsidR="00CB41A8" w:rsidRPr="003C7797" w:rsidRDefault="00CB41A8" w:rsidP="001F273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499516" w14:textId="77777777" w:rsidR="00CB41A8" w:rsidRPr="00741F72" w:rsidRDefault="00CB41A8" w:rsidP="001F273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945C8" w14:textId="0A8E30E8" w:rsidR="00CB41A8" w:rsidRDefault="00CB41A8" w:rsidP="001F273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6ECDD" w14:textId="2BC6F412" w:rsidR="00CB41A8" w:rsidRDefault="00CB41A8" w:rsidP="001F273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B41A8" w:rsidRPr="00C63D52" w14:paraId="322390B0" w14:textId="77777777" w:rsidTr="00CB41A8">
        <w:trPr>
          <w:trHeight w:val="135"/>
        </w:trPr>
        <w:tc>
          <w:tcPr>
            <w:tcW w:w="5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9FAB91" w14:textId="352ED24C" w:rsidR="00CB41A8" w:rsidRPr="00C63D52" w:rsidRDefault="00CB41A8" w:rsidP="001F273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32E50"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мероприятий в рамках празднования Дня российского предпринимательства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85D8AE" w14:textId="4FBEDDA7" w:rsidR="00CB41A8" w:rsidRPr="00C63D52" w:rsidRDefault="00CB41A8" w:rsidP="001F273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C7797">
              <w:rPr>
                <w:rFonts w:ascii="Times New Roman" w:hAnsi="Times New Roman"/>
                <w:sz w:val="24"/>
                <w:szCs w:val="24"/>
              </w:rPr>
              <w:t>Администрация</w:t>
            </w:r>
            <w:proofErr w:type="gramEnd"/>
            <w:r w:rsidRPr="003C7797">
              <w:rPr>
                <w:rFonts w:ascii="Times New Roman" w:hAnsi="Times New Roman"/>
                <w:sz w:val="24"/>
                <w:szCs w:val="24"/>
              </w:rPr>
              <w:t xml:space="preserve"> ЗАТО Северск, Ассоциация «НП «АРП-Северск», Фонд «МКК ЗАТО Северск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D6608E" w14:textId="77777777" w:rsidR="00CB41A8" w:rsidRPr="00C63D52" w:rsidRDefault="00CB41A8" w:rsidP="001F273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2FD28" w14:textId="4C7192A9" w:rsidR="00CB41A8" w:rsidRPr="00C63D52" w:rsidRDefault="00CB41A8" w:rsidP="001F273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6ABA5" w14:textId="78450A1E" w:rsidR="00CB41A8" w:rsidRPr="00C63D52" w:rsidRDefault="00CB41A8" w:rsidP="001F273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400,00</w:t>
            </w:r>
          </w:p>
        </w:tc>
      </w:tr>
      <w:tr w:rsidR="00CB41A8" w:rsidRPr="00C63D52" w14:paraId="12987780" w14:textId="77777777" w:rsidTr="00CB41A8">
        <w:trPr>
          <w:trHeight w:val="135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728F2D" w14:textId="77777777" w:rsidR="00CB41A8" w:rsidRPr="00C63D52" w:rsidRDefault="00CB41A8" w:rsidP="001F273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EB5FA7" w14:textId="77777777" w:rsidR="00CB41A8" w:rsidRPr="00C63D52" w:rsidRDefault="00CB41A8" w:rsidP="001F273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16D40" w14:textId="77777777" w:rsidR="00CB41A8" w:rsidRPr="00C63D52" w:rsidRDefault="00CB41A8" w:rsidP="001F273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8F317" w14:textId="3C144D90" w:rsidR="00CB41A8" w:rsidRPr="00C63D52" w:rsidRDefault="00CB41A8" w:rsidP="001F273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26DBC" w14:textId="0BA21989" w:rsidR="00CB41A8" w:rsidRPr="00C63D52" w:rsidRDefault="00CB41A8" w:rsidP="001F273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B41A8" w:rsidRPr="00C63D52" w14:paraId="395AB0B3" w14:textId="77777777" w:rsidTr="00CB41A8">
        <w:trPr>
          <w:trHeight w:val="270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2D37CC" w14:textId="77777777" w:rsidR="00CB41A8" w:rsidRPr="00C63D52" w:rsidRDefault="00CB41A8" w:rsidP="001F273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C28632" w14:textId="77777777" w:rsidR="00CB41A8" w:rsidRPr="00C63D52" w:rsidRDefault="00CB41A8" w:rsidP="001F273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A2F405" w14:textId="77777777" w:rsidR="00CB41A8" w:rsidRPr="00C63D52" w:rsidRDefault="00CB41A8" w:rsidP="001F273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84513" w14:textId="71F063ED" w:rsidR="00CB41A8" w:rsidRPr="00C63D52" w:rsidRDefault="00CB41A8" w:rsidP="001F273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EBB0D" w14:textId="64BA6154" w:rsidR="00CB41A8" w:rsidRPr="00C63D52" w:rsidRDefault="00CB41A8" w:rsidP="001F273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B41A8" w:rsidRPr="00C63D52" w14:paraId="792382FC" w14:textId="77777777" w:rsidTr="00CB41A8">
        <w:trPr>
          <w:trHeight w:val="47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3987BC" w14:textId="77777777" w:rsidR="00CB41A8" w:rsidRPr="00C63D52" w:rsidRDefault="00CB41A8" w:rsidP="001F273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1926CB" w14:textId="77777777" w:rsidR="00CB41A8" w:rsidRPr="00C63D52" w:rsidRDefault="00CB41A8" w:rsidP="001F273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F1F803" w14:textId="77777777" w:rsidR="00CB41A8" w:rsidRPr="00C63D52" w:rsidRDefault="00CB41A8" w:rsidP="001F273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462C1" w14:textId="2E367A67" w:rsidR="00CB41A8" w:rsidRPr="00C63D52" w:rsidRDefault="00CB41A8" w:rsidP="001F273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D73E3" w14:textId="5D34B512" w:rsidR="00CB41A8" w:rsidRPr="00C63D52" w:rsidRDefault="00CB41A8" w:rsidP="001F273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B41A8" w:rsidRPr="00C63D52" w14:paraId="4D03C61F" w14:textId="77777777" w:rsidTr="00CB41A8">
        <w:trPr>
          <w:trHeight w:val="47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64EE3D" w14:textId="77777777" w:rsidR="00CB41A8" w:rsidRPr="00C63D52" w:rsidRDefault="00CB41A8" w:rsidP="001F273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147B31" w14:textId="77777777" w:rsidR="00CB41A8" w:rsidRPr="00C63D52" w:rsidRDefault="00CB41A8" w:rsidP="001F273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C6E943" w14:textId="77777777" w:rsidR="00CB41A8" w:rsidRPr="00C63D52" w:rsidRDefault="00CB41A8" w:rsidP="001F273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F5661" w14:textId="7B028C45" w:rsidR="00CB41A8" w:rsidRPr="00C63D52" w:rsidRDefault="00CB41A8" w:rsidP="001F273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19311" w14:textId="4A136069" w:rsidR="00CB41A8" w:rsidRPr="00C63D52" w:rsidRDefault="00CB41A8" w:rsidP="001F273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320,00</w:t>
            </w:r>
          </w:p>
        </w:tc>
      </w:tr>
      <w:tr w:rsidR="00CB41A8" w:rsidRPr="00C63D52" w14:paraId="3F643F6D" w14:textId="77777777" w:rsidTr="00CB41A8">
        <w:trPr>
          <w:trHeight w:val="47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D47006" w14:textId="77777777" w:rsidR="00CB41A8" w:rsidRPr="00C63D52" w:rsidRDefault="00CB41A8" w:rsidP="001F273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DA6B14" w14:textId="77777777" w:rsidR="00CB41A8" w:rsidRPr="00C63D52" w:rsidRDefault="00CB41A8" w:rsidP="001F273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A8A06" w14:textId="77777777" w:rsidR="00CB41A8" w:rsidRPr="00C63D52" w:rsidRDefault="00CB41A8" w:rsidP="001F273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DE505" w14:textId="2BCC1E84" w:rsidR="00CB41A8" w:rsidRPr="00C63D52" w:rsidRDefault="00CB41A8" w:rsidP="001F273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7A651" w14:textId="6466730F" w:rsidR="00CB41A8" w:rsidRPr="00C63D52" w:rsidRDefault="00CB41A8" w:rsidP="001F273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B41A8" w:rsidRPr="00C63D52" w14:paraId="2D4B097C" w14:textId="77777777" w:rsidTr="00CB41A8"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E215D0" w14:textId="77777777" w:rsidR="00CB41A8" w:rsidRPr="00C63D52" w:rsidRDefault="00CB41A8" w:rsidP="001F273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6B7E8B" w14:textId="77777777" w:rsidR="00CB41A8" w:rsidRPr="00C63D52" w:rsidRDefault="00CB41A8" w:rsidP="001F273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E253E5" w14:textId="77777777" w:rsidR="00CB41A8" w:rsidRPr="00C63D52" w:rsidRDefault="00CB41A8" w:rsidP="001F273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930EA" w14:textId="50BB73B6" w:rsidR="00CB41A8" w:rsidRPr="00C63D52" w:rsidRDefault="00CB41A8" w:rsidP="001F273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647BD" w14:textId="4958FB43" w:rsidR="00CB41A8" w:rsidRPr="00C63D52" w:rsidRDefault="00CB41A8" w:rsidP="001F273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80,00</w:t>
            </w:r>
          </w:p>
        </w:tc>
      </w:tr>
      <w:tr w:rsidR="00CB41A8" w:rsidRPr="00C63D52" w14:paraId="42979BB9" w14:textId="77777777" w:rsidTr="00CB41A8">
        <w:trPr>
          <w:trHeight w:val="135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B79C36" w14:textId="77777777" w:rsidR="00CB41A8" w:rsidRPr="00DC1E85" w:rsidRDefault="00CB41A8" w:rsidP="001F273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F08601" w14:textId="77777777" w:rsidR="00CB41A8" w:rsidRPr="00DC1E85" w:rsidRDefault="00CB41A8" w:rsidP="001F273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1ABA7" w14:textId="77777777" w:rsidR="00CB41A8" w:rsidRPr="00C63D52" w:rsidRDefault="00CB41A8" w:rsidP="001F273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316F6" w14:textId="4252EB14" w:rsidR="00CB41A8" w:rsidRPr="00C63D52" w:rsidRDefault="00CB41A8" w:rsidP="001F273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4A76B" w14:textId="75AC19FF" w:rsidR="00CB41A8" w:rsidRPr="00C63D52" w:rsidRDefault="00CB41A8" w:rsidP="001F273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B41A8" w:rsidRPr="00C63D52" w14:paraId="2FB363EF" w14:textId="77777777" w:rsidTr="00CB41A8">
        <w:trPr>
          <w:trHeight w:val="278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A4AB9C" w14:textId="77777777" w:rsidR="00CB41A8" w:rsidRPr="003C7797" w:rsidRDefault="00CB41A8" w:rsidP="003C779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5847E7" w14:textId="77777777" w:rsidR="00CB41A8" w:rsidRPr="00BA5D60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CB46A7" w14:textId="100D9C46" w:rsidR="00CB41A8" w:rsidRPr="00C63D52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41F72"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2576C" w14:textId="0A460F6B" w:rsidR="00CB41A8" w:rsidRDefault="00CB41A8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0B382" w14:textId="3CCA27A1" w:rsidR="00CB41A8" w:rsidRDefault="00CB41A8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B41A8" w:rsidRPr="00C63D52" w14:paraId="4C80307F" w14:textId="77777777" w:rsidTr="00CB41A8">
        <w:trPr>
          <w:trHeight w:val="277"/>
        </w:trPr>
        <w:tc>
          <w:tcPr>
            <w:tcW w:w="50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AD2E1" w14:textId="77777777" w:rsidR="00CB41A8" w:rsidRPr="003C7797" w:rsidRDefault="00CB41A8" w:rsidP="003C779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8AEB2" w14:textId="77777777" w:rsidR="00CB41A8" w:rsidRPr="00BA5D60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2BBE8" w14:textId="77777777" w:rsidR="00CB41A8" w:rsidRPr="00741F72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F7392" w14:textId="079AD405" w:rsidR="00CB41A8" w:rsidRDefault="00CB41A8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17C08" w14:textId="325F2853" w:rsidR="00CB41A8" w:rsidRDefault="00CB41A8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C694D" w:rsidRPr="00C63D52" w14:paraId="60B9A822" w14:textId="77777777" w:rsidTr="00CB41A8">
        <w:trPr>
          <w:trHeight w:val="135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14811" w14:textId="61F4239B" w:rsidR="001C694D" w:rsidRPr="00C63D52" w:rsidRDefault="003C7797" w:rsidP="003C779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C7797"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конкурса на звание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699DB" w14:textId="77777777" w:rsidR="001C694D" w:rsidRPr="00C63D52" w:rsidRDefault="001C694D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A5D60">
              <w:rPr>
                <w:rFonts w:ascii="Times New Roman" w:hAnsi="Times New Roman"/>
                <w:sz w:val="24"/>
                <w:szCs w:val="24"/>
              </w:rPr>
              <w:t>Администрация</w:t>
            </w:r>
            <w:proofErr w:type="gramEnd"/>
            <w:r w:rsidRPr="00BA5D60">
              <w:rPr>
                <w:rFonts w:ascii="Times New Roman" w:hAnsi="Times New Roman"/>
                <w:sz w:val="24"/>
                <w:szCs w:val="24"/>
              </w:rPr>
              <w:t xml:space="preserve"> ЗАТО 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92CB0" w14:textId="77777777" w:rsidR="001C694D" w:rsidRPr="00C63D52" w:rsidRDefault="001C694D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45CBD" w14:textId="5BD2020F" w:rsidR="001C694D" w:rsidRPr="00C63D52" w:rsidRDefault="001F2731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6A1CA" w14:textId="22A5F17D" w:rsidR="001C694D" w:rsidRPr="00C63D52" w:rsidRDefault="001F2731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</w:tr>
      <w:tr w:rsidR="001C694D" w:rsidRPr="00C63D52" w14:paraId="789B48FA" w14:textId="77777777" w:rsidTr="00CB41A8">
        <w:trPr>
          <w:trHeight w:val="278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1CC5D" w14:textId="77777777" w:rsidR="001C694D" w:rsidRPr="00C63D52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A077E" w14:textId="77777777" w:rsidR="001C694D" w:rsidRPr="00C63D52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5E4257" w14:textId="77777777" w:rsidR="001C694D" w:rsidRPr="00C63D52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3EE14" w14:textId="77777777" w:rsidR="001C694D" w:rsidRPr="00C63D52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15373" w14:textId="77777777" w:rsidR="001C694D" w:rsidRPr="00C63D52" w:rsidRDefault="001C694D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B41A8" w:rsidRPr="00C63D52" w14:paraId="37F5C933" w14:textId="77777777" w:rsidTr="00CB41A8">
        <w:trPr>
          <w:trHeight w:val="278"/>
        </w:trPr>
        <w:tc>
          <w:tcPr>
            <w:tcW w:w="5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CBC69A" w14:textId="7CC8B3BE" w:rsidR="00CB41A8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C7797">
              <w:rPr>
                <w:rFonts w:ascii="Times New Roman" w:hAnsi="Times New Roman"/>
                <w:sz w:val="24"/>
                <w:szCs w:val="24"/>
              </w:rPr>
              <w:t>лучшего субъекта предпринимательской деятельности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8ECEE6" w14:textId="15980EEF" w:rsidR="00CB41A8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BA5D60">
              <w:rPr>
                <w:rFonts w:ascii="Times New Roman" w:hAnsi="Times New Roman"/>
                <w:sz w:val="24"/>
                <w:szCs w:val="24"/>
              </w:rPr>
              <w:t xml:space="preserve">Северск, Комитет экономического развития </w:t>
            </w:r>
            <w:proofErr w:type="gramStart"/>
            <w:r w:rsidRPr="00BA5D60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BA5D60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A415EF" w14:textId="77777777" w:rsidR="00CB41A8" w:rsidRDefault="00CB41A8" w:rsidP="00E90FC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A5D7F" w14:textId="532DFB6F" w:rsidR="00CB41A8" w:rsidRDefault="00CB41A8" w:rsidP="001F273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1ABB9" w14:textId="2613C5EA" w:rsidR="00CB41A8" w:rsidRDefault="00CB41A8" w:rsidP="001F273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B41A8" w:rsidRPr="00C63D52" w14:paraId="58A5148C" w14:textId="77777777" w:rsidTr="00CB41A8">
        <w:trPr>
          <w:trHeight w:val="205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4B95BA" w14:textId="40E3C350" w:rsidR="00CB41A8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BC0AF7" w14:textId="55576A5B" w:rsidR="00CB41A8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FD6C16" w14:textId="77777777" w:rsidR="00CB41A8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287755" w14:textId="5F9C6DC2" w:rsidR="00CB41A8" w:rsidRDefault="00CB41A8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76F515" w14:textId="0F2B9DD2" w:rsidR="00CB41A8" w:rsidRDefault="00CB41A8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B41A8" w:rsidRPr="00C63D52" w14:paraId="64C90043" w14:textId="77777777" w:rsidTr="00CB41A8">
        <w:trPr>
          <w:trHeight w:val="277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122AAE" w14:textId="77777777" w:rsidR="00CB41A8" w:rsidRPr="00C63D52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FC3DA9" w14:textId="77777777" w:rsidR="00CB41A8" w:rsidRPr="00C63D52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65E2D" w14:textId="77777777" w:rsidR="00CB41A8" w:rsidRPr="00C63D52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7BFC2" w14:textId="17523BD0" w:rsidR="00CB41A8" w:rsidRPr="00C63D52" w:rsidRDefault="00CB41A8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46665" w14:textId="48CD48B8" w:rsidR="00CB41A8" w:rsidRPr="00C63D52" w:rsidRDefault="00CB41A8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B41A8" w:rsidRPr="00C63D52" w14:paraId="5690BA5D" w14:textId="77777777" w:rsidTr="00CB41A8">
        <w:trPr>
          <w:trHeight w:val="278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1C06CD" w14:textId="77777777" w:rsidR="00CB41A8" w:rsidRPr="00C63D52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3D8EA2" w14:textId="77777777" w:rsidR="00CB41A8" w:rsidRPr="00C63D52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95C47B" w14:textId="77777777" w:rsidR="00CB41A8" w:rsidRPr="00C63D52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F5E2E" w14:textId="066B907E" w:rsidR="00CB41A8" w:rsidRPr="00C63D52" w:rsidRDefault="00CB41A8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CC6BB" w14:textId="092BFDE9" w:rsidR="00CB41A8" w:rsidRPr="00C63D52" w:rsidRDefault="00CB41A8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B41A8" w:rsidRPr="00C63D52" w14:paraId="71079893" w14:textId="77777777" w:rsidTr="00CB41A8">
        <w:trPr>
          <w:trHeight w:val="277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4A781A" w14:textId="77777777" w:rsidR="00CB41A8" w:rsidRPr="00C63D52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EE29A8" w14:textId="77777777" w:rsidR="00CB41A8" w:rsidRPr="00C63D52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0CBF4" w14:textId="77777777" w:rsidR="00CB41A8" w:rsidRPr="00C63D52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D12C8" w14:textId="6792D67C" w:rsidR="00CB41A8" w:rsidRPr="00C63D52" w:rsidRDefault="00CB41A8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62C8B" w14:textId="77B87C41" w:rsidR="00CB41A8" w:rsidRPr="00C63D52" w:rsidRDefault="00CB41A8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B41A8" w:rsidRPr="00C63D52" w14:paraId="0B117D69" w14:textId="77777777" w:rsidTr="00CB41A8">
        <w:trPr>
          <w:trHeight w:val="135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753590" w14:textId="77777777" w:rsidR="00CB41A8" w:rsidRPr="00C63D52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94C062" w14:textId="77777777" w:rsidR="00CB41A8" w:rsidRPr="00C63D52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A55F18" w14:textId="77777777" w:rsidR="00CB41A8" w:rsidRPr="00C63D52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E0059" w14:textId="073B5367" w:rsidR="00CB41A8" w:rsidRPr="00C63D52" w:rsidRDefault="00CB41A8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02E00" w14:textId="7B83B4AF" w:rsidR="00CB41A8" w:rsidRPr="00C63D52" w:rsidRDefault="00CB41A8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</w:tr>
      <w:tr w:rsidR="00CB41A8" w:rsidRPr="00C63D52" w14:paraId="4E2B1E3F" w14:textId="77777777" w:rsidTr="00CB41A8">
        <w:trPr>
          <w:trHeight w:val="135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04DC98" w14:textId="77777777" w:rsidR="00CB41A8" w:rsidRPr="00C63D52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8F7695" w14:textId="77777777" w:rsidR="00CB41A8" w:rsidRPr="00C63D52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4F0EB" w14:textId="77777777" w:rsidR="00CB41A8" w:rsidRPr="00C63D52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B4973" w14:textId="09FB4FAB" w:rsidR="00CB41A8" w:rsidRPr="00C63D52" w:rsidRDefault="00CB41A8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DB810" w14:textId="06B78D25" w:rsidR="00CB41A8" w:rsidRPr="00C63D52" w:rsidRDefault="00CB41A8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B41A8" w:rsidRPr="00C63D52" w14:paraId="34374CB0" w14:textId="77777777" w:rsidTr="00CB41A8">
        <w:trPr>
          <w:trHeight w:val="278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0331FD" w14:textId="77777777" w:rsidR="00CB41A8" w:rsidRPr="003C7797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A179D3" w14:textId="77777777" w:rsidR="00CB41A8" w:rsidRPr="00A369D7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CB4EFF" w14:textId="4885BD20" w:rsidR="00CB41A8" w:rsidRPr="00C63D52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41F72"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26114" w14:textId="00733DB0" w:rsidR="00CB41A8" w:rsidRDefault="00CB41A8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3314E" w14:textId="60124255" w:rsidR="00CB41A8" w:rsidRDefault="00CB41A8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B41A8" w:rsidRPr="00C63D52" w14:paraId="5A45B2B8" w14:textId="77777777" w:rsidTr="00CB41A8">
        <w:trPr>
          <w:trHeight w:val="277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5FB6AD" w14:textId="77777777" w:rsidR="00CB41A8" w:rsidRPr="003C7797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EFF4CC" w14:textId="77777777" w:rsidR="00CB41A8" w:rsidRPr="00A369D7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8F09CE" w14:textId="77777777" w:rsidR="00CB41A8" w:rsidRPr="00741F72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7F98E" w14:textId="6790F6ED" w:rsidR="00CB41A8" w:rsidRDefault="00CB41A8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D8EA1" w14:textId="378795F7" w:rsidR="00CB41A8" w:rsidRDefault="00CB41A8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B41A8" w:rsidRPr="00C63D52" w14:paraId="7E27F517" w14:textId="77777777" w:rsidTr="00CB41A8">
        <w:trPr>
          <w:trHeight w:val="99"/>
        </w:trPr>
        <w:tc>
          <w:tcPr>
            <w:tcW w:w="5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3427F5" w14:textId="331AF859" w:rsidR="00CB41A8" w:rsidRPr="00C63D52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C7797">
              <w:rPr>
                <w:rFonts w:ascii="Times New Roman" w:hAnsi="Times New Roman"/>
                <w:sz w:val="24"/>
                <w:szCs w:val="24"/>
              </w:rPr>
              <w:t>Проведение мероприятий, в том числе конкурсов, в предпринимательской среде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02EF55" w14:textId="77777777" w:rsidR="00194BF2" w:rsidRPr="00194BF2" w:rsidRDefault="00CB41A8" w:rsidP="00194BF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369D7">
              <w:rPr>
                <w:rFonts w:ascii="Times New Roman" w:hAnsi="Times New Roman"/>
                <w:sz w:val="24"/>
                <w:szCs w:val="24"/>
              </w:rPr>
              <w:t>Администрация</w:t>
            </w:r>
            <w:proofErr w:type="gramEnd"/>
            <w:r w:rsidRPr="00A369D7">
              <w:rPr>
                <w:rFonts w:ascii="Times New Roman" w:hAnsi="Times New Roman"/>
                <w:sz w:val="24"/>
                <w:szCs w:val="24"/>
              </w:rPr>
              <w:t xml:space="preserve"> ЗАТО Северск, Комитет экономического развития Администрации ЗАТО Северск</w:t>
            </w:r>
            <w:r w:rsidR="00194BF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194BF2" w:rsidRPr="00194BF2">
              <w:rPr>
                <w:rFonts w:ascii="Times New Roman" w:hAnsi="Times New Roman"/>
                <w:sz w:val="24"/>
                <w:szCs w:val="24"/>
              </w:rPr>
              <w:t>Отдел потребительского рынка и защиты прав потребителей Администрации ЗАТО Северск,</w:t>
            </w:r>
          </w:p>
          <w:p w14:paraId="56EDD05F" w14:textId="161BF02F" w:rsidR="00CB41A8" w:rsidRPr="00C63D52" w:rsidRDefault="00194BF2" w:rsidP="00194BF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94BF2">
              <w:rPr>
                <w:rFonts w:ascii="Times New Roman" w:hAnsi="Times New Roman"/>
                <w:sz w:val="24"/>
                <w:szCs w:val="24"/>
              </w:rPr>
              <w:t xml:space="preserve">Ассоциация </w:t>
            </w:r>
            <w:r>
              <w:rPr>
                <w:rFonts w:ascii="Times New Roman" w:hAnsi="Times New Roman"/>
                <w:sz w:val="24"/>
                <w:szCs w:val="24"/>
              </w:rPr>
              <w:t>«НП «</w:t>
            </w:r>
            <w:r w:rsidRPr="00194BF2">
              <w:rPr>
                <w:rFonts w:ascii="Times New Roman" w:hAnsi="Times New Roman"/>
                <w:sz w:val="24"/>
                <w:szCs w:val="24"/>
              </w:rPr>
              <w:t>АРП-Северск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194BF2">
              <w:rPr>
                <w:rFonts w:ascii="Times New Roman" w:hAnsi="Times New Roman"/>
                <w:sz w:val="24"/>
                <w:szCs w:val="24"/>
              </w:rPr>
              <w:t xml:space="preserve">, Фонд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194BF2">
              <w:rPr>
                <w:rFonts w:ascii="Times New Roman" w:hAnsi="Times New Roman"/>
                <w:sz w:val="24"/>
                <w:szCs w:val="24"/>
              </w:rPr>
              <w:t xml:space="preserve">МКК </w:t>
            </w:r>
            <w:proofErr w:type="gramStart"/>
            <w:r w:rsidRPr="00194BF2">
              <w:rPr>
                <w:rFonts w:ascii="Times New Roman" w:hAnsi="Times New Roman"/>
                <w:sz w:val="24"/>
                <w:szCs w:val="24"/>
              </w:rPr>
              <w:t>ФРМСП</w:t>
            </w:r>
            <w:proofErr w:type="gramEnd"/>
            <w:r w:rsidRPr="00194BF2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5FBBB4" w14:textId="77777777" w:rsidR="00CB41A8" w:rsidRPr="00C63D52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0D781" w14:textId="38380B5F" w:rsidR="00CB41A8" w:rsidRPr="00C63D52" w:rsidRDefault="00CB41A8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87E74" w14:textId="59191B45" w:rsidR="00CB41A8" w:rsidRPr="00C63D52" w:rsidRDefault="00CB41A8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770,00</w:t>
            </w:r>
          </w:p>
        </w:tc>
      </w:tr>
      <w:tr w:rsidR="00CB41A8" w:rsidRPr="00C63D52" w14:paraId="660EBDED" w14:textId="77777777" w:rsidTr="00CB41A8">
        <w:trPr>
          <w:trHeight w:val="135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F26219" w14:textId="77777777" w:rsidR="00CB41A8" w:rsidRPr="00C63D52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AA44E8" w14:textId="77777777" w:rsidR="00CB41A8" w:rsidRPr="00C63D52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23A5E" w14:textId="77777777" w:rsidR="00CB41A8" w:rsidRPr="00C63D52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609EE" w14:textId="33380527" w:rsidR="00CB41A8" w:rsidRPr="00C63D52" w:rsidRDefault="00CB41A8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7CADF" w14:textId="79FD76EF" w:rsidR="00CB41A8" w:rsidRPr="00C63D52" w:rsidRDefault="00CB41A8" w:rsidP="005E276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B41A8" w:rsidRPr="00C63D52" w14:paraId="4F71E603" w14:textId="77777777" w:rsidTr="00CB41A8">
        <w:trPr>
          <w:trHeight w:val="278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99231C" w14:textId="0213B661" w:rsidR="00CB41A8" w:rsidRPr="00C63D52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E4C63C" w14:textId="77777777" w:rsidR="00CB41A8" w:rsidRPr="00C63D52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95B633" w14:textId="77777777" w:rsidR="00CB41A8" w:rsidRPr="00C63D52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BAA88" w14:textId="0BC8A13E" w:rsidR="00CB41A8" w:rsidRPr="00C63D52" w:rsidRDefault="00CB41A8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9DB60" w14:textId="34C1040E" w:rsidR="00CB41A8" w:rsidRPr="00C63D52" w:rsidRDefault="00CB41A8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B41A8" w:rsidRPr="00C63D52" w14:paraId="4E0E0309" w14:textId="77777777" w:rsidTr="00CB41A8">
        <w:trPr>
          <w:trHeight w:val="277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91EFE8" w14:textId="77777777" w:rsidR="00CB41A8" w:rsidRPr="00C63D52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AD89EB" w14:textId="77777777" w:rsidR="00CB41A8" w:rsidRPr="00C63D52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0F921" w14:textId="77777777" w:rsidR="00CB41A8" w:rsidRPr="00C63D52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22B19" w14:textId="2ADE8916" w:rsidR="00CB41A8" w:rsidRPr="00C63D52" w:rsidRDefault="00CB41A8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C3C31" w14:textId="6BC550BE" w:rsidR="00CB41A8" w:rsidRPr="00C63D52" w:rsidRDefault="00CB41A8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B41A8" w:rsidRPr="00C63D52" w14:paraId="3D52F841" w14:textId="77777777" w:rsidTr="00CB41A8">
        <w:trPr>
          <w:trHeight w:val="278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9744F1" w14:textId="77777777" w:rsidR="00CB41A8" w:rsidRPr="00C63D52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3C8EC4" w14:textId="77777777" w:rsidR="00CB41A8" w:rsidRPr="00C63D52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3DDE66" w14:textId="77777777" w:rsidR="00CB41A8" w:rsidRPr="00C63D52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9F028" w14:textId="363DE85C" w:rsidR="00CB41A8" w:rsidRPr="00C63D52" w:rsidRDefault="00CB41A8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F072C" w14:textId="0BB78A0E" w:rsidR="00CB41A8" w:rsidRPr="00C63D52" w:rsidRDefault="00CB41A8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B41A8" w:rsidRPr="00C63D52" w14:paraId="40065F6E" w14:textId="77777777" w:rsidTr="00CB41A8">
        <w:trPr>
          <w:trHeight w:val="277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0AA437" w14:textId="77777777" w:rsidR="00CB41A8" w:rsidRPr="00C63D52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4A9A36" w14:textId="77777777" w:rsidR="00CB41A8" w:rsidRPr="00C63D52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AE75A" w14:textId="77777777" w:rsidR="00CB41A8" w:rsidRPr="00C63D52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A4A73" w14:textId="0007E353" w:rsidR="00CB41A8" w:rsidRPr="00C63D52" w:rsidRDefault="00CB41A8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7070D" w14:textId="1B37E679" w:rsidR="00CB41A8" w:rsidRPr="00C63D52" w:rsidRDefault="00CB41A8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B41A8" w:rsidRPr="00C63D52" w14:paraId="4CE96587" w14:textId="77777777" w:rsidTr="00CB41A8">
        <w:trPr>
          <w:trHeight w:val="135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87D368" w14:textId="77777777" w:rsidR="00CB41A8" w:rsidRPr="00C63D52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C60B75" w14:textId="77777777" w:rsidR="00CB41A8" w:rsidRPr="00C63D52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B256B4" w14:textId="77777777" w:rsidR="00CB41A8" w:rsidRPr="00C63D52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C63D52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51101" w14:textId="49A888B8" w:rsidR="00CB41A8" w:rsidRPr="00C63D52" w:rsidRDefault="00CB41A8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A367F" w14:textId="4A9169F4" w:rsidR="00CB41A8" w:rsidRPr="00C63D52" w:rsidRDefault="00CB41A8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770,00</w:t>
            </w:r>
          </w:p>
        </w:tc>
      </w:tr>
      <w:tr w:rsidR="00CB41A8" w:rsidRPr="00C63D52" w14:paraId="52271B07" w14:textId="77777777" w:rsidTr="00CB41A8">
        <w:trPr>
          <w:trHeight w:val="135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E8B925" w14:textId="77777777" w:rsidR="00CB41A8" w:rsidRPr="00C63D52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1396C2" w14:textId="77777777" w:rsidR="00CB41A8" w:rsidRPr="00C63D52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B73E7" w14:textId="77777777" w:rsidR="00CB41A8" w:rsidRPr="00C63D52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A669F" w14:textId="6191E312" w:rsidR="00CB41A8" w:rsidRPr="00C63D52" w:rsidRDefault="00CB41A8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FA559" w14:textId="479A7FBF" w:rsidR="00CB41A8" w:rsidRPr="00C63D52" w:rsidRDefault="00CB41A8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B41A8" w:rsidRPr="00C63D52" w14:paraId="6A589B19" w14:textId="77777777" w:rsidTr="00CB41A8">
        <w:trPr>
          <w:trHeight w:val="278"/>
        </w:trPr>
        <w:tc>
          <w:tcPr>
            <w:tcW w:w="5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4EA5EF" w14:textId="77777777" w:rsidR="00CB41A8" w:rsidRPr="00C63D52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40C3E6" w14:textId="77777777" w:rsidR="00CB41A8" w:rsidRPr="00C63D52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A834FC" w14:textId="64430E6F" w:rsidR="00CB41A8" w:rsidRPr="00C63D52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41F72"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566A3" w14:textId="3F5DC5E7" w:rsidR="00CB41A8" w:rsidRDefault="00CB41A8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F52CE" w14:textId="0B7E06AA" w:rsidR="00CB41A8" w:rsidRDefault="00CB41A8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B41A8" w:rsidRPr="00C63D52" w14:paraId="2A16525D" w14:textId="77777777" w:rsidTr="00CB41A8">
        <w:trPr>
          <w:trHeight w:val="277"/>
        </w:trPr>
        <w:tc>
          <w:tcPr>
            <w:tcW w:w="50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3DB2A" w14:textId="77777777" w:rsidR="00CB41A8" w:rsidRPr="00C63D52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BBA76" w14:textId="77777777" w:rsidR="00CB41A8" w:rsidRPr="00C63D52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D49C4" w14:textId="77777777" w:rsidR="00CB41A8" w:rsidRPr="00741F72" w:rsidRDefault="00CB41A8" w:rsidP="00E90FC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39249" w14:textId="2B4B1242" w:rsidR="00CB41A8" w:rsidRDefault="00CB41A8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FC933" w14:textId="7CD24FC4" w:rsidR="00CB41A8" w:rsidRDefault="00CB41A8" w:rsidP="00E90F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</w:tbl>
    <w:p w14:paraId="5845AA22" w14:textId="77777777" w:rsidR="001C694D" w:rsidRDefault="001C694D" w:rsidP="001C694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45DA8287" w14:textId="77777777" w:rsidR="00C0308F" w:rsidRDefault="00C0308F" w:rsidP="001075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  <w:highlight w:val="yellow"/>
        </w:rPr>
      </w:pPr>
    </w:p>
    <w:p w14:paraId="6ACE44D7" w14:textId="77777777" w:rsidR="00C0308F" w:rsidRPr="006A0D3A" w:rsidRDefault="00C0308F" w:rsidP="001075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  <w:highlight w:val="yellow"/>
        </w:rPr>
      </w:pPr>
    </w:p>
    <w:sectPr w:rsidR="00C0308F" w:rsidRPr="006A0D3A" w:rsidSect="003425E3"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29E711" w14:textId="77777777" w:rsidR="00B44635" w:rsidRDefault="00B44635">
      <w:r>
        <w:separator/>
      </w:r>
    </w:p>
  </w:endnote>
  <w:endnote w:type="continuationSeparator" w:id="0">
    <w:p w14:paraId="2BF3D4E9" w14:textId="77777777" w:rsidR="00B44635" w:rsidRDefault="00B446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9E4873" w14:textId="349550D5" w:rsidR="00950DB2" w:rsidRPr="00DA2C7F" w:rsidRDefault="00950DB2" w:rsidP="00DA2C7F">
    <w:pPr>
      <w:pStyle w:val="a7"/>
      <w:rPr>
        <w:sz w:val="16"/>
      </w:rPr>
    </w:pPr>
    <w:r w:rsidRPr="006E3F1C">
      <w:t>Внутренний номер: 0357723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7F68A6" w14:textId="6108CFA6" w:rsidR="00950DB2" w:rsidRDefault="00950DB2">
    <w:pPr>
      <w:pStyle w:val="a7"/>
    </w:pPr>
    <w:r w:rsidRPr="006E3F1C">
      <w:t>Внутренний номер: 0357723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F3D51A" w14:textId="77777777" w:rsidR="00950DB2" w:rsidRPr="00DA2C7F" w:rsidRDefault="00950DB2" w:rsidP="00DA2C7F">
    <w:pPr>
      <w:pStyle w:val="a7"/>
      <w:rPr>
        <w:sz w:val="16"/>
      </w:rPr>
    </w:pPr>
    <w:r w:rsidRPr="006E3F1C">
      <w:t>Внутренний номер: 0357723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F0F3DE" w14:textId="77777777" w:rsidR="00950DB2" w:rsidRDefault="00950DB2">
    <w:pPr>
      <w:pStyle w:val="a7"/>
    </w:pPr>
    <w:r w:rsidRPr="006E3F1C">
      <w:t>Внутренний номер: 0357723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EBE87B" w14:textId="77777777" w:rsidR="00950DB2" w:rsidRDefault="00950DB2" w:rsidP="001B5B04">
    <w:pPr>
      <w:pStyle w:val="a7"/>
      <w:rPr>
        <w:sz w:val="16"/>
      </w:rPr>
    </w:pPr>
    <w:r>
      <w:t>Внутренний номер: 0330445</w:t>
    </w:r>
  </w:p>
  <w:p w14:paraId="3942783F" w14:textId="77777777" w:rsidR="00950DB2" w:rsidRDefault="00950DB2">
    <w:pPr>
      <w:pStyle w:val="ConsPlusNormal"/>
      <w:rPr>
        <w:sz w:val="2"/>
        <w:szCs w:val="2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27DE22" w14:textId="77777777" w:rsidR="00950DB2" w:rsidRPr="00DA2C7F" w:rsidRDefault="00950DB2" w:rsidP="00DA2C7F">
    <w:pPr>
      <w:pStyle w:val="a7"/>
      <w:rPr>
        <w:sz w:val="16"/>
      </w:rPr>
    </w:pPr>
    <w:r w:rsidRPr="006E3F1C">
      <w:t>Внутренний номер: 0357723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2FDFC2" w14:textId="77777777" w:rsidR="00950DB2" w:rsidRDefault="00950DB2">
    <w:pPr>
      <w:pStyle w:val="a7"/>
    </w:pPr>
    <w:r w:rsidRPr="006E3F1C">
      <w:t>Внутренний номер: 0357723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9DA64C" w14:textId="717FC475" w:rsidR="00950DB2" w:rsidRPr="00BA5D60" w:rsidRDefault="00950DB2" w:rsidP="00BA5D60">
    <w:pPr>
      <w:pStyle w:val="a7"/>
    </w:pPr>
    <w:r w:rsidRPr="00BA5D60">
      <w:t>Внутренний номер: 0357723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E8E7D2" w14:textId="39838199" w:rsidR="00950DB2" w:rsidRPr="00425714" w:rsidRDefault="00950DB2" w:rsidP="00425714">
    <w:pPr>
      <w:pStyle w:val="a7"/>
    </w:pPr>
    <w:r w:rsidRPr="00425714">
      <w:t>Внутренний номер: 0357723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1DD9A9" w14:textId="77777777" w:rsidR="00950DB2" w:rsidRPr="00DA2C7F" w:rsidRDefault="00950DB2" w:rsidP="00DA2C7F">
    <w:pPr>
      <w:pStyle w:val="a7"/>
      <w:rPr>
        <w:sz w:val="16"/>
      </w:rPr>
    </w:pPr>
    <w:r w:rsidRPr="006E3F1C">
      <w:t>Внутренний номер: 0357723</w: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DC9E66" w14:textId="77777777" w:rsidR="00950DB2" w:rsidRDefault="00950DB2">
    <w:pPr>
      <w:pStyle w:val="a7"/>
    </w:pPr>
    <w:r w:rsidRPr="006E3F1C">
      <w:t>Внутренний номер: 0357723</w: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49E884" w14:textId="77777777" w:rsidR="00950DB2" w:rsidRPr="00BA5D60" w:rsidRDefault="00950DB2" w:rsidP="00BA5D60">
    <w:pPr>
      <w:pStyle w:val="a7"/>
    </w:pPr>
    <w:r w:rsidRPr="00BA5D60">
      <w:t>Внутренний номер: 0357723</w:t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E46207" w14:textId="77777777" w:rsidR="00950DB2" w:rsidRPr="00DA2C7F" w:rsidRDefault="00950DB2" w:rsidP="00DA2C7F">
    <w:pPr>
      <w:pStyle w:val="a7"/>
      <w:rPr>
        <w:sz w:val="16"/>
      </w:rPr>
    </w:pPr>
    <w:r w:rsidRPr="006E3F1C">
      <w:t>Внутренний номер: 0357723</w:t>
    </w: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4F6559" w14:textId="77777777" w:rsidR="00950DB2" w:rsidRDefault="00950DB2">
    <w:pPr>
      <w:pStyle w:val="a7"/>
    </w:pPr>
    <w:r w:rsidRPr="006E3F1C">
      <w:t>Внутренний номер: 0357723</w:t>
    </w: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EEF7CD" w14:textId="77777777" w:rsidR="00950DB2" w:rsidRPr="00BA5D60" w:rsidRDefault="00950DB2" w:rsidP="00BA5D60">
    <w:pPr>
      <w:pStyle w:val="a7"/>
    </w:pPr>
    <w:r w:rsidRPr="00BA5D60">
      <w:t>Внутренний номер: 0357723</w:t>
    </w: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2F89A6" w14:textId="77777777" w:rsidR="00950DB2" w:rsidRPr="00DA2C7F" w:rsidRDefault="00950DB2" w:rsidP="00DA2C7F">
    <w:pPr>
      <w:pStyle w:val="a7"/>
      <w:rPr>
        <w:sz w:val="16"/>
      </w:rPr>
    </w:pPr>
    <w:r w:rsidRPr="006E3F1C">
      <w:t>Внутренний номер: 0357723</w:t>
    </w:r>
  </w:p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0D1A2A" w14:textId="77777777" w:rsidR="00950DB2" w:rsidRDefault="00950DB2">
    <w:pPr>
      <w:pStyle w:val="a7"/>
    </w:pPr>
    <w:r w:rsidRPr="006E3F1C">
      <w:t>Внутренний номер: 0357723</w:t>
    </w:r>
  </w:p>
</w:ftr>
</file>

<file path=word/footer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8F459E" w14:textId="77777777" w:rsidR="00950DB2" w:rsidRPr="00BA5D60" w:rsidRDefault="00950DB2" w:rsidP="00BA5D60">
    <w:pPr>
      <w:pStyle w:val="a7"/>
    </w:pPr>
    <w:r w:rsidRPr="00BA5D60">
      <w:t>Внутренний номер: 0357723</w:t>
    </w:r>
  </w:p>
</w:ftr>
</file>

<file path=word/footer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C439DA" w14:textId="77777777" w:rsidR="00950DB2" w:rsidRPr="00DA2C7F" w:rsidRDefault="00950DB2" w:rsidP="00DA2C7F">
    <w:pPr>
      <w:pStyle w:val="a7"/>
      <w:rPr>
        <w:sz w:val="16"/>
      </w:rPr>
    </w:pPr>
    <w:r w:rsidRPr="006E3F1C">
      <w:t>Внутренний номер: 0357723</w:t>
    </w:r>
  </w:p>
</w:ftr>
</file>

<file path=word/footer2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D79C52" w14:textId="77777777" w:rsidR="00950DB2" w:rsidRDefault="00950DB2">
    <w:pPr>
      <w:pStyle w:val="a7"/>
    </w:pPr>
    <w:r w:rsidRPr="006E3F1C">
      <w:t>Внутренний номер: 0357723</w:t>
    </w:r>
  </w:p>
</w:ftr>
</file>

<file path=word/footer2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DF1EA6" w14:textId="77777777" w:rsidR="00950DB2" w:rsidRPr="00BA5D60" w:rsidRDefault="00950DB2" w:rsidP="00BA5D60">
    <w:pPr>
      <w:pStyle w:val="a7"/>
    </w:pPr>
    <w:r w:rsidRPr="00BA5D60">
      <w:t>Внутренний номер: 0357723</w:t>
    </w:r>
  </w:p>
</w:ftr>
</file>

<file path=word/footer2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D31605" w14:textId="77777777" w:rsidR="00950DB2" w:rsidRPr="00DA2C7F" w:rsidRDefault="00950DB2" w:rsidP="00DA2C7F">
    <w:pPr>
      <w:pStyle w:val="a7"/>
      <w:rPr>
        <w:sz w:val="16"/>
      </w:rPr>
    </w:pPr>
    <w:r w:rsidRPr="006E3F1C">
      <w:t>Внутренний номер: 0357723</w:t>
    </w:r>
  </w:p>
</w:ftr>
</file>

<file path=word/footer2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202E49" w14:textId="77777777" w:rsidR="00950DB2" w:rsidRDefault="00950DB2">
    <w:pPr>
      <w:pStyle w:val="a7"/>
    </w:pPr>
    <w:r w:rsidRPr="006E3F1C">
      <w:t>Внутренний номер: 0357723</w:t>
    </w:r>
  </w:p>
</w:ftr>
</file>

<file path=word/footer2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FBEE49" w14:textId="77777777" w:rsidR="00950DB2" w:rsidRPr="00BA5D60" w:rsidRDefault="00950DB2" w:rsidP="00BA5D60">
    <w:pPr>
      <w:pStyle w:val="a7"/>
    </w:pPr>
    <w:r w:rsidRPr="00BA5D60">
      <w:t>Внутренний номер: 0357723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BE01D6" w14:textId="77777777" w:rsidR="00B44635" w:rsidRDefault="00B44635">
      <w:r>
        <w:separator/>
      </w:r>
    </w:p>
  </w:footnote>
  <w:footnote w:type="continuationSeparator" w:id="0">
    <w:p w14:paraId="4DF7BCAC" w14:textId="77777777" w:rsidR="00B44635" w:rsidRDefault="00B446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4DB926" w14:textId="77777777" w:rsidR="00950DB2" w:rsidRPr="004C5FE6" w:rsidRDefault="00950DB2" w:rsidP="004C5FE6">
    <w:pPr>
      <w:pStyle w:val="a5"/>
      <w:jc w:val="center"/>
      <w:rPr>
        <w:sz w:val="24"/>
        <w:szCs w:val="24"/>
      </w:rPr>
    </w:pPr>
    <w:r w:rsidRPr="004C5FE6">
      <w:rPr>
        <w:sz w:val="24"/>
        <w:szCs w:val="24"/>
      </w:rPr>
      <w:fldChar w:fldCharType="begin"/>
    </w:r>
    <w:r w:rsidRPr="004C5FE6">
      <w:rPr>
        <w:sz w:val="24"/>
        <w:szCs w:val="24"/>
      </w:rPr>
      <w:instrText>PAGE   \* MERGEFORMAT</w:instrText>
    </w:r>
    <w:r w:rsidRPr="004C5FE6">
      <w:rPr>
        <w:sz w:val="24"/>
        <w:szCs w:val="24"/>
      </w:rPr>
      <w:fldChar w:fldCharType="separate"/>
    </w:r>
    <w:r w:rsidR="00794009">
      <w:rPr>
        <w:noProof/>
        <w:sz w:val="24"/>
        <w:szCs w:val="24"/>
      </w:rPr>
      <w:t>2</w:t>
    </w:r>
    <w:r w:rsidRPr="004C5FE6">
      <w:rPr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7BE04C" w14:textId="77777777" w:rsidR="00950DB2" w:rsidRPr="004C5FE6" w:rsidRDefault="00950DB2" w:rsidP="004C5FE6">
    <w:pPr>
      <w:pStyle w:val="a5"/>
      <w:jc w:val="center"/>
      <w:rPr>
        <w:sz w:val="24"/>
        <w:szCs w:val="24"/>
      </w:rPr>
    </w:pPr>
    <w:r w:rsidRPr="004C5FE6">
      <w:rPr>
        <w:sz w:val="24"/>
        <w:szCs w:val="24"/>
      </w:rPr>
      <w:fldChar w:fldCharType="begin"/>
    </w:r>
    <w:r w:rsidRPr="004C5FE6">
      <w:rPr>
        <w:sz w:val="24"/>
        <w:szCs w:val="24"/>
      </w:rPr>
      <w:instrText>PAGE   \* MERGEFORMAT</w:instrText>
    </w:r>
    <w:r w:rsidRPr="004C5FE6">
      <w:rPr>
        <w:sz w:val="24"/>
        <w:szCs w:val="24"/>
      </w:rPr>
      <w:fldChar w:fldCharType="separate"/>
    </w:r>
    <w:r w:rsidR="00794009">
      <w:rPr>
        <w:noProof/>
        <w:sz w:val="24"/>
        <w:szCs w:val="24"/>
      </w:rPr>
      <w:t>2</w:t>
    </w:r>
    <w:r w:rsidRPr="004C5FE6">
      <w:rPr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0CE6CA" w14:textId="77777777" w:rsidR="00950DB2" w:rsidRPr="00DA2C7F" w:rsidRDefault="00950DB2">
    <w:pPr>
      <w:pStyle w:val="a5"/>
      <w:jc w:val="center"/>
      <w:rPr>
        <w:sz w:val="24"/>
        <w:szCs w:val="24"/>
      </w:rPr>
    </w:pPr>
  </w:p>
  <w:p w14:paraId="01FEBC23" w14:textId="77777777" w:rsidR="00950DB2" w:rsidRDefault="00950DB2">
    <w:pPr>
      <w:pStyle w:val="a5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82CD36" w14:textId="77777777" w:rsidR="00950DB2" w:rsidRPr="00E22986" w:rsidRDefault="00950DB2" w:rsidP="00E22986">
    <w:pPr>
      <w:pStyle w:val="a5"/>
      <w:jc w:val="center"/>
      <w:rPr>
        <w:sz w:val="24"/>
        <w:szCs w:val="24"/>
      </w:rPr>
    </w:pPr>
    <w:r w:rsidRPr="00E22986">
      <w:rPr>
        <w:sz w:val="24"/>
        <w:szCs w:val="24"/>
      </w:rPr>
      <w:fldChar w:fldCharType="begin"/>
    </w:r>
    <w:r w:rsidRPr="00E22986">
      <w:rPr>
        <w:sz w:val="24"/>
        <w:szCs w:val="24"/>
      </w:rPr>
      <w:instrText>PAGE   \* MERGEFORMAT</w:instrText>
    </w:r>
    <w:r w:rsidRPr="00E22986">
      <w:rPr>
        <w:sz w:val="24"/>
        <w:szCs w:val="24"/>
      </w:rPr>
      <w:fldChar w:fldCharType="separate"/>
    </w:r>
    <w:r w:rsidR="00794009">
      <w:rPr>
        <w:noProof/>
        <w:sz w:val="24"/>
        <w:szCs w:val="24"/>
      </w:rPr>
      <w:t>4</w:t>
    </w:r>
    <w:r w:rsidRPr="00E22986">
      <w:rPr>
        <w:sz w:val="24"/>
        <w:szCs w:val="24"/>
      </w:rPr>
      <w:fldChar w:fldCharType="end"/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C6A0F6" w14:textId="77777777" w:rsidR="00950DB2" w:rsidRPr="004C5FE6" w:rsidRDefault="00950DB2" w:rsidP="004C5FE6">
    <w:pPr>
      <w:pStyle w:val="a5"/>
      <w:jc w:val="center"/>
      <w:rPr>
        <w:sz w:val="24"/>
        <w:szCs w:val="24"/>
      </w:rPr>
    </w:pPr>
    <w:r w:rsidRPr="004C5FE6">
      <w:rPr>
        <w:sz w:val="24"/>
        <w:szCs w:val="24"/>
      </w:rPr>
      <w:fldChar w:fldCharType="begin"/>
    </w:r>
    <w:r w:rsidRPr="004C5FE6">
      <w:rPr>
        <w:sz w:val="24"/>
        <w:szCs w:val="24"/>
      </w:rPr>
      <w:instrText>PAGE   \* MERGEFORMAT</w:instrText>
    </w:r>
    <w:r w:rsidRPr="004C5FE6">
      <w:rPr>
        <w:sz w:val="24"/>
        <w:szCs w:val="24"/>
      </w:rPr>
      <w:fldChar w:fldCharType="separate"/>
    </w:r>
    <w:r w:rsidR="00794009">
      <w:rPr>
        <w:noProof/>
        <w:sz w:val="24"/>
        <w:szCs w:val="24"/>
      </w:rPr>
      <w:t>2</w:t>
    </w:r>
    <w:r w:rsidRPr="004C5FE6">
      <w:rPr>
        <w:sz w:val="24"/>
        <w:szCs w:val="24"/>
      </w:rPr>
      <w:fldChar w:fldCharType="end"/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322A68" w14:textId="77777777" w:rsidR="00950DB2" w:rsidRDefault="00950DB2" w:rsidP="003425E3">
    <w:pPr>
      <w:pStyle w:val="a5"/>
      <w:jc w:val="center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674007" w14:textId="77777777" w:rsidR="00950DB2" w:rsidRPr="00160AEB" w:rsidRDefault="00950DB2" w:rsidP="00DA2220">
    <w:pPr>
      <w:pStyle w:val="a5"/>
      <w:jc w:val="center"/>
    </w:pPr>
    <w:r w:rsidRPr="00DA2220">
      <w:rPr>
        <w:sz w:val="24"/>
        <w:szCs w:val="24"/>
      </w:rPr>
      <w:fldChar w:fldCharType="begin"/>
    </w:r>
    <w:r w:rsidRPr="00DA2220">
      <w:rPr>
        <w:sz w:val="24"/>
        <w:szCs w:val="24"/>
      </w:rPr>
      <w:instrText>PAGE   \* MERGEFORMAT</w:instrText>
    </w:r>
    <w:r w:rsidRPr="00DA2220">
      <w:rPr>
        <w:sz w:val="24"/>
        <w:szCs w:val="24"/>
      </w:rPr>
      <w:fldChar w:fldCharType="separate"/>
    </w:r>
    <w:r w:rsidR="00794009">
      <w:rPr>
        <w:noProof/>
        <w:sz w:val="24"/>
        <w:szCs w:val="24"/>
      </w:rPr>
      <w:t>4</w:t>
    </w:r>
    <w:r w:rsidRPr="00DA2220">
      <w:rPr>
        <w:sz w:val="24"/>
        <w:szCs w:val="24"/>
      </w:rPr>
      <w:fldChar w:fldCharType="end"/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EE915D" w14:textId="77777777" w:rsidR="00950DB2" w:rsidRPr="00C11D0B" w:rsidRDefault="00950DB2" w:rsidP="002E2CAE">
    <w:pPr>
      <w:pStyle w:val="a5"/>
      <w:jc w:val="center"/>
    </w:pPr>
    <w:r w:rsidRPr="00C11D0B">
      <w:rPr>
        <w:sz w:val="24"/>
        <w:szCs w:val="24"/>
      </w:rPr>
      <w:fldChar w:fldCharType="begin"/>
    </w:r>
    <w:r w:rsidRPr="00C11D0B">
      <w:rPr>
        <w:sz w:val="24"/>
        <w:szCs w:val="24"/>
      </w:rPr>
      <w:instrText>PAGE   \* MERGEFORMAT</w:instrText>
    </w:r>
    <w:r w:rsidRPr="00C11D0B">
      <w:rPr>
        <w:sz w:val="24"/>
        <w:szCs w:val="24"/>
      </w:rPr>
      <w:fldChar w:fldCharType="separate"/>
    </w:r>
    <w:r w:rsidR="00794009">
      <w:rPr>
        <w:noProof/>
        <w:sz w:val="24"/>
        <w:szCs w:val="24"/>
      </w:rPr>
      <w:t>7</w:t>
    </w:r>
    <w:r w:rsidRPr="00C11D0B">
      <w:rPr>
        <w:sz w:val="24"/>
        <w:szCs w:val="24"/>
      </w:rPr>
      <w:fldChar w:fldCharType="end"/>
    </w: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92197A" w14:textId="77777777" w:rsidR="00950DB2" w:rsidRPr="004C5FE6" w:rsidRDefault="00950DB2" w:rsidP="004C5FE6">
    <w:pPr>
      <w:pStyle w:val="a5"/>
      <w:jc w:val="center"/>
      <w:rPr>
        <w:sz w:val="24"/>
        <w:szCs w:val="24"/>
      </w:rPr>
    </w:pPr>
    <w:r w:rsidRPr="004C5FE6">
      <w:rPr>
        <w:sz w:val="24"/>
        <w:szCs w:val="24"/>
      </w:rPr>
      <w:fldChar w:fldCharType="begin"/>
    </w:r>
    <w:r w:rsidRPr="004C5FE6">
      <w:rPr>
        <w:sz w:val="24"/>
        <w:szCs w:val="24"/>
      </w:rPr>
      <w:instrText>PAGE   \* MERGEFORMAT</w:instrText>
    </w:r>
    <w:r w:rsidRPr="004C5FE6">
      <w:rPr>
        <w:sz w:val="24"/>
        <w:szCs w:val="24"/>
      </w:rPr>
      <w:fldChar w:fldCharType="separate"/>
    </w:r>
    <w:r w:rsidR="00794009">
      <w:rPr>
        <w:noProof/>
        <w:sz w:val="24"/>
        <w:szCs w:val="24"/>
      </w:rPr>
      <w:t>2</w:t>
    </w:r>
    <w:r w:rsidRPr="004C5FE6">
      <w:rPr>
        <w:sz w:val="24"/>
        <w:szCs w:val="24"/>
      </w:rPr>
      <w:fldChar w:fldCharType="end"/>
    </w: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F61553" w14:textId="77777777" w:rsidR="00950DB2" w:rsidRDefault="00950DB2" w:rsidP="003425E3">
    <w:pPr>
      <w:pStyle w:val="a5"/>
      <w:jc w:val="center"/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70A6E8" w14:textId="77777777" w:rsidR="00950DB2" w:rsidRPr="00160AEB" w:rsidRDefault="00950DB2" w:rsidP="00DA2220">
    <w:pPr>
      <w:pStyle w:val="a5"/>
      <w:jc w:val="center"/>
    </w:pPr>
    <w:r w:rsidRPr="00DA2220">
      <w:rPr>
        <w:sz w:val="24"/>
        <w:szCs w:val="24"/>
      </w:rPr>
      <w:fldChar w:fldCharType="begin"/>
    </w:r>
    <w:r w:rsidRPr="00DA2220">
      <w:rPr>
        <w:sz w:val="24"/>
        <w:szCs w:val="24"/>
      </w:rPr>
      <w:instrText>PAGE   \* MERGEFORMAT</w:instrText>
    </w:r>
    <w:r w:rsidRPr="00DA2220">
      <w:rPr>
        <w:sz w:val="24"/>
        <w:szCs w:val="24"/>
      </w:rPr>
      <w:fldChar w:fldCharType="separate"/>
    </w:r>
    <w:r w:rsidR="00794009">
      <w:rPr>
        <w:noProof/>
        <w:sz w:val="24"/>
        <w:szCs w:val="24"/>
      </w:rPr>
      <w:t>4</w:t>
    </w:r>
    <w:r w:rsidRPr="00DA2220">
      <w:rPr>
        <w:sz w:val="24"/>
        <w:szCs w:val="24"/>
      </w:rPr>
      <w:fldChar w:fldCharType="end"/>
    </w: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BA76A3" w14:textId="77777777" w:rsidR="00950DB2" w:rsidRPr="004C5FE6" w:rsidRDefault="00950DB2" w:rsidP="004C5FE6">
    <w:pPr>
      <w:pStyle w:val="a5"/>
      <w:jc w:val="center"/>
      <w:rPr>
        <w:sz w:val="24"/>
        <w:szCs w:val="24"/>
      </w:rPr>
    </w:pPr>
    <w:r w:rsidRPr="004C5FE6">
      <w:rPr>
        <w:sz w:val="24"/>
        <w:szCs w:val="24"/>
      </w:rPr>
      <w:fldChar w:fldCharType="begin"/>
    </w:r>
    <w:r w:rsidRPr="004C5FE6">
      <w:rPr>
        <w:sz w:val="24"/>
        <w:szCs w:val="24"/>
      </w:rPr>
      <w:instrText>PAGE   \* MERGEFORMAT</w:instrText>
    </w:r>
    <w:r w:rsidRPr="004C5FE6">
      <w:rPr>
        <w:sz w:val="24"/>
        <w:szCs w:val="24"/>
      </w:rPr>
      <w:fldChar w:fldCharType="separate"/>
    </w:r>
    <w:r w:rsidR="00794009">
      <w:rPr>
        <w:noProof/>
        <w:sz w:val="24"/>
        <w:szCs w:val="24"/>
      </w:rPr>
      <w:t>2</w:t>
    </w:r>
    <w:r w:rsidRPr="004C5FE6">
      <w:rPr>
        <w:sz w:val="24"/>
        <w:szCs w:val="24"/>
      </w:rPr>
      <w:fldChar w:fldCharType="end"/>
    </w: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FB3D39" w14:textId="77777777" w:rsidR="00950DB2" w:rsidRPr="00DA2C7F" w:rsidRDefault="00950DB2">
    <w:pPr>
      <w:pStyle w:val="a5"/>
      <w:jc w:val="center"/>
      <w:rPr>
        <w:sz w:val="24"/>
        <w:szCs w:val="24"/>
      </w:rPr>
    </w:pPr>
  </w:p>
  <w:p w14:paraId="2E689B8F" w14:textId="77777777" w:rsidR="00950DB2" w:rsidRDefault="00950DB2">
    <w:pPr>
      <w:pStyle w:val="a5"/>
    </w:pP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A08400" w14:textId="77777777" w:rsidR="00950DB2" w:rsidRPr="00160AEB" w:rsidRDefault="00950DB2" w:rsidP="00DA2220">
    <w:pPr>
      <w:pStyle w:val="a5"/>
      <w:jc w:val="center"/>
    </w:pPr>
    <w:r w:rsidRPr="00DA2220">
      <w:rPr>
        <w:sz w:val="24"/>
        <w:szCs w:val="24"/>
      </w:rPr>
      <w:fldChar w:fldCharType="begin"/>
    </w:r>
    <w:r w:rsidRPr="00DA2220">
      <w:rPr>
        <w:sz w:val="24"/>
        <w:szCs w:val="24"/>
      </w:rPr>
      <w:instrText>PAGE   \* MERGEFORMAT</w:instrText>
    </w:r>
    <w:r w:rsidRPr="00DA2220">
      <w:rPr>
        <w:sz w:val="24"/>
        <w:szCs w:val="24"/>
      </w:rPr>
      <w:fldChar w:fldCharType="separate"/>
    </w:r>
    <w:r w:rsidR="00794009">
      <w:rPr>
        <w:noProof/>
        <w:sz w:val="24"/>
        <w:szCs w:val="24"/>
      </w:rPr>
      <w:t>3</w:t>
    </w:r>
    <w:r w:rsidRPr="00DA2220">
      <w:rPr>
        <w:sz w:val="24"/>
        <w:szCs w:val="24"/>
      </w:rPr>
      <w:fldChar w:fldCharType="end"/>
    </w: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AE4625" w14:textId="74B654F7" w:rsidR="00950DB2" w:rsidRPr="003425E3" w:rsidRDefault="003425E3" w:rsidP="003425E3">
    <w:pPr>
      <w:pStyle w:val="a5"/>
      <w:jc w:val="center"/>
    </w:pPr>
    <w:r w:rsidRPr="00DA2220">
      <w:rPr>
        <w:sz w:val="24"/>
        <w:szCs w:val="24"/>
      </w:rPr>
      <w:fldChar w:fldCharType="begin"/>
    </w:r>
    <w:r w:rsidRPr="00DA2220">
      <w:rPr>
        <w:sz w:val="24"/>
        <w:szCs w:val="24"/>
      </w:rPr>
      <w:instrText>PAGE   \* MERGEFORMAT</w:instrText>
    </w:r>
    <w:r w:rsidRPr="00DA2220">
      <w:rPr>
        <w:sz w:val="24"/>
        <w:szCs w:val="24"/>
      </w:rPr>
      <w:fldChar w:fldCharType="separate"/>
    </w:r>
    <w:r w:rsidR="00794009">
      <w:rPr>
        <w:noProof/>
        <w:sz w:val="24"/>
        <w:szCs w:val="24"/>
      </w:rPr>
      <w:t>5</w:t>
    </w:r>
    <w:r w:rsidRPr="00DA2220">
      <w:rPr>
        <w:sz w:val="24"/>
        <w:szCs w:val="24"/>
      </w:rPr>
      <w:fldChar w:fldCharType="end"/>
    </w:r>
  </w:p>
</w:hdr>
</file>

<file path=word/header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66C807" w14:textId="77777777" w:rsidR="00950DB2" w:rsidRDefault="00950DB2" w:rsidP="003425E3">
    <w:pPr>
      <w:jc w:val="center"/>
      <w:rPr>
        <w:rFonts w:ascii="Times New Roman" w:hAnsi="Times New Roman"/>
        <w:lang w:val="en-US"/>
      </w:rPr>
    </w:pPr>
  </w:p>
</w:hdr>
</file>

<file path=word/header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96B468" w14:textId="77777777" w:rsidR="00950DB2" w:rsidRPr="004C5FE6" w:rsidRDefault="00950DB2" w:rsidP="004C5FE6">
    <w:pPr>
      <w:pStyle w:val="a5"/>
      <w:jc w:val="center"/>
      <w:rPr>
        <w:sz w:val="24"/>
        <w:szCs w:val="24"/>
      </w:rPr>
    </w:pPr>
    <w:r w:rsidRPr="004C5FE6">
      <w:rPr>
        <w:sz w:val="24"/>
        <w:szCs w:val="24"/>
      </w:rPr>
      <w:fldChar w:fldCharType="begin"/>
    </w:r>
    <w:r w:rsidRPr="004C5FE6">
      <w:rPr>
        <w:sz w:val="24"/>
        <w:szCs w:val="24"/>
      </w:rPr>
      <w:instrText>PAGE   \* MERGEFORMAT</w:instrText>
    </w:r>
    <w:r w:rsidRPr="004C5FE6">
      <w:rPr>
        <w:sz w:val="24"/>
        <w:szCs w:val="24"/>
      </w:rPr>
      <w:fldChar w:fldCharType="separate"/>
    </w:r>
    <w:r w:rsidR="00794009">
      <w:rPr>
        <w:noProof/>
        <w:sz w:val="24"/>
        <w:szCs w:val="24"/>
      </w:rPr>
      <w:t>2</w:t>
    </w:r>
    <w:r w:rsidRPr="004C5FE6">
      <w:rPr>
        <w:sz w:val="24"/>
        <w:szCs w:val="24"/>
      </w:rPr>
      <w:fldChar w:fldCharType="end"/>
    </w:r>
  </w:p>
</w:hdr>
</file>

<file path=word/header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A4BC20" w14:textId="77777777" w:rsidR="00950DB2" w:rsidRPr="00DA2C7F" w:rsidRDefault="00950DB2">
    <w:pPr>
      <w:pStyle w:val="a5"/>
      <w:jc w:val="center"/>
      <w:rPr>
        <w:sz w:val="24"/>
        <w:szCs w:val="24"/>
      </w:rPr>
    </w:pPr>
  </w:p>
  <w:p w14:paraId="4AD1D30B" w14:textId="77777777" w:rsidR="00950DB2" w:rsidRDefault="00950DB2">
    <w:pPr>
      <w:pStyle w:val="a5"/>
    </w:pPr>
  </w:p>
</w:hdr>
</file>

<file path=word/header1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410B50" w14:textId="77777777" w:rsidR="00950DB2" w:rsidRPr="00160AEB" w:rsidRDefault="00950DB2" w:rsidP="00DA2220">
    <w:pPr>
      <w:pStyle w:val="a5"/>
      <w:jc w:val="center"/>
    </w:pPr>
    <w:r w:rsidRPr="00DA2220">
      <w:rPr>
        <w:sz w:val="24"/>
        <w:szCs w:val="24"/>
      </w:rPr>
      <w:fldChar w:fldCharType="begin"/>
    </w:r>
    <w:r w:rsidRPr="00DA2220">
      <w:rPr>
        <w:sz w:val="24"/>
        <w:szCs w:val="24"/>
      </w:rPr>
      <w:instrText>PAGE   \* MERGEFORMAT</w:instrText>
    </w:r>
    <w:r w:rsidRPr="00DA2220">
      <w:rPr>
        <w:sz w:val="24"/>
        <w:szCs w:val="24"/>
      </w:rPr>
      <w:fldChar w:fldCharType="separate"/>
    </w:r>
    <w:r w:rsidR="00794009">
      <w:rPr>
        <w:noProof/>
        <w:sz w:val="24"/>
        <w:szCs w:val="24"/>
      </w:rPr>
      <w:t>3</w:t>
    </w:r>
    <w:r w:rsidRPr="00DA2220">
      <w:rPr>
        <w:sz w:val="24"/>
        <w:szCs w:val="24"/>
      </w:rPr>
      <w:fldChar w:fldCharType="end"/>
    </w:r>
  </w:p>
</w:hdr>
</file>

<file path=word/header2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06459B" w14:textId="77777777" w:rsidR="00950DB2" w:rsidRPr="004C5FE6" w:rsidRDefault="00950DB2" w:rsidP="004C5FE6">
    <w:pPr>
      <w:pStyle w:val="a5"/>
      <w:jc w:val="center"/>
      <w:rPr>
        <w:sz w:val="24"/>
        <w:szCs w:val="24"/>
      </w:rPr>
    </w:pPr>
    <w:r w:rsidRPr="004C5FE6">
      <w:rPr>
        <w:sz w:val="24"/>
        <w:szCs w:val="24"/>
      </w:rPr>
      <w:fldChar w:fldCharType="begin"/>
    </w:r>
    <w:r w:rsidRPr="004C5FE6">
      <w:rPr>
        <w:sz w:val="24"/>
        <w:szCs w:val="24"/>
      </w:rPr>
      <w:instrText>PAGE   \* MERGEFORMAT</w:instrText>
    </w:r>
    <w:r w:rsidRPr="004C5FE6">
      <w:rPr>
        <w:sz w:val="24"/>
        <w:szCs w:val="24"/>
      </w:rPr>
      <w:fldChar w:fldCharType="separate"/>
    </w:r>
    <w:r w:rsidR="00794009">
      <w:rPr>
        <w:noProof/>
        <w:sz w:val="24"/>
        <w:szCs w:val="24"/>
      </w:rPr>
      <w:t>2</w:t>
    </w:r>
    <w:r w:rsidRPr="004C5FE6">
      <w:rPr>
        <w:sz w:val="24"/>
        <w:szCs w:val="24"/>
      </w:rPr>
      <w:fldChar w:fldCharType="end"/>
    </w:r>
  </w:p>
</w:hdr>
</file>

<file path=word/header2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AC1ABF" w14:textId="77777777" w:rsidR="00950DB2" w:rsidRPr="00DA2C7F" w:rsidRDefault="00950DB2">
    <w:pPr>
      <w:pStyle w:val="a5"/>
      <w:jc w:val="center"/>
      <w:rPr>
        <w:sz w:val="24"/>
        <w:szCs w:val="24"/>
      </w:rPr>
    </w:pPr>
  </w:p>
  <w:p w14:paraId="418ACB15" w14:textId="77777777" w:rsidR="00950DB2" w:rsidRDefault="00950DB2">
    <w:pPr>
      <w:pStyle w:val="a5"/>
    </w:pPr>
  </w:p>
</w:hdr>
</file>

<file path=word/header2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19C5C0" w14:textId="77777777" w:rsidR="00950DB2" w:rsidRPr="00160AEB" w:rsidRDefault="00950DB2" w:rsidP="00DA2220">
    <w:pPr>
      <w:pStyle w:val="a5"/>
      <w:jc w:val="center"/>
    </w:pPr>
    <w:r w:rsidRPr="00DA2220">
      <w:rPr>
        <w:sz w:val="24"/>
        <w:szCs w:val="24"/>
      </w:rPr>
      <w:fldChar w:fldCharType="begin"/>
    </w:r>
    <w:r w:rsidRPr="00DA2220">
      <w:rPr>
        <w:sz w:val="24"/>
        <w:szCs w:val="24"/>
      </w:rPr>
      <w:instrText>PAGE   \* MERGEFORMAT</w:instrText>
    </w:r>
    <w:r w:rsidRPr="00DA2220">
      <w:rPr>
        <w:sz w:val="24"/>
        <w:szCs w:val="24"/>
      </w:rPr>
      <w:fldChar w:fldCharType="separate"/>
    </w:r>
    <w:r w:rsidR="00794009">
      <w:rPr>
        <w:noProof/>
        <w:sz w:val="24"/>
        <w:szCs w:val="24"/>
      </w:rPr>
      <w:t>3</w:t>
    </w:r>
    <w:r w:rsidRPr="00DA2220">
      <w:rPr>
        <w:sz w:val="24"/>
        <w:szCs w:val="24"/>
      </w:rPr>
      <w:fldChar w:fldCharType="end"/>
    </w:r>
  </w:p>
</w:hdr>
</file>

<file path=word/header2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9CCBB9" w14:textId="77777777" w:rsidR="00950DB2" w:rsidRPr="004C5FE6" w:rsidRDefault="00950DB2" w:rsidP="004C5FE6">
    <w:pPr>
      <w:pStyle w:val="a5"/>
      <w:jc w:val="center"/>
      <w:rPr>
        <w:sz w:val="24"/>
        <w:szCs w:val="24"/>
      </w:rPr>
    </w:pPr>
    <w:r w:rsidRPr="004C5FE6">
      <w:rPr>
        <w:sz w:val="24"/>
        <w:szCs w:val="24"/>
      </w:rPr>
      <w:fldChar w:fldCharType="begin"/>
    </w:r>
    <w:r w:rsidRPr="004C5FE6">
      <w:rPr>
        <w:sz w:val="24"/>
        <w:szCs w:val="24"/>
      </w:rPr>
      <w:instrText>PAGE   \* MERGEFORMAT</w:instrText>
    </w:r>
    <w:r w:rsidRPr="004C5FE6">
      <w:rPr>
        <w:sz w:val="24"/>
        <w:szCs w:val="24"/>
      </w:rPr>
      <w:fldChar w:fldCharType="separate"/>
    </w:r>
    <w:r w:rsidR="00794009">
      <w:rPr>
        <w:noProof/>
        <w:sz w:val="24"/>
        <w:szCs w:val="24"/>
      </w:rPr>
      <w:t>2</w:t>
    </w:r>
    <w:r w:rsidRPr="004C5FE6">
      <w:rPr>
        <w:sz w:val="24"/>
        <w:szCs w:val="24"/>
      </w:rPr>
      <w:fldChar w:fldCharType="end"/>
    </w:r>
  </w:p>
</w:hdr>
</file>

<file path=word/header2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AB4B90" w14:textId="77777777" w:rsidR="00950DB2" w:rsidRPr="00DA2C7F" w:rsidRDefault="00950DB2">
    <w:pPr>
      <w:pStyle w:val="a5"/>
      <w:jc w:val="center"/>
      <w:rPr>
        <w:sz w:val="24"/>
        <w:szCs w:val="24"/>
      </w:rPr>
    </w:pPr>
  </w:p>
  <w:p w14:paraId="017ED2FF" w14:textId="77777777" w:rsidR="00950DB2" w:rsidRDefault="00950DB2">
    <w:pPr>
      <w:pStyle w:val="a5"/>
    </w:pPr>
  </w:p>
</w:hdr>
</file>

<file path=word/header2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CDE1F7" w14:textId="77777777" w:rsidR="00950DB2" w:rsidRPr="00160AEB" w:rsidRDefault="00950DB2" w:rsidP="00DA2220">
    <w:pPr>
      <w:pStyle w:val="a5"/>
      <w:jc w:val="center"/>
    </w:pPr>
    <w:r w:rsidRPr="00DA2220">
      <w:rPr>
        <w:sz w:val="24"/>
        <w:szCs w:val="24"/>
      </w:rPr>
      <w:fldChar w:fldCharType="begin"/>
    </w:r>
    <w:r w:rsidRPr="00DA2220">
      <w:rPr>
        <w:sz w:val="24"/>
        <w:szCs w:val="24"/>
      </w:rPr>
      <w:instrText>PAGE   \* MERGEFORMAT</w:instrText>
    </w:r>
    <w:r w:rsidRPr="00DA2220">
      <w:rPr>
        <w:sz w:val="24"/>
        <w:szCs w:val="24"/>
      </w:rPr>
      <w:fldChar w:fldCharType="separate"/>
    </w:r>
    <w:r w:rsidR="00794009">
      <w:rPr>
        <w:noProof/>
        <w:sz w:val="24"/>
        <w:szCs w:val="24"/>
      </w:rPr>
      <w:t>3</w:t>
    </w:r>
    <w:r w:rsidRPr="00DA2220">
      <w:rPr>
        <w:sz w:val="24"/>
        <w:szCs w:val="24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620"/>
    <w:rsid w:val="00001818"/>
    <w:rsid w:val="0000329C"/>
    <w:rsid w:val="00003AC7"/>
    <w:rsid w:val="00005CEC"/>
    <w:rsid w:val="00006D6C"/>
    <w:rsid w:val="00010A6D"/>
    <w:rsid w:val="00010BBE"/>
    <w:rsid w:val="00011DC9"/>
    <w:rsid w:val="00012AB9"/>
    <w:rsid w:val="00013BEE"/>
    <w:rsid w:val="00014171"/>
    <w:rsid w:val="00014F06"/>
    <w:rsid w:val="000152A9"/>
    <w:rsid w:val="0001589F"/>
    <w:rsid w:val="00015E03"/>
    <w:rsid w:val="00016D93"/>
    <w:rsid w:val="000179B0"/>
    <w:rsid w:val="00017A8E"/>
    <w:rsid w:val="00020025"/>
    <w:rsid w:val="00021F29"/>
    <w:rsid w:val="00021F65"/>
    <w:rsid w:val="00024F73"/>
    <w:rsid w:val="000254F3"/>
    <w:rsid w:val="00025E72"/>
    <w:rsid w:val="00031CAE"/>
    <w:rsid w:val="00031CD4"/>
    <w:rsid w:val="00031D11"/>
    <w:rsid w:val="00032A6B"/>
    <w:rsid w:val="00034A75"/>
    <w:rsid w:val="000353D8"/>
    <w:rsid w:val="00036ECA"/>
    <w:rsid w:val="00040157"/>
    <w:rsid w:val="000413CA"/>
    <w:rsid w:val="00043F85"/>
    <w:rsid w:val="0004432F"/>
    <w:rsid w:val="000446AC"/>
    <w:rsid w:val="00045F4A"/>
    <w:rsid w:val="00047008"/>
    <w:rsid w:val="000479E1"/>
    <w:rsid w:val="00050917"/>
    <w:rsid w:val="00052F3F"/>
    <w:rsid w:val="00054096"/>
    <w:rsid w:val="0005409B"/>
    <w:rsid w:val="00055C5A"/>
    <w:rsid w:val="00056437"/>
    <w:rsid w:val="00057032"/>
    <w:rsid w:val="0005778D"/>
    <w:rsid w:val="00060F5E"/>
    <w:rsid w:val="00061136"/>
    <w:rsid w:val="00061A0F"/>
    <w:rsid w:val="000622FB"/>
    <w:rsid w:val="00064A38"/>
    <w:rsid w:val="00065252"/>
    <w:rsid w:val="00066235"/>
    <w:rsid w:val="00070A52"/>
    <w:rsid w:val="0008187B"/>
    <w:rsid w:val="00082E2E"/>
    <w:rsid w:val="000855B1"/>
    <w:rsid w:val="0008647D"/>
    <w:rsid w:val="0008687E"/>
    <w:rsid w:val="000873A7"/>
    <w:rsid w:val="000878DC"/>
    <w:rsid w:val="000905CC"/>
    <w:rsid w:val="00093629"/>
    <w:rsid w:val="000951C5"/>
    <w:rsid w:val="00095472"/>
    <w:rsid w:val="0009652F"/>
    <w:rsid w:val="00096B5A"/>
    <w:rsid w:val="000A012C"/>
    <w:rsid w:val="000A319E"/>
    <w:rsid w:val="000A4BC8"/>
    <w:rsid w:val="000A6DEA"/>
    <w:rsid w:val="000B2FA5"/>
    <w:rsid w:val="000B4C06"/>
    <w:rsid w:val="000B53FA"/>
    <w:rsid w:val="000B552F"/>
    <w:rsid w:val="000B648A"/>
    <w:rsid w:val="000C1B9C"/>
    <w:rsid w:val="000C4193"/>
    <w:rsid w:val="000C4647"/>
    <w:rsid w:val="000C5609"/>
    <w:rsid w:val="000C5D02"/>
    <w:rsid w:val="000C63A8"/>
    <w:rsid w:val="000C7243"/>
    <w:rsid w:val="000D0D40"/>
    <w:rsid w:val="000D1475"/>
    <w:rsid w:val="000D568A"/>
    <w:rsid w:val="000D653B"/>
    <w:rsid w:val="000E19DE"/>
    <w:rsid w:val="000E20D6"/>
    <w:rsid w:val="000E6708"/>
    <w:rsid w:val="000E691C"/>
    <w:rsid w:val="000E7C00"/>
    <w:rsid w:val="000F0E17"/>
    <w:rsid w:val="000F20B2"/>
    <w:rsid w:val="000F2BEF"/>
    <w:rsid w:val="000F40B3"/>
    <w:rsid w:val="000F4790"/>
    <w:rsid w:val="000F47D3"/>
    <w:rsid w:val="000F5D3C"/>
    <w:rsid w:val="000F769D"/>
    <w:rsid w:val="00101E5C"/>
    <w:rsid w:val="00102F8A"/>
    <w:rsid w:val="00102FE5"/>
    <w:rsid w:val="00103167"/>
    <w:rsid w:val="00103417"/>
    <w:rsid w:val="00105E73"/>
    <w:rsid w:val="001067BE"/>
    <w:rsid w:val="00106B0B"/>
    <w:rsid w:val="00107502"/>
    <w:rsid w:val="0011054F"/>
    <w:rsid w:val="0011136E"/>
    <w:rsid w:val="00111C66"/>
    <w:rsid w:val="00111DD0"/>
    <w:rsid w:val="00112150"/>
    <w:rsid w:val="001137E0"/>
    <w:rsid w:val="0011593C"/>
    <w:rsid w:val="00122B4C"/>
    <w:rsid w:val="00122F07"/>
    <w:rsid w:val="00124DD2"/>
    <w:rsid w:val="001250EA"/>
    <w:rsid w:val="00125913"/>
    <w:rsid w:val="00126456"/>
    <w:rsid w:val="00127300"/>
    <w:rsid w:val="00131C92"/>
    <w:rsid w:val="00133120"/>
    <w:rsid w:val="0014357F"/>
    <w:rsid w:val="00143F57"/>
    <w:rsid w:val="0014428C"/>
    <w:rsid w:val="00145BF4"/>
    <w:rsid w:val="0014630A"/>
    <w:rsid w:val="0014673F"/>
    <w:rsid w:val="001473DF"/>
    <w:rsid w:val="001479B2"/>
    <w:rsid w:val="0015039B"/>
    <w:rsid w:val="001518C3"/>
    <w:rsid w:val="00154E14"/>
    <w:rsid w:val="0015561B"/>
    <w:rsid w:val="00156F4F"/>
    <w:rsid w:val="00160476"/>
    <w:rsid w:val="00160AEB"/>
    <w:rsid w:val="00161C4D"/>
    <w:rsid w:val="0016252D"/>
    <w:rsid w:val="0017280F"/>
    <w:rsid w:val="00173091"/>
    <w:rsid w:val="0017580F"/>
    <w:rsid w:val="001779DE"/>
    <w:rsid w:val="001814CB"/>
    <w:rsid w:val="00183008"/>
    <w:rsid w:val="001830E2"/>
    <w:rsid w:val="001832ED"/>
    <w:rsid w:val="00184206"/>
    <w:rsid w:val="001851BC"/>
    <w:rsid w:val="00185290"/>
    <w:rsid w:val="001857DD"/>
    <w:rsid w:val="00185FA3"/>
    <w:rsid w:val="00186C15"/>
    <w:rsid w:val="0018771A"/>
    <w:rsid w:val="0018777B"/>
    <w:rsid w:val="00192FCA"/>
    <w:rsid w:val="00194BF2"/>
    <w:rsid w:val="001959D1"/>
    <w:rsid w:val="001975BD"/>
    <w:rsid w:val="001A0964"/>
    <w:rsid w:val="001A1E58"/>
    <w:rsid w:val="001A1FB0"/>
    <w:rsid w:val="001A2745"/>
    <w:rsid w:val="001A2C4A"/>
    <w:rsid w:val="001A54D5"/>
    <w:rsid w:val="001A5715"/>
    <w:rsid w:val="001A59F5"/>
    <w:rsid w:val="001A5F68"/>
    <w:rsid w:val="001A6595"/>
    <w:rsid w:val="001B0346"/>
    <w:rsid w:val="001B0A5F"/>
    <w:rsid w:val="001B0ECE"/>
    <w:rsid w:val="001B0EFB"/>
    <w:rsid w:val="001B1B9E"/>
    <w:rsid w:val="001B3C49"/>
    <w:rsid w:val="001B5B04"/>
    <w:rsid w:val="001B6A1D"/>
    <w:rsid w:val="001C108A"/>
    <w:rsid w:val="001C133A"/>
    <w:rsid w:val="001C1EDB"/>
    <w:rsid w:val="001C5B7A"/>
    <w:rsid w:val="001C694D"/>
    <w:rsid w:val="001C79D9"/>
    <w:rsid w:val="001D096C"/>
    <w:rsid w:val="001D1A9F"/>
    <w:rsid w:val="001D2DD9"/>
    <w:rsid w:val="001D2DEE"/>
    <w:rsid w:val="001D3F8E"/>
    <w:rsid w:val="001D4BD5"/>
    <w:rsid w:val="001D4E42"/>
    <w:rsid w:val="001D577E"/>
    <w:rsid w:val="001D63FF"/>
    <w:rsid w:val="001D6659"/>
    <w:rsid w:val="001E17B9"/>
    <w:rsid w:val="001E1BC4"/>
    <w:rsid w:val="001E6203"/>
    <w:rsid w:val="001E75AA"/>
    <w:rsid w:val="001F1104"/>
    <w:rsid w:val="001F1265"/>
    <w:rsid w:val="001F2731"/>
    <w:rsid w:val="001F3AC0"/>
    <w:rsid w:val="001F3D31"/>
    <w:rsid w:val="001F6BB1"/>
    <w:rsid w:val="0020088D"/>
    <w:rsid w:val="00205973"/>
    <w:rsid w:val="00205D7E"/>
    <w:rsid w:val="00210C6F"/>
    <w:rsid w:val="00210DB7"/>
    <w:rsid w:val="00210DD9"/>
    <w:rsid w:val="0021155C"/>
    <w:rsid w:val="00213471"/>
    <w:rsid w:val="002140BE"/>
    <w:rsid w:val="0021691B"/>
    <w:rsid w:val="00216BBC"/>
    <w:rsid w:val="00217BA8"/>
    <w:rsid w:val="00220A63"/>
    <w:rsid w:val="00220D41"/>
    <w:rsid w:val="0022749A"/>
    <w:rsid w:val="0022753B"/>
    <w:rsid w:val="0023128C"/>
    <w:rsid w:val="0023438B"/>
    <w:rsid w:val="00235B19"/>
    <w:rsid w:val="00236B4C"/>
    <w:rsid w:val="0023711F"/>
    <w:rsid w:val="0023726E"/>
    <w:rsid w:val="002374E5"/>
    <w:rsid w:val="00240890"/>
    <w:rsid w:val="00240E60"/>
    <w:rsid w:val="0024121D"/>
    <w:rsid w:val="00242367"/>
    <w:rsid w:val="002426EA"/>
    <w:rsid w:val="0024477D"/>
    <w:rsid w:val="00247277"/>
    <w:rsid w:val="002520F6"/>
    <w:rsid w:val="002545C0"/>
    <w:rsid w:val="00254B02"/>
    <w:rsid w:val="00255D34"/>
    <w:rsid w:val="0025653C"/>
    <w:rsid w:val="002565F5"/>
    <w:rsid w:val="00256CDB"/>
    <w:rsid w:val="0025786D"/>
    <w:rsid w:val="00257C50"/>
    <w:rsid w:val="00262963"/>
    <w:rsid w:val="002634BD"/>
    <w:rsid w:val="00263CAE"/>
    <w:rsid w:val="00266594"/>
    <w:rsid w:val="0026770C"/>
    <w:rsid w:val="0027021D"/>
    <w:rsid w:val="00274966"/>
    <w:rsid w:val="0027528B"/>
    <w:rsid w:val="0027528E"/>
    <w:rsid w:val="002770E9"/>
    <w:rsid w:val="002772E2"/>
    <w:rsid w:val="002827BD"/>
    <w:rsid w:val="00282B73"/>
    <w:rsid w:val="002842A1"/>
    <w:rsid w:val="00286F26"/>
    <w:rsid w:val="0029074F"/>
    <w:rsid w:val="00290F8C"/>
    <w:rsid w:val="00291544"/>
    <w:rsid w:val="00293ABF"/>
    <w:rsid w:val="00294016"/>
    <w:rsid w:val="00294FBA"/>
    <w:rsid w:val="002963B5"/>
    <w:rsid w:val="002966FB"/>
    <w:rsid w:val="00297F87"/>
    <w:rsid w:val="002A1ACE"/>
    <w:rsid w:val="002A60BA"/>
    <w:rsid w:val="002A60C5"/>
    <w:rsid w:val="002B24ED"/>
    <w:rsid w:val="002B28F5"/>
    <w:rsid w:val="002B560B"/>
    <w:rsid w:val="002B722D"/>
    <w:rsid w:val="002B7A0A"/>
    <w:rsid w:val="002D0142"/>
    <w:rsid w:val="002D0B0B"/>
    <w:rsid w:val="002D1ACA"/>
    <w:rsid w:val="002D4718"/>
    <w:rsid w:val="002D5017"/>
    <w:rsid w:val="002D5280"/>
    <w:rsid w:val="002D5F03"/>
    <w:rsid w:val="002D7243"/>
    <w:rsid w:val="002E194E"/>
    <w:rsid w:val="002E261B"/>
    <w:rsid w:val="002E2CAE"/>
    <w:rsid w:val="002E7014"/>
    <w:rsid w:val="002E7A94"/>
    <w:rsid w:val="002F02A2"/>
    <w:rsid w:val="002F0BAA"/>
    <w:rsid w:val="002F0CA3"/>
    <w:rsid w:val="002F12B0"/>
    <w:rsid w:val="002F2BC4"/>
    <w:rsid w:val="002F44ED"/>
    <w:rsid w:val="002F4D6D"/>
    <w:rsid w:val="002F6FF2"/>
    <w:rsid w:val="00300B5F"/>
    <w:rsid w:val="0030202B"/>
    <w:rsid w:val="003052DF"/>
    <w:rsid w:val="003071F3"/>
    <w:rsid w:val="00311A5C"/>
    <w:rsid w:val="00315103"/>
    <w:rsid w:val="00320837"/>
    <w:rsid w:val="003213D6"/>
    <w:rsid w:val="0032562D"/>
    <w:rsid w:val="00325D57"/>
    <w:rsid w:val="00325F46"/>
    <w:rsid w:val="00326366"/>
    <w:rsid w:val="0032711E"/>
    <w:rsid w:val="00327F40"/>
    <w:rsid w:val="003308DA"/>
    <w:rsid w:val="00330B59"/>
    <w:rsid w:val="00330D0E"/>
    <w:rsid w:val="00331E3B"/>
    <w:rsid w:val="00332495"/>
    <w:rsid w:val="00332CF9"/>
    <w:rsid w:val="003351DC"/>
    <w:rsid w:val="00335615"/>
    <w:rsid w:val="0033656F"/>
    <w:rsid w:val="00337C49"/>
    <w:rsid w:val="003401CD"/>
    <w:rsid w:val="00340AE1"/>
    <w:rsid w:val="003425E3"/>
    <w:rsid w:val="00342CCF"/>
    <w:rsid w:val="00342EFF"/>
    <w:rsid w:val="0034375E"/>
    <w:rsid w:val="003440BD"/>
    <w:rsid w:val="00344495"/>
    <w:rsid w:val="00344BD5"/>
    <w:rsid w:val="0034510E"/>
    <w:rsid w:val="00346B5A"/>
    <w:rsid w:val="00351407"/>
    <w:rsid w:val="00351BE7"/>
    <w:rsid w:val="00353E5E"/>
    <w:rsid w:val="00354AA1"/>
    <w:rsid w:val="00356CA7"/>
    <w:rsid w:val="00356E26"/>
    <w:rsid w:val="00363937"/>
    <w:rsid w:val="003655BF"/>
    <w:rsid w:val="003671EB"/>
    <w:rsid w:val="00373768"/>
    <w:rsid w:val="00373F80"/>
    <w:rsid w:val="00375B74"/>
    <w:rsid w:val="00381B3F"/>
    <w:rsid w:val="003832B5"/>
    <w:rsid w:val="00386A02"/>
    <w:rsid w:val="0038726E"/>
    <w:rsid w:val="00391978"/>
    <w:rsid w:val="00392FD9"/>
    <w:rsid w:val="00395C33"/>
    <w:rsid w:val="0039765D"/>
    <w:rsid w:val="003978E6"/>
    <w:rsid w:val="003A10C2"/>
    <w:rsid w:val="003A3B92"/>
    <w:rsid w:val="003A4DE1"/>
    <w:rsid w:val="003A5102"/>
    <w:rsid w:val="003A6B5D"/>
    <w:rsid w:val="003A77AD"/>
    <w:rsid w:val="003A7D93"/>
    <w:rsid w:val="003B3734"/>
    <w:rsid w:val="003B5DBB"/>
    <w:rsid w:val="003B69DB"/>
    <w:rsid w:val="003B6F5C"/>
    <w:rsid w:val="003C1635"/>
    <w:rsid w:val="003C1DE3"/>
    <w:rsid w:val="003C2FF1"/>
    <w:rsid w:val="003C5F95"/>
    <w:rsid w:val="003C7797"/>
    <w:rsid w:val="003D0624"/>
    <w:rsid w:val="003D0B6B"/>
    <w:rsid w:val="003D3830"/>
    <w:rsid w:val="003D3A56"/>
    <w:rsid w:val="003D4B52"/>
    <w:rsid w:val="003D605C"/>
    <w:rsid w:val="003E46BC"/>
    <w:rsid w:val="003E668C"/>
    <w:rsid w:val="003F1579"/>
    <w:rsid w:val="003F3EA1"/>
    <w:rsid w:val="003F4B5D"/>
    <w:rsid w:val="003F5717"/>
    <w:rsid w:val="003F69AB"/>
    <w:rsid w:val="003F73A6"/>
    <w:rsid w:val="004006E5"/>
    <w:rsid w:val="0040527F"/>
    <w:rsid w:val="004054DB"/>
    <w:rsid w:val="004054F9"/>
    <w:rsid w:val="0040736E"/>
    <w:rsid w:val="00407649"/>
    <w:rsid w:val="00414579"/>
    <w:rsid w:val="00414C3C"/>
    <w:rsid w:val="00420CDA"/>
    <w:rsid w:val="00422027"/>
    <w:rsid w:val="00423CE7"/>
    <w:rsid w:val="00424633"/>
    <w:rsid w:val="00424A8E"/>
    <w:rsid w:val="00425344"/>
    <w:rsid w:val="00425714"/>
    <w:rsid w:val="0043071E"/>
    <w:rsid w:val="004342BE"/>
    <w:rsid w:val="00436609"/>
    <w:rsid w:val="00440840"/>
    <w:rsid w:val="00446712"/>
    <w:rsid w:val="00446D5A"/>
    <w:rsid w:val="00447B53"/>
    <w:rsid w:val="00450577"/>
    <w:rsid w:val="004529C6"/>
    <w:rsid w:val="00452A0D"/>
    <w:rsid w:val="00453C74"/>
    <w:rsid w:val="00453C84"/>
    <w:rsid w:val="00455AD0"/>
    <w:rsid w:val="00455EC2"/>
    <w:rsid w:val="0045677F"/>
    <w:rsid w:val="004578FA"/>
    <w:rsid w:val="00457A4A"/>
    <w:rsid w:val="00461863"/>
    <w:rsid w:val="00461A75"/>
    <w:rsid w:val="00461CD6"/>
    <w:rsid w:val="00462D93"/>
    <w:rsid w:val="00463B78"/>
    <w:rsid w:val="004677A0"/>
    <w:rsid w:val="00467CB8"/>
    <w:rsid w:val="00470EEF"/>
    <w:rsid w:val="00471B6C"/>
    <w:rsid w:val="00472997"/>
    <w:rsid w:val="00472A46"/>
    <w:rsid w:val="00475AF8"/>
    <w:rsid w:val="0047670A"/>
    <w:rsid w:val="00476DF8"/>
    <w:rsid w:val="004775D7"/>
    <w:rsid w:val="00482B10"/>
    <w:rsid w:val="00483AE3"/>
    <w:rsid w:val="0048516F"/>
    <w:rsid w:val="00485A88"/>
    <w:rsid w:val="00486429"/>
    <w:rsid w:val="00487943"/>
    <w:rsid w:val="00487A24"/>
    <w:rsid w:val="00491219"/>
    <w:rsid w:val="00492C59"/>
    <w:rsid w:val="0049604E"/>
    <w:rsid w:val="004A253C"/>
    <w:rsid w:val="004A3C81"/>
    <w:rsid w:val="004A77D6"/>
    <w:rsid w:val="004A78E6"/>
    <w:rsid w:val="004A7FFA"/>
    <w:rsid w:val="004B1585"/>
    <w:rsid w:val="004B15A5"/>
    <w:rsid w:val="004B78F0"/>
    <w:rsid w:val="004B79A6"/>
    <w:rsid w:val="004C15FA"/>
    <w:rsid w:val="004C1C7D"/>
    <w:rsid w:val="004C45B8"/>
    <w:rsid w:val="004C4DBA"/>
    <w:rsid w:val="004C5FE6"/>
    <w:rsid w:val="004C6EB5"/>
    <w:rsid w:val="004D00D4"/>
    <w:rsid w:val="004D1BF2"/>
    <w:rsid w:val="004D2158"/>
    <w:rsid w:val="004D38D2"/>
    <w:rsid w:val="004D4CD7"/>
    <w:rsid w:val="004D5227"/>
    <w:rsid w:val="004D53E0"/>
    <w:rsid w:val="004D7B89"/>
    <w:rsid w:val="004E096C"/>
    <w:rsid w:val="004E0CAD"/>
    <w:rsid w:val="004E1404"/>
    <w:rsid w:val="004E1C4F"/>
    <w:rsid w:val="004E26BB"/>
    <w:rsid w:val="004E337F"/>
    <w:rsid w:val="004E4360"/>
    <w:rsid w:val="004E7B9E"/>
    <w:rsid w:val="004F01CB"/>
    <w:rsid w:val="004F01E0"/>
    <w:rsid w:val="004F2B43"/>
    <w:rsid w:val="004F5795"/>
    <w:rsid w:val="004F5F21"/>
    <w:rsid w:val="004F74C6"/>
    <w:rsid w:val="00500574"/>
    <w:rsid w:val="005044C8"/>
    <w:rsid w:val="00505EB6"/>
    <w:rsid w:val="00506A97"/>
    <w:rsid w:val="00510AE0"/>
    <w:rsid w:val="005134CF"/>
    <w:rsid w:val="00514C5D"/>
    <w:rsid w:val="00515115"/>
    <w:rsid w:val="0051581F"/>
    <w:rsid w:val="00517CE9"/>
    <w:rsid w:val="00521A68"/>
    <w:rsid w:val="005262C3"/>
    <w:rsid w:val="005265DD"/>
    <w:rsid w:val="00530B3A"/>
    <w:rsid w:val="00530DD6"/>
    <w:rsid w:val="005319F9"/>
    <w:rsid w:val="00532E5C"/>
    <w:rsid w:val="00533002"/>
    <w:rsid w:val="00533CAA"/>
    <w:rsid w:val="00534B51"/>
    <w:rsid w:val="00536845"/>
    <w:rsid w:val="00541854"/>
    <w:rsid w:val="00542AB9"/>
    <w:rsid w:val="00542BD8"/>
    <w:rsid w:val="0054458B"/>
    <w:rsid w:val="005476F5"/>
    <w:rsid w:val="0055095E"/>
    <w:rsid w:val="00553FA5"/>
    <w:rsid w:val="00554124"/>
    <w:rsid w:val="00556B51"/>
    <w:rsid w:val="00557678"/>
    <w:rsid w:val="00557B04"/>
    <w:rsid w:val="00561CBB"/>
    <w:rsid w:val="00563C63"/>
    <w:rsid w:val="00566600"/>
    <w:rsid w:val="005750A1"/>
    <w:rsid w:val="00576B1E"/>
    <w:rsid w:val="00576E76"/>
    <w:rsid w:val="005770C2"/>
    <w:rsid w:val="00577B18"/>
    <w:rsid w:val="00577D57"/>
    <w:rsid w:val="00581965"/>
    <w:rsid w:val="005819CD"/>
    <w:rsid w:val="0059695B"/>
    <w:rsid w:val="005A115E"/>
    <w:rsid w:val="005A7E85"/>
    <w:rsid w:val="005B1997"/>
    <w:rsid w:val="005B21F9"/>
    <w:rsid w:val="005B3DDE"/>
    <w:rsid w:val="005B432D"/>
    <w:rsid w:val="005B4A9F"/>
    <w:rsid w:val="005B5673"/>
    <w:rsid w:val="005B614A"/>
    <w:rsid w:val="005B6204"/>
    <w:rsid w:val="005B6A82"/>
    <w:rsid w:val="005C02B9"/>
    <w:rsid w:val="005C28BB"/>
    <w:rsid w:val="005C2BC2"/>
    <w:rsid w:val="005C43FF"/>
    <w:rsid w:val="005D0F27"/>
    <w:rsid w:val="005D4A91"/>
    <w:rsid w:val="005D536A"/>
    <w:rsid w:val="005D71DA"/>
    <w:rsid w:val="005E0667"/>
    <w:rsid w:val="005E276D"/>
    <w:rsid w:val="005E2875"/>
    <w:rsid w:val="005E308A"/>
    <w:rsid w:val="005E7C0F"/>
    <w:rsid w:val="005F07AA"/>
    <w:rsid w:val="005F0B60"/>
    <w:rsid w:val="005F2DB6"/>
    <w:rsid w:val="005F374B"/>
    <w:rsid w:val="005F3EE1"/>
    <w:rsid w:val="005F4062"/>
    <w:rsid w:val="005F4C26"/>
    <w:rsid w:val="005F5206"/>
    <w:rsid w:val="00602FD2"/>
    <w:rsid w:val="006051C2"/>
    <w:rsid w:val="00606F03"/>
    <w:rsid w:val="00613A6C"/>
    <w:rsid w:val="006147CF"/>
    <w:rsid w:val="00617DA9"/>
    <w:rsid w:val="00622044"/>
    <w:rsid w:val="0062438D"/>
    <w:rsid w:val="006245AD"/>
    <w:rsid w:val="00625853"/>
    <w:rsid w:val="00625BFB"/>
    <w:rsid w:val="00630B71"/>
    <w:rsid w:val="00630DDF"/>
    <w:rsid w:val="00631095"/>
    <w:rsid w:val="006319DD"/>
    <w:rsid w:val="0063358D"/>
    <w:rsid w:val="006352FC"/>
    <w:rsid w:val="00635FE8"/>
    <w:rsid w:val="0063711C"/>
    <w:rsid w:val="006406F9"/>
    <w:rsid w:val="00641AF7"/>
    <w:rsid w:val="00644D1B"/>
    <w:rsid w:val="006461E4"/>
    <w:rsid w:val="006473C6"/>
    <w:rsid w:val="00647B3D"/>
    <w:rsid w:val="0065063F"/>
    <w:rsid w:val="00650E14"/>
    <w:rsid w:val="00652DD9"/>
    <w:rsid w:val="00654F7E"/>
    <w:rsid w:val="00656064"/>
    <w:rsid w:val="00657995"/>
    <w:rsid w:val="00660064"/>
    <w:rsid w:val="00660CDF"/>
    <w:rsid w:val="00662050"/>
    <w:rsid w:val="0066296E"/>
    <w:rsid w:val="00662C60"/>
    <w:rsid w:val="006661D3"/>
    <w:rsid w:val="00666260"/>
    <w:rsid w:val="00671013"/>
    <w:rsid w:val="006718EF"/>
    <w:rsid w:val="0067268B"/>
    <w:rsid w:val="00672D1C"/>
    <w:rsid w:val="006731A1"/>
    <w:rsid w:val="006735C6"/>
    <w:rsid w:val="00673842"/>
    <w:rsid w:val="0067433B"/>
    <w:rsid w:val="00675D15"/>
    <w:rsid w:val="00675FBC"/>
    <w:rsid w:val="006768E1"/>
    <w:rsid w:val="00677510"/>
    <w:rsid w:val="006777E2"/>
    <w:rsid w:val="00683562"/>
    <w:rsid w:val="00683B81"/>
    <w:rsid w:val="00686768"/>
    <w:rsid w:val="00695D1D"/>
    <w:rsid w:val="00696594"/>
    <w:rsid w:val="0069666C"/>
    <w:rsid w:val="00697C2D"/>
    <w:rsid w:val="00697E09"/>
    <w:rsid w:val="006A0D3A"/>
    <w:rsid w:val="006A14C8"/>
    <w:rsid w:val="006A6C11"/>
    <w:rsid w:val="006A6C17"/>
    <w:rsid w:val="006B2AFB"/>
    <w:rsid w:val="006B3499"/>
    <w:rsid w:val="006B3924"/>
    <w:rsid w:val="006B3D66"/>
    <w:rsid w:val="006B4828"/>
    <w:rsid w:val="006B5A0F"/>
    <w:rsid w:val="006C08F8"/>
    <w:rsid w:val="006C10D5"/>
    <w:rsid w:val="006C181D"/>
    <w:rsid w:val="006C3B8D"/>
    <w:rsid w:val="006C4EF7"/>
    <w:rsid w:val="006C50CF"/>
    <w:rsid w:val="006C642A"/>
    <w:rsid w:val="006C715B"/>
    <w:rsid w:val="006D2619"/>
    <w:rsid w:val="006D3247"/>
    <w:rsid w:val="006D42D9"/>
    <w:rsid w:val="006D4339"/>
    <w:rsid w:val="006D5CDF"/>
    <w:rsid w:val="006D60B8"/>
    <w:rsid w:val="006D786E"/>
    <w:rsid w:val="006D7B9C"/>
    <w:rsid w:val="006E020F"/>
    <w:rsid w:val="006E04EF"/>
    <w:rsid w:val="006E057D"/>
    <w:rsid w:val="006E57FC"/>
    <w:rsid w:val="006E7FFA"/>
    <w:rsid w:val="006F0744"/>
    <w:rsid w:val="006F0D57"/>
    <w:rsid w:val="006F29D6"/>
    <w:rsid w:val="006F387E"/>
    <w:rsid w:val="006F43DA"/>
    <w:rsid w:val="006F4F6A"/>
    <w:rsid w:val="006F54C0"/>
    <w:rsid w:val="006F7B00"/>
    <w:rsid w:val="006F7BCF"/>
    <w:rsid w:val="00702E5C"/>
    <w:rsid w:val="00704634"/>
    <w:rsid w:val="00704884"/>
    <w:rsid w:val="007053B6"/>
    <w:rsid w:val="00710A95"/>
    <w:rsid w:val="007130E9"/>
    <w:rsid w:val="007131AD"/>
    <w:rsid w:val="00713945"/>
    <w:rsid w:val="00713C4D"/>
    <w:rsid w:val="00714A9E"/>
    <w:rsid w:val="00714D59"/>
    <w:rsid w:val="007178EB"/>
    <w:rsid w:val="00720095"/>
    <w:rsid w:val="007242A0"/>
    <w:rsid w:val="007242F7"/>
    <w:rsid w:val="00724973"/>
    <w:rsid w:val="0072505A"/>
    <w:rsid w:val="0072512A"/>
    <w:rsid w:val="007253CF"/>
    <w:rsid w:val="00726BE6"/>
    <w:rsid w:val="00726D45"/>
    <w:rsid w:val="00730DAF"/>
    <w:rsid w:val="00731497"/>
    <w:rsid w:val="0073189C"/>
    <w:rsid w:val="00734793"/>
    <w:rsid w:val="00734CB0"/>
    <w:rsid w:val="00735A6C"/>
    <w:rsid w:val="00735F3E"/>
    <w:rsid w:val="007365B7"/>
    <w:rsid w:val="00741F72"/>
    <w:rsid w:val="007449A0"/>
    <w:rsid w:val="007453CE"/>
    <w:rsid w:val="0074554E"/>
    <w:rsid w:val="0074595A"/>
    <w:rsid w:val="00746563"/>
    <w:rsid w:val="00747FE9"/>
    <w:rsid w:val="007532E4"/>
    <w:rsid w:val="00754137"/>
    <w:rsid w:val="0075650D"/>
    <w:rsid w:val="00760373"/>
    <w:rsid w:val="00762BAC"/>
    <w:rsid w:val="00762CC0"/>
    <w:rsid w:val="00762D1A"/>
    <w:rsid w:val="00763134"/>
    <w:rsid w:val="0076385A"/>
    <w:rsid w:val="0076408E"/>
    <w:rsid w:val="00764433"/>
    <w:rsid w:val="007654BF"/>
    <w:rsid w:val="00765E79"/>
    <w:rsid w:val="00770A2D"/>
    <w:rsid w:val="007714A2"/>
    <w:rsid w:val="007717DA"/>
    <w:rsid w:val="00771945"/>
    <w:rsid w:val="0077292A"/>
    <w:rsid w:val="00772ACA"/>
    <w:rsid w:val="007732E0"/>
    <w:rsid w:val="007755FB"/>
    <w:rsid w:val="0078149F"/>
    <w:rsid w:val="0078284C"/>
    <w:rsid w:val="00782D1D"/>
    <w:rsid w:val="00783309"/>
    <w:rsid w:val="007847F6"/>
    <w:rsid w:val="007848F5"/>
    <w:rsid w:val="00787D42"/>
    <w:rsid w:val="0079022C"/>
    <w:rsid w:val="00791FE4"/>
    <w:rsid w:val="0079257A"/>
    <w:rsid w:val="00793445"/>
    <w:rsid w:val="00794009"/>
    <w:rsid w:val="00794DB0"/>
    <w:rsid w:val="007950D4"/>
    <w:rsid w:val="0079564B"/>
    <w:rsid w:val="00795BFD"/>
    <w:rsid w:val="00795EA5"/>
    <w:rsid w:val="00797774"/>
    <w:rsid w:val="007A0ED8"/>
    <w:rsid w:val="007A302D"/>
    <w:rsid w:val="007A441E"/>
    <w:rsid w:val="007A52F6"/>
    <w:rsid w:val="007A5898"/>
    <w:rsid w:val="007A5913"/>
    <w:rsid w:val="007A5973"/>
    <w:rsid w:val="007B0F84"/>
    <w:rsid w:val="007B2050"/>
    <w:rsid w:val="007B5FC6"/>
    <w:rsid w:val="007B6914"/>
    <w:rsid w:val="007C0FD5"/>
    <w:rsid w:val="007C1057"/>
    <w:rsid w:val="007C279F"/>
    <w:rsid w:val="007C2F01"/>
    <w:rsid w:val="007C3474"/>
    <w:rsid w:val="007C42EA"/>
    <w:rsid w:val="007C57F1"/>
    <w:rsid w:val="007C5FB8"/>
    <w:rsid w:val="007C688B"/>
    <w:rsid w:val="007C7085"/>
    <w:rsid w:val="007C78A2"/>
    <w:rsid w:val="007C7A70"/>
    <w:rsid w:val="007D1A6D"/>
    <w:rsid w:val="007D1B9E"/>
    <w:rsid w:val="007D3329"/>
    <w:rsid w:val="007D6CB6"/>
    <w:rsid w:val="007D73F1"/>
    <w:rsid w:val="007E0451"/>
    <w:rsid w:val="007E0ADF"/>
    <w:rsid w:val="007E27D2"/>
    <w:rsid w:val="007E4680"/>
    <w:rsid w:val="007E5A1A"/>
    <w:rsid w:val="007F0CCA"/>
    <w:rsid w:val="007F22C7"/>
    <w:rsid w:val="007F3667"/>
    <w:rsid w:val="007F3A4D"/>
    <w:rsid w:val="007F3AF6"/>
    <w:rsid w:val="007F3B71"/>
    <w:rsid w:val="007F7A00"/>
    <w:rsid w:val="008054BC"/>
    <w:rsid w:val="00806F47"/>
    <w:rsid w:val="00811443"/>
    <w:rsid w:val="00811AB8"/>
    <w:rsid w:val="0081521B"/>
    <w:rsid w:val="00820FCD"/>
    <w:rsid w:val="00822617"/>
    <w:rsid w:val="008242B0"/>
    <w:rsid w:val="008258A3"/>
    <w:rsid w:val="008271D8"/>
    <w:rsid w:val="0083159E"/>
    <w:rsid w:val="00832E50"/>
    <w:rsid w:val="00833945"/>
    <w:rsid w:val="00833AEB"/>
    <w:rsid w:val="008342AA"/>
    <w:rsid w:val="00834E4F"/>
    <w:rsid w:val="00835B50"/>
    <w:rsid w:val="00835C25"/>
    <w:rsid w:val="00835C34"/>
    <w:rsid w:val="00841EB2"/>
    <w:rsid w:val="00841EBC"/>
    <w:rsid w:val="00842200"/>
    <w:rsid w:val="008425AF"/>
    <w:rsid w:val="00842C58"/>
    <w:rsid w:val="00844602"/>
    <w:rsid w:val="00847051"/>
    <w:rsid w:val="00850819"/>
    <w:rsid w:val="008525F0"/>
    <w:rsid w:val="008563BF"/>
    <w:rsid w:val="008606E6"/>
    <w:rsid w:val="00861F91"/>
    <w:rsid w:val="00863344"/>
    <w:rsid w:val="00863395"/>
    <w:rsid w:val="0086381F"/>
    <w:rsid w:val="00863833"/>
    <w:rsid w:val="00864A63"/>
    <w:rsid w:val="00864A79"/>
    <w:rsid w:val="008657E8"/>
    <w:rsid w:val="0086652D"/>
    <w:rsid w:val="00866F06"/>
    <w:rsid w:val="00872827"/>
    <w:rsid w:val="00875949"/>
    <w:rsid w:val="00875DCC"/>
    <w:rsid w:val="008804B8"/>
    <w:rsid w:val="008808B2"/>
    <w:rsid w:val="0088346E"/>
    <w:rsid w:val="008839F7"/>
    <w:rsid w:val="00883F3D"/>
    <w:rsid w:val="00884947"/>
    <w:rsid w:val="00884984"/>
    <w:rsid w:val="0088565F"/>
    <w:rsid w:val="0088791D"/>
    <w:rsid w:val="00891A85"/>
    <w:rsid w:val="00891FCC"/>
    <w:rsid w:val="00892788"/>
    <w:rsid w:val="0089558B"/>
    <w:rsid w:val="008A007D"/>
    <w:rsid w:val="008A0CD5"/>
    <w:rsid w:val="008A0D59"/>
    <w:rsid w:val="008A15D4"/>
    <w:rsid w:val="008A20D5"/>
    <w:rsid w:val="008A5172"/>
    <w:rsid w:val="008A6DEE"/>
    <w:rsid w:val="008A7428"/>
    <w:rsid w:val="008A79C4"/>
    <w:rsid w:val="008B154E"/>
    <w:rsid w:val="008B562C"/>
    <w:rsid w:val="008B671A"/>
    <w:rsid w:val="008B687D"/>
    <w:rsid w:val="008C042E"/>
    <w:rsid w:val="008C1287"/>
    <w:rsid w:val="008C1943"/>
    <w:rsid w:val="008C3A98"/>
    <w:rsid w:val="008C6108"/>
    <w:rsid w:val="008C78AC"/>
    <w:rsid w:val="008D1053"/>
    <w:rsid w:val="008D3B37"/>
    <w:rsid w:val="008D595A"/>
    <w:rsid w:val="008D59D7"/>
    <w:rsid w:val="008E433D"/>
    <w:rsid w:val="008E524F"/>
    <w:rsid w:val="008E581F"/>
    <w:rsid w:val="008F239D"/>
    <w:rsid w:val="008F29B6"/>
    <w:rsid w:val="00900E41"/>
    <w:rsid w:val="009014B0"/>
    <w:rsid w:val="00902BD0"/>
    <w:rsid w:val="00902EF1"/>
    <w:rsid w:val="00903A67"/>
    <w:rsid w:val="00904A3C"/>
    <w:rsid w:val="00904C5A"/>
    <w:rsid w:val="00911804"/>
    <w:rsid w:val="009124B1"/>
    <w:rsid w:val="00912582"/>
    <w:rsid w:val="00912D36"/>
    <w:rsid w:val="009132ED"/>
    <w:rsid w:val="00913454"/>
    <w:rsid w:val="00914804"/>
    <w:rsid w:val="00916775"/>
    <w:rsid w:val="00917491"/>
    <w:rsid w:val="00917F1A"/>
    <w:rsid w:val="00922351"/>
    <w:rsid w:val="00922C75"/>
    <w:rsid w:val="00922DBC"/>
    <w:rsid w:val="00922E00"/>
    <w:rsid w:val="009234A4"/>
    <w:rsid w:val="00924FC1"/>
    <w:rsid w:val="0092779B"/>
    <w:rsid w:val="009277CE"/>
    <w:rsid w:val="009304BE"/>
    <w:rsid w:val="00931F30"/>
    <w:rsid w:val="00940100"/>
    <w:rsid w:val="00940F62"/>
    <w:rsid w:val="00941862"/>
    <w:rsid w:val="009459F2"/>
    <w:rsid w:val="00947097"/>
    <w:rsid w:val="00950DB2"/>
    <w:rsid w:val="009531A2"/>
    <w:rsid w:val="009537C7"/>
    <w:rsid w:val="0095443A"/>
    <w:rsid w:val="0095583B"/>
    <w:rsid w:val="00956A5D"/>
    <w:rsid w:val="00957C10"/>
    <w:rsid w:val="00957DED"/>
    <w:rsid w:val="009611DF"/>
    <w:rsid w:val="00961354"/>
    <w:rsid w:val="00963566"/>
    <w:rsid w:val="009642D0"/>
    <w:rsid w:val="009649F6"/>
    <w:rsid w:val="00970F66"/>
    <w:rsid w:val="009715CD"/>
    <w:rsid w:val="0097345A"/>
    <w:rsid w:val="00973754"/>
    <w:rsid w:val="00974B15"/>
    <w:rsid w:val="00975275"/>
    <w:rsid w:val="00977DAC"/>
    <w:rsid w:val="00977F9A"/>
    <w:rsid w:val="00980477"/>
    <w:rsid w:val="00981110"/>
    <w:rsid w:val="00982EC4"/>
    <w:rsid w:val="009831CE"/>
    <w:rsid w:val="00983248"/>
    <w:rsid w:val="00984ACA"/>
    <w:rsid w:val="00984CBA"/>
    <w:rsid w:val="00985B31"/>
    <w:rsid w:val="00985F1F"/>
    <w:rsid w:val="00986D81"/>
    <w:rsid w:val="00987B8E"/>
    <w:rsid w:val="00990191"/>
    <w:rsid w:val="0099031D"/>
    <w:rsid w:val="009908ED"/>
    <w:rsid w:val="00991516"/>
    <w:rsid w:val="00992038"/>
    <w:rsid w:val="0099340F"/>
    <w:rsid w:val="00993489"/>
    <w:rsid w:val="009943A0"/>
    <w:rsid w:val="00995ABC"/>
    <w:rsid w:val="009967A7"/>
    <w:rsid w:val="00997300"/>
    <w:rsid w:val="009A0660"/>
    <w:rsid w:val="009A0668"/>
    <w:rsid w:val="009A0E4D"/>
    <w:rsid w:val="009A2040"/>
    <w:rsid w:val="009A3774"/>
    <w:rsid w:val="009A4721"/>
    <w:rsid w:val="009A59DF"/>
    <w:rsid w:val="009A61F4"/>
    <w:rsid w:val="009A6BE8"/>
    <w:rsid w:val="009A740B"/>
    <w:rsid w:val="009B0B00"/>
    <w:rsid w:val="009B201C"/>
    <w:rsid w:val="009B201E"/>
    <w:rsid w:val="009B48E1"/>
    <w:rsid w:val="009B6E6C"/>
    <w:rsid w:val="009B73EA"/>
    <w:rsid w:val="009B7B7A"/>
    <w:rsid w:val="009C095C"/>
    <w:rsid w:val="009C5CAB"/>
    <w:rsid w:val="009D09EE"/>
    <w:rsid w:val="009D2201"/>
    <w:rsid w:val="009D27AD"/>
    <w:rsid w:val="009D2EF7"/>
    <w:rsid w:val="009E0FF6"/>
    <w:rsid w:val="009E11C5"/>
    <w:rsid w:val="009E5D42"/>
    <w:rsid w:val="009E5ED8"/>
    <w:rsid w:val="009F023F"/>
    <w:rsid w:val="009F0878"/>
    <w:rsid w:val="009F0CA1"/>
    <w:rsid w:val="009F6AB4"/>
    <w:rsid w:val="009F7515"/>
    <w:rsid w:val="00A01529"/>
    <w:rsid w:val="00A02E68"/>
    <w:rsid w:val="00A0325B"/>
    <w:rsid w:val="00A04E80"/>
    <w:rsid w:val="00A06FD1"/>
    <w:rsid w:val="00A101EF"/>
    <w:rsid w:val="00A10306"/>
    <w:rsid w:val="00A11DF8"/>
    <w:rsid w:val="00A12D52"/>
    <w:rsid w:val="00A1453B"/>
    <w:rsid w:val="00A220D7"/>
    <w:rsid w:val="00A22DD1"/>
    <w:rsid w:val="00A23671"/>
    <w:rsid w:val="00A2395B"/>
    <w:rsid w:val="00A239E4"/>
    <w:rsid w:val="00A24F33"/>
    <w:rsid w:val="00A25909"/>
    <w:rsid w:val="00A25C43"/>
    <w:rsid w:val="00A26DE1"/>
    <w:rsid w:val="00A272A9"/>
    <w:rsid w:val="00A27454"/>
    <w:rsid w:val="00A3351D"/>
    <w:rsid w:val="00A3420F"/>
    <w:rsid w:val="00A34512"/>
    <w:rsid w:val="00A3513A"/>
    <w:rsid w:val="00A369D7"/>
    <w:rsid w:val="00A36CE9"/>
    <w:rsid w:val="00A40AEC"/>
    <w:rsid w:val="00A41303"/>
    <w:rsid w:val="00A423A5"/>
    <w:rsid w:val="00A42ED1"/>
    <w:rsid w:val="00A43646"/>
    <w:rsid w:val="00A50CF8"/>
    <w:rsid w:val="00A51E06"/>
    <w:rsid w:val="00A5265C"/>
    <w:rsid w:val="00A5508D"/>
    <w:rsid w:val="00A5586D"/>
    <w:rsid w:val="00A56411"/>
    <w:rsid w:val="00A564BE"/>
    <w:rsid w:val="00A568E4"/>
    <w:rsid w:val="00A60923"/>
    <w:rsid w:val="00A618D9"/>
    <w:rsid w:val="00A61BA2"/>
    <w:rsid w:val="00A621F3"/>
    <w:rsid w:val="00A630E1"/>
    <w:rsid w:val="00A635F9"/>
    <w:rsid w:val="00A64684"/>
    <w:rsid w:val="00A646D5"/>
    <w:rsid w:val="00A6517D"/>
    <w:rsid w:val="00A65F5D"/>
    <w:rsid w:val="00A707F9"/>
    <w:rsid w:val="00A7120B"/>
    <w:rsid w:val="00A76F9C"/>
    <w:rsid w:val="00A77D3D"/>
    <w:rsid w:val="00A80E58"/>
    <w:rsid w:val="00A80F5B"/>
    <w:rsid w:val="00A82026"/>
    <w:rsid w:val="00A82F7B"/>
    <w:rsid w:val="00A8360D"/>
    <w:rsid w:val="00A83B30"/>
    <w:rsid w:val="00A8406D"/>
    <w:rsid w:val="00A843E6"/>
    <w:rsid w:val="00A84849"/>
    <w:rsid w:val="00A85802"/>
    <w:rsid w:val="00A85E98"/>
    <w:rsid w:val="00A86155"/>
    <w:rsid w:val="00A86632"/>
    <w:rsid w:val="00A920BE"/>
    <w:rsid w:val="00A92FEC"/>
    <w:rsid w:val="00A93B50"/>
    <w:rsid w:val="00A93E0C"/>
    <w:rsid w:val="00A96E57"/>
    <w:rsid w:val="00A97785"/>
    <w:rsid w:val="00A979C5"/>
    <w:rsid w:val="00AA0680"/>
    <w:rsid w:val="00AA1506"/>
    <w:rsid w:val="00AA2D6C"/>
    <w:rsid w:val="00AA71BB"/>
    <w:rsid w:val="00AA72B3"/>
    <w:rsid w:val="00AA72DE"/>
    <w:rsid w:val="00AB03DB"/>
    <w:rsid w:val="00AB120E"/>
    <w:rsid w:val="00AB41CF"/>
    <w:rsid w:val="00AB5435"/>
    <w:rsid w:val="00AC451F"/>
    <w:rsid w:val="00AD0090"/>
    <w:rsid w:val="00AD0164"/>
    <w:rsid w:val="00AD0A01"/>
    <w:rsid w:val="00AD192E"/>
    <w:rsid w:val="00AD2194"/>
    <w:rsid w:val="00AD42C1"/>
    <w:rsid w:val="00AD54CF"/>
    <w:rsid w:val="00AD5CB1"/>
    <w:rsid w:val="00AD6694"/>
    <w:rsid w:val="00AD7949"/>
    <w:rsid w:val="00AE03E9"/>
    <w:rsid w:val="00AE0F4F"/>
    <w:rsid w:val="00AE0FF2"/>
    <w:rsid w:val="00AE2699"/>
    <w:rsid w:val="00AE4087"/>
    <w:rsid w:val="00AE5EAE"/>
    <w:rsid w:val="00AE60C4"/>
    <w:rsid w:val="00AE6C86"/>
    <w:rsid w:val="00AF00C0"/>
    <w:rsid w:val="00AF0FE0"/>
    <w:rsid w:val="00AF11EC"/>
    <w:rsid w:val="00AF2C09"/>
    <w:rsid w:val="00AF3148"/>
    <w:rsid w:val="00AF4DE4"/>
    <w:rsid w:val="00AF5DCC"/>
    <w:rsid w:val="00AF68FD"/>
    <w:rsid w:val="00B009F6"/>
    <w:rsid w:val="00B0248A"/>
    <w:rsid w:val="00B028C0"/>
    <w:rsid w:val="00B036FB"/>
    <w:rsid w:val="00B04E82"/>
    <w:rsid w:val="00B0666F"/>
    <w:rsid w:val="00B066A6"/>
    <w:rsid w:val="00B10300"/>
    <w:rsid w:val="00B138C7"/>
    <w:rsid w:val="00B142A1"/>
    <w:rsid w:val="00B15E78"/>
    <w:rsid w:val="00B16713"/>
    <w:rsid w:val="00B20C57"/>
    <w:rsid w:val="00B20FE8"/>
    <w:rsid w:val="00B248DA"/>
    <w:rsid w:val="00B250C9"/>
    <w:rsid w:val="00B25CC9"/>
    <w:rsid w:val="00B262CC"/>
    <w:rsid w:val="00B27C25"/>
    <w:rsid w:val="00B27C4F"/>
    <w:rsid w:val="00B33154"/>
    <w:rsid w:val="00B34BD9"/>
    <w:rsid w:val="00B37314"/>
    <w:rsid w:val="00B44635"/>
    <w:rsid w:val="00B477D7"/>
    <w:rsid w:val="00B479B9"/>
    <w:rsid w:val="00B50A93"/>
    <w:rsid w:val="00B5149F"/>
    <w:rsid w:val="00B54310"/>
    <w:rsid w:val="00B555B7"/>
    <w:rsid w:val="00B603F3"/>
    <w:rsid w:val="00B63BA0"/>
    <w:rsid w:val="00B65BD5"/>
    <w:rsid w:val="00B67E89"/>
    <w:rsid w:val="00B717FD"/>
    <w:rsid w:val="00B72430"/>
    <w:rsid w:val="00B74898"/>
    <w:rsid w:val="00B75303"/>
    <w:rsid w:val="00B7573D"/>
    <w:rsid w:val="00B75F37"/>
    <w:rsid w:val="00B778C7"/>
    <w:rsid w:val="00B8473C"/>
    <w:rsid w:val="00B84D85"/>
    <w:rsid w:val="00B8543D"/>
    <w:rsid w:val="00B85D01"/>
    <w:rsid w:val="00B902ED"/>
    <w:rsid w:val="00B90307"/>
    <w:rsid w:val="00B9419B"/>
    <w:rsid w:val="00B959C5"/>
    <w:rsid w:val="00B95AE6"/>
    <w:rsid w:val="00B95BA8"/>
    <w:rsid w:val="00B95C5D"/>
    <w:rsid w:val="00B963AE"/>
    <w:rsid w:val="00BA05FF"/>
    <w:rsid w:val="00BA09C0"/>
    <w:rsid w:val="00BA1D1E"/>
    <w:rsid w:val="00BA2650"/>
    <w:rsid w:val="00BA5045"/>
    <w:rsid w:val="00BA5172"/>
    <w:rsid w:val="00BA5D60"/>
    <w:rsid w:val="00BA63EB"/>
    <w:rsid w:val="00BA6AD2"/>
    <w:rsid w:val="00BA6FD4"/>
    <w:rsid w:val="00BA7D3B"/>
    <w:rsid w:val="00BB0771"/>
    <w:rsid w:val="00BB09EF"/>
    <w:rsid w:val="00BB0EBD"/>
    <w:rsid w:val="00BB0FEC"/>
    <w:rsid w:val="00BB3269"/>
    <w:rsid w:val="00BB62B5"/>
    <w:rsid w:val="00BB6728"/>
    <w:rsid w:val="00BC0FAE"/>
    <w:rsid w:val="00BC1198"/>
    <w:rsid w:val="00BC1466"/>
    <w:rsid w:val="00BC190F"/>
    <w:rsid w:val="00BC23E3"/>
    <w:rsid w:val="00BC285F"/>
    <w:rsid w:val="00BC3642"/>
    <w:rsid w:val="00BC39F6"/>
    <w:rsid w:val="00BC4468"/>
    <w:rsid w:val="00BD0131"/>
    <w:rsid w:val="00BD1574"/>
    <w:rsid w:val="00BD1C0A"/>
    <w:rsid w:val="00BD34DC"/>
    <w:rsid w:val="00BD65FC"/>
    <w:rsid w:val="00BD76C6"/>
    <w:rsid w:val="00BE1C0B"/>
    <w:rsid w:val="00BE33D8"/>
    <w:rsid w:val="00BE3568"/>
    <w:rsid w:val="00BE3841"/>
    <w:rsid w:val="00BE391B"/>
    <w:rsid w:val="00BE3C3B"/>
    <w:rsid w:val="00BE4606"/>
    <w:rsid w:val="00BE5975"/>
    <w:rsid w:val="00BE6862"/>
    <w:rsid w:val="00BE74B2"/>
    <w:rsid w:val="00BE7951"/>
    <w:rsid w:val="00BF5887"/>
    <w:rsid w:val="00BF59AC"/>
    <w:rsid w:val="00BF5D50"/>
    <w:rsid w:val="00BF612D"/>
    <w:rsid w:val="00BF793B"/>
    <w:rsid w:val="00C02289"/>
    <w:rsid w:val="00C0308F"/>
    <w:rsid w:val="00C03E43"/>
    <w:rsid w:val="00C04368"/>
    <w:rsid w:val="00C04CCE"/>
    <w:rsid w:val="00C04EDA"/>
    <w:rsid w:val="00C06015"/>
    <w:rsid w:val="00C106E0"/>
    <w:rsid w:val="00C10FD7"/>
    <w:rsid w:val="00C11D0B"/>
    <w:rsid w:val="00C11DF4"/>
    <w:rsid w:val="00C14238"/>
    <w:rsid w:val="00C14958"/>
    <w:rsid w:val="00C15D6C"/>
    <w:rsid w:val="00C2185B"/>
    <w:rsid w:val="00C22483"/>
    <w:rsid w:val="00C25DC1"/>
    <w:rsid w:val="00C260AA"/>
    <w:rsid w:val="00C2640D"/>
    <w:rsid w:val="00C2688D"/>
    <w:rsid w:val="00C2775D"/>
    <w:rsid w:val="00C27CC7"/>
    <w:rsid w:val="00C3072B"/>
    <w:rsid w:val="00C32821"/>
    <w:rsid w:val="00C33DED"/>
    <w:rsid w:val="00C44E0D"/>
    <w:rsid w:val="00C47FFE"/>
    <w:rsid w:val="00C5221A"/>
    <w:rsid w:val="00C52813"/>
    <w:rsid w:val="00C55354"/>
    <w:rsid w:val="00C5581A"/>
    <w:rsid w:val="00C5703A"/>
    <w:rsid w:val="00C5760F"/>
    <w:rsid w:val="00C62621"/>
    <w:rsid w:val="00C633A0"/>
    <w:rsid w:val="00C63D52"/>
    <w:rsid w:val="00C64B51"/>
    <w:rsid w:val="00C65A06"/>
    <w:rsid w:val="00C70650"/>
    <w:rsid w:val="00C71170"/>
    <w:rsid w:val="00C7129C"/>
    <w:rsid w:val="00C722F9"/>
    <w:rsid w:val="00C72864"/>
    <w:rsid w:val="00C72A86"/>
    <w:rsid w:val="00C72C6F"/>
    <w:rsid w:val="00C743FF"/>
    <w:rsid w:val="00C74F5B"/>
    <w:rsid w:val="00C77A65"/>
    <w:rsid w:val="00C80061"/>
    <w:rsid w:val="00C80228"/>
    <w:rsid w:val="00C80D05"/>
    <w:rsid w:val="00C81D80"/>
    <w:rsid w:val="00C820AD"/>
    <w:rsid w:val="00C8299D"/>
    <w:rsid w:val="00C82A1D"/>
    <w:rsid w:val="00C82F19"/>
    <w:rsid w:val="00C8372A"/>
    <w:rsid w:val="00C85A7D"/>
    <w:rsid w:val="00C85B42"/>
    <w:rsid w:val="00C866FA"/>
    <w:rsid w:val="00C90609"/>
    <w:rsid w:val="00C930D0"/>
    <w:rsid w:val="00C93633"/>
    <w:rsid w:val="00C9447B"/>
    <w:rsid w:val="00C94DB1"/>
    <w:rsid w:val="00C94F1B"/>
    <w:rsid w:val="00CA660B"/>
    <w:rsid w:val="00CA6B87"/>
    <w:rsid w:val="00CA7DC8"/>
    <w:rsid w:val="00CB41A8"/>
    <w:rsid w:val="00CB72E3"/>
    <w:rsid w:val="00CC1BA5"/>
    <w:rsid w:val="00CC2238"/>
    <w:rsid w:val="00CC2DB0"/>
    <w:rsid w:val="00CC5C58"/>
    <w:rsid w:val="00CC652C"/>
    <w:rsid w:val="00CC77F8"/>
    <w:rsid w:val="00CD37CD"/>
    <w:rsid w:val="00CD5120"/>
    <w:rsid w:val="00CD57B9"/>
    <w:rsid w:val="00CD6340"/>
    <w:rsid w:val="00CE0596"/>
    <w:rsid w:val="00CE07D0"/>
    <w:rsid w:val="00CE1013"/>
    <w:rsid w:val="00CE3230"/>
    <w:rsid w:val="00CE3B8F"/>
    <w:rsid w:val="00CE57A4"/>
    <w:rsid w:val="00CE7569"/>
    <w:rsid w:val="00CF5B41"/>
    <w:rsid w:val="00D01D18"/>
    <w:rsid w:val="00D03F1C"/>
    <w:rsid w:val="00D05B7E"/>
    <w:rsid w:val="00D06E72"/>
    <w:rsid w:val="00D0759C"/>
    <w:rsid w:val="00D11317"/>
    <w:rsid w:val="00D11AEE"/>
    <w:rsid w:val="00D1230E"/>
    <w:rsid w:val="00D14BEC"/>
    <w:rsid w:val="00D1523E"/>
    <w:rsid w:val="00D1575D"/>
    <w:rsid w:val="00D16122"/>
    <w:rsid w:val="00D20245"/>
    <w:rsid w:val="00D207E9"/>
    <w:rsid w:val="00D217B6"/>
    <w:rsid w:val="00D278B7"/>
    <w:rsid w:val="00D30CFA"/>
    <w:rsid w:val="00D31C1F"/>
    <w:rsid w:val="00D31CBF"/>
    <w:rsid w:val="00D32268"/>
    <w:rsid w:val="00D33AF2"/>
    <w:rsid w:val="00D34944"/>
    <w:rsid w:val="00D405F1"/>
    <w:rsid w:val="00D40BAB"/>
    <w:rsid w:val="00D41A5B"/>
    <w:rsid w:val="00D43DEE"/>
    <w:rsid w:val="00D449E2"/>
    <w:rsid w:val="00D46419"/>
    <w:rsid w:val="00D47620"/>
    <w:rsid w:val="00D53581"/>
    <w:rsid w:val="00D54A27"/>
    <w:rsid w:val="00D558A2"/>
    <w:rsid w:val="00D564D3"/>
    <w:rsid w:val="00D60C19"/>
    <w:rsid w:val="00D60E53"/>
    <w:rsid w:val="00D63B5F"/>
    <w:rsid w:val="00D64941"/>
    <w:rsid w:val="00D65D41"/>
    <w:rsid w:val="00D67A09"/>
    <w:rsid w:val="00D70FEE"/>
    <w:rsid w:val="00D71F9B"/>
    <w:rsid w:val="00D73A45"/>
    <w:rsid w:val="00D73EDF"/>
    <w:rsid w:val="00D73FAB"/>
    <w:rsid w:val="00D745DA"/>
    <w:rsid w:val="00D774C4"/>
    <w:rsid w:val="00D813C5"/>
    <w:rsid w:val="00D81477"/>
    <w:rsid w:val="00D83366"/>
    <w:rsid w:val="00D84A8D"/>
    <w:rsid w:val="00D852AB"/>
    <w:rsid w:val="00D852DC"/>
    <w:rsid w:val="00D85A4A"/>
    <w:rsid w:val="00D900A7"/>
    <w:rsid w:val="00D92501"/>
    <w:rsid w:val="00D92657"/>
    <w:rsid w:val="00D94075"/>
    <w:rsid w:val="00D94A8F"/>
    <w:rsid w:val="00D94F9A"/>
    <w:rsid w:val="00D950D7"/>
    <w:rsid w:val="00D976E4"/>
    <w:rsid w:val="00DA00D2"/>
    <w:rsid w:val="00DA094E"/>
    <w:rsid w:val="00DA0F42"/>
    <w:rsid w:val="00DA201D"/>
    <w:rsid w:val="00DA2220"/>
    <w:rsid w:val="00DA2C7F"/>
    <w:rsid w:val="00DA4619"/>
    <w:rsid w:val="00DA50F6"/>
    <w:rsid w:val="00DA5FF1"/>
    <w:rsid w:val="00DA77DB"/>
    <w:rsid w:val="00DB33E8"/>
    <w:rsid w:val="00DB36C8"/>
    <w:rsid w:val="00DB5375"/>
    <w:rsid w:val="00DB64F9"/>
    <w:rsid w:val="00DB7BB1"/>
    <w:rsid w:val="00DC1178"/>
    <w:rsid w:val="00DC1203"/>
    <w:rsid w:val="00DC1E85"/>
    <w:rsid w:val="00DC4F51"/>
    <w:rsid w:val="00DC6E34"/>
    <w:rsid w:val="00DC7134"/>
    <w:rsid w:val="00DD034A"/>
    <w:rsid w:val="00DD1BEC"/>
    <w:rsid w:val="00DD2CEE"/>
    <w:rsid w:val="00DD3429"/>
    <w:rsid w:val="00DD37EA"/>
    <w:rsid w:val="00DD3C5F"/>
    <w:rsid w:val="00DD4454"/>
    <w:rsid w:val="00DD52B1"/>
    <w:rsid w:val="00DD591D"/>
    <w:rsid w:val="00DD6506"/>
    <w:rsid w:val="00DD7092"/>
    <w:rsid w:val="00DD7BF3"/>
    <w:rsid w:val="00DE05FD"/>
    <w:rsid w:val="00DE4E17"/>
    <w:rsid w:val="00DE5B78"/>
    <w:rsid w:val="00DE6D15"/>
    <w:rsid w:val="00DE720C"/>
    <w:rsid w:val="00DE7E7A"/>
    <w:rsid w:val="00DF0009"/>
    <w:rsid w:val="00DF029D"/>
    <w:rsid w:val="00DF3503"/>
    <w:rsid w:val="00DF481A"/>
    <w:rsid w:val="00DF5771"/>
    <w:rsid w:val="00E00C80"/>
    <w:rsid w:val="00E026B0"/>
    <w:rsid w:val="00E03990"/>
    <w:rsid w:val="00E047AE"/>
    <w:rsid w:val="00E050B2"/>
    <w:rsid w:val="00E10D1F"/>
    <w:rsid w:val="00E16EF6"/>
    <w:rsid w:val="00E17CC6"/>
    <w:rsid w:val="00E20095"/>
    <w:rsid w:val="00E20B02"/>
    <w:rsid w:val="00E22986"/>
    <w:rsid w:val="00E22A84"/>
    <w:rsid w:val="00E25168"/>
    <w:rsid w:val="00E25D55"/>
    <w:rsid w:val="00E263FE"/>
    <w:rsid w:val="00E269E8"/>
    <w:rsid w:val="00E32CA7"/>
    <w:rsid w:val="00E3401A"/>
    <w:rsid w:val="00E36110"/>
    <w:rsid w:val="00E36257"/>
    <w:rsid w:val="00E37772"/>
    <w:rsid w:val="00E40B8F"/>
    <w:rsid w:val="00E426B7"/>
    <w:rsid w:val="00E42753"/>
    <w:rsid w:val="00E43898"/>
    <w:rsid w:val="00E43B11"/>
    <w:rsid w:val="00E466A7"/>
    <w:rsid w:val="00E46959"/>
    <w:rsid w:val="00E52498"/>
    <w:rsid w:val="00E530ED"/>
    <w:rsid w:val="00E556FA"/>
    <w:rsid w:val="00E56668"/>
    <w:rsid w:val="00E57230"/>
    <w:rsid w:val="00E6087A"/>
    <w:rsid w:val="00E657D8"/>
    <w:rsid w:val="00E6710A"/>
    <w:rsid w:val="00E70FA0"/>
    <w:rsid w:val="00E71585"/>
    <w:rsid w:val="00E71A03"/>
    <w:rsid w:val="00E73197"/>
    <w:rsid w:val="00E74A54"/>
    <w:rsid w:val="00E763FF"/>
    <w:rsid w:val="00E80256"/>
    <w:rsid w:val="00E81080"/>
    <w:rsid w:val="00E8154C"/>
    <w:rsid w:val="00E83F75"/>
    <w:rsid w:val="00E90FC2"/>
    <w:rsid w:val="00E910F0"/>
    <w:rsid w:val="00E913DE"/>
    <w:rsid w:val="00E93B66"/>
    <w:rsid w:val="00E95C42"/>
    <w:rsid w:val="00E95F18"/>
    <w:rsid w:val="00E971DD"/>
    <w:rsid w:val="00E973A8"/>
    <w:rsid w:val="00E97ADB"/>
    <w:rsid w:val="00EA03AC"/>
    <w:rsid w:val="00EA1C91"/>
    <w:rsid w:val="00EA2DD3"/>
    <w:rsid w:val="00EA3DF1"/>
    <w:rsid w:val="00EA4277"/>
    <w:rsid w:val="00EA5F2F"/>
    <w:rsid w:val="00EA61B5"/>
    <w:rsid w:val="00EA6977"/>
    <w:rsid w:val="00EA6DD0"/>
    <w:rsid w:val="00EA7717"/>
    <w:rsid w:val="00EB10A7"/>
    <w:rsid w:val="00EB3771"/>
    <w:rsid w:val="00EB3CB4"/>
    <w:rsid w:val="00EC430A"/>
    <w:rsid w:val="00EC519B"/>
    <w:rsid w:val="00EC5655"/>
    <w:rsid w:val="00EC5710"/>
    <w:rsid w:val="00ED07C1"/>
    <w:rsid w:val="00ED0BEF"/>
    <w:rsid w:val="00ED2508"/>
    <w:rsid w:val="00ED28E4"/>
    <w:rsid w:val="00ED4043"/>
    <w:rsid w:val="00ED50FE"/>
    <w:rsid w:val="00ED747A"/>
    <w:rsid w:val="00ED7489"/>
    <w:rsid w:val="00ED7C0B"/>
    <w:rsid w:val="00EE0E10"/>
    <w:rsid w:val="00EE0F5A"/>
    <w:rsid w:val="00EE1DCE"/>
    <w:rsid w:val="00EE3017"/>
    <w:rsid w:val="00EE324C"/>
    <w:rsid w:val="00EE45E2"/>
    <w:rsid w:val="00EF0204"/>
    <w:rsid w:val="00EF3878"/>
    <w:rsid w:val="00EF3BC4"/>
    <w:rsid w:val="00EF3EFE"/>
    <w:rsid w:val="00EF5133"/>
    <w:rsid w:val="00EF6025"/>
    <w:rsid w:val="00EF6DAF"/>
    <w:rsid w:val="00F01FC5"/>
    <w:rsid w:val="00F02238"/>
    <w:rsid w:val="00F025BF"/>
    <w:rsid w:val="00F02C1E"/>
    <w:rsid w:val="00F0315D"/>
    <w:rsid w:val="00F05FBB"/>
    <w:rsid w:val="00F06D4B"/>
    <w:rsid w:val="00F0723F"/>
    <w:rsid w:val="00F07D87"/>
    <w:rsid w:val="00F103C1"/>
    <w:rsid w:val="00F120DC"/>
    <w:rsid w:val="00F13847"/>
    <w:rsid w:val="00F1786B"/>
    <w:rsid w:val="00F20761"/>
    <w:rsid w:val="00F221C6"/>
    <w:rsid w:val="00F223E9"/>
    <w:rsid w:val="00F2293C"/>
    <w:rsid w:val="00F26F55"/>
    <w:rsid w:val="00F278BF"/>
    <w:rsid w:val="00F33BAF"/>
    <w:rsid w:val="00F433CA"/>
    <w:rsid w:val="00F43689"/>
    <w:rsid w:val="00F46C91"/>
    <w:rsid w:val="00F5104B"/>
    <w:rsid w:val="00F51258"/>
    <w:rsid w:val="00F5148F"/>
    <w:rsid w:val="00F53F5D"/>
    <w:rsid w:val="00F54732"/>
    <w:rsid w:val="00F556B9"/>
    <w:rsid w:val="00F576E1"/>
    <w:rsid w:val="00F60E95"/>
    <w:rsid w:val="00F6174D"/>
    <w:rsid w:val="00F6266C"/>
    <w:rsid w:val="00F63AAD"/>
    <w:rsid w:val="00F64B12"/>
    <w:rsid w:val="00F65B42"/>
    <w:rsid w:val="00F703F8"/>
    <w:rsid w:val="00F7303C"/>
    <w:rsid w:val="00F73E65"/>
    <w:rsid w:val="00F74327"/>
    <w:rsid w:val="00F744FD"/>
    <w:rsid w:val="00F7629F"/>
    <w:rsid w:val="00F77F38"/>
    <w:rsid w:val="00F77F7F"/>
    <w:rsid w:val="00F808F8"/>
    <w:rsid w:val="00F808FB"/>
    <w:rsid w:val="00F80D19"/>
    <w:rsid w:val="00F818A3"/>
    <w:rsid w:val="00F86810"/>
    <w:rsid w:val="00F86889"/>
    <w:rsid w:val="00F87463"/>
    <w:rsid w:val="00F878B3"/>
    <w:rsid w:val="00F9134B"/>
    <w:rsid w:val="00F938D5"/>
    <w:rsid w:val="00F93AEF"/>
    <w:rsid w:val="00F94FAD"/>
    <w:rsid w:val="00F95F05"/>
    <w:rsid w:val="00F97F6B"/>
    <w:rsid w:val="00FA063C"/>
    <w:rsid w:val="00FA10F0"/>
    <w:rsid w:val="00FA2277"/>
    <w:rsid w:val="00FA245C"/>
    <w:rsid w:val="00FA6E33"/>
    <w:rsid w:val="00FB19C8"/>
    <w:rsid w:val="00FB1C9D"/>
    <w:rsid w:val="00FB1EC5"/>
    <w:rsid w:val="00FB62AF"/>
    <w:rsid w:val="00FB7363"/>
    <w:rsid w:val="00FB7A05"/>
    <w:rsid w:val="00FB7A4B"/>
    <w:rsid w:val="00FB7FEE"/>
    <w:rsid w:val="00FC0479"/>
    <w:rsid w:val="00FC12E3"/>
    <w:rsid w:val="00FC1A70"/>
    <w:rsid w:val="00FC2DF3"/>
    <w:rsid w:val="00FC4DB2"/>
    <w:rsid w:val="00FC5553"/>
    <w:rsid w:val="00FC71AC"/>
    <w:rsid w:val="00FC7479"/>
    <w:rsid w:val="00FD1149"/>
    <w:rsid w:val="00FD2269"/>
    <w:rsid w:val="00FD4DF8"/>
    <w:rsid w:val="00FD55DC"/>
    <w:rsid w:val="00FD6174"/>
    <w:rsid w:val="00FD653B"/>
    <w:rsid w:val="00FE0091"/>
    <w:rsid w:val="00FE0827"/>
    <w:rsid w:val="00FE3489"/>
    <w:rsid w:val="00FE422C"/>
    <w:rsid w:val="00FE454D"/>
    <w:rsid w:val="00FE4B23"/>
    <w:rsid w:val="00FF1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AA3CF81"/>
  <w15:chartTrackingRefBased/>
  <w15:docId w15:val="{2AB7CF3A-E529-4E9C-BAE2-CD4F4982D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308F"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uiPriority w:val="99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0">
    <w:name w:val="Нет списка1"/>
    <w:next w:val="a2"/>
    <w:uiPriority w:val="99"/>
    <w:semiHidden/>
    <w:unhideWhenUsed/>
    <w:rsid w:val="00107502"/>
  </w:style>
  <w:style w:type="paragraph" w:customStyle="1" w:styleId="ConsPlusNormal">
    <w:name w:val="ConsPlusNormal"/>
    <w:rsid w:val="0010750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10750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107502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rsid w:val="0010750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DocList">
    <w:name w:val="ConsPlusDocList"/>
    <w:uiPriority w:val="99"/>
    <w:rsid w:val="00107502"/>
    <w:pPr>
      <w:widowControl w:val="0"/>
      <w:autoSpaceDE w:val="0"/>
      <w:autoSpaceDN w:val="0"/>
      <w:adjustRightInd w:val="0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rsid w:val="00107502"/>
    <w:pPr>
      <w:widowControl w:val="0"/>
      <w:autoSpaceDE w:val="0"/>
      <w:autoSpaceDN w:val="0"/>
      <w:adjustRightInd w:val="0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rsid w:val="0010750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TextList">
    <w:name w:val="ConsPlusTextList"/>
    <w:uiPriority w:val="99"/>
    <w:rsid w:val="0010750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TextList1">
    <w:name w:val="ConsPlusTextList1"/>
    <w:uiPriority w:val="99"/>
    <w:rsid w:val="0010750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b">
    <w:name w:val="annotation reference"/>
    <w:uiPriority w:val="99"/>
    <w:semiHidden/>
    <w:unhideWhenUsed/>
    <w:rsid w:val="001D6659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1D6659"/>
  </w:style>
  <w:style w:type="character" w:customStyle="1" w:styleId="ad">
    <w:name w:val="Текст примечания Знак"/>
    <w:link w:val="ac"/>
    <w:uiPriority w:val="99"/>
    <w:semiHidden/>
    <w:rsid w:val="001D6659"/>
    <w:rPr>
      <w:rFonts w:ascii="Times New Roman CYR" w:hAnsi="Times New Roman CYR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1D6659"/>
    <w:rPr>
      <w:b/>
      <w:bCs/>
    </w:rPr>
  </w:style>
  <w:style w:type="character" w:customStyle="1" w:styleId="af">
    <w:name w:val="Тема примечания Знак"/>
    <w:link w:val="ae"/>
    <w:uiPriority w:val="99"/>
    <w:semiHidden/>
    <w:rsid w:val="001D6659"/>
    <w:rPr>
      <w:rFonts w:ascii="Times New Roman CYR" w:hAnsi="Times New Roman CYR"/>
      <w:b/>
      <w:bCs/>
    </w:rPr>
  </w:style>
  <w:style w:type="paragraph" w:styleId="af0">
    <w:name w:val="footnote text"/>
    <w:basedOn w:val="a"/>
    <w:link w:val="af1"/>
    <w:semiHidden/>
    <w:rsid w:val="0074595A"/>
    <w:rPr>
      <w:rFonts w:ascii="Times New Roman" w:hAnsi="Times New Roman"/>
    </w:rPr>
  </w:style>
  <w:style w:type="character" w:customStyle="1" w:styleId="af1">
    <w:name w:val="Текст сноски Знак"/>
    <w:basedOn w:val="a0"/>
    <w:link w:val="af0"/>
    <w:semiHidden/>
    <w:rsid w:val="0074595A"/>
  </w:style>
  <w:style w:type="character" w:styleId="af2">
    <w:name w:val="footnote reference"/>
    <w:semiHidden/>
    <w:rsid w:val="0074595A"/>
    <w:rPr>
      <w:vertAlign w:val="superscript"/>
    </w:rPr>
  </w:style>
  <w:style w:type="character" w:customStyle="1" w:styleId="a6">
    <w:name w:val="Верхний колонтитул Знак"/>
    <w:link w:val="a5"/>
    <w:uiPriority w:val="99"/>
    <w:rsid w:val="00720095"/>
    <w:rPr>
      <w:rFonts w:ascii="Times New Roman CYR" w:hAnsi="Times New Roman CYR"/>
    </w:rPr>
  </w:style>
  <w:style w:type="character" w:customStyle="1" w:styleId="a8">
    <w:name w:val="Нижний колонтитул Знак"/>
    <w:link w:val="a7"/>
    <w:rsid w:val="00720095"/>
    <w:rPr>
      <w:rFonts w:ascii="Times New Roman CYR" w:hAnsi="Times New Roman CYR"/>
    </w:rPr>
  </w:style>
  <w:style w:type="character" w:styleId="af3">
    <w:name w:val="FollowedHyperlink"/>
    <w:uiPriority w:val="99"/>
    <w:semiHidden/>
    <w:unhideWhenUsed/>
    <w:rsid w:val="009F7515"/>
    <w:rPr>
      <w:color w:val="800080"/>
      <w:u w:val="single"/>
    </w:rPr>
  </w:style>
  <w:style w:type="paragraph" w:customStyle="1" w:styleId="xl63">
    <w:name w:val="xl63"/>
    <w:basedOn w:val="a"/>
    <w:rsid w:val="009F7515"/>
    <w:pPr>
      <w:spacing w:before="100" w:beforeAutospacing="1" w:after="100" w:afterAutospacing="1"/>
      <w:jc w:val="right"/>
      <w:textAlignment w:val="top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a"/>
    <w:rsid w:val="009F7515"/>
    <w:pPr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5">
    <w:name w:val="xl65"/>
    <w:basedOn w:val="a"/>
    <w:rsid w:val="009F75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6">
    <w:name w:val="xl66"/>
    <w:basedOn w:val="a"/>
    <w:rsid w:val="009F75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67">
    <w:name w:val="xl67"/>
    <w:basedOn w:val="a"/>
    <w:rsid w:val="009F75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9F75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4"/>
      <w:szCs w:val="24"/>
    </w:rPr>
  </w:style>
  <w:style w:type="paragraph" w:customStyle="1" w:styleId="xl69">
    <w:name w:val="xl69"/>
    <w:basedOn w:val="a"/>
    <w:rsid w:val="009F75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02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8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5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06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20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9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0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703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47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295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6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054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69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138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8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06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6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9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5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5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3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960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53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4.xml"/><Relationship Id="rId18" Type="http://schemas.openxmlformats.org/officeDocument/2006/relationships/header" Target="header6.xml"/><Relationship Id="rId26" Type="http://schemas.openxmlformats.org/officeDocument/2006/relationships/header" Target="header10.xml"/><Relationship Id="rId39" Type="http://schemas.openxmlformats.org/officeDocument/2006/relationships/footer" Target="footer16.xml"/><Relationship Id="rId21" Type="http://schemas.openxmlformats.org/officeDocument/2006/relationships/footer" Target="footer8.xml"/><Relationship Id="rId34" Type="http://schemas.openxmlformats.org/officeDocument/2006/relationships/header" Target="header14.xml"/><Relationship Id="rId42" Type="http://schemas.openxmlformats.org/officeDocument/2006/relationships/header" Target="header19.xml"/><Relationship Id="rId47" Type="http://schemas.openxmlformats.org/officeDocument/2006/relationships/footer" Target="footer20.xml"/><Relationship Id="rId50" Type="http://schemas.openxmlformats.org/officeDocument/2006/relationships/header" Target="header23.xml"/><Relationship Id="rId55" Type="http://schemas.openxmlformats.org/officeDocument/2006/relationships/footer" Target="footer24.xml"/><Relationship Id="rId7" Type="http://schemas.openxmlformats.org/officeDocument/2006/relationships/header" Target="header1.xml"/><Relationship Id="rId12" Type="http://schemas.openxmlformats.org/officeDocument/2006/relationships/header" Target="header3.xml"/><Relationship Id="rId17" Type="http://schemas.openxmlformats.org/officeDocument/2006/relationships/footer" Target="footer6.xml"/><Relationship Id="rId25" Type="http://schemas.openxmlformats.org/officeDocument/2006/relationships/footer" Target="footer10.xml"/><Relationship Id="rId33" Type="http://schemas.openxmlformats.org/officeDocument/2006/relationships/footer" Target="footer14.xml"/><Relationship Id="rId38" Type="http://schemas.openxmlformats.org/officeDocument/2006/relationships/header" Target="header17.xml"/><Relationship Id="rId46" Type="http://schemas.openxmlformats.org/officeDocument/2006/relationships/header" Target="header21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0" Type="http://schemas.openxmlformats.org/officeDocument/2006/relationships/header" Target="header7.xml"/><Relationship Id="rId29" Type="http://schemas.openxmlformats.org/officeDocument/2006/relationships/footer" Target="footer12.xml"/><Relationship Id="rId41" Type="http://schemas.openxmlformats.org/officeDocument/2006/relationships/footer" Target="footer17.xml"/><Relationship Id="rId54" Type="http://schemas.openxmlformats.org/officeDocument/2006/relationships/header" Target="header25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24" Type="http://schemas.openxmlformats.org/officeDocument/2006/relationships/header" Target="header9.xml"/><Relationship Id="rId32" Type="http://schemas.openxmlformats.org/officeDocument/2006/relationships/header" Target="header13.xml"/><Relationship Id="rId37" Type="http://schemas.openxmlformats.org/officeDocument/2006/relationships/header" Target="header16.xml"/><Relationship Id="rId40" Type="http://schemas.openxmlformats.org/officeDocument/2006/relationships/header" Target="header18.xml"/><Relationship Id="rId45" Type="http://schemas.openxmlformats.org/officeDocument/2006/relationships/footer" Target="footer19.xml"/><Relationship Id="rId53" Type="http://schemas.openxmlformats.org/officeDocument/2006/relationships/footer" Target="footer23.xml"/><Relationship Id="rId5" Type="http://schemas.openxmlformats.org/officeDocument/2006/relationships/footnotes" Target="footnotes.xml"/><Relationship Id="rId15" Type="http://schemas.openxmlformats.org/officeDocument/2006/relationships/footer" Target="footer5.xml"/><Relationship Id="rId23" Type="http://schemas.openxmlformats.org/officeDocument/2006/relationships/footer" Target="footer9.xml"/><Relationship Id="rId28" Type="http://schemas.openxmlformats.org/officeDocument/2006/relationships/header" Target="header11.xml"/><Relationship Id="rId36" Type="http://schemas.openxmlformats.org/officeDocument/2006/relationships/header" Target="header15.xml"/><Relationship Id="rId49" Type="http://schemas.openxmlformats.org/officeDocument/2006/relationships/footer" Target="footer21.xml"/><Relationship Id="rId57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footer" Target="footer7.xml"/><Relationship Id="rId31" Type="http://schemas.openxmlformats.org/officeDocument/2006/relationships/footer" Target="footer13.xml"/><Relationship Id="rId44" Type="http://schemas.openxmlformats.org/officeDocument/2006/relationships/header" Target="header20.xml"/><Relationship Id="rId52" Type="http://schemas.openxmlformats.org/officeDocument/2006/relationships/header" Target="header24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header" Target="header4.xml"/><Relationship Id="rId22" Type="http://schemas.openxmlformats.org/officeDocument/2006/relationships/header" Target="header8.xml"/><Relationship Id="rId27" Type="http://schemas.openxmlformats.org/officeDocument/2006/relationships/footer" Target="footer11.xml"/><Relationship Id="rId30" Type="http://schemas.openxmlformats.org/officeDocument/2006/relationships/header" Target="header12.xml"/><Relationship Id="rId35" Type="http://schemas.openxmlformats.org/officeDocument/2006/relationships/footer" Target="footer15.xml"/><Relationship Id="rId43" Type="http://schemas.openxmlformats.org/officeDocument/2006/relationships/footer" Target="footer18.xml"/><Relationship Id="rId48" Type="http://schemas.openxmlformats.org/officeDocument/2006/relationships/header" Target="header22.xml"/><Relationship Id="rId56" Type="http://schemas.openxmlformats.org/officeDocument/2006/relationships/fontTable" Target="fontTable.xml"/><Relationship Id="rId8" Type="http://schemas.openxmlformats.org/officeDocument/2006/relationships/footer" Target="footer1.xml"/><Relationship Id="rId51" Type="http://schemas.openxmlformats.org/officeDocument/2006/relationships/footer" Target="footer22.xml"/><Relationship Id="rId3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51;&#1077;&#1087;&#1080;&#1093;&#1086;&#1074;&#1086;&#1081;%20(&#1054;&#1055;&#1055;&#1080;&#1055;&#1048;)\15_2020\&#1055;&#1088;&#1086;&#1077;&#1082;&#1090;&#1099;%20&#1052;&#1053;&#1055;&#1040;\&#1052;&#1055;%20&#1056;&#1072;&#1079;&#1074;&#1080;&#1090;&#1080;&#1077;%20&#1087;&#1088;&#1077;&#1076;&#1087;&#1088;&#1080;&#1085;&#1080;&#1084;&#1072;&#1090;&#1077;&#1083;&#1100;&#1089;&#1090;&#1074;&#1072;%20&#1074;%20&#1047;&#1040;&#1058;&#1054;%20&#1057;&#1077;&#1074;&#1077;&#1088;&#1089;&#1082;_2021-2024\&#1055;&#1088;&#1086;&#1077;&#1082;&#1090;%20&#1052;&#1055;_&#1056;&#1072;&#1079;&#1074;&#1080;&#1090;&#1080;&#1077;%20&#1087;&#1088;&#1077;&#1076;&#1087;&#1088;&#1080;&#1085;&#1080;&#1084;&#1072;&#1090;&#1077;&#1083;&#1100;&#1089;&#1090;&#1074;&#1072;%20&#1074;%20&#1047;&#1040;&#1058;&#1054;%20&#1057;&#1077;&#1074;&#1077;&#1088;&#1089;&#1082;_2021-202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B15393-E815-461E-8F7B-83599D12E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Проект МП_Развитие предпринимательства в ЗАТО Северск_2021-2024</Template>
  <TotalTime>4358</TotalTime>
  <Pages>41</Pages>
  <Words>6016</Words>
  <Characters>34292</Characters>
  <Application>Microsoft Office Word</Application>
  <DocSecurity>0</DocSecurity>
  <Lines>285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40228</CharactersWithSpaces>
  <SharedDoc>false</SharedDoc>
  <HLinks>
    <vt:vector size="84" baseType="variant">
      <vt:variant>
        <vt:i4>3342450</vt:i4>
      </vt:variant>
      <vt:variant>
        <vt:i4>39</vt:i4>
      </vt:variant>
      <vt:variant>
        <vt:i4>0</vt:i4>
      </vt:variant>
      <vt:variant>
        <vt:i4>5</vt:i4>
      </vt:variant>
      <vt:variant>
        <vt:lpwstr>https://login.consultant.ru/link/?req=doc&amp;base=RLAW091&amp;n=132551&amp;date=01.04.2020&amp;dst=100126&amp;fld=134</vt:lpwstr>
      </vt:variant>
      <vt:variant>
        <vt:lpwstr/>
      </vt:variant>
      <vt:variant>
        <vt:i4>3604594</vt:i4>
      </vt:variant>
      <vt:variant>
        <vt:i4>36</vt:i4>
      </vt:variant>
      <vt:variant>
        <vt:i4>0</vt:i4>
      </vt:variant>
      <vt:variant>
        <vt:i4>5</vt:i4>
      </vt:variant>
      <vt:variant>
        <vt:lpwstr>https://login.consultant.ru/link/?req=doc&amp;base=RLAW091&amp;n=132551&amp;date=01.04.2020&amp;dst=100023&amp;fld=134</vt:lpwstr>
      </vt:variant>
      <vt:variant>
        <vt:lpwstr/>
      </vt:variant>
      <vt:variant>
        <vt:i4>6553653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Par3760</vt:lpwstr>
      </vt:variant>
      <vt:variant>
        <vt:i4>6881329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Par9314</vt:lpwstr>
      </vt:variant>
      <vt:variant>
        <vt:i4>6422576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Par1223</vt:lpwstr>
      </vt:variant>
      <vt:variant>
        <vt:i4>6750267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Par791</vt:lpwstr>
      </vt:variant>
      <vt:variant>
        <vt:i4>6553648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Par722</vt:lpwstr>
      </vt:variant>
      <vt:variant>
        <vt:i4>6750263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Par6508</vt:lpwstr>
      </vt:variant>
      <vt:variant>
        <vt:i4>6750259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Par5131</vt:lpwstr>
      </vt:variant>
      <vt:variant>
        <vt:i4>6553653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Par3760</vt:lpwstr>
      </vt:variant>
      <vt:variant>
        <vt:i4>6488122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Par486</vt:lpwstr>
      </vt:variant>
      <vt:variant>
        <vt:i4>720962</vt:i4>
      </vt:variant>
      <vt:variant>
        <vt:i4>6</vt:i4>
      </vt:variant>
      <vt:variant>
        <vt:i4>0</vt:i4>
      </vt:variant>
      <vt:variant>
        <vt:i4>5</vt:i4>
      </vt:variant>
      <vt:variant>
        <vt:lpwstr>https://login.consultant.ru/link/?req=doc&amp;base=RLAW091&amp;n=86911&amp;date=01.04.2020&amp;dst=100492&amp;fld=134</vt:lpwstr>
      </vt:variant>
      <vt:variant>
        <vt:lpwstr/>
      </vt:variant>
      <vt:variant>
        <vt:i4>3604603</vt:i4>
      </vt:variant>
      <vt:variant>
        <vt:i4>3</vt:i4>
      </vt:variant>
      <vt:variant>
        <vt:i4>0</vt:i4>
      </vt:variant>
      <vt:variant>
        <vt:i4>5</vt:i4>
      </vt:variant>
      <vt:variant>
        <vt:lpwstr>https://login.consultant.ru/link/?req=doc&amp;base=RLAW091&amp;n=137274&amp;date=01.04.2020&amp;dst=100195&amp;fld=134</vt:lpwstr>
      </vt:variant>
      <vt:variant>
        <vt:lpwstr/>
      </vt:variant>
      <vt:variant>
        <vt:i4>3473526</vt:i4>
      </vt:variant>
      <vt:variant>
        <vt:i4>0</vt:i4>
      </vt:variant>
      <vt:variant>
        <vt:i4>0</vt:i4>
      </vt:variant>
      <vt:variant>
        <vt:i4>5</vt:i4>
      </vt:variant>
      <vt:variant>
        <vt:lpwstr>https://login.consultant.ru/link/?req=doc&amp;base=RLAW091&amp;n=137274&amp;date=01.04.2020&amp;dst=100046&amp;fld=134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Lepihova</dc:creator>
  <cp:keywords/>
  <dc:description/>
  <cp:lastModifiedBy>Anna A. Lebedeva</cp:lastModifiedBy>
  <cp:revision>154</cp:revision>
  <cp:lastPrinted>2025-09-03T08:17:00Z</cp:lastPrinted>
  <dcterms:created xsi:type="dcterms:W3CDTF">2024-10-10T03:24:00Z</dcterms:created>
  <dcterms:modified xsi:type="dcterms:W3CDTF">2025-12-01T10:30:00Z</dcterms:modified>
</cp:coreProperties>
</file>