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51609" w:rsidRPr="00C51609" w:rsidRDefault="00117EF2"/>
    <w:p w:rsidR="00321F32" w:rsidRPr="00AF791B" w:rsidRDefault="00722B57" w:rsidP="00722B57">
      <w:pPr>
        <w:tabs>
          <w:tab w:val="left" w:pos="851"/>
          <w:tab w:val="left" w:pos="993"/>
        </w:tabs>
        <w:jc w:val="center"/>
        <w:rPr>
          <w:sz w:val="28"/>
          <w:szCs w:val="28"/>
        </w:rPr>
      </w:pPr>
      <w:r w:rsidRPr="004D15E9">
        <w:rPr>
          <w:sz w:val="28"/>
          <w:szCs w:val="28"/>
        </w:rPr>
        <w:t>Извещение</w:t>
      </w:r>
      <w:r w:rsidR="004D15E9">
        <w:rPr>
          <w:sz w:val="40"/>
        </w:rPr>
        <w:t xml:space="preserve"> </w:t>
      </w: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Управление имущественных отношений Администрации</w:t>
      </w:r>
      <w:r w:rsidR="001B451B">
        <w:rPr>
          <w:sz w:val="28"/>
          <w:szCs w:val="28"/>
        </w:rPr>
        <w:t xml:space="preserve"> ЗАТО Северск,</w:t>
      </w:r>
      <w:r w:rsidR="004D15E9">
        <w:rPr>
          <w:sz w:val="28"/>
          <w:szCs w:val="28"/>
        </w:rPr>
        <w:t xml:space="preserve"> </w:t>
      </w:r>
      <w:r w:rsidRPr="00200983">
        <w:rPr>
          <w:sz w:val="28"/>
          <w:szCs w:val="28"/>
        </w:rPr>
        <w:t>в соответствии с Порядком р</w:t>
      </w:r>
      <w:r w:rsidR="001B451B">
        <w:rPr>
          <w:sz w:val="28"/>
          <w:szCs w:val="28"/>
        </w:rPr>
        <w:t xml:space="preserve">ассмотрения обращений физических </w:t>
      </w:r>
      <w:r w:rsidRPr="00200983">
        <w:rPr>
          <w:sz w:val="28"/>
          <w:szCs w:val="28"/>
        </w:rPr>
        <w:t>и юридических лиц о заключении договоров на размещение нестационарных торговых объектов на землях и земельных участках, расположенных</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w:t>
      </w:r>
      <w:r w:rsidR="001B451B">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на земельном участке</w:t>
      </w:r>
      <w:r w:rsidR="001B451B">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ЗАТО Северск</w:t>
      </w:r>
      <w:r w:rsidR="0052782E">
        <w:rPr>
          <w:sz w:val="28"/>
          <w:szCs w:val="28"/>
        </w:rPr>
        <w:t xml:space="preserve">, </w:t>
      </w:r>
      <w:proofErr w:type="spellStart"/>
      <w:r w:rsidR="00971B61">
        <w:rPr>
          <w:sz w:val="28"/>
          <w:szCs w:val="28"/>
        </w:rPr>
        <w:t>г.Северск</w:t>
      </w:r>
      <w:proofErr w:type="spellEnd"/>
      <w:r w:rsidR="00971B61">
        <w:rPr>
          <w:sz w:val="28"/>
          <w:szCs w:val="28"/>
        </w:rPr>
        <w:t xml:space="preserve">, </w:t>
      </w:r>
      <w:r w:rsidR="004D7CF5">
        <w:rPr>
          <w:sz w:val="28"/>
          <w:szCs w:val="28"/>
        </w:rPr>
        <w:t xml:space="preserve">ул. </w:t>
      </w:r>
      <w:r w:rsidR="0084213D">
        <w:rPr>
          <w:sz w:val="28"/>
          <w:szCs w:val="28"/>
        </w:rPr>
        <w:t xml:space="preserve">Северная, </w:t>
      </w:r>
      <w:proofErr w:type="spellStart"/>
      <w:r w:rsidR="0084213D">
        <w:rPr>
          <w:sz w:val="28"/>
          <w:szCs w:val="28"/>
        </w:rPr>
        <w:t>20б</w:t>
      </w:r>
      <w:proofErr w:type="spellEnd"/>
      <w:r w:rsidR="00BC21A5">
        <w:rPr>
          <w:sz w:val="28"/>
          <w:szCs w:val="28"/>
        </w:rPr>
        <w:t>, сроком на 5</w:t>
      </w:r>
      <w:r w:rsidR="00A55D26" w:rsidRPr="00A55D26">
        <w:rPr>
          <w:sz w:val="28"/>
          <w:szCs w:val="28"/>
        </w:rPr>
        <w:t xml:space="preserve">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Схема размещения нестационарных торговых объектов в ЗАТО Северск утверждена постановлением Администрации ЗАТО Северск от </w:t>
      </w:r>
      <w:r w:rsidR="00E40DDB">
        <w:rPr>
          <w:sz w:val="28"/>
          <w:szCs w:val="28"/>
        </w:rPr>
        <w:t>27.10.2022 № 1962</w:t>
      </w:r>
      <w:r w:rsidRPr="00AF791B">
        <w:rPr>
          <w:sz w:val="28"/>
          <w:szCs w:val="28"/>
        </w:rPr>
        <w:t xml:space="preserve">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4D15E9">
        <w:rPr>
          <w:sz w:val="28"/>
          <w:szCs w:val="28"/>
        </w:rPr>
        <w:t xml:space="preserve"> </w:t>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84213D">
        <w:rPr>
          <w:sz w:val="28"/>
          <w:szCs w:val="28"/>
        </w:rPr>
        <w:t>116</w:t>
      </w:r>
      <w:r w:rsidR="00A15E27">
        <w:rPr>
          <w:sz w:val="28"/>
          <w:szCs w:val="28"/>
        </w:rPr>
        <w:t xml:space="preserve"> кв.</w:t>
      </w:r>
      <w:r w:rsidR="004D15E9">
        <w:rPr>
          <w:sz w:val="28"/>
          <w:szCs w:val="28"/>
        </w:rPr>
        <w:t xml:space="preserve"> </w:t>
      </w:r>
      <w:r w:rsidR="00A15E27">
        <w:rPr>
          <w:sz w:val="28"/>
          <w:szCs w:val="28"/>
        </w:rPr>
        <w:t>м</w:t>
      </w:r>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Начальная цена права на размещение нестационарного торгового объекта</w:t>
      </w:r>
      <w:r w:rsidR="0084213D">
        <w:rPr>
          <w:sz w:val="28"/>
          <w:szCs w:val="28"/>
        </w:rPr>
        <w:t xml:space="preserve"> без учета</w:t>
      </w:r>
      <w:r w:rsidR="00D414BE">
        <w:rPr>
          <w:sz w:val="28"/>
          <w:szCs w:val="28"/>
        </w:rPr>
        <w:t xml:space="preserve"> НДС</w:t>
      </w:r>
      <w:r w:rsidRPr="008F2729">
        <w:rPr>
          <w:sz w:val="28"/>
          <w:szCs w:val="28"/>
        </w:rPr>
        <w:t xml:space="preserve">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составляет </w:t>
      </w:r>
      <w:r w:rsidR="0084213D">
        <w:rPr>
          <w:sz w:val="28"/>
          <w:szCs w:val="28"/>
        </w:rPr>
        <w:t>61 789,24</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r w:rsidR="004D15E9">
        <w:rPr>
          <w:bCs/>
          <w:sz w:val="28"/>
          <w:szCs w:val="28"/>
        </w:rPr>
        <w:t xml:space="preserve"> </w:t>
      </w:r>
      <w:r w:rsidRPr="008F2729">
        <w:rPr>
          <w:bCs/>
          <w:sz w:val="28"/>
          <w:szCs w:val="28"/>
        </w:rPr>
        <w:t>Северск, ул.</w:t>
      </w:r>
      <w:r w:rsidR="004D15E9">
        <w:rPr>
          <w:bCs/>
          <w:sz w:val="28"/>
          <w:szCs w:val="28"/>
        </w:rPr>
        <w:t xml:space="preserve"> </w:t>
      </w:r>
      <w:r w:rsidRPr="008F2729">
        <w:rPr>
          <w:bCs/>
          <w:sz w:val="28"/>
          <w:szCs w:val="28"/>
        </w:rPr>
        <w:t xml:space="preserve">Лесная, </w:t>
      </w:r>
      <w:proofErr w:type="spellStart"/>
      <w:r w:rsidRPr="008F2729">
        <w:rPr>
          <w:bCs/>
          <w:sz w:val="28"/>
          <w:szCs w:val="28"/>
        </w:rPr>
        <w:t>11а</w:t>
      </w:r>
      <w:proofErr w:type="spellEnd"/>
      <w:r w:rsidRPr="008F2729">
        <w:rPr>
          <w:bCs/>
          <w:sz w:val="28"/>
          <w:szCs w:val="28"/>
        </w:rPr>
        <w:t xml:space="preserve">,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Начало приема заявлений</w:t>
      </w:r>
      <w:r w:rsidR="00AE0DA3">
        <w:rPr>
          <w:sz w:val="28"/>
          <w:szCs w:val="28"/>
        </w:rPr>
        <w:t xml:space="preserve">: </w:t>
      </w:r>
      <w:r w:rsidR="001404A1">
        <w:rPr>
          <w:sz w:val="28"/>
          <w:szCs w:val="28"/>
        </w:rPr>
        <w:t>30</w:t>
      </w:r>
      <w:r w:rsidR="0084213D">
        <w:rPr>
          <w:sz w:val="28"/>
          <w:szCs w:val="28"/>
        </w:rPr>
        <w:t>.01.2026</w:t>
      </w:r>
      <w:r w:rsidR="00A16AFC">
        <w:rPr>
          <w:sz w:val="28"/>
          <w:szCs w:val="28"/>
        </w:rPr>
        <w:t>.</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1C584E">
        <w:rPr>
          <w:rFonts w:ascii="Times New Roman" w:hAnsi="Times New Roman" w:cs="Times New Roman"/>
          <w:sz w:val="28"/>
          <w:szCs w:val="28"/>
        </w:rPr>
        <w:t xml:space="preserve">заявлений: </w:t>
      </w:r>
      <w:r w:rsidR="001404A1">
        <w:rPr>
          <w:rFonts w:ascii="Times New Roman" w:hAnsi="Times New Roman" w:cs="Times New Roman"/>
          <w:sz w:val="28"/>
          <w:szCs w:val="28"/>
        </w:rPr>
        <w:t>01.03</w:t>
      </w:r>
      <w:bookmarkStart w:id="0" w:name="_GoBack"/>
      <w:bookmarkEnd w:id="0"/>
      <w:r w:rsidR="0084213D">
        <w:rPr>
          <w:rFonts w:ascii="Times New Roman" w:hAnsi="Times New Roman" w:cs="Times New Roman"/>
          <w:sz w:val="28"/>
          <w:szCs w:val="28"/>
        </w:rPr>
        <w:t>.2026</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1) копия документа, удостоверяющего личность физического лица</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Томская область,</w:t>
      </w:r>
      <w:r w:rsidR="00CF50CB">
        <w:rPr>
          <w:bCs/>
          <w:sz w:val="28"/>
          <w:szCs w:val="28"/>
        </w:rPr>
        <w:t xml:space="preserve"> </w:t>
      </w:r>
      <w:r w:rsidR="00AF791B" w:rsidRPr="008F2729">
        <w:rPr>
          <w:bCs/>
          <w:sz w:val="28"/>
          <w:szCs w:val="28"/>
        </w:rPr>
        <w:t xml:space="preserve">ЗАТО Северск, </w:t>
      </w:r>
      <w:proofErr w:type="spellStart"/>
      <w:r w:rsidR="00AF791B" w:rsidRPr="008F2729">
        <w:rPr>
          <w:bCs/>
          <w:sz w:val="28"/>
          <w:szCs w:val="28"/>
        </w:rPr>
        <w:t>г.Северск</w:t>
      </w:r>
      <w:proofErr w:type="spellEnd"/>
      <w:r w:rsidR="00AF791B" w:rsidRPr="008F2729">
        <w:rPr>
          <w:bCs/>
          <w:sz w:val="28"/>
          <w:szCs w:val="28"/>
        </w:rPr>
        <w:t xml:space="preserve">, </w:t>
      </w:r>
      <w:proofErr w:type="spellStart"/>
      <w:r w:rsidR="00AF791B" w:rsidRPr="008F2729">
        <w:rPr>
          <w:bCs/>
          <w:sz w:val="28"/>
          <w:szCs w:val="28"/>
        </w:rPr>
        <w:t>ул.Лесная</w:t>
      </w:r>
      <w:proofErr w:type="spellEnd"/>
      <w:r w:rsidR="00AF791B" w:rsidRPr="008F2729">
        <w:rPr>
          <w:bCs/>
          <w:sz w:val="28"/>
          <w:szCs w:val="28"/>
        </w:rPr>
        <w:t xml:space="preserve">, </w:t>
      </w:r>
      <w:proofErr w:type="spellStart"/>
      <w:r w:rsidR="00AF791B" w:rsidRPr="008F2729">
        <w:rPr>
          <w:bCs/>
          <w:sz w:val="28"/>
          <w:szCs w:val="28"/>
        </w:rPr>
        <w:t>11а</w:t>
      </w:r>
      <w:proofErr w:type="spellEnd"/>
      <w:r w:rsidR="00AF791B" w:rsidRPr="008F2729">
        <w:rPr>
          <w:bCs/>
          <w:sz w:val="28"/>
          <w:szCs w:val="28"/>
        </w:rPr>
        <w:t>, 1 этаж, ка</w:t>
      </w:r>
      <w:r w:rsidR="00073A09">
        <w:rPr>
          <w:bCs/>
          <w:sz w:val="28"/>
          <w:szCs w:val="28"/>
        </w:rPr>
        <w:t>б.</w:t>
      </w:r>
      <w:r w:rsidR="00AF791B" w:rsidRPr="008F2729">
        <w:rPr>
          <w:bCs/>
          <w:sz w:val="28"/>
          <w:szCs w:val="28"/>
        </w:rPr>
        <w:t xml:space="preserve">106, 105, </w:t>
      </w:r>
      <w:r w:rsidR="00AF791B" w:rsidRPr="008F2729">
        <w:rPr>
          <w:sz w:val="28"/>
          <w:szCs w:val="28"/>
        </w:rPr>
        <w:t>в соответствии со следующим графиком: понедельник, вторник, четверг – с 9:30 до 12:30, с 14:00 до 17:30.</w:t>
      </w:r>
      <w:r w:rsidRPr="00AF791B">
        <w:rPr>
          <w:sz w:val="28"/>
          <w:szCs w:val="28"/>
        </w:rPr>
        <w:t xml:space="preserve"> </w:t>
      </w:r>
    </w:p>
    <w:sectPr w:rsidR="00722B57" w:rsidRPr="00AF791B" w:rsidSect="0009030C">
      <w:headerReference w:type="default" r:id="rId8"/>
      <w:footerReference w:type="first" r:id="rId9"/>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7EF2" w:rsidRDefault="00117EF2">
      <w:r>
        <w:separator/>
      </w:r>
    </w:p>
  </w:endnote>
  <w:endnote w:type="continuationSeparator" w:id="0">
    <w:p w:rsidR="00117EF2" w:rsidRDefault="00117E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30C" w:rsidRPr="0009030C" w:rsidRDefault="0009030C">
    <w:pPr>
      <w:pStyle w:val="a7"/>
      <w:rPr>
        <w:sz w:val="16"/>
        <w:szCs w:val="16"/>
      </w:rPr>
    </w:pPr>
    <w:proofErr w:type="spellStart"/>
    <w:r w:rsidRPr="0009030C">
      <w:rPr>
        <w:sz w:val="16"/>
        <w:szCs w:val="16"/>
      </w:rPr>
      <w:t>Исп.</w:t>
    </w:r>
    <w:r w:rsidR="00BD66FA">
      <w:rPr>
        <w:sz w:val="16"/>
        <w:szCs w:val="16"/>
      </w:rPr>
      <w:t>Еремкина</w:t>
    </w:r>
    <w:proofErr w:type="spellEnd"/>
    <w:r w:rsidR="00BD66FA">
      <w:rPr>
        <w:sz w:val="16"/>
        <w:szCs w:val="16"/>
      </w:rPr>
      <w:t xml:space="preserve"> И.С.</w:t>
    </w:r>
  </w:p>
  <w:p w:rsidR="0009030C" w:rsidRPr="0009030C" w:rsidRDefault="00EE2D30">
    <w:pPr>
      <w:pStyle w:val="a7"/>
      <w:rPr>
        <w:sz w:val="16"/>
        <w:szCs w:val="16"/>
      </w:rPr>
    </w:pPr>
    <w:r>
      <w:rPr>
        <w:sz w:val="16"/>
        <w:szCs w:val="16"/>
      </w:rPr>
      <w:t>14.01.2026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7EF2" w:rsidRDefault="00117EF2">
      <w:r>
        <w:separator/>
      </w:r>
    </w:p>
  </w:footnote>
  <w:footnote w:type="continuationSeparator" w:id="0">
    <w:p w:rsidR="00117EF2" w:rsidRDefault="00117E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65C13"/>
    <w:rsid w:val="000700F3"/>
    <w:rsid w:val="00070E97"/>
    <w:rsid w:val="0007157D"/>
    <w:rsid w:val="00071841"/>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09C0"/>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E700C"/>
    <w:rsid w:val="000F0164"/>
    <w:rsid w:val="000F0FDB"/>
    <w:rsid w:val="000F2206"/>
    <w:rsid w:val="000F4655"/>
    <w:rsid w:val="001002A2"/>
    <w:rsid w:val="00102FE1"/>
    <w:rsid w:val="00103417"/>
    <w:rsid w:val="0010659E"/>
    <w:rsid w:val="00107899"/>
    <w:rsid w:val="00112B81"/>
    <w:rsid w:val="00114154"/>
    <w:rsid w:val="00116356"/>
    <w:rsid w:val="00117EF2"/>
    <w:rsid w:val="0012122A"/>
    <w:rsid w:val="00122654"/>
    <w:rsid w:val="00125D0D"/>
    <w:rsid w:val="00126A52"/>
    <w:rsid w:val="001312E4"/>
    <w:rsid w:val="00134AF9"/>
    <w:rsid w:val="001404A1"/>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6687"/>
    <w:rsid w:val="00196CAF"/>
    <w:rsid w:val="00197CA2"/>
    <w:rsid w:val="001A0964"/>
    <w:rsid w:val="001A5837"/>
    <w:rsid w:val="001B3928"/>
    <w:rsid w:val="001B3976"/>
    <w:rsid w:val="001B451B"/>
    <w:rsid w:val="001B53BC"/>
    <w:rsid w:val="001C0190"/>
    <w:rsid w:val="001C0E08"/>
    <w:rsid w:val="001C578D"/>
    <w:rsid w:val="001C584E"/>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87BFF"/>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294"/>
    <w:rsid w:val="00356B11"/>
    <w:rsid w:val="003635E9"/>
    <w:rsid w:val="00363F30"/>
    <w:rsid w:val="003667F3"/>
    <w:rsid w:val="00367337"/>
    <w:rsid w:val="0037154F"/>
    <w:rsid w:val="00374515"/>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65E"/>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BFB"/>
    <w:rsid w:val="00487CAD"/>
    <w:rsid w:val="0049405E"/>
    <w:rsid w:val="004965B1"/>
    <w:rsid w:val="00496D63"/>
    <w:rsid w:val="00497689"/>
    <w:rsid w:val="004A2862"/>
    <w:rsid w:val="004A36DF"/>
    <w:rsid w:val="004B07FB"/>
    <w:rsid w:val="004B3665"/>
    <w:rsid w:val="004B7CDA"/>
    <w:rsid w:val="004C00B5"/>
    <w:rsid w:val="004C121B"/>
    <w:rsid w:val="004C26E6"/>
    <w:rsid w:val="004C4F37"/>
    <w:rsid w:val="004D15E9"/>
    <w:rsid w:val="004D1E70"/>
    <w:rsid w:val="004D4973"/>
    <w:rsid w:val="004D530C"/>
    <w:rsid w:val="004D59BA"/>
    <w:rsid w:val="004D7CF5"/>
    <w:rsid w:val="004F04D6"/>
    <w:rsid w:val="00501833"/>
    <w:rsid w:val="005018DE"/>
    <w:rsid w:val="005035EE"/>
    <w:rsid w:val="00505461"/>
    <w:rsid w:val="00505670"/>
    <w:rsid w:val="0051006E"/>
    <w:rsid w:val="005100CE"/>
    <w:rsid w:val="00515CE7"/>
    <w:rsid w:val="00517176"/>
    <w:rsid w:val="005218A6"/>
    <w:rsid w:val="00525160"/>
    <w:rsid w:val="0052782E"/>
    <w:rsid w:val="00527E40"/>
    <w:rsid w:val="0053076C"/>
    <w:rsid w:val="0053100A"/>
    <w:rsid w:val="00533002"/>
    <w:rsid w:val="00536685"/>
    <w:rsid w:val="00543178"/>
    <w:rsid w:val="00543F09"/>
    <w:rsid w:val="00544736"/>
    <w:rsid w:val="00547561"/>
    <w:rsid w:val="005502C5"/>
    <w:rsid w:val="00554017"/>
    <w:rsid w:val="00560559"/>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26E3"/>
    <w:rsid w:val="005A6190"/>
    <w:rsid w:val="005C102A"/>
    <w:rsid w:val="005C2EA4"/>
    <w:rsid w:val="005C44E1"/>
    <w:rsid w:val="005C60E1"/>
    <w:rsid w:val="005D09C4"/>
    <w:rsid w:val="005D4487"/>
    <w:rsid w:val="005D696B"/>
    <w:rsid w:val="005E18A0"/>
    <w:rsid w:val="005E1BA7"/>
    <w:rsid w:val="005E7E70"/>
    <w:rsid w:val="005F0F5F"/>
    <w:rsid w:val="005F414E"/>
    <w:rsid w:val="005F7E42"/>
    <w:rsid w:val="0060197B"/>
    <w:rsid w:val="00603061"/>
    <w:rsid w:val="00604703"/>
    <w:rsid w:val="00604D5C"/>
    <w:rsid w:val="00605798"/>
    <w:rsid w:val="00607BA5"/>
    <w:rsid w:val="00610014"/>
    <w:rsid w:val="00610C6E"/>
    <w:rsid w:val="00610D84"/>
    <w:rsid w:val="00611409"/>
    <w:rsid w:val="00614E3C"/>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87798"/>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B8F"/>
    <w:rsid w:val="007B3E86"/>
    <w:rsid w:val="007B51CD"/>
    <w:rsid w:val="007C11DA"/>
    <w:rsid w:val="007C3270"/>
    <w:rsid w:val="007C3351"/>
    <w:rsid w:val="007C3F84"/>
    <w:rsid w:val="007D13D2"/>
    <w:rsid w:val="007D1BB8"/>
    <w:rsid w:val="007D1CFB"/>
    <w:rsid w:val="007D22DD"/>
    <w:rsid w:val="007D4053"/>
    <w:rsid w:val="007D475D"/>
    <w:rsid w:val="007D4B50"/>
    <w:rsid w:val="007D65EB"/>
    <w:rsid w:val="007E2764"/>
    <w:rsid w:val="007E287F"/>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68DF"/>
    <w:rsid w:val="008215EE"/>
    <w:rsid w:val="00825F75"/>
    <w:rsid w:val="008279E3"/>
    <w:rsid w:val="0083077D"/>
    <w:rsid w:val="00832A81"/>
    <w:rsid w:val="00834629"/>
    <w:rsid w:val="00841BDC"/>
    <w:rsid w:val="0084213D"/>
    <w:rsid w:val="008477A0"/>
    <w:rsid w:val="0085149C"/>
    <w:rsid w:val="00853479"/>
    <w:rsid w:val="00855067"/>
    <w:rsid w:val="0085566C"/>
    <w:rsid w:val="00855C1B"/>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5A13"/>
    <w:rsid w:val="008961EF"/>
    <w:rsid w:val="008A22FB"/>
    <w:rsid w:val="008A5F25"/>
    <w:rsid w:val="008B0A33"/>
    <w:rsid w:val="008B0BC2"/>
    <w:rsid w:val="008B397F"/>
    <w:rsid w:val="008C06B5"/>
    <w:rsid w:val="008C192B"/>
    <w:rsid w:val="008C2691"/>
    <w:rsid w:val="008C54C5"/>
    <w:rsid w:val="008D16F4"/>
    <w:rsid w:val="008D17B8"/>
    <w:rsid w:val="008D21B5"/>
    <w:rsid w:val="008D2A32"/>
    <w:rsid w:val="008E00B7"/>
    <w:rsid w:val="008E0772"/>
    <w:rsid w:val="008E1897"/>
    <w:rsid w:val="008E20D9"/>
    <w:rsid w:val="008E38ED"/>
    <w:rsid w:val="008E745B"/>
    <w:rsid w:val="008F23FF"/>
    <w:rsid w:val="008F2627"/>
    <w:rsid w:val="008F2729"/>
    <w:rsid w:val="008F37DE"/>
    <w:rsid w:val="008F4D46"/>
    <w:rsid w:val="008F5709"/>
    <w:rsid w:val="008F7C27"/>
    <w:rsid w:val="0090299C"/>
    <w:rsid w:val="00902B31"/>
    <w:rsid w:val="009036DD"/>
    <w:rsid w:val="00910023"/>
    <w:rsid w:val="00920694"/>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1B61"/>
    <w:rsid w:val="00973AF2"/>
    <w:rsid w:val="00974495"/>
    <w:rsid w:val="00974C33"/>
    <w:rsid w:val="00977F8D"/>
    <w:rsid w:val="00980AF1"/>
    <w:rsid w:val="009863BD"/>
    <w:rsid w:val="009905F8"/>
    <w:rsid w:val="00990776"/>
    <w:rsid w:val="00996E07"/>
    <w:rsid w:val="009A25D3"/>
    <w:rsid w:val="009A4780"/>
    <w:rsid w:val="009B0102"/>
    <w:rsid w:val="009B31C1"/>
    <w:rsid w:val="009B31FD"/>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05EE2"/>
    <w:rsid w:val="00A10306"/>
    <w:rsid w:val="00A10F9D"/>
    <w:rsid w:val="00A121C4"/>
    <w:rsid w:val="00A141B5"/>
    <w:rsid w:val="00A15403"/>
    <w:rsid w:val="00A156AE"/>
    <w:rsid w:val="00A15A46"/>
    <w:rsid w:val="00A15E27"/>
    <w:rsid w:val="00A15FA0"/>
    <w:rsid w:val="00A16AFC"/>
    <w:rsid w:val="00A20DFD"/>
    <w:rsid w:val="00A2286C"/>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638D1"/>
    <w:rsid w:val="00A71338"/>
    <w:rsid w:val="00A81A38"/>
    <w:rsid w:val="00A8654E"/>
    <w:rsid w:val="00A866E7"/>
    <w:rsid w:val="00A93AAF"/>
    <w:rsid w:val="00A94085"/>
    <w:rsid w:val="00A9610D"/>
    <w:rsid w:val="00A96D17"/>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DDD"/>
    <w:rsid w:val="00AC2EE8"/>
    <w:rsid w:val="00AC34F7"/>
    <w:rsid w:val="00AD43C6"/>
    <w:rsid w:val="00AD44FF"/>
    <w:rsid w:val="00AD5A35"/>
    <w:rsid w:val="00AD76F9"/>
    <w:rsid w:val="00AE05B4"/>
    <w:rsid w:val="00AE0DA3"/>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0CC5"/>
    <w:rsid w:val="00B567D8"/>
    <w:rsid w:val="00B56C2D"/>
    <w:rsid w:val="00B60877"/>
    <w:rsid w:val="00B61BB4"/>
    <w:rsid w:val="00B636CE"/>
    <w:rsid w:val="00B63C81"/>
    <w:rsid w:val="00B64B75"/>
    <w:rsid w:val="00B74AF9"/>
    <w:rsid w:val="00B75B7F"/>
    <w:rsid w:val="00B77EE3"/>
    <w:rsid w:val="00B84B73"/>
    <w:rsid w:val="00B8608F"/>
    <w:rsid w:val="00B869CB"/>
    <w:rsid w:val="00B87F22"/>
    <w:rsid w:val="00B94689"/>
    <w:rsid w:val="00B97B6E"/>
    <w:rsid w:val="00BA3C98"/>
    <w:rsid w:val="00BA430B"/>
    <w:rsid w:val="00BA6FD4"/>
    <w:rsid w:val="00BB06C0"/>
    <w:rsid w:val="00BB357F"/>
    <w:rsid w:val="00BC21A5"/>
    <w:rsid w:val="00BD2CE3"/>
    <w:rsid w:val="00BD559E"/>
    <w:rsid w:val="00BD66FA"/>
    <w:rsid w:val="00BD6E3C"/>
    <w:rsid w:val="00BE6144"/>
    <w:rsid w:val="00BE6BA0"/>
    <w:rsid w:val="00BE6E99"/>
    <w:rsid w:val="00BE755B"/>
    <w:rsid w:val="00BF3253"/>
    <w:rsid w:val="00BF3C2E"/>
    <w:rsid w:val="00BF7014"/>
    <w:rsid w:val="00BF7D50"/>
    <w:rsid w:val="00C0023C"/>
    <w:rsid w:val="00C064B4"/>
    <w:rsid w:val="00C071E8"/>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47F2F"/>
    <w:rsid w:val="00C63CB0"/>
    <w:rsid w:val="00C658E5"/>
    <w:rsid w:val="00C66B0F"/>
    <w:rsid w:val="00C81FBE"/>
    <w:rsid w:val="00C8440A"/>
    <w:rsid w:val="00C84763"/>
    <w:rsid w:val="00C93F98"/>
    <w:rsid w:val="00C95481"/>
    <w:rsid w:val="00CA33C9"/>
    <w:rsid w:val="00CA596E"/>
    <w:rsid w:val="00CB1DFC"/>
    <w:rsid w:val="00CB2877"/>
    <w:rsid w:val="00CB46F4"/>
    <w:rsid w:val="00CB541D"/>
    <w:rsid w:val="00CB6E31"/>
    <w:rsid w:val="00CC2718"/>
    <w:rsid w:val="00CC31E2"/>
    <w:rsid w:val="00CC3483"/>
    <w:rsid w:val="00CC49FF"/>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4BE"/>
    <w:rsid w:val="00D41573"/>
    <w:rsid w:val="00D44D3E"/>
    <w:rsid w:val="00D46322"/>
    <w:rsid w:val="00D467F4"/>
    <w:rsid w:val="00D55E9D"/>
    <w:rsid w:val="00D6214C"/>
    <w:rsid w:val="00D6316B"/>
    <w:rsid w:val="00D665B7"/>
    <w:rsid w:val="00D7016A"/>
    <w:rsid w:val="00D74219"/>
    <w:rsid w:val="00D74363"/>
    <w:rsid w:val="00D76341"/>
    <w:rsid w:val="00D77145"/>
    <w:rsid w:val="00D81F71"/>
    <w:rsid w:val="00D835D3"/>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22CD"/>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0DDB"/>
    <w:rsid w:val="00E41CAF"/>
    <w:rsid w:val="00E431ED"/>
    <w:rsid w:val="00E44B54"/>
    <w:rsid w:val="00E46423"/>
    <w:rsid w:val="00E5233B"/>
    <w:rsid w:val="00E52EDA"/>
    <w:rsid w:val="00E5590F"/>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2D30"/>
    <w:rsid w:val="00EE3400"/>
    <w:rsid w:val="00EE349D"/>
    <w:rsid w:val="00EE5C49"/>
    <w:rsid w:val="00EE64B3"/>
    <w:rsid w:val="00EF2A31"/>
    <w:rsid w:val="00EF3E30"/>
    <w:rsid w:val="00EF4A0A"/>
    <w:rsid w:val="00EF6664"/>
    <w:rsid w:val="00EF6D0C"/>
    <w:rsid w:val="00EF7285"/>
    <w:rsid w:val="00F000B3"/>
    <w:rsid w:val="00F02FD9"/>
    <w:rsid w:val="00F03CBE"/>
    <w:rsid w:val="00F059CD"/>
    <w:rsid w:val="00F07748"/>
    <w:rsid w:val="00F07FB6"/>
    <w:rsid w:val="00F107A4"/>
    <w:rsid w:val="00F10DF0"/>
    <w:rsid w:val="00F12688"/>
    <w:rsid w:val="00F127FE"/>
    <w:rsid w:val="00F13303"/>
    <w:rsid w:val="00F13BDA"/>
    <w:rsid w:val="00F145BF"/>
    <w:rsid w:val="00F14ED9"/>
    <w:rsid w:val="00F15687"/>
    <w:rsid w:val="00F222EA"/>
    <w:rsid w:val="00F304E6"/>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01E00D0"/>
  <w15:docId w15:val="{D15E92E9-7AAA-4DE5-90F6-9D43903B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D9BC7D-BED1-4F28-8218-F76616674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1</TotalTime>
  <Pages>1</Pages>
  <Words>397</Words>
  <Characters>2269</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4</cp:revision>
  <cp:lastPrinted>2026-01-14T08:13:00Z</cp:lastPrinted>
  <dcterms:created xsi:type="dcterms:W3CDTF">2026-01-14T08:13:00Z</dcterms:created>
  <dcterms:modified xsi:type="dcterms:W3CDTF">2026-01-28T06:54:00Z</dcterms:modified>
</cp:coreProperties>
</file>