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7E4" w:rsidRPr="00015CEE" w:rsidRDefault="00567A54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3497580</wp:posOffset>
                </wp:positionH>
                <wp:positionV relativeFrom="paragraph">
                  <wp:posOffset>6350</wp:posOffset>
                </wp:positionV>
                <wp:extent cx="2343150" cy="873125"/>
                <wp:effectExtent l="0" t="0" r="0" b="31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87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7E4" w:rsidRPr="008B37E4" w:rsidRDefault="008B37E4" w:rsidP="008B37E4">
                            <w:pPr>
                              <w:spacing w:before="0"/>
                              <w:rPr>
                                <w:sz w:val="24"/>
                                <w:szCs w:val="24"/>
                              </w:rPr>
                            </w:pPr>
                            <w:r w:rsidRPr="008B37E4">
                              <w:rPr>
                                <w:sz w:val="24"/>
                                <w:szCs w:val="24"/>
                              </w:rPr>
                              <w:t>Приложение</w:t>
                            </w:r>
                          </w:p>
                          <w:p w:rsidR="008B37E4" w:rsidRDefault="008B37E4" w:rsidP="009A62B7">
                            <w:pPr>
                              <w:spacing w:befor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к</w:t>
                            </w:r>
                            <w:r w:rsidRPr="008B37E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5CEE"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r w:rsidRPr="008B37E4">
                              <w:rPr>
                                <w:sz w:val="24"/>
                                <w:szCs w:val="24"/>
                              </w:rPr>
                              <w:t xml:space="preserve">ешению </w:t>
                            </w:r>
                            <w:proofErr w:type="gramStart"/>
                            <w:r w:rsidRPr="008B37E4">
                              <w:rPr>
                                <w:sz w:val="24"/>
                                <w:szCs w:val="24"/>
                              </w:rPr>
                              <w:t>Думы</w:t>
                            </w:r>
                            <w:proofErr w:type="gramEnd"/>
                            <w:r w:rsidRPr="008B37E4"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8B37E4" w:rsidRPr="008B37E4" w:rsidRDefault="008B37E4" w:rsidP="008B37E4">
                            <w:pPr>
                              <w:spacing w:befor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от _</w:t>
                            </w:r>
                            <w:r w:rsidR="00FF68F8" w:rsidRPr="00FF68F8">
                              <w:rPr>
                                <w:sz w:val="24"/>
                                <w:szCs w:val="24"/>
                                <w:u w:val="single"/>
                              </w:rPr>
                              <w:t>26.02.2026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____ № _</w:t>
                            </w:r>
                            <w:r w:rsidR="00FF68F8" w:rsidRPr="00FF68F8">
                              <w:rPr>
                                <w:sz w:val="24"/>
                                <w:szCs w:val="24"/>
                                <w:u w:val="single"/>
                              </w:rPr>
                              <w:t>7/5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5.4pt;margin-top:.5pt;width:184.5pt;height:68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" stroked="f">
                <v:textbox>
                  <w:txbxContent>
                    <w:p w:rsidR="008B37E4" w:rsidRPr="008B37E4" w:rsidRDefault="008B37E4" w:rsidP="008B37E4">
                      <w:pPr>
                        <w:spacing w:before="0"/>
                        <w:rPr>
                          <w:sz w:val="24"/>
                          <w:szCs w:val="24"/>
                        </w:rPr>
                      </w:pPr>
                      <w:r w:rsidRPr="008B37E4">
                        <w:rPr>
                          <w:sz w:val="24"/>
                          <w:szCs w:val="24"/>
                        </w:rPr>
                        <w:t>Приложение</w:t>
                      </w:r>
                    </w:p>
                    <w:p w:rsidR="008B37E4" w:rsidRDefault="008B37E4" w:rsidP="009A62B7">
                      <w:pPr>
                        <w:spacing w:befor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к</w:t>
                      </w:r>
                      <w:r w:rsidRPr="008B37E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15CEE">
                        <w:rPr>
                          <w:sz w:val="24"/>
                          <w:szCs w:val="24"/>
                        </w:rPr>
                        <w:t>Р</w:t>
                      </w:r>
                      <w:r w:rsidRPr="008B37E4">
                        <w:rPr>
                          <w:sz w:val="24"/>
                          <w:szCs w:val="24"/>
                        </w:rPr>
                        <w:t xml:space="preserve">ешению </w:t>
                      </w:r>
                      <w:proofErr w:type="gramStart"/>
                      <w:r w:rsidRPr="008B37E4">
                        <w:rPr>
                          <w:sz w:val="24"/>
                          <w:szCs w:val="24"/>
                        </w:rPr>
                        <w:t>Думы</w:t>
                      </w:r>
                      <w:proofErr w:type="gramEnd"/>
                      <w:r w:rsidRPr="008B37E4"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8B37E4" w:rsidRPr="008B37E4" w:rsidRDefault="008B37E4" w:rsidP="008B37E4">
                      <w:pPr>
                        <w:spacing w:befor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от _</w:t>
                      </w:r>
                      <w:r w:rsidR="00FF68F8" w:rsidRPr="00FF68F8">
                        <w:rPr>
                          <w:sz w:val="24"/>
                          <w:szCs w:val="24"/>
                          <w:u w:val="single"/>
                        </w:rPr>
                        <w:t>26.02.2026</w:t>
                      </w:r>
                      <w:r>
                        <w:rPr>
                          <w:sz w:val="24"/>
                          <w:szCs w:val="24"/>
                        </w:rPr>
                        <w:t>____ № _</w:t>
                      </w:r>
                      <w:r w:rsidR="00FF68F8" w:rsidRPr="00FF68F8">
                        <w:rPr>
                          <w:sz w:val="24"/>
                          <w:szCs w:val="24"/>
                          <w:u w:val="single"/>
                        </w:rPr>
                        <w:t>7/5</w:t>
                      </w:r>
                      <w:r>
                        <w:rPr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B37E4" w:rsidRDefault="008B37E4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B37E4" w:rsidRDefault="008B37E4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B37E4" w:rsidRDefault="008B37E4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B37E4" w:rsidRDefault="008B37E4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F15FCB" w:rsidRDefault="00F15FCB" w:rsidP="00F15FCB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8B37E4">
        <w:rPr>
          <w:rFonts w:ascii="Times New Roman" w:hAnsi="Times New Roman"/>
          <w:sz w:val="24"/>
          <w:szCs w:val="24"/>
        </w:rPr>
        <w:t xml:space="preserve">ПОЛОЖЕНИЕ </w:t>
      </w:r>
    </w:p>
    <w:p w:rsidR="0053650B" w:rsidRDefault="00F15FCB" w:rsidP="00F15FCB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8B37E4">
        <w:rPr>
          <w:rFonts w:ascii="Times New Roman" w:hAnsi="Times New Roman"/>
          <w:sz w:val="24"/>
          <w:szCs w:val="24"/>
        </w:rPr>
        <w:t xml:space="preserve">о порядке назначения и проведения публичных слушаний в городском округе </w:t>
      </w:r>
    </w:p>
    <w:p w:rsidR="008B37E4" w:rsidRDefault="00F15FCB" w:rsidP="00F15FCB">
      <w:pPr>
        <w:autoSpaceDE w:val="0"/>
        <w:autoSpaceDN w:val="0"/>
        <w:adjustRightInd w:val="0"/>
        <w:spacing w:before="0"/>
        <w:jc w:val="center"/>
        <w:rPr>
          <w:rFonts w:ascii="Times New Roman" w:eastAsia="Calibri" w:hAnsi="Times New Roman"/>
          <w:sz w:val="28"/>
          <w:szCs w:val="28"/>
        </w:rPr>
      </w:pPr>
      <w:r w:rsidRPr="008B37E4">
        <w:rPr>
          <w:rFonts w:ascii="Times New Roman" w:hAnsi="Times New Roman"/>
          <w:sz w:val="24"/>
          <w:szCs w:val="24"/>
        </w:rPr>
        <w:t>ЗАТО Северск Томской области по вопросам, не связанным с осуществлением градостроительной деятельности</w:t>
      </w:r>
    </w:p>
    <w:p w:rsidR="008B37E4" w:rsidRDefault="008B37E4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A616EC" w:rsidRPr="00703F6E" w:rsidRDefault="00A616EC" w:rsidP="00A616EC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703F6E">
        <w:rPr>
          <w:rFonts w:ascii="Times New Roman" w:eastAsia="Calibri" w:hAnsi="Times New Roman"/>
          <w:bCs/>
          <w:sz w:val="24"/>
          <w:szCs w:val="24"/>
        </w:rPr>
        <w:t>I. ОБЩИЕ ПОЛОЖЕНИЯ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703F6E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1. </w:t>
      </w:r>
      <w:r w:rsidR="00703F6E" w:rsidRPr="00703F6E">
        <w:rPr>
          <w:rFonts w:ascii="Times New Roman" w:eastAsia="Calibri" w:hAnsi="Times New Roman"/>
          <w:sz w:val="24"/>
          <w:szCs w:val="24"/>
        </w:rPr>
        <w:t xml:space="preserve">Настоящее Положение разработано в соответствии с </w:t>
      </w:r>
      <w:r w:rsidR="00703F6E" w:rsidRPr="00703F6E">
        <w:rPr>
          <w:rFonts w:ascii="Times New Roman" w:hAnsi="Times New Roman"/>
          <w:sz w:val="24"/>
          <w:szCs w:val="24"/>
        </w:rPr>
        <w:t>Федеральным законом</w:t>
      </w:r>
      <w:r w:rsidR="009A62B7">
        <w:rPr>
          <w:rFonts w:ascii="Times New Roman" w:hAnsi="Times New Roman"/>
          <w:sz w:val="24"/>
          <w:szCs w:val="24"/>
        </w:rPr>
        <w:t xml:space="preserve">           </w:t>
      </w:r>
      <w:r w:rsidR="00703F6E" w:rsidRPr="00703F6E">
        <w:rPr>
          <w:rFonts w:ascii="Times New Roman" w:hAnsi="Times New Roman"/>
          <w:sz w:val="24"/>
          <w:szCs w:val="24"/>
        </w:rPr>
        <w:t xml:space="preserve"> от 20 марта 2025 года № 33-ФЗ «Об общих принципах организации местного самоуправления в единой системе </w:t>
      </w:r>
      <w:bookmarkStart w:id="0" w:name="_GoBack"/>
      <w:bookmarkEnd w:id="0"/>
      <w:r w:rsidR="00703F6E" w:rsidRPr="00703F6E">
        <w:rPr>
          <w:rFonts w:ascii="Times New Roman" w:hAnsi="Times New Roman"/>
          <w:sz w:val="24"/>
          <w:szCs w:val="24"/>
        </w:rPr>
        <w:t xml:space="preserve">публичной власти», Законом Томской области </w:t>
      </w:r>
      <w:r w:rsidR="009A62B7">
        <w:rPr>
          <w:rFonts w:ascii="Times New Roman" w:hAnsi="Times New Roman"/>
          <w:sz w:val="24"/>
          <w:szCs w:val="24"/>
        </w:rPr>
        <w:t xml:space="preserve">                    </w:t>
      </w:r>
      <w:r w:rsidR="00703F6E" w:rsidRPr="00703F6E">
        <w:rPr>
          <w:rFonts w:ascii="Times New Roman" w:hAnsi="Times New Roman"/>
          <w:sz w:val="24"/>
          <w:szCs w:val="24"/>
        </w:rPr>
        <w:t xml:space="preserve">от 7 октября 2025 года № 98-ОЗ «О порядке назначения и проведения публичных слушаний в муниципальных образованиях Томской области» и определяет порядок назначения </w:t>
      </w:r>
      <w:r w:rsidR="006B538D">
        <w:rPr>
          <w:rFonts w:ascii="Times New Roman" w:hAnsi="Times New Roman"/>
          <w:sz w:val="24"/>
          <w:szCs w:val="24"/>
        </w:rPr>
        <w:t>и</w:t>
      </w:r>
      <w:r w:rsidR="00703F6E" w:rsidRPr="00703F6E">
        <w:rPr>
          <w:rFonts w:ascii="Times New Roman" w:hAnsi="Times New Roman"/>
          <w:sz w:val="24"/>
          <w:szCs w:val="24"/>
        </w:rPr>
        <w:t xml:space="preserve"> проведения публичных слушаний в городском округе ЗАТО Северск Томской области (далее – ЗАТО Северск) по вопросам, не связанным с осуществлением градостроительной деятельности.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Порядок организации и проведения публичных слушаний по вопросам осуществления градостроительной деятельности (по проекту генерального плана ЗАТО Северск, проекту правил землепользования и застройки ЗАТО Северск, проектам планировки территории, проектам межевания территории, проектам правил благоустройства ЗАТО Северск, проектам, предусматривающим внесение изменений</w:t>
      </w:r>
      <w:r w:rsidR="0040178B">
        <w:rPr>
          <w:rFonts w:ascii="Times New Roman" w:eastAsia="Calibri" w:hAnsi="Times New Roman"/>
          <w:sz w:val="24"/>
          <w:szCs w:val="24"/>
        </w:rPr>
        <w:t xml:space="preserve">                     </w:t>
      </w:r>
      <w:r w:rsidRPr="00A616EC">
        <w:rPr>
          <w:rFonts w:ascii="Times New Roman" w:eastAsia="Calibri" w:hAnsi="Times New Roman"/>
          <w:sz w:val="24"/>
          <w:szCs w:val="24"/>
        </w:rPr>
        <w:t xml:space="preserve">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строительства) устанавливается решением Думы ЗАТО Северск </w:t>
      </w:r>
      <w:r w:rsidR="0040178B">
        <w:rPr>
          <w:rFonts w:ascii="Times New Roman" w:eastAsia="Calibri" w:hAnsi="Times New Roman"/>
          <w:sz w:val="24"/>
          <w:szCs w:val="24"/>
        </w:rPr>
        <w:t xml:space="preserve">                  </w:t>
      </w:r>
      <w:r w:rsidRPr="00A616EC">
        <w:rPr>
          <w:rFonts w:ascii="Times New Roman" w:eastAsia="Calibri" w:hAnsi="Times New Roman"/>
          <w:sz w:val="24"/>
          <w:szCs w:val="24"/>
        </w:rPr>
        <w:t>о публичных слушаниях по вопросам осуществления градостроительной деятельности.</w:t>
      </w:r>
    </w:p>
    <w:p w:rsidR="00A616EC" w:rsidRPr="00A616EC" w:rsidRDefault="00FB15F8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2. Публичные слушания - 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одна из форм непосредственного участия </w:t>
      </w:r>
      <w:r w:rsidR="0053650B">
        <w:rPr>
          <w:rFonts w:ascii="Times New Roman" w:eastAsia="Calibri" w:hAnsi="Times New Roman"/>
          <w:sz w:val="24"/>
          <w:szCs w:val="24"/>
        </w:rPr>
        <w:t>населения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</w:t>
      </w:r>
      <w:r w:rsidR="0040178B">
        <w:rPr>
          <w:rFonts w:ascii="Times New Roman" w:eastAsia="Calibri" w:hAnsi="Times New Roman"/>
          <w:sz w:val="24"/>
          <w:szCs w:val="24"/>
        </w:rPr>
        <w:t xml:space="preserve">                       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в осуществлении местного самоуправления путем обсуждения проектов муниципальных правовых актов </w:t>
      </w:r>
      <w:r w:rsidR="00E9206D">
        <w:rPr>
          <w:rFonts w:ascii="Times New Roman" w:eastAsia="Calibri" w:hAnsi="Times New Roman"/>
          <w:sz w:val="24"/>
          <w:szCs w:val="24"/>
        </w:rPr>
        <w:t xml:space="preserve">по </w:t>
      </w:r>
      <w:r w:rsidR="00703F6E" w:rsidRPr="00703F6E">
        <w:rPr>
          <w:rFonts w:ascii="Times New Roman" w:eastAsia="Calibri" w:hAnsi="Times New Roman"/>
          <w:sz w:val="24"/>
          <w:szCs w:val="24"/>
        </w:rPr>
        <w:t>вопросам непосредственного обеспечения жизнедеятельности населения (вопросам местного значения) ЗАТО Северск</w:t>
      </w:r>
      <w:r w:rsidR="00A616EC" w:rsidRPr="00A616EC">
        <w:rPr>
          <w:rFonts w:ascii="Times New Roman" w:eastAsia="Calibri" w:hAnsi="Times New Roman"/>
          <w:sz w:val="24"/>
          <w:szCs w:val="24"/>
        </w:rPr>
        <w:t>.</w:t>
      </w:r>
    </w:p>
    <w:p w:rsidR="00703F6E" w:rsidRPr="00703F6E" w:rsidRDefault="00A616EC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3. </w:t>
      </w:r>
      <w:r w:rsidR="00703F6E" w:rsidRPr="00703F6E">
        <w:rPr>
          <w:rFonts w:ascii="Times New Roman" w:eastAsia="Calibri" w:hAnsi="Times New Roman"/>
          <w:sz w:val="24"/>
          <w:szCs w:val="24"/>
        </w:rPr>
        <w:t>Публичные слушания проводятся по инициативе:</w:t>
      </w:r>
    </w:p>
    <w:p w:rsidR="00703F6E" w:rsidRPr="00703F6E" w:rsidRDefault="00703F6E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03F6E">
        <w:rPr>
          <w:rFonts w:ascii="Times New Roman" w:eastAsia="Calibri" w:hAnsi="Times New Roman"/>
          <w:sz w:val="24"/>
          <w:szCs w:val="24"/>
        </w:rPr>
        <w:t xml:space="preserve">1) </w:t>
      </w:r>
      <w:proofErr w:type="gramStart"/>
      <w:r w:rsidRPr="00703F6E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03F6E">
        <w:rPr>
          <w:rFonts w:ascii="Times New Roman" w:eastAsia="Calibri" w:hAnsi="Times New Roman"/>
          <w:sz w:val="24"/>
          <w:szCs w:val="24"/>
        </w:rPr>
        <w:t xml:space="preserve"> ЗАТО Северск;</w:t>
      </w:r>
    </w:p>
    <w:p w:rsidR="00703F6E" w:rsidRPr="00703F6E" w:rsidRDefault="00703F6E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03F6E">
        <w:rPr>
          <w:rFonts w:ascii="Times New Roman" w:eastAsia="Calibri" w:hAnsi="Times New Roman"/>
          <w:sz w:val="24"/>
          <w:szCs w:val="24"/>
        </w:rPr>
        <w:t xml:space="preserve">2) </w:t>
      </w:r>
      <w:proofErr w:type="gramStart"/>
      <w:r w:rsidRPr="00703F6E">
        <w:rPr>
          <w:rFonts w:ascii="Times New Roman" w:eastAsia="Calibri" w:hAnsi="Times New Roman"/>
          <w:sz w:val="24"/>
          <w:szCs w:val="24"/>
        </w:rPr>
        <w:t>Мэра</w:t>
      </w:r>
      <w:proofErr w:type="gramEnd"/>
      <w:r w:rsidRPr="00703F6E">
        <w:rPr>
          <w:rFonts w:ascii="Times New Roman" w:eastAsia="Calibri" w:hAnsi="Times New Roman"/>
          <w:sz w:val="24"/>
          <w:szCs w:val="24"/>
        </w:rPr>
        <w:t xml:space="preserve"> ЗАТО Северск;</w:t>
      </w:r>
    </w:p>
    <w:p w:rsidR="00703F6E" w:rsidRPr="00703F6E" w:rsidRDefault="00703F6E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03F6E">
        <w:rPr>
          <w:rFonts w:ascii="Times New Roman" w:eastAsia="Calibri" w:hAnsi="Times New Roman"/>
          <w:sz w:val="24"/>
          <w:szCs w:val="24"/>
        </w:rPr>
        <w:t xml:space="preserve">3) </w:t>
      </w:r>
      <w:proofErr w:type="gramStart"/>
      <w:r w:rsidRPr="00703F6E">
        <w:rPr>
          <w:rFonts w:ascii="Times New Roman" w:eastAsia="Calibri" w:hAnsi="Times New Roman"/>
          <w:sz w:val="24"/>
          <w:szCs w:val="24"/>
        </w:rPr>
        <w:t>жителей</w:t>
      </w:r>
      <w:proofErr w:type="gramEnd"/>
      <w:r w:rsidRPr="00703F6E">
        <w:rPr>
          <w:rFonts w:ascii="Times New Roman" w:eastAsia="Calibri" w:hAnsi="Times New Roman"/>
          <w:sz w:val="24"/>
          <w:szCs w:val="24"/>
        </w:rPr>
        <w:t xml:space="preserve"> ЗАТО Северск.</w:t>
      </w:r>
    </w:p>
    <w:p w:rsidR="00703F6E" w:rsidRPr="00703F6E" w:rsidRDefault="00703F6E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03F6E">
        <w:rPr>
          <w:rFonts w:ascii="Times New Roman" w:eastAsia="Calibri" w:hAnsi="Times New Roman"/>
          <w:sz w:val="24"/>
          <w:szCs w:val="24"/>
        </w:rPr>
        <w:t>4</w:t>
      </w:r>
      <w:r w:rsidR="0050377B">
        <w:rPr>
          <w:rFonts w:ascii="Times New Roman" w:eastAsia="Calibri" w:hAnsi="Times New Roman"/>
          <w:sz w:val="24"/>
          <w:szCs w:val="24"/>
        </w:rPr>
        <w:t>.</w:t>
      </w:r>
      <w:r w:rsidRPr="00703F6E">
        <w:rPr>
          <w:rFonts w:ascii="Times New Roman" w:eastAsia="Calibri" w:hAnsi="Times New Roman"/>
          <w:sz w:val="24"/>
          <w:szCs w:val="24"/>
        </w:rPr>
        <w:t xml:space="preserve"> Публичные слушания, проводимые по инициативе </w:t>
      </w:r>
      <w:proofErr w:type="gramStart"/>
      <w:r w:rsidRPr="00703F6E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03F6E">
        <w:rPr>
          <w:rFonts w:ascii="Times New Roman" w:eastAsia="Calibri" w:hAnsi="Times New Roman"/>
          <w:sz w:val="24"/>
          <w:szCs w:val="24"/>
        </w:rPr>
        <w:t xml:space="preserve"> ЗАТО Северск или по инициативе жителей ЗАТО Северск, назначаются решением Думы ЗАТО Северск.</w:t>
      </w:r>
    </w:p>
    <w:p w:rsidR="00703F6E" w:rsidRDefault="00703F6E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03F6E">
        <w:rPr>
          <w:rFonts w:ascii="Times New Roman" w:eastAsia="Calibri" w:hAnsi="Times New Roman"/>
          <w:sz w:val="24"/>
          <w:szCs w:val="24"/>
        </w:rPr>
        <w:t xml:space="preserve">Публичные слушания, проводимые по инициативе </w:t>
      </w:r>
      <w:proofErr w:type="gramStart"/>
      <w:r w:rsidRPr="00703F6E">
        <w:rPr>
          <w:rFonts w:ascii="Times New Roman" w:eastAsia="Calibri" w:hAnsi="Times New Roman"/>
          <w:sz w:val="24"/>
          <w:szCs w:val="24"/>
        </w:rPr>
        <w:t>Мэра</w:t>
      </w:r>
      <w:proofErr w:type="gramEnd"/>
      <w:r w:rsidRPr="00703F6E">
        <w:rPr>
          <w:rFonts w:ascii="Times New Roman" w:eastAsia="Calibri" w:hAnsi="Times New Roman"/>
          <w:sz w:val="24"/>
          <w:szCs w:val="24"/>
        </w:rPr>
        <w:t xml:space="preserve"> ЗАТО Северск, назначаются постановлением Мэра ЗАТО Северск.</w:t>
      </w:r>
    </w:p>
    <w:p w:rsidR="00A616EC" w:rsidRPr="00A616EC" w:rsidRDefault="00703F6E" w:rsidP="00703F6E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03F6E">
        <w:rPr>
          <w:rFonts w:ascii="Times New Roman" w:eastAsia="Calibri" w:hAnsi="Times New Roman"/>
          <w:sz w:val="24"/>
          <w:szCs w:val="24"/>
        </w:rPr>
        <w:t>5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</w:t>
      </w:r>
      <w:proofErr w:type="gramStart"/>
      <w:r>
        <w:rPr>
          <w:rFonts w:ascii="Times New Roman" w:eastAsia="Calibri" w:hAnsi="Times New Roman"/>
          <w:sz w:val="24"/>
          <w:szCs w:val="24"/>
        </w:rPr>
        <w:t>Жители</w:t>
      </w:r>
      <w:proofErr w:type="gramEnd"/>
      <w:r w:rsidR="00FB15F8">
        <w:rPr>
          <w:rFonts w:ascii="Times New Roman" w:eastAsia="Calibri" w:hAnsi="Times New Roman"/>
          <w:sz w:val="24"/>
          <w:szCs w:val="24"/>
        </w:rPr>
        <w:t xml:space="preserve"> ЗАТО Северск инициирую</w:t>
      </w:r>
      <w:r w:rsidR="00A616EC" w:rsidRPr="00A616EC">
        <w:rPr>
          <w:rFonts w:ascii="Times New Roman" w:eastAsia="Calibri" w:hAnsi="Times New Roman"/>
          <w:sz w:val="24"/>
          <w:szCs w:val="24"/>
        </w:rPr>
        <w:t>т проведение публичных слушаний через инициативную группу численностью не менее 100 человек, обладающих избирательным правом (далее - инициативная группа).</w:t>
      </w:r>
    </w:p>
    <w:p w:rsidR="00130AC3" w:rsidRPr="00130AC3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</w:t>
      </w:r>
      <w:r w:rsidRPr="00130AC3">
        <w:rPr>
          <w:rFonts w:ascii="Times New Roman" w:eastAsia="Calibri" w:hAnsi="Times New Roman"/>
          <w:sz w:val="24"/>
          <w:szCs w:val="24"/>
        </w:rPr>
        <w:t>На публичные слушания выносятся:</w:t>
      </w:r>
    </w:p>
    <w:p w:rsidR="00130AC3" w:rsidRPr="00130AC3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130AC3">
        <w:rPr>
          <w:rFonts w:ascii="Times New Roman" w:eastAsia="Calibri" w:hAnsi="Times New Roman"/>
          <w:sz w:val="24"/>
          <w:szCs w:val="24"/>
        </w:rPr>
        <w:t xml:space="preserve">1) проект </w:t>
      </w:r>
      <w:proofErr w:type="gramStart"/>
      <w:r w:rsidRPr="00130AC3">
        <w:rPr>
          <w:rFonts w:ascii="Times New Roman" w:eastAsia="Calibri" w:hAnsi="Times New Roman"/>
          <w:sz w:val="24"/>
          <w:szCs w:val="24"/>
        </w:rPr>
        <w:t>Устава</w:t>
      </w:r>
      <w:proofErr w:type="gramEnd"/>
      <w:r w:rsidRPr="00130AC3">
        <w:rPr>
          <w:rFonts w:ascii="Times New Roman" w:eastAsia="Calibri" w:hAnsi="Times New Roman"/>
          <w:sz w:val="24"/>
          <w:szCs w:val="24"/>
        </w:rPr>
        <w:t xml:space="preserve"> ЗАТО Северск (далее – Устав), а также проект муниципального нормативного правового акта о внесении изменений и дополнений в данный Устав, кроме случаев, когда в Устав вносятся изменени</w:t>
      </w:r>
      <w:r w:rsidR="00592545">
        <w:rPr>
          <w:rFonts w:ascii="Times New Roman" w:eastAsia="Calibri" w:hAnsi="Times New Roman"/>
          <w:sz w:val="24"/>
          <w:szCs w:val="24"/>
        </w:rPr>
        <w:t>я</w:t>
      </w:r>
      <w:r w:rsidRPr="00130AC3">
        <w:rPr>
          <w:rFonts w:ascii="Times New Roman" w:eastAsia="Calibri" w:hAnsi="Times New Roman"/>
          <w:sz w:val="24"/>
          <w:szCs w:val="24"/>
        </w:rPr>
        <w:t xml:space="preserve"> в форме точного воспроизведения положений Конституции Российской Федерации, федеральных законов, Устава (Основного Закона) </w:t>
      </w:r>
      <w:r w:rsidRPr="00130AC3">
        <w:rPr>
          <w:rFonts w:ascii="Times New Roman" w:eastAsia="Calibri" w:hAnsi="Times New Roman"/>
          <w:sz w:val="24"/>
          <w:szCs w:val="24"/>
        </w:rPr>
        <w:lastRenderedPageBreak/>
        <w:t>Томской области или законов Томской области в целях приведения данного Устава в соответствие с этими нормативными правовыми актами;</w:t>
      </w:r>
    </w:p>
    <w:p w:rsidR="00130AC3" w:rsidRPr="00130AC3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130AC3">
        <w:rPr>
          <w:rFonts w:ascii="Times New Roman" w:eastAsia="Calibri" w:hAnsi="Times New Roman"/>
          <w:sz w:val="24"/>
          <w:szCs w:val="24"/>
        </w:rPr>
        <w:t xml:space="preserve">2) проект </w:t>
      </w:r>
      <w:proofErr w:type="gramStart"/>
      <w:r w:rsidRPr="00130AC3">
        <w:rPr>
          <w:rFonts w:ascii="Times New Roman" w:eastAsia="Calibri" w:hAnsi="Times New Roman"/>
          <w:sz w:val="24"/>
          <w:szCs w:val="24"/>
        </w:rPr>
        <w:t>бюджета</w:t>
      </w:r>
      <w:proofErr w:type="gramEnd"/>
      <w:r w:rsidRPr="00130AC3">
        <w:rPr>
          <w:rFonts w:ascii="Times New Roman" w:eastAsia="Calibri" w:hAnsi="Times New Roman"/>
          <w:sz w:val="24"/>
          <w:szCs w:val="24"/>
        </w:rPr>
        <w:t xml:space="preserve"> ЗАТО Северск и отч</w:t>
      </w:r>
      <w:r w:rsidR="00AE5103">
        <w:rPr>
          <w:rFonts w:ascii="Times New Roman" w:eastAsia="Calibri" w:hAnsi="Times New Roman"/>
          <w:sz w:val="24"/>
          <w:szCs w:val="24"/>
        </w:rPr>
        <w:t>е</w:t>
      </w:r>
      <w:r w:rsidRPr="00130AC3">
        <w:rPr>
          <w:rFonts w:ascii="Times New Roman" w:eastAsia="Calibri" w:hAnsi="Times New Roman"/>
          <w:sz w:val="24"/>
          <w:szCs w:val="24"/>
        </w:rPr>
        <w:t>т о его исполнении.</w:t>
      </w:r>
    </w:p>
    <w:p w:rsidR="00A616EC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130AC3">
        <w:rPr>
          <w:rFonts w:ascii="Times New Roman" w:eastAsia="Calibri" w:hAnsi="Times New Roman"/>
          <w:sz w:val="24"/>
          <w:szCs w:val="24"/>
        </w:rPr>
        <w:t xml:space="preserve">Указанные вопросы подлежат рассмотрению на публичных слушаниях, проводимых в одной из форм, установленных пунктом </w:t>
      </w:r>
      <w:r w:rsidR="0053650B">
        <w:rPr>
          <w:rFonts w:ascii="Times New Roman" w:eastAsia="Calibri" w:hAnsi="Times New Roman"/>
          <w:sz w:val="24"/>
          <w:szCs w:val="24"/>
        </w:rPr>
        <w:t>7</w:t>
      </w:r>
      <w:r w:rsidRPr="00130AC3">
        <w:rPr>
          <w:rFonts w:ascii="Times New Roman" w:eastAsia="Calibri" w:hAnsi="Times New Roman"/>
          <w:sz w:val="24"/>
          <w:szCs w:val="24"/>
        </w:rPr>
        <w:t xml:space="preserve"> настоящего Положения.</w:t>
      </w:r>
    </w:p>
    <w:p w:rsidR="006B538D" w:rsidRPr="006B538D" w:rsidRDefault="006B538D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В соответствии со статьёй 2 Закона Российской Федерации от 14 июля 1992 года  </w:t>
      </w:r>
      <w:r w:rsidR="00182CDC">
        <w:rPr>
          <w:rFonts w:ascii="Times New Roman" w:eastAsia="Calibri" w:hAnsi="Times New Roman"/>
          <w:sz w:val="24"/>
          <w:szCs w:val="24"/>
        </w:rPr>
        <w:t xml:space="preserve">      </w:t>
      </w:r>
      <w:r>
        <w:rPr>
          <w:rFonts w:ascii="Times New Roman" w:eastAsia="Calibri" w:hAnsi="Times New Roman"/>
          <w:sz w:val="24"/>
          <w:szCs w:val="24"/>
        </w:rPr>
        <w:t>№ 3297-</w:t>
      </w:r>
      <w:r>
        <w:rPr>
          <w:rFonts w:ascii="Times New Roman" w:eastAsia="Calibri" w:hAnsi="Times New Roman"/>
          <w:sz w:val="24"/>
          <w:szCs w:val="24"/>
          <w:lang w:val="en-US"/>
        </w:rPr>
        <w:t>I</w:t>
      </w:r>
      <w:r>
        <w:rPr>
          <w:rFonts w:ascii="Times New Roman" w:eastAsia="Calibri" w:hAnsi="Times New Roman"/>
          <w:sz w:val="24"/>
          <w:szCs w:val="24"/>
        </w:rPr>
        <w:t xml:space="preserve"> «О закрытом административно-территориальном образовани</w:t>
      </w:r>
      <w:r w:rsidR="00182CDC">
        <w:rPr>
          <w:rFonts w:ascii="Times New Roman" w:eastAsia="Calibri" w:hAnsi="Times New Roman"/>
          <w:sz w:val="24"/>
          <w:szCs w:val="24"/>
        </w:rPr>
        <w:t xml:space="preserve">и вопрос </w:t>
      </w:r>
      <w:r>
        <w:rPr>
          <w:rFonts w:ascii="Times New Roman" w:eastAsia="Calibri" w:hAnsi="Times New Roman"/>
          <w:sz w:val="24"/>
          <w:szCs w:val="24"/>
        </w:rPr>
        <w:t xml:space="preserve">о </w:t>
      </w:r>
      <w:proofErr w:type="gramStart"/>
      <w:r>
        <w:rPr>
          <w:rFonts w:ascii="Times New Roman" w:eastAsia="Calibri" w:hAnsi="Times New Roman"/>
          <w:sz w:val="24"/>
          <w:szCs w:val="24"/>
        </w:rPr>
        <w:t>преобразовании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ЗАТО Северск на публичные слушания не выносятся.</w:t>
      </w:r>
    </w:p>
    <w:p w:rsidR="00A616EC" w:rsidRPr="00A616EC" w:rsidRDefault="00130AC3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bookmarkStart w:id="1" w:name="Par15"/>
      <w:bookmarkEnd w:id="1"/>
      <w:r>
        <w:rPr>
          <w:rFonts w:ascii="Times New Roman" w:eastAsia="Calibri" w:hAnsi="Times New Roman"/>
          <w:sz w:val="24"/>
          <w:szCs w:val="24"/>
        </w:rPr>
        <w:t>7</w:t>
      </w:r>
      <w:r w:rsidR="00A616EC" w:rsidRPr="00A616EC">
        <w:rPr>
          <w:rFonts w:ascii="Times New Roman" w:eastAsia="Calibri" w:hAnsi="Times New Roman"/>
          <w:sz w:val="24"/>
          <w:szCs w:val="24"/>
        </w:rPr>
        <w:t>. Публичные слушания могут проводиться в следующих формах: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1) в очной форме посредством: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а) рассмотрения на сессии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проектов решений Думы ЗАТО Северск (далее - проекты решений) с участием </w:t>
      </w:r>
      <w:r w:rsidR="0053650B">
        <w:rPr>
          <w:rFonts w:ascii="Times New Roman" w:eastAsia="Calibri" w:hAnsi="Times New Roman"/>
          <w:sz w:val="24"/>
          <w:szCs w:val="24"/>
        </w:rPr>
        <w:t>жителей</w:t>
      </w:r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б) проведения открытого собрания публичных слушаний;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в) публичных слушаний по проекту Устава, а также по проекту решения о внесении изменений и дополнений в Устав;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2) в дистанционной форме путем размещения проектов решений в информаци</w:t>
      </w:r>
      <w:r w:rsidR="00130AC3">
        <w:rPr>
          <w:rFonts w:ascii="Times New Roman" w:eastAsia="Calibri" w:hAnsi="Times New Roman"/>
          <w:sz w:val="24"/>
          <w:szCs w:val="24"/>
        </w:rPr>
        <w:t>онно-телекоммуникационной сети «</w:t>
      </w:r>
      <w:r w:rsidRPr="00A616EC">
        <w:rPr>
          <w:rFonts w:ascii="Times New Roman" w:eastAsia="Calibri" w:hAnsi="Times New Roman"/>
          <w:sz w:val="24"/>
          <w:szCs w:val="24"/>
        </w:rPr>
        <w:t>Интернет</w:t>
      </w:r>
      <w:r w:rsidR="00130AC3"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>, организации онлайн-трансляции публичных слушаний по проектам решений (далее - онлайн-трансляция</w:t>
      </w:r>
      <w:r w:rsidR="00130AC3">
        <w:rPr>
          <w:rFonts w:ascii="Times New Roman" w:eastAsia="Calibri" w:hAnsi="Times New Roman"/>
          <w:sz w:val="24"/>
          <w:szCs w:val="24"/>
        </w:rPr>
        <w:t>)</w:t>
      </w:r>
      <w:r w:rsidRPr="00A616EC">
        <w:rPr>
          <w:rFonts w:ascii="Times New Roman" w:eastAsia="Calibri" w:hAnsi="Times New Roman"/>
          <w:sz w:val="24"/>
          <w:szCs w:val="24"/>
        </w:rPr>
        <w:t xml:space="preserve"> и рассмотрения поступивших мнений, замечаний и предложений.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Решение о проведении публичных слушаний в дистанционной форме принимается на основании правовых актов главных государственных санитарных врачей, федеральных органов государственной власти либо органов государственной власти Томской области, направленных на предупреждение возникновения и распространения инфекционных заболеваний, представляющих опасность для окружающих, предупреждение чрезвычайных ситуаций природного и техногенного характера и запрещающих мероприятия или ограничивающих число участников мероприятий на период действия указанных запрещающих мероприятий или ограничивающих число участников мероприятий.</w:t>
      </w:r>
    </w:p>
    <w:p w:rsidR="0050377B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8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</w:t>
      </w:r>
      <w:r w:rsidR="0050377B">
        <w:rPr>
          <w:rFonts w:ascii="Times New Roman" w:eastAsia="Calibri" w:hAnsi="Times New Roman"/>
          <w:sz w:val="24"/>
          <w:szCs w:val="24"/>
        </w:rPr>
        <w:t xml:space="preserve">Решение о назначении публичных слушаний (об отказе в назначении публичных слушаний) принимается </w:t>
      </w:r>
      <w:proofErr w:type="gramStart"/>
      <w:r w:rsidR="0050377B">
        <w:rPr>
          <w:rFonts w:ascii="Times New Roman" w:eastAsia="Calibri" w:hAnsi="Times New Roman"/>
          <w:sz w:val="24"/>
          <w:szCs w:val="24"/>
        </w:rPr>
        <w:t>Думой</w:t>
      </w:r>
      <w:proofErr w:type="gramEnd"/>
      <w:r w:rsidR="0050377B">
        <w:rPr>
          <w:rFonts w:ascii="Times New Roman" w:eastAsia="Calibri" w:hAnsi="Times New Roman"/>
          <w:sz w:val="24"/>
          <w:szCs w:val="24"/>
        </w:rPr>
        <w:t xml:space="preserve"> ЗАТО Северск или Мэром ЗАТО Северск в течение 10 дней с момента поступления инициативы о проведении публичных слушаний, предусмотренной пунктом 3 Положения.</w:t>
      </w:r>
    </w:p>
    <w:p w:rsidR="00130AC3" w:rsidRPr="00130AC3" w:rsidRDefault="0050377B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9. </w:t>
      </w:r>
      <w:r w:rsidR="00130AC3" w:rsidRPr="00130AC3">
        <w:rPr>
          <w:rFonts w:ascii="Times New Roman" w:eastAsia="Calibri" w:hAnsi="Times New Roman"/>
          <w:sz w:val="24"/>
          <w:szCs w:val="24"/>
        </w:rPr>
        <w:t>Результаты публичных слушаний, включая мотивированное обоснование принятых решений, подлежат обнародованию в порядке, предусмотренном Уставом для обнародования муниципальных правовых актов.</w:t>
      </w:r>
    </w:p>
    <w:p w:rsidR="00130AC3" w:rsidRPr="00130AC3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130AC3">
        <w:rPr>
          <w:rFonts w:ascii="Times New Roman" w:eastAsia="Calibri" w:hAnsi="Times New Roman"/>
          <w:sz w:val="24"/>
          <w:szCs w:val="24"/>
        </w:rPr>
        <w:t xml:space="preserve">Результаты публичных слушаний подлежат обязательному рассмотрению </w:t>
      </w:r>
      <w:proofErr w:type="gramStart"/>
      <w:r w:rsidRPr="00130AC3">
        <w:rPr>
          <w:rFonts w:ascii="Times New Roman" w:eastAsia="Calibri" w:hAnsi="Times New Roman"/>
          <w:sz w:val="24"/>
          <w:szCs w:val="24"/>
        </w:rPr>
        <w:t>Думой</w:t>
      </w:r>
      <w:proofErr w:type="gramEnd"/>
      <w:r w:rsidRPr="00130AC3">
        <w:rPr>
          <w:rFonts w:ascii="Times New Roman" w:eastAsia="Calibri" w:hAnsi="Times New Roman"/>
          <w:sz w:val="24"/>
          <w:szCs w:val="24"/>
        </w:rPr>
        <w:t xml:space="preserve"> ЗАТО Северск при рассмотрении проектов муниципальных правовых актов.</w:t>
      </w:r>
    </w:p>
    <w:p w:rsidR="00130AC3" w:rsidRPr="00130AC3" w:rsidRDefault="00130AC3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130AC3">
        <w:rPr>
          <w:rFonts w:ascii="Times New Roman" w:eastAsia="Calibri" w:hAnsi="Times New Roman"/>
          <w:sz w:val="24"/>
          <w:szCs w:val="24"/>
        </w:rPr>
        <w:t>Результаты публичных слушаний носят рекомендательный характер.</w:t>
      </w:r>
    </w:p>
    <w:p w:rsidR="00A616EC" w:rsidRPr="00A616EC" w:rsidRDefault="0050377B" w:rsidP="00130AC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10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Организационно-техническое обеспечение проведения публичных слушаний, назначенных решением </w:t>
      </w:r>
      <w:proofErr w:type="gramStart"/>
      <w:r w:rsidR="00A616EC"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Северск, осуществляет аппарат Думы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Организационно-техническое обеспечение публичных слушаний, назначенных постановлением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Мэра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осуществляет Администрация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130AC3" w:rsidRDefault="00A616EC" w:rsidP="00A616EC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130AC3">
        <w:rPr>
          <w:rFonts w:ascii="Times New Roman" w:eastAsia="Calibri" w:hAnsi="Times New Roman"/>
          <w:bCs/>
          <w:sz w:val="24"/>
          <w:szCs w:val="24"/>
        </w:rPr>
        <w:t xml:space="preserve">II. РАССМОТРЕНИЕ НА СЕССИИ </w:t>
      </w:r>
      <w:proofErr w:type="gramStart"/>
      <w:r w:rsidRPr="00130AC3">
        <w:rPr>
          <w:rFonts w:ascii="Times New Roman" w:eastAsia="Calibri" w:hAnsi="Times New Roman"/>
          <w:bCs/>
          <w:sz w:val="24"/>
          <w:szCs w:val="24"/>
        </w:rPr>
        <w:t>ДУМЫ</w:t>
      </w:r>
      <w:proofErr w:type="gramEnd"/>
      <w:r w:rsidRPr="00130AC3">
        <w:rPr>
          <w:rFonts w:ascii="Times New Roman" w:eastAsia="Calibri" w:hAnsi="Times New Roman"/>
          <w:bCs/>
          <w:sz w:val="24"/>
          <w:szCs w:val="24"/>
        </w:rPr>
        <w:t xml:space="preserve"> ЗАТО СЕВЕРСК</w:t>
      </w:r>
    </w:p>
    <w:p w:rsidR="00A616EC" w:rsidRPr="00A616EC" w:rsidRDefault="00A616EC" w:rsidP="0053650B">
      <w:pPr>
        <w:autoSpaceDE w:val="0"/>
        <w:autoSpaceDN w:val="0"/>
        <w:adjustRightInd w:val="0"/>
        <w:spacing w:before="0"/>
        <w:ind w:firstLine="709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 w:rsidRPr="00130AC3">
        <w:rPr>
          <w:rFonts w:ascii="Times New Roman" w:eastAsia="Calibri" w:hAnsi="Times New Roman"/>
          <w:bCs/>
          <w:sz w:val="24"/>
          <w:szCs w:val="24"/>
        </w:rPr>
        <w:t xml:space="preserve">ПРОЕКТОВ РЕШЕНИЙ С УЧАСТИЕМ </w:t>
      </w:r>
      <w:proofErr w:type="gramStart"/>
      <w:r w:rsidR="0053650B">
        <w:rPr>
          <w:rFonts w:ascii="Times New Roman" w:eastAsia="Calibri" w:hAnsi="Times New Roman"/>
          <w:bCs/>
          <w:sz w:val="24"/>
          <w:szCs w:val="24"/>
        </w:rPr>
        <w:t>ЖИТЕЛЕЙ</w:t>
      </w:r>
      <w:proofErr w:type="gramEnd"/>
      <w:r w:rsidRPr="00130AC3">
        <w:rPr>
          <w:rFonts w:ascii="Times New Roman" w:eastAsia="Calibri" w:hAnsi="Times New Roman"/>
          <w:bCs/>
          <w:sz w:val="24"/>
          <w:szCs w:val="24"/>
        </w:rPr>
        <w:t xml:space="preserve"> ЗАТО СЕВЕРСК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A616EC" w:rsidRDefault="0050377B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11</w:t>
      </w:r>
      <w:r w:rsidR="00130AC3">
        <w:rPr>
          <w:rFonts w:ascii="Times New Roman" w:eastAsia="Calibri" w:hAnsi="Times New Roman"/>
          <w:sz w:val="24"/>
          <w:szCs w:val="24"/>
        </w:rPr>
        <w:t>.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Проекты решений могут быть рассмотрены на сессии </w:t>
      </w:r>
      <w:proofErr w:type="gramStart"/>
      <w:r w:rsidR="00A616EC"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 </w:t>
      </w:r>
      <w:r w:rsidR="001B59D5">
        <w:rPr>
          <w:rFonts w:ascii="Times New Roman" w:eastAsia="Calibri" w:hAnsi="Times New Roman"/>
          <w:sz w:val="24"/>
          <w:szCs w:val="24"/>
        </w:rPr>
        <w:t xml:space="preserve">                      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с участием </w:t>
      </w:r>
      <w:r w:rsidR="00995800">
        <w:rPr>
          <w:rFonts w:ascii="Times New Roman" w:eastAsia="Calibri" w:hAnsi="Times New Roman"/>
          <w:sz w:val="24"/>
          <w:szCs w:val="24"/>
        </w:rPr>
        <w:t>жителей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Северск.</w:t>
      </w:r>
    </w:p>
    <w:p w:rsid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</w:t>
      </w:r>
      <w:r w:rsidR="0050377B">
        <w:rPr>
          <w:rFonts w:ascii="Times New Roman" w:eastAsia="Calibri" w:hAnsi="Times New Roman"/>
          <w:sz w:val="24"/>
          <w:szCs w:val="24"/>
        </w:rPr>
        <w:t>2</w:t>
      </w:r>
      <w:r w:rsidRPr="00A616EC">
        <w:rPr>
          <w:rFonts w:ascii="Times New Roman" w:eastAsia="Calibri" w:hAnsi="Times New Roman"/>
          <w:sz w:val="24"/>
          <w:szCs w:val="24"/>
        </w:rPr>
        <w:t xml:space="preserve">. Информация о времени, месте и повестке сессии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проекты решений, предлагаемых к рассмотрению, подлежат опубликованию в средстве массовой информации </w:t>
      </w:r>
      <w:r w:rsidR="00995800">
        <w:rPr>
          <w:rFonts w:ascii="Times New Roman" w:eastAsia="Calibri" w:hAnsi="Times New Roman"/>
          <w:sz w:val="24"/>
          <w:szCs w:val="24"/>
        </w:rPr>
        <w:t>«</w:t>
      </w:r>
      <w:r w:rsidRPr="00A616EC">
        <w:rPr>
          <w:rFonts w:ascii="Times New Roman" w:eastAsia="Calibri" w:hAnsi="Times New Roman"/>
          <w:sz w:val="24"/>
          <w:szCs w:val="24"/>
        </w:rPr>
        <w:t>Официальные ведомости Думы ЗАТО Северск</w:t>
      </w:r>
      <w:r w:rsidR="00995800"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 xml:space="preserve">, </w:t>
      </w:r>
      <w:r w:rsidR="00F12FE3">
        <w:rPr>
          <w:rFonts w:ascii="Times New Roman" w:eastAsia="Calibri" w:hAnsi="Times New Roman"/>
          <w:sz w:val="24"/>
          <w:szCs w:val="24"/>
        </w:rPr>
        <w:t xml:space="preserve">а также размещению </w:t>
      </w:r>
      <w:r w:rsidR="001B59D5">
        <w:rPr>
          <w:rFonts w:ascii="Times New Roman" w:eastAsia="Calibri" w:hAnsi="Times New Roman"/>
          <w:sz w:val="24"/>
          <w:szCs w:val="24"/>
        </w:rPr>
        <w:t xml:space="preserve">                         </w:t>
      </w:r>
      <w:r w:rsidR="00F12FE3">
        <w:rPr>
          <w:rFonts w:ascii="Times New Roman" w:eastAsia="Calibri" w:hAnsi="Times New Roman"/>
          <w:sz w:val="24"/>
          <w:szCs w:val="24"/>
        </w:rPr>
        <w:lastRenderedPageBreak/>
        <w:t xml:space="preserve">на официальном сайте Думы ЗАТО Северск в информационно-телекоммуникационной сети «Интернет» </w:t>
      </w:r>
      <w:r w:rsidRPr="00A616EC">
        <w:rPr>
          <w:rFonts w:ascii="Times New Roman" w:eastAsia="Calibri" w:hAnsi="Times New Roman"/>
          <w:sz w:val="24"/>
          <w:szCs w:val="24"/>
        </w:rPr>
        <w:t>не позднее чем за 10 дней до дня проведения сессии Думы ЗАТО Северск.</w:t>
      </w:r>
    </w:p>
    <w:p w:rsidR="00A616EC" w:rsidRDefault="00A616EC" w:rsidP="00A643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</w:t>
      </w:r>
      <w:r w:rsidR="0050377B">
        <w:rPr>
          <w:rFonts w:ascii="Times New Roman" w:eastAsia="Calibri" w:hAnsi="Times New Roman"/>
          <w:sz w:val="24"/>
          <w:szCs w:val="24"/>
        </w:rPr>
        <w:t>3</w:t>
      </w:r>
      <w:r w:rsidRPr="00A616EC">
        <w:rPr>
          <w:rFonts w:ascii="Times New Roman" w:eastAsia="Calibri" w:hAnsi="Times New Roman"/>
          <w:sz w:val="24"/>
          <w:szCs w:val="24"/>
        </w:rPr>
        <w:t xml:space="preserve">. В сессии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на которой рассматриваются проекты решений, вправе принимать участие любые заинтересованные лица, направившие в адрес Думы ЗАТО Северск письменное извещение о своем желании принять участие в рассмотрении проектов решений.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Указанное извещение направляется в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Думу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заинтересованными </w:t>
      </w:r>
      <w:r w:rsidR="001B59D5">
        <w:rPr>
          <w:rFonts w:ascii="Times New Roman" w:eastAsia="Calibri" w:hAnsi="Times New Roman"/>
          <w:sz w:val="24"/>
          <w:szCs w:val="24"/>
        </w:rPr>
        <w:t xml:space="preserve">                       </w:t>
      </w:r>
      <w:r w:rsidRPr="00A616EC">
        <w:rPr>
          <w:rFonts w:ascii="Times New Roman" w:eastAsia="Calibri" w:hAnsi="Times New Roman"/>
          <w:sz w:val="24"/>
          <w:szCs w:val="24"/>
        </w:rPr>
        <w:t xml:space="preserve">в участии в сессии Думы ЗАТО Северск лицами не позднее чем за 3 </w:t>
      </w:r>
      <w:r w:rsidR="00D93652">
        <w:rPr>
          <w:rFonts w:ascii="Times New Roman" w:eastAsia="Calibri" w:hAnsi="Times New Roman"/>
          <w:sz w:val="24"/>
          <w:szCs w:val="24"/>
        </w:rPr>
        <w:t xml:space="preserve">рабочих </w:t>
      </w:r>
      <w:r w:rsidRPr="00A616EC">
        <w:rPr>
          <w:rFonts w:ascii="Times New Roman" w:eastAsia="Calibri" w:hAnsi="Times New Roman"/>
          <w:sz w:val="24"/>
          <w:szCs w:val="24"/>
        </w:rPr>
        <w:t>дня до дня проведения сессии Думы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В зависимости от количества представителей инициативной группы, заинтересованных лиц, изъявивших желание участвовать в сессии Думы ЗАТО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 xml:space="preserve">Северск, </w:t>
      </w:r>
      <w:r w:rsidR="001B59D5">
        <w:rPr>
          <w:rFonts w:ascii="Times New Roman" w:eastAsia="Calibri" w:hAnsi="Times New Roman"/>
          <w:sz w:val="24"/>
          <w:szCs w:val="24"/>
        </w:rPr>
        <w:t xml:space="preserve">  </w:t>
      </w:r>
      <w:proofErr w:type="gramEnd"/>
      <w:r w:rsidR="001B59D5">
        <w:rPr>
          <w:rFonts w:ascii="Times New Roman" w:eastAsia="Calibri" w:hAnsi="Times New Roman"/>
          <w:sz w:val="24"/>
          <w:szCs w:val="24"/>
        </w:rPr>
        <w:t xml:space="preserve">                          </w:t>
      </w:r>
      <w:r w:rsidRPr="00A616EC">
        <w:rPr>
          <w:rFonts w:ascii="Times New Roman" w:eastAsia="Calibri" w:hAnsi="Times New Roman"/>
          <w:sz w:val="24"/>
          <w:szCs w:val="24"/>
        </w:rPr>
        <w:t>и приглашенных лиц заинтересованным лицам (но не менее чем первым 5), известившим Думу ЗАТО Северск, обеспечивается участие в заседании. При наличии свободных мест заинтересованным лицам не может быть отказано в участии в заседании.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В случае отсутствия свободных мест заинтересованные лица могут представить свои предложения и замечания по проекту решения в письменной форме</w:t>
      </w:r>
      <w:r w:rsidR="00D93652">
        <w:rPr>
          <w:rFonts w:ascii="Times New Roman" w:eastAsia="Calibri" w:hAnsi="Times New Roman"/>
          <w:sz w:val="24"/>
          <w:szCs w:val="24"/>
        </w:rPr>
        <w:t xml:space="preserve">, а также в </w:t>
      </w:r>
      <w:r w:rsidR="0050377B">
        <w:rPr>
          <w:rFonts w:ascii="Times New Roman" w:eastAsia="Calibri" w:hAnsi="Times New Roman"/>
          <w:sz w:val="24"/>
          <w:szCs w:val="24"/>
        </w:rPr>
        <w:t>электронной форме</w:t>
      </w:r>
      <w:r w:rsidR="00D93652">
        <w:rPr>
          <w:rFonts w:ascii="Times New Roman" w:eastAsia="Calibri" w:hAnsi="Times New Roman"/>
          <w:sz w:val="24"/>
          <w:szCs w:val="24"/>
        </w:rPr>
        <w:t xml:space="preserve"> посредством официального са</w:t>
      </w:r>
      <w:r w:rsidR="0050377B">
        <w:rPr>
          <w:rFonts w:ascii="Times New Roman" w:eastAsia="Calibri" w:hAnsi="Times New Roman"/>
          <w:sz w:val="24"/>
          <w:szCs w:val="24"/>
        </w:rPr>
        <w:t xml:space="preserve">йта </w:t>
      </w:r>
      <w:proofErr w:type="gramStart"/>
      <w:r w:rsidR="0050377B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50377B">
        <w:rPr>
          <w:rFonts w:ascii="Times New Roman" w:eastAsia="Calibri" w:hAnsi="Times New Roman"/>
          <w:sz w:val="24"/>
          <w:szCs w:val="24"/>
        </w:rPr>
        <w:t xml:space="preserve"> ЗАТО Северск в информационно-телекоммуникационной сети «Интернет»</w:t>
      </w:r>
      <w:r w:rsidRPr="00A616EC">
        <w:rPr>
          <w:rFonts w:ascii="Times New Roman" w:eastAsia="Calibri" w:hAnsi="Times New Roman"/>
          <w:sz w:val="24"/>
          <w:szCs w:val="24"/>
        </w:rPr>
        <w:t xml:space="preserve">. Предложения и замечания подлежат рассмотрению на сессии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На сессию Думы ЗАТО Северск, на которой рассматриваются проекты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 xml:space="preserve">решений, </w:t>
      </w:r>
      <w:r w:rsidR="001B59D5">
        <w:rPr>
          <w:rFonts w:ascii="Times New Roman" w:eastAsia="Calibri" w:hAnsi="Times New Roman"/>
          <w:sz w:val="24"/>
          <w:szCs w:val="24"/>
        </w:rPr>
        <w:t xml:space="preserve">  </w:t>
      </w:r>
      <w:proofErr w:type="gramEnd"/>
      <w:r w:rsidR="001B59D5">
        <w:rPr>
          <w:rFonts w:ascii="Times New Roman" w:eastAsia="Calibri" w:hAnsi="Times New Roman"/>
          <w:sz w:val="24"/>
          <w:szCs w:val="24"/>
        </w:rPr>
        <w:t xml:space="preserve">                 </w:t>
      </w:r>
      <w:r w:rsidRPr="00A616EC">
        <w:rPr>
          <w:rFonts w:ascii="Times New Roman" w:eastAsia="Calibri" w:hAnsi="Times New Roman"/>
          <w:sz w:val="24"/>
          <w:szCs w:val="24"/>
        </w:rPr>
        <w:t>в обязательном порядке приглашаются представители политических партий и иных некоммерческих организаций, осуществляющих свою деятельность на территории ЗАТО Северск, а также</w:t>
      </w:r>
      <w:r w:rsidR="00130EFB">
        <w:rPr>
          <w:rFonts w:ascii="Times New Roman" w:eastAsia="Calibri" w:hAnsi="Times New Roman"/>
          <w:sz w:val="24"/>
          <w:szCs w:val="24"/>
        </w:rPr>
        <w:t>,</w:t>
      </w:r>
      <w:r w:rsidRPr="00A616EC">
        <w:rPr>
          <w:rFonts w:ascii="Times New Roman" w:eastAsia="Calibri" w:hAnsi="Times New Roman"/>
          <w:sz w:val="24"/>
          <w:szCs w:val="24"/>
        </w:rPr>
        <w:t xml:space="preserve"> в случае проведения сессии Думы ЗАТО Северск по инициативе </w:t>
      </w:r>
      <w:r w:rsidR="00722472">
        <w:rPr>
          <w:rFonts w:ascii="Times New Roman" w:eastAsia="Calibri" w:hAnsi="Times New Roman"/>
          <w:sz w:val="24"/>
          <w:szCs w:val="24"/>
        </w:rPr>
        <w:t>жителей</w:t>
      </w:r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</w:t>
      </w:r>
      <w:r w:rsidR="00130EFB">
        <w:rPr>
          <w:rFonts w:ascii="Times New Roman" w:eastAsia="Calibri" w:hAnsi="Times New Roman"/>
          <w:sz w:val="24"/>
          <w:szCs w:val="24"/>
        </w:rPr>
        <w:t>,</w:t>
      </w:r>
      <w:r w:rsidRPr="00A616EC">
        <w:rPr>
          <w:rFonts w:ascii="Times New Roman" w:eastAsia="Calibri" w:hAnsi="Times New Roman"/>
          <w:sz w:val="24"/>
          <w:szCs w:val="24"/>
        </w:rPr>
        <w:t xml:space="preserve"> представители инициативной группы (не более 10 человек).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</w:t>
      </w:r>
      <w:r w:rsidR="0050377B">
        <w:rPr>
          <w:rFonts w:ascii="Times New Roman" w:eastAsia="Calibri" w:hAnsi="Times New Roman"/>
          <w:sz w:val="24"/>
          <w:szCs w:val="24"/>
        </w:rPr>
        <w:t>4</w:t>
      </w:r>
      <w:r w:rsidRPr="00A616EC">
        <w:rPr>
          <w:rFonts w:ascii="Times New Roman" w:eastAsia="Calibri" w:hAnsi="Times New Roman"/>
          <w:sz w:val="24"/>
          <w:szCs w:val="24"/>
        </w:rPr>
        <w:t xml:space="preserve">. Лица, участвующие в рассмотрении проектов решений, вправе задавать вопросы и выступать (до 5 минут) по существу рассматриваемых на сессии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проектов решений.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В любом случае право выступления предоставляется представителям некоммерческих организаций, осуществляющих деятельность в сфере, на регулирование отношений в которой направлен проект решения, и политических партий, имеющих отделения на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территории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Северск.</w:t>
      </w:r>
    </w:p>
    <w:p w:rsidR="00A616EC" w:rsidRPr="00A616EC" w:rsidRDefault="00722472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50377B">
        <w:rPr>
          <w:rFonts w:ascii="Times New Roman" w:eastAsia="Calibri" w:hAnsi="Times New Roman"/>
          <w:sz w:val="24"/>
          <w:szCs w:val="24"/>
        </w:rPr>
        <w:t>5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По результатам рассмотрения </w:t>
      </w:r>
      <w:proofErr w:type="gramStart"/>
      <w:r w:rsidR="00A616EC" w:rsidRPr="00A616EC">
        <w:rPr>
          <w:rFonts w:ascii="Times New Roman" w:eastAsia="Calibri" w:hAnsi="Times New Roman"/>
          <w:sz w:val="24"/>
          <w:szCs w:val="24"/>
        </w:rPr>
        <w:t>Думой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 проектов решений составляется заключение о результатах публичных слушаний.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Заключение утверждается распоряжением Председателя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подлежит официальному опубликованию </w:t>
      </w:r>
      <w:r w:rsidR="00722472">
        <w:rPr>
          <w:rFonts w:ascii="Times New Roman" w:eastAsia="Calibri" w:hAnsi="Times New Roman"/>
          <w:sz w:val="24"/>
          <w:szCs w:val="24"/>
        </w:rPr>
        <w:t>в средстве массовой информации «</w:t>
      </w:r>
      <w:r w:rsidRPr="00A616EC">
        <w:rPr>
          <w:rFonts w:ascii="Times New Roman" w:eastAsia="Calibri" w:hAnsi="Times New Roman"/>
          <w:sz w:val="24"/>
          <w:szCs w:val="24"/>
        </w:rPr>
        <w:t>Официаль</w:t>
      </w:r>
      <w:r w:rsidR="00722472">
        <w:rPr>
          <w:rFonts w:ascii="Times New Roman" w:eastAsia="Calibri" w:hAnsi="Times New Roman"/>
          <w:sz w:val="24"/>
          <w:szCs w:val="24"/>
        </w:rPr>
        <w:t>ные ведомости Думы ЗАТО Северск»</w:t>
      </w:r>
      <w:r w:rsidRPr="00A616EC">
        <w:rPr>
          <w:rFonts w:ascii="Times New Roman" w:eastAsia="Calibri" w:hAnsi="Times New Roman"/>
          <w:sz w:val="24"/>
          <w:szCs w:val="24"/>
        </w:rPr>
        <w:t xml:space="preserve"> и размещается на официальном сайте Думы ЗАТО Северск в информационно-телек</w:t>
      </w:r>
      <w:r w:rsidR="00722472">
        <w:rPr>
          <w:rFonts w:ascii="Times New Roman" w:eastAsia="Calibri" w:hAnsi="Times New Roman"/>
          <w:sz w:val="24"/>
          <w:szCs w:val="24"/>
        </w:rPr>
        <w:t>оммуникационной сети «</w:t>
      </w:r>
      <w:r w:rsidRPr="00A616EC">
        <w:rPr>
          <w:rFonts w:ascii="Times New Roman" w:eastAsia="Calibri" w:hAnsi="Times New Roman"/>
          <w:sz w:val="24"/>
          <w:szCs w:val="24"/>
        </w:rPr>
        <w:t>Интернет</w:t>
      </w:r>
      <w:r w:rsidR="00722472"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 xml:space="preserve"> в 10-дневный срок со дня окончания рассмотрения</w:t>
      </w:r>
      <w:r w:rsidR="00683C04">
        <w:rPr>
          <w:rFonts w:ascii="Times New Roman" w:eastAsia="Calibri" w:hAnsi="Times New Roman"/>
          <w:sz w:val="24"/>
          <w:szCs w:val="24"/>
        </w:rPr>
        <w:t xml:space="preserve"> проектов решений</w:t>
      </w:r>
      <w:r w:rsidRPr="00A616EC">
        <w:rPr>
          <w:rFonts w:ascii="Times New Roman" w:eastAsia="Calibri" w:hAnsi="Times New Roman"/>
          <w:sz w:val="24"/>
          <w:szCs w:val="24"/>
        </w:rPr>
        <w:t>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722472" w:rsidRDefault="00A616EC" w:rsidP="00A616EC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bookmarkStart w:id="2" w:name="Par43"/>
      <w:bookmarkEnd w:id="2"/>
      <w:r w:rsidRPr="00722472">
        <w:rPr>
          <w:rFonts w:ascii="Times New Roman" w:eastAsia="Calibri" w:hAnsi="Times New Roman"/>
          <w:bCs/>
          <w:sz w:val="24"/>
          <w:szCs w:val="24"/>
        </w:rPr>
        <w:t>III. ПРОВЕДЕНИЕ ПУБЛИЧНЫХ СЛУШАНИЙ</w:t>
      </w:r>
    </w:p>
    <w:p w:rsidR="00A616EC" w:rsidRPr="00722472" w:rsidRDefault="00A616EC" w:rsidP="00A616EC">
      <w:pPr>
        <w:autoSpaceDE w:val="0"/>
        <w:autoSpaceDN w:val="0"/>
        <w:adjustRightInd w:val="0"/>
        <w:spacing w:before="0"/>
        <w:ind w:firstLine="709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22472">
        <w:rPr>
          <w:rFonts w:ascii="Times New Roman" w:eastAsia="Calibri" w:hAnsi="Times New Roman"/>
          <w:bCs/>
          <w:sz w:val="24"/>
          <w:szCs w:val="24"/>
        </w:rPr>
        <w:t>В ФОРМЕ ОТКРЫТОГО СОБРАНИЯ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</w:t>
      </w:r>
      <w:r w:rsidR="0050377B">
        <w:rPr>
          <w:rFonts w:ascii="Times New Roman" w:eastAsia="Calibri" w:hAnsi="Times New Roman"/>
          <w:sz w:val="24"/>
          <w:szCs w:val="24"/>
        </w:rPr>
        <w:t>6</w:t>
      </w:r>
      <w:r w:rsidRPr="00A616EC">
        <w:rPr>
          <w:rFonts w:ascii="Times New Roman" w:eastAsia="Calibri" w:hAnsi="Times New Roman"/>
          <w:sz w:val="24"/>
          <w:szCs w:val="24"/>
        </w:rPr>
        <w:t xml:space="preserve">. Публичные слушания в форме открытого собрания (далее - публичные слушания) представляют собой обсуждение </w:t>
      </w:r>
      <w:r w:rsidR="0053650B">
        <w:rPr>
          <w:rFonts w:ascii="Times New Roman" w:eastAsia="Calibri" w:hAnsi="Times New Roman"/>
          <w:sz w:val="24"/>
          <w:szCs w:val="24"/>
        </w:rPr>
        <w:t xml:space="preserve">с участием </w:t>
      </w:r>
      <w:proofErr w:type="gramStart"/>
      <w:r w:rsidR="0053650B">
        <w:rPr>
          <w:rFonts w:ascii="Times New Roman" w:eastAsia="Calibri" w:hAnsi="Times New Roman"/>
          <w:sz w:val="24"/>
          <w:szCs w:val="24"/>
        </w:rPr>
        <w:t>жителей</w:t>
      </w:r>
      <w:proofErr w:type="gramEnd"/>
      <w:r w:rsidR="0053650B">
        <w:rPr>
          <w:rFonts w:ascii="Times New Roman" w:eastAsia="Calibri" w:hAnsi="Times New Roman"/>
          <w:sz w:val="24"/>
          <w:szCs w:val="24"/>
        </w:rPr>
        <w:t xml:space="preserve"> ЗАТО Северск</w:t>
      </w:r>
      <w:r w:rsidRPr="00A616EC">
        <w:rPr>
          <w:rFonts w:ascii="Times New Roman" w:eastAsia="Calibri" w:hAnsi="Times New Roman"/>
          <w:sz w:val="24"/>
          <w:szCs w:val="24"/>
        </w:rPr>
        <w:t xml:space="preserve"> проектов решений.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</w:t>
      </w:r>
      <w:r w:rsidR="0050377B">
        <w:rPr>
          <w:rFonts w:ascii="Times New Roman" w:eastAsia="Calibri" w:hAnsi="Times New Roman"/>
          <w:sz w:val="24"/>
          <w:szCs w:val="24"/>
        </w:rPr>
        <w:t>7</w:t>
      </w:r>
      <w:r w:rsidRPr="00A616EC">
        <w:rPr>
          <w:rFonts w:ascii="Times New Roman" w:eastAsia="Calibri" w:hAnsi="Times New Roman"/>
          <w:sz w:val="24"/>
          <w:szCs w:val="24"/>
        </w:rPr>
        <w:t xml:space="preserve">. В случае если публичные слушания проводятся по инициативе </w:t>
      </w:r>
      <w:proofErr w:type="gramStart"/>
      <w:r w:rsidR="00722472">
        <w:rPr>
          <w:rFonts w:ascii="Times New Roman" w:eastAsia="Calibri" w:hAnsi="Times New Roman"/>
          <w:sz w:val="24"/>
          <w:szCs w:val="24"/>
        </w:rPr>
        <w:t>жителей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инициативная группа представляет в Думу ЗАТО Северск заявление с указанием проектов решений, обоснованием необходимости их рассмотрения вместе со списком инициативной группы согласно приложению к настоящему Положению, предложениями по форме, дате и месту проведения </w:t>
      </w:r>
      <w:r w:rsidR="00617D28">
        <w:rPr>
          <w:rFonts w:ascii="Times New Roman" w:eastAsia="Calibri" w:hAnsi="Times New Roman"/>
          <w:sz w:val="24"/>
          <w:szCs w:val="24"/>
        </w:rPr>
        <w:t xml:space="preserve">публичных </w:t>
      </w:r>
      <w:r w:rsidRPr="00A616EC">
        <w:rPr>
          <w:rFonts w:ascii="Times New Roman" w:eastAsia="Calibri" w:hAnsi="Times New Roman"/>
          <w:sz w:val="24"/>
          <w:szCs w:val="24"/>
        </w:rPr>
        <w:t>слушаний.</w:t>
      </w:r>
    </w:p>
    <w:p w:rsidR="00722472" w:rsidRPr="00722472" w:rsidRDefault="00A616EC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lastRenderedPageBreak/>
        <w:t>1</w:t>
      </w:r>
      <w:r w:rsidR="0050377B">
        <w:rPr>
          <w:rFonts w:ascii="Times New Roman" w:eastAsia="Calibri" w:hAnsi="Times New Roman"/>
          <w:sz w:val="24"/>
          <w:szCs w:val="24"/>
        </w:rPr>
        <w:t>8</w:t>
      </w:r>
      <w:r w:rsidRPr="00A616EC">
        <w:rPr>
          <w:rFonts w:ascii="Times New Roman" w:eastAsia="Calibri" w:hAnsi="Times New Roman"/>
          <w:sz w:val="24"/>
          <w:szCs w:val="24"/>
        </w:rPr>
        <w:t xml:space="preserve">. </w:t>
      </w:r>
      <w:r w:rsidR="00722472" w:rsidRPr="00722472">
        <w:rPr>
          <w:rFonts w:ascii="Times New Roman" w:eastAsia="Calibri" w:hAnsi="Times New Roman"/>
          <w:sz w:val="24"/>
          <w:szCs w:val="24"/>
        </w:rPr>
        <w:t xml:space="preserve">В решении </w:t>
      </w:r>
      <w:proofErr w:type="gramStart"/>
      <w:r w:rsidR="00722472"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722472" w:rsidRPr="00722472">
        <w:rPr>
          <w:rFonts w:ascii="Times New Roman" w:eastAsia="Calibri" w:hAnsi="Times New Roman"/>
          <w:sz w:val="24"/>
          <w:szCs w:val="24"/>
        </w:rPr>
        <w:t xml:space="preserve"> ЗАТО Северск, постановлении Мэра ЗАТО Северск о назначении публичных слушаний указываются:</w:t>
      </w:r>
    </w:p>
    <w:p w:rsidR="00722472" w:rsidRPr="00722472" w:rsidRDefault="00722472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>1) наименование проекта муниципального правового акта, вынесенного на обсуждение;</w:t>
      </w:r>
    </w:p>
    <w:p w:rsidR="00722472" w:rsidRPr="00722472" w:rsidRDefault="00722472" w:rsidP="00F926A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>2) дата (не ранее чем через 10 дней и не позднее 45 дней со дня опубликования решения Думы ЗАТО Северск или постановления Мэра ЗАТО Северск о назначении публичных</w:t>
      </w:r>
      <w:r w:rsidR="00BD0F6C">
        <w:rPr>
          <w:rFonts w:ascii="Times New Roman" w:eastAsia="Calibri" w:hAnsi="Times New Roman"/>
          <w:sz w:val="24"/>
          <w:szCs w:val="24"/>
        </w:rPr>
        <w:t xml:space="preserve"> </w:t>
      </w:r>
      <w:r w:rsidRPr="00722472">
        <w:rPr>
          <w:rFonts w:ascii="Times New Roman" w:eastAsia="Calibri" w:hAnsi="Times New Roman"/>
          <w:sz w:val="24"/>
          <w:szCs w:val="24"/>
        </w:rPr>
        <w:t>слушаний, а в случае проведения онлайн-трансляции публичных слушаний указывается также адрес страницы в информационно-телекоммуникационной сети «Интернет», на которой буд</w:t>
      </w:r>
      <w:r w:rsidR="00617D28">
        <w:rPr>
          <w:rFonts w:ascii="Times New Roman" w:eastAsia="Calibri" w:hAnsi="Times New Roman"/>
          <w:sz w:val="24"/>
          <w:szCs w:val="24"/>
        </w:rPr>
        <w:t>у</w:t>
      </w:r>
      <w:r w:rsidRPr="00722472">
        <w:rPr>
          <w:rFonts w:ascii="Times New Roman" w:eastAsia="Calibri" w:hAnsi="Times New Roman"/>
          <w:sz w:val="24"/>
          <w:szCs w:val="24"/>
        </w:rPr>
        <w:t>т осуществляться онлайн-трансляция, размещаться проект решения, иного муниципального правового акта и протокол публичных слушаний в случае проведения публичных слушаний в дистанционной форме), время и место проведения публичных слушаний, которое также должно обеспечивать осуществление онлайн-трансляции в режиме реального времени в информационно-телекоммуникационной сети «Интернет»;</w:t>
      </w:r>
    </w:p>
    <w:p w:rsidR="00722472" w:rsidRPr="00722472" w:rsidRDefault="00722472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3) способ ознакомления с проектом вынесенного на обсуждение муниципального правового акта, в том числе посредством официальных сайтов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 и Администрации ЗАТО Северск в информационно-телекоммуникационной сети «Интернет»;</w:t>
      </w:r>
    </w:p>
    <w:p w:rsidR="00722472" w:rsidRPr="00722472" w:rsidRDefault="00722472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4) порядок представления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жителями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 своих замечаний и предложений по проекту вынесенного на обсуждение муниципального правового акта, в том числе посредством официальных сайтов Думы ЗАТО Северск и Администрации ЗАТО Северск в информационно-телекоммуникационной сети «Интернет»;</w:t>
      </w:r>
    </w:p>
    <w:p w:rsidR="00722472" w:rsidRPr="00722472" w:rsidRDefault="00722472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5) комитет (комиссия)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Северск, структурное подразделение Администрации ЗАТО Северск, осуществляющие подготовку и проведение публичных слушаний.</w:t>
      </w:r>
    </w:p>
    <w:p w:rsidR="00722472" w:rsidRPr="00722472" w:rsidRDefault="00722472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Решение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Северск, постановление Мэра ЗАТО Северск о назначении </w:t>
      </w:r>
      <w:r w:rsidR="00FA2B3F">
        <w:rPr>
          <w:rFonts w:ascii="Times New Roman" w:eastAsia="Calibri" w:hAnsi="Times New Roman"/>
          <w:sz w:val="24"/>
          <w:szCs w:val="24"/>
        </w:rPr>
        <w:t xml:space="preserve">публичных </w:t>
      </w:r>
      <w:r w:rsidRPr="00722472">
        <w:rPr>
          <w:rFonts w:ascii="Times New Roman" w:eastAsia="Calibri" w:hAnsi="Times New Roman"/>
          <w:sz w:val="24"/>
          <w:szCs w:val="24"/>
        </w:rPr>
        <w:t>слушаний подлежат официальному опубликованию в средствах массовой информации «Официальные ведомости Думы ЗАТО Северск» или «Официальный бюллетень муниципальных правовых актов ЗАТО Северск», а также размещаются на официальных сайтах Думы ЗАТО Северск и Администрации ЗАТО Северск в информационно-телекоммуникационной сети «Интернет».</w:t>
      </w:r>
    </w:p>
    <w:p w:rsidR="00A616EC" w:rsidRPr="00722472" w:rsidRDefault="00722472" w:rsidP="0072247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Проект решения, выносимый на </w:t>
      </w:r>
      <w:r w:rsidR="00FA2B3F">
        <w:rPr>
          <w:rFonts w:ascii="Times New Roman" w:eastAsia="Calibri" w:hAnsi="Times New Roman"/>
          <w:sz w:val="24"/>
          <w:szCs w:val="24"/>
        </w:rPr>
        <w:t xml:space="preserve">публичные </w:t>
      </w:r>
      <w:r w:rsidRPr="00722472">
        <w:rPr>
          <w:rFonts w:ascii="Times New Roman" w:eastAsia="Calibri" w:hAnsi="Times New Roman"/>
          <w:sz w:val="24"/>
          <w:szCs w:val="24"/>
        </w:rPr>
        <w:t xml:space="preserve">слушания, подлежит опубликованию одновременно с решением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Северск, постановлением Мэра ЗАТО Северск о назначении публичных слушаний.</w:t>
      </w:r>
    </w:p>
    <w:p w:rsidR="00A616EC" w:rsidRPr="00722472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>1</w:t>
      </w:r>
      <w:r w:rsidR="00F926AC">
        <w:rPr>
          <w:rFonts w:ascii="Times New Roman" w:eastAsia="Calibri" w:hAnsi="Times New Roman"/>
          <w:sz w:val="24"/>
          <w:szCs w:val="24"/>
        </w:rPr>
        <w:t>9</w:t>
      </w:r>
      <w:r w:rsidRPr="00722472">
        <w:rPr>
          <w:rFonts w:ascii="Times New Roman" w:eastAsia="Calibri" w:hAnsi="Times New Roman"/>
          <w:sz w:val="24"/>
          <w:szCs w:val="24"/>
        </w:rPr>
        <w:t>. Предварительный состав участников публичных</w:t>
      </w:r>
      <w:r w:rsidR="00722472">
        <w:rPr>
          <w:rFonts w:ascii="Times New Roman" w:eastAsia="Calibri" w:hAnsi="Times New Roman"/>
          <w:sz w:val="24"/>
          <w:szCs w:val="24"/>
        </w:rPr>
        <w:t xml:space="preserve"> </w:t>
      </w:r>
      <w:r w:rsidRPr="00722472">
        <w:rPr>
          <w:rFonts w:ascii="Times New Roman" w:eastAsia="Calibri" w:hAnsi="Times New Roman"/>
          <w:sz w:val="24"/>
          <w:szCs w:val="24"/>
        </w:rPr>
        <w:t xml:space="preserve">слушаний и повестка дня публичных слушаний определяются комитетом (комиссией)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Северск, структурным подразделением Администрации ЗАТО Северск, ответственными за подготовку и проведение публичных слушаний.</w:t>
      </w:r>
    </w:p>
    <w:p w:rsidR="00A616EC" w:rsidRPr="00722472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>При наличии свободных мест иным заинтересованным лицам не может быть отказано в участии в публичных слушаниях.</w:t>
      </w:r>
    </w:p>
    <w:p w:rsidR="00A616EC" w:rsidRPr="00722472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>В случае отсутствия свободных мест заинтересованные лица могут представить свои предложения и замечания по проекту решения в письменной форме.</w:t>
      </w:r>
    </w:p>
    <w:p w:rsidR="00A616EC" w:rsidRPr="00722472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В любом случае не может быть отказано в участии в публичных слушаниях как минимум 10 заинтересованным лицам, изъявившим желание участвовать в публичных слушаниях, ранее других направившим не позднее чем за 3 </w:t>
      </w:r>
      <w:r w:rsidR="00CB61CF">
        <w:rPr>
          <w:rFonts w:ascii="Times New Roman" w:eastAsia="Calibri" w:hAnsi="Times New Roman"/>
          <w:sz w:val="24"/>
          <w:szCs w:val="24"/>
        </w:rPr>
        <w:t xml:space="preserve">рабочих </w:t>
      </w:r>
      <w:r w:rsidRPr="00722472">
        <w:rPr>
          <w:rFonts w:ascii="Times New Roman" w:eastAsia="Calibri" w:hAnsi="Times New Roman"/>
          <w:sz w:val="24"/>
          <w:szCs w:val="24"/>
        </w:rPr>
        <w:t>дня до дня публичных слушаний в адрес организатора публичных слушаний письменное извещение о своем желании принять участие в публичных слушаниях.</w:t>
      </w:r>
    </w:p>
    <w:p w:rsidR="00F926AC" w:rsidRDefault="00F926AC" w:rsidP="00353C4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20</w:t>
      </w:r>
      <w:r w:rsidR="00A616EC" w:rsidRPr="00722472">
        <w:rPr>
          <w:rFonts w:ascii="Times New Roman" w:eastAsia="Calibri" w:hAnsi="Times New Roman"/>
          <w:sz w:val="24"/>
          <w:szCs w:val="24"/>
        </w:rPr>
        <w:t xml:space="preserve">. Обязательному приглашению к участию в публичных слушаниях подлежат представители политических партий и иных некоммерческих организаций, осуществляющих свою деятельность на </w:t>
      </w:r>
      <w:proofErr w:type="gramStart"/>
      <w:r w:rsidR="00A616EC" w:rsidRPr="00722472">
        <w:rPr>
          <w:rFonts w:ascii="Times New Roman" w:eastAsia="Calibri" w:hAnsi="Times New Roman"/>
          <w:sz w:val="24"/>
          <w:szCs w:val="24"/>
        </w:rPr>
        <w:t>территории</w:t>
      </w:r>
      <w:proofErr w:type="gramEnd"/>
      <w:r w:rsidR="00A616EC" w:rsidRPr="00722472">
        <w:rPr>
          <w:rFonts w:ascii="Times New Roman" w:eastAsia="Calibri" w:hAnsi="Times New Roman"/>
          <w:sz w:val="24"/>
          <w:szCs w:val="24"/>
        </w:rPr>
        <w:t xml:space="preserve"> ЗАТО Северск в сфере, </w:t>
      </w:r>
      <w:r w:rsidR="00A616EC" w:rsidRPr="00722472">
        <w:rPr>
          <w:rFonts w:ascii="Times New Roman" w:eastAsia="Calibri" w:hAnsi="Times New Roman"/>
          <w:sz w:val="24"/>
          <w:szCs w:val="24"/>
        </w:rPr>
        <w:lastRenderedPageBreak/>
        <w:t xml:space="preserve">соответствующей теме публичных слушаний, а в случае проведения публичных слушаний по инициативе </w:t>
      </w:r>
      <w:r w:rsidR="00722472">
        <w:rPr>
          <w:rFonts w:ascii="Times New Roman" w:eastAsia="Calibri" w:hAnsi="Times New Roman"/>
          <w:sz w:val="24"/>
          <w:szCs w:val="24"/>
        </w:rPr>
        <w:t xml:space="preserve">жителей </w:t>
      </w:r>
      <w:r w:rsidR="00A616EC" w:rsidRPr="00722472">
        <w:rPr>
          <w:rFonts w:ascii="Times New Roman" w:eastAsia="Calibri" w:hAnsi="Times New Roman"/>
          <w:sz w:val="24"/>
          <w:szCs w:val="24"/>
        </w:rPr>
        <w:t xml:space="preserve">ЗАТО Северск - представители инициативной группы (но не более </w:t>
      </w:r>
    </w:p>
    <w:p w:rsidR="00A616EC" w:rsidRPr="00722472" w:rsidRDefault="00A616EC" w:rsidP="00F926AC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>10 человек).</w:t>
      </w:r>
    </w:p>
    <w:p w:rsidR="00BD0F6C" w:rsidRDefault="00A616EC" w:rsidP="00974F7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22472">
        <w:rPr>
          <w:rFonts w:ascii="Times New Roman" w:eastAsia="Calibri" w:hAnsi="Times New Roman"/>
          <w:sz w:val="24"/>
          <w:szCs w:val="24"/>
        </w:rPr>
        <w:t xml:space="preserve">Приглашенным на публичные слушания лицам не позднее чем за 5 дней до дня проведения публичных слушаний комитетом (комиссией) </w:t>
      </w:r>
      <w:proofErr w:type="gramStart"/>
      <w:r w:rsidRPr="00722472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ЗАТО Северск, структурным подразделением Администрации ЗАТО Северск, ответственным за подготовку и проведение публичных слушаний, направляется официальное уведомление, в</w:t>
      </w:r>
    </w:p>
    <w:p w:rsidR="00A616EC" w:rsidRPr="00722472" w:rsidRDefault="00A616EC" w:rsidP="00BD0F6C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722472">
        <w:rPr>
          <w:rFonts w:ascii="Times New Roman" w:eastAsia="Calibri" w:hAnsi="Times New Roman"/>
          <w:sz w:val="24"/>
          <w:szCs w:val="24"/>
        </w:rPr>
        <w:t>соответствии</w:t>
      </w:r>
      <w:proofErr w:type="gramEnd"/>
      <w:r w:rsidRPr="00722472">
        <w:rPr>
          <w:rFonts w:ascii="Times New Roman" w:eastAsia="Calibri" w:hAnsi="Times New Roman"/>
          <w:sz w:val="24"/>
          <w:szCs w:val="24"/>
        </w:rPr>
        <w:t xml:space="preserve"> с которым они имеют право принять участие в публичных слушаниях.</w:t>
      </w:r>
    </w:p>
    <w:p w:rsidR="00A616EC" w:rsidRPr="00A616EC" w:rsidRDefault="00974F7D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21</w:t>
      </w:r>
      <w:r w:rsidR="00A616EC" w:rsidRPr="00722472">
        <w:rPr>
          <w:rFonts w:ascii="Times New Roman" w:eastAsia="Calibri" w:hAnsi="Times New Roman"/>
          <w:sz w:val="24"/>
          <w:szCs w:val="24"/>
        </w:rPr>
        <w:t>. Председательствующим на публичных слушаниях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может быть Председатель </w:t>
      </w:r>
      <w:proofErr w:type="gramStart"/>
      <w:r w:rsidR="00A616EC"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 или Мэр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Распоряжением Председателя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исполнение обязанностей председательствующего на публичных слушаниях может быть возложено на заместителя Председателя Думы ЗАТО Северск, председателя, заместителя председателя комитета (комиссии) Думы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Распоряжением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Мэра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исполнение обязанности председательствующего на публичных слушаниях может быть возложено на первого заместителя Мэра ЗАТО Северск, заместителей Мэра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Председательствующий ведет публичные слушания и следит за порядком обсуждения вопросов повестки дня публичных слушаний.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2</w:t>
      </w:r>
      <w:r w:rsidRPr="00A616EC">
        <w:rPr>
          <w:rFonts w:ascii="Times New Roman" w:eastAsia="Calibri" w:hAnsi="Times New Roman"/>
          <w:sz w:val="24"/>
          <w:szCs w:val="24"/>
        </w:rPr>
        <w:t xml:space="preserve">. Подготовку проектов решений, которые предлагается принять по результатам публичных слушаний, а также информационных материалов и иных документов, необходимых для полного и всестороннего рассмотрения вопросов повестки дня публичных слушаний, осуществляет комитет (комиссия)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Администрация ЗАТО Северск по поручению Мэра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3</w:t>
      </w:r>
      <w:r w:rsidRPr="00A616EC">
        <w:rPr>
          <w:rFonts w:ascii="Times New Roman" w:eastAsia="Calibri" w:hAnsi="Times New Roman"/>
          <w:sz w:val="24"/>
          <w:szCs w:val="24"/>
        </w:rPr>
        <w:t xml:space="preserve">. Для подготовки проектов решений, необходимых документов распоряжением Председателя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или распоряжением Мэра ЗАТО Северск могут быть образованы рабочие группы с привлечением к их работе должностных лиц аппарата Думы ЗАТО Северск, Администрации ЗАТО Северск, а также независимых экспертов.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4</w:t>
      </w:r>
      <w:r w:rsidRPr="00A616EC">
        <w:rPr>
          <w:rFonts w:ascii="Times New Roman" w:eastAsia="Calibri" w:hAnsi="Times New Roman"/>
          <w:sz w:val="24"/>
          <w:szCs w:val="24"/>
        </w:rPr>
        <w:t>.</w:t>
      </w:r>
      <w:r w:rsidR="00E72A3F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Публичные</w:t>
      </w:r>
      <w:r w:rsidR="00E72A3F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слушания</w:t>
      </w:r>
      <w:r w:rsidR="00E72A3F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начинаются</w:t>
      </w:r>
      <w:r w:rsidR="00E72A3F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вступительным</w:t>
      </w:r>
      <w:r w:rsidR="00E72A3F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словом председательствующего, который информирует о существе обсуждаемого вопроса, его значимости, порядке проведения публичных слушаний, участниках публичных слушаний.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Затем слово предоставляется представителю комитета (комиссии)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представителю Администрации ЗАТО Северск или участнику публичных слушаний для доклада по обсуждаемому вопросу (</w:t>
      </w:r>
      <w:r w:rsidR="00921CAF">
        <w:rPr>
          <w:rFonts w:ascii="Times New Roman" w:eastAsia="Calibri" w:hAnsi="Times New Roman"/>
          <w:sz w:val="24"/>
          <w:szCs w:val="24"/>
        </w:rPr>
        <w:t xml:space="preserve">длительностью </w:t>
      </w:r>
      <w:r w:rsidRPr="00A616EC">
        <w:rPr>
          <w:rFonts w:ascii="Times New Roman" w:eastAsia="Calibri" w:hAnsi="Times New Roman"/>
          <w:sz w:val="24"/>
          <w:szCs w:val="24"/>
        </w:rPr>
        <w:t>до 30 минут), после чего следуют вопросы участников публичных слушаний, которые могут быть заданы как в устной, так и в письменной форме.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После этого слово для выступлений предоставляется участникам публичных слушаний (до 10 минут) в порядке поступления заявок на выступления.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В зависимости от количества желающих выступить председательствующий может ограничить время выступления любого из выступающих участников публичных слушаний.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Все желающие выступить на публичных слушаниях берут слово только с разрешения председательствующего.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В любом случае право выступления на публичных слушаниях предоставляется представителям некоммерческих организаций, осуществляющих деятельность в сфере, на регулирование отношений в которой направлен проект решения, политических партий, имеющих местные отделения на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территории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Северск, а также лицам, заранее уведомившим организатора публичных слушаний путем отправления письма о намерении выступить.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Продолжительность публичных слушаний определяется характером обсуждаемых вопросов. Председательствующий на публичных слушаниях вправе принять решение о перерыве в публичных слушаниях и об их продолжении в другое время.</w:t>
      </w:r>
    </w:p>
    <w:p w:rsidR="00A616EC" w:rsidRPr="00A616EC" w:rsidRDefault="00A616EC" w:rsidP="00353C4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lastRenderedPageBreak/>
        <w:t>2</w:t>
      </w:r>
      <w:r w:rsidR="00974F7D">
        <w:rPr>
          <w:rFonts w:ascii="Times New Roman" w:eastAsia="Calibri" w:hAnsi="Times New Roman"/>
          <w:sz w:val="24"/>
          <w:szCs w:val="24"/>
        </w:rPr>
        <w:t>5</w:t>
      </w:r>
      <w:r w:rsidRPr="00A616EC">
        <w:rPr>
          <w:rFonts w:ascii="Times New Roman" w:eastAsia="Calibri" w:hAnsi="Times New Roman"/>
          <w:sz w:val="24"/>
          <w:szCs w:val="24"/>
        </w:rPr>
        <w:t>. На</w:t>
      </w:r>
      <w:r w:rsidR="00974F7D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публичных</w:t>
      </w:r>
      <w:r w:rsidR="00974F7D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слушаниях ведется протокол, который подписывается</w:t>
      </w:r>
      <w:r w:rsidR="00353C46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председательствующим.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В протоколе публичных слушаний в обязательном порядке фиксируются позиции и мнения участников публичных слушаний по каждому из обсуждаемых на публичных слушаниях вопросов, высказанные ими в ходе публичных слушаний.</w:t>
      </w:r>
    </w:p>
    <w:p w:rsidR="00BD0F6C" w:rsidRDefault="00E845DB" w:rsidP="00974F7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6</w:t>
      </w:r>
      <w:r w:rsidR="00A616EC" w:rsidRPr="00A616EC">
        <w:rPr>
          <w:rFonts w:ascii="Times New Roman" w:eastAsia="Calibri" w:hAnsi="Times New Roman"/>
          <w:sz w:val="24"/>
          <w:szCs w:val="24"/>
        </w:rPr>
        <w:t>. По итогам публичных слушаний могут быть приняты решения.</w:t>
      </w:r>
    </w:p>
    <w:p w:rsidR="00A616EC" w:rsidRPr="00A616EC" w:rsidRDefault="00E845DB" w:rsidP="00BD0F6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7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Итогом проведения публичных слушаний является составление заключения о результатах публичных слушаний комитетом (комиссией) </w:t>
      </w:r>
      <w:proofErr w:type="gramStart"/>
      <w:r w:rsidR="00A616EC"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Северск, структурным подразделением Администрации ЗАТО Северск, ответственными за организацию и проведение публичных слушаний. Заключение о результатах публичных слушаний утверждается распоряжением Председателя Думы ЗАТО Северск или Мэра ЗАТО Северск, подлежит обязательному опубликованию в средствах массовой информации </w:t>
      </w:r>
      <w:r>
        <w:rPr>
          <w:rFonts w:ascii="Times New Roman" w:eastAsia="Calibri" w:hAnsi="Times New Roman"/>
          <w:sz w:val="24"/>
          <w:szCs w:val="24"/>
        </w:rPr>
        <w:t>«</w:t>
      </w:r>
      <w:r w:rsidR="00A616EC" w:rsidRPr="00A616EC">
        <w:rPr>
          <w:rFonts w:ascii="Times New Roman" w:eastAsia="Calibri" w:hAnsi="Times New Roman"/>
          <w:sz w:val="24"/>
          <w:szCs w:val="24"/>
        </w:rPr>
        <w:t>Официальные ведомости Думы ЗАТО Северск</w:t>
      </w:r>
      <w:r>
        <w:rPr>
          <w:rFonts w:ascii="Times New Roman" w:eastAsia="Calibri" w:hAnsi="Times New Roman"/>
          <w:sz w:val="24"/>
          <w:szCs w:val="24"/>
        </w:rPr>
        <w:t>» или «</w:t>
      </w:r>
      <w:r w:rsidR="00A616EC" w:rsidRPr="00A616EC">
        <w:rPr>
          <w:rFonts w:ascii="Times New Roman" w:eastAsia="Calibri" w:hAnsi="Times New Roman"/>
          <w:sz w:val="24"/>
          <w:szCs w:val="24"/>
        </w:rPr>
        <w:t>Официальный бюллетень муниципаль</w:t>
      </w:r>
      <w:r>
        <w:rPr>
          <w:rFonts w:ascii="Times New Roman" w:eastAsia="Calibri" w:hAnsi="Times New Roman"/>
          <w:sz w:val="24"/>
          <w:szCs w:val="24"/>
        </w:rPr>
        <w:t>ных правовых актов ЗАТО Северск»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не позднее чем через 10 дней после окончания слушаний и размещается на официальных сайтах Думы ЗАТО Северск, Администрации ЗАТО Северск в информаци</w:t>
      </w:r>
      <w:r>
        <w:rPr>
          <w:rFonts w:ascii="Times New Roman" w:eastAsia="Calibri" w:hAnsi="Times New Roman"/>
          <w:sz w:val="24"/>
          <w:szCs w:val="24"/>
        </w:rPr>
        <w:t>онно-телекоммуникационной сети «</w:t>
      </w:r>
      <w:r w:rsidR="00A616EC" w:rsidRPr="00A616EC">
        <w:rPr>
          <w:rFonts w:ascii="Times New Roman" w:eastAsia="Calibri" w:hAnsi="Times New Roman"/>
          <w:sz w:val="24"/>
          <w:szCs w:val="24"/>
        </w:rPr>
        <w:t>Интернет</w:t>
      </w:r>
      <w:r>
        <w:rPr>
          <w:rFonts w:ascii="Times New Roman" w:eastAsia="Calibri" w:hAnsi="Times New Roman"/>
          <w:sz w:val="24"/>
          <w:szCs w:val="24"/>
        </w:rPr>
        <w:t>»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в 10-дневный срок со дня окончания публичных слушаний.</w:t>
      </w:r>
    </w:p>
    <w:p w:rsid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E54497" w:rsidRPr="007D7BFA" w:rsidRDefault="00E54497" w:rsidP="00E54497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  <w:lang w:val="en-US"/>
        </w:rPr>
        <w:t>I</w:t>
      </w:r>
      <w:r w:rsidRPr="007D7BFA">
        <w:rPr>
          <w:rFonts w:ascii="Times New Roman" w:eastAsia="Calibri" w:hAnsi="Times New Roman"/>
          <w:bCs/>
          <w:sz w:val="24"/>
          <w:szCs w:val="24"/>
        </w:rPr>
        <w:t xml:space="preserve">V. </w:t>
      </w:r>
      <w:r>
        <w:rPr>
          <w:rFonts w:ascii="Times New Roman" w:eastAsia="Calibri" w:hAnsi="Times New Roman"/>
          <w:bCs/>
          <w:sz w:val="24"/>
          <w:szCs w:val="24"/>
        </w:rPr>
        <w:t xml:space="preserve">ПУБЛИЧНЫЕ </w:t>
      </w:r>
      <w:r w:rsidRPr="007D7BFA">
        <w:rPr>
          <w:rFonts w:ascii="Times New Roman" w:eastAsia="Calibri" w:hAnsi="Times New Roman"/>
          <w:bCs/>
          <w:sz w:val="24"/>
          <w:szCs w:val="24"/>
        </w:rPr>
        <w:t>СЛУШАНИЯ ПО ПРОЕКТУ УСТАВА, А ТАКЖЕ ПО ПРОЕКТУ</w:t>
      </w:r>
      <w:r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D7BFA">
        <w:rPr>
          <w:rFonts w:ascii="Times New Roman" w:eastAsia="Calibri" w:hAnsi="Times New Roman"/>
          <w:bCs/>
          <w:sz w:val="24"/>
          <w:szCs w:val="24"/>
        </w:rPr>
        <w:t>РЕШЕНИЯ О ВНЕСЕНИИ ИЗМЕНЕНИЙ И ДОПОЛНЕНИЙ В УСТАВ</w:t>
      </w: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54497"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8</w:t>
      </w:r>
      <w:r w:rsidRPr="00A616EC">
        <w:rPr>
          <w:rFonts w:ascii="Times New Roman" w:eastAsia="Calibri" w:hAnsi="Times New Roman"/>
          <w:sz w:val="24"/>
          <w:szCs w:val="24"/>
        </w:rPr>
        <w:t>. Проект Устава, а также проект решения о внесении изменений и дополнений в Устав не позднее чем за 30 дней до дня рассмотрения вопроса о принятии Устава, внесении изменений и дополнений в него подлежат опубликованию в средстве массовой информ</w:t>
      </w:r>
      <w:r>
        <w:rPr>
          <w:rFonts w:ascii="Times New Roman" w:eastAsia="Calibri" w:hAnsi="Times New Roman"/>
          <w:sz w:val="24"/>
          <w:szCs w:val="24"/>
        </w:rPr>
        <w:t>ации «</w:t>
      </w:r>
      <w:r w:rsidRPr="00A616EC">
        <w:rPr>
          <w:rFonts w:ascii="Times New Roman" w:eastAsia="Calibri" w:hAnsi="Times New Roman"/>
          <w:sz w:val="24"/>
          <w:szCs w:val="24"/>
        </w:rPr>
        <w:t>Официальны</w:t>
      </w:r>
      <w:r>
        <w:rPr>
          <w:rFonts w:ascii="Times New Roman" w:eastAsia="Calibri" w:hAnsi="Times New Roman"/>
          <w:sz w:val="24"/>
          <w:szCs w:val="24"/>
        </w:rPr>
        <w:t>е</w:t>
      </w:r>
      <w:r w:rsidRPr="00A616EC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ведомости</w:t>
      </w:r>
      <w:r w:rsidRPr="00A616EC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</w:t>
      </w:r>
      <w:r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>.</w:t>
      </w: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Проект Устава и проект решения о внесении изменений и дополнений в Устав размещаются на официальных сайтах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и Администрации ЗАТО Северск в информаци</w:t>
      </w:r>
      <w:r>
        <w:rPr>
          <w:rFonts w:ascii="Times New Roman" w:eastAsia="Calibri" w:hAnsi="Times New Roman"/>
          <w:sz w:val="24"/>
          <w:szCs w:val="24"/>
        </w:rPr>
        <w:t>онно-телекоммуникационной сети «</w:t>
      </w:r>
      <w:r w:rsidRPr="00A616EC">
        <w:rPr>
          <w:rFonts w:ascii="Times New Roman" w:eastAsia="Calibri" w:hAnsi="Times New Roman"/>
          <w:sz w:val="24"/>
          <w:szCs w:val="24"/>
        </w:rPr>
        <w:t>Интернет</w:t>
      </w:r>
      <w:r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>.</w:t>
      </w: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Решение </w:t>
      </w:r>
      <w:proofErr w:type="gramStart"/>
      <w:r w:rsidR="00E718F9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E718F9">
        <w:rPr>
          <w:rFonts w:ascii="Times New Roman" w:eastAsia="Calibri" w:hAnsi="Times New Roman"/>
          <w:sz w:val="24"/>
          <w:szCs w:val="24"/>
        </w:rPr>
        <w:t xml:space="preserve"> ЗАТО Северск </w:t>
      </w:r>
      <w:r w:rsidRPr="00A616EC">
        <w:rPr>
          <w:rFonts w:ascii="Times New Roman" w:eastAsia="Calibri" w:hAnsi="Times New Roman"/>
          <w:sz w:val="24"/>
          <w:szCs w:val="24"/>
        </w:rPr>
        <w:t xml:space="preserve">о назначении </w:t>
      </w:r>
      <w:r w:rsidR="00921CAF">
        <w:rPr>
          <w:rFonts w:ascii="Times New Roman" w:eastAsia="Calibri" w:hAnsi="Times New Roman"/>
          <w:sz w:val="24"/>
          <w:szCs w:val="24"/>
        </w:rPr>
        <w:t xml:space="preserve">публичных </w:t>
      </w:r>
      <w:r w:rsidRPr="00A616EC">
        <w:rPr>
          <w:rFonts w:ascii="Times New Roman" w:eastAsia="Calibri" w:hAnsi="Times New Roman"/>
          <w:sz w:val="24"/>
          <w:szCs w:val="24"/>
        </w:rPr>
        <w:t>слушаний подлежит официальному опубликованию в средстве м</w:t>
      </w:r>
      <w:r>
        <w:rPr>
          <w:rFonts w:ascii="Times New Roman" w:eastAsia="Calibri" w:hAnsi="Times New Roman"/>
          <w:sz w:val="24"/>
          <w:szCs w:val="24"/>
        </w:rPr>
        <w:t>ассовой информации «</w:t>
      </w:r>
      <w:r w:rsidRPr="00A616EC">
        <w:rPr>
          <w:rFonts w:ascii="Times New Roman" w:eastAsia="Calibri" w:hAnsi="Times New Roman"/>
          <w:sz w:val="24"/>
          <w:szCs w:val="24"/>
        </w:rPr>
        <w:t>Официаль</w:t>
      </w:r>
      <w:r>
        <w:rPr>
          <w:rFonts w:ascii="Times New Roman" w:eastAsia="Calibri" w:hAnsi="Times New Roman"/>
          <w:sz w:val="24"/>
          <w:szCs w:val="24"/>
        </w:rPr>
        <w:t>ные ведомости Думы ЗАТО Северск»</w:t>
      </w:r>
      <w:r w:rsidRPr="00A616EC">
        <w:rPr>
          <w:rFonts w:ascii="Times New Roman" w:eastAsia="Calibri" w:hAnsi="Times New Roman"/>
          <w:sz w:val="24"/>
          <w:szCs w:val="24"/>
        </w:rPr>
        <w:t>, а также размещается на официальном сайте Думы ЗАТО Северск в информаци</w:t>
      </w:r>
      <w:r>
        <w:rPr>
          <w:rFonts w:ascii="Times New Roman" w:eastAsia="Calibri" w:hAnsi="Times New Roman"/>
          <w:sz w:val="24"/>
          <w:szCs w:val="24"/>
        </w:rPr>
        <w:t>онно-телекоммуникационной сети «</w:t>
      </w:r>
      <w:r w:rsidRPr="00A616EC">
        <w:rPr>
          <w:rFonts w:ascii="Times New Roman" w:eastAsia="Calibri" w:hAnsi="Times New Roman"/>
          <w:sz w:val="24"/>
          <w:szCs w:val="24"/>
        </w:rPr>
        <w:t>Интернет</w:t>
      </w:r>
      <w:r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>.</w:t>
      </w: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54497">
        <w:rPr>
          <w:rFonts w:ascii="Times New Roman" w:eastAsia="Calibri" w:hAnsi="Times New Roman"/>
          <w:sz w:val="24"/>
          <w:szCs w:val="24"/>
        </w:rPr>
        <w:t>2</w:t>
      </w:r>
      <w:r w:rsidR="00974F7D">
        <w:rPr>
          <w:rFonts w:ascii="Times New Roman" w:eastAsia="Calibri" w:hAnsi="Times New Roman"/>
          <w:sz w:val="24"/>
          <w:szCs w:val="24"/>
        </w:rPr>
        <w:t>9</w:t>
      </w:r>
      <w:r w:rsidRPr="00A616EC">
        <w:rPr>
          <w:rFonts w:ascii="Times New Roman" w:eastAsia="Calibri" w:hAnsi="Times New Roman"/>
          <w:sz w:val="24"/>
          <w:szCs w:val="24"/>
        </w:rPr>
        <w:t>. После опубликования проекта Устава, проекта решения о внесении изменений и дополнений в Устав, но не более чем через 15 дней</w:t>
      </w:r>
      <w:r w:rsidR="009645ED">
        <w:rPr>
          <w:rFonts w:ascii="Times New Roman" w:eastAsia="Calibri" w:hAnsi="Times New Roman"/>
          <w:sz w:val="24"/>
          <w:szCs w:val="24"/>
        </w:rPr>
        <w:t>,</w:t>
      </w:r>
      <w:r w:rsidRPr="00A616EC">
        <w:rPr>
          <w:rFonts w:ascii="Times New Roman" w:eastAsia="Calibri" w:hAnsi="Times New Roman"/>
          <w:sz w:val="24"/>
          <w:szCs w:val="24"/>
        </w:rPr>
        <w:t xml:space="preserve"> указанные проекты выносятся на публичные слушания.</w:t>
      </w: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</w:t>
      </w:r>
      <w:r w:rsidRPr="00A616EC">
        <w:rPr>
          <w:rFonts w:ascii="Times New Roman" w:eastAsia="Calibri" w:hAnsi="Times New Roman"/>
          <w:sz w:val="24"/>
          <w:szCs w:val="24"/>
        </w:rPr>
        <w:t>роведение публичных слушаний по проекту Устава, проекту решения о внесении изменений и дополнений в Устав осуществля</w:t>
      </w:r>
      <w:r>
        <w:rPr>
          <w:rFonts w:ascii="Times New Roman" w:eastAsia="Calibri" w:hAnsi="Times New Roman"/>
          <w:sz w:val="24"/>
          <w:szCs w:val="24"/>
        </w:rPr>
        <w:t>е</w:t>
      </w:r>
      <w:r w:rsidRPr="00A616EC">
        <w:rPr>
          <w:rFonts w:ascii="Times New Roman" w:eastAsia="Calibri" w:hAnsi="Times New Roman"/>
          <w:sz w:val="24"/>
          <w:szCs w:val="24"/>
        </w:rPr>
        <w:t>тся в порядке, установленном разделом III настоящего Положения.</w:t>
      </w:r>
    </w:p>
    <w:p w:rsidR="00E54497" w:rsidRPr="00A616EC" w:rsidRDefault="00E54497" w:rsidP="00E5449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E845DB" w:rsidRDefault="00A616EC" w:rsidP="00A616EC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E845DB">
        <w:rPr>
          <w:rFonts w:ascii="Times New Roman" w:eastAsia="Calibri" w:hAnsi="Times New Roman"/>
          <w:bCs/>
          <w:sz w:val="24"/>
          <w:szCs w:val="24"/>
        </w:rPr>
        <w:t>V. ПОРЯДОК ПРОВЕДЕНИЯ ПУБЛИЧНЫХ СЛУШАНИЙ</w:t>
      </w:r>
    </w:p>
    <w:p w:rsidR="00A616EC" w:rsidRPr="00E845DB" w:rsidRDefault="00A616EC" w:rsidP="00A616EC">
      <w:pPr>
        <w:autoSpaceDE w:val="0"/>
        <w:autoSpaceDN w:val="0"/>
        <w:adjustRightInd w:val="0"/>
        <w:spacing w:before="0"/>
        <w:ind w:firstLine="709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E845DB">
        <w:rPr>
          <w:rFonts w:ascii="Times New Roman" w:eastAsia="Calibri" w:hAnsi="Times New Roman"/>
          <w:bCs/>
          <w:sz w:val="24"/>
          <w:szCs w:val="24"/>
        </w:rPr>
        <w:t>В ДИСТАНЦИОННОЙ ФОРМЕ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A616EC" w:rsidRPr="00A616EC" w:rsidRDefault="00974F7D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30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</w:t>
      </w:r>
      <w:r w:rsidR="007D7BFA">
        <w:rPr>
          <w:rFonts w:ascii="Times New Roman" w:eastAsia="Calibri" w:hAnsi="Times New Roman"/>
          <w:sz w:val="24"/>
          <w:szCs w:val="24"/>
        </w:rPr>
        <w:t xml:space="preserve">Аппарат </w:t>
      </w:r>
      <w:proofErr w:type="gramStart"/>
      <w:r w:rsidR="007D7BFA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7D7BFA">
        <w:rPr>
          <w:rFonts w:ascii="Times New Roman" w:eastAsia="Calibri" w:hAnsi="Times New Roman"/>
          <w:sz w:val="24"/>
          <w:szCs w:val="24"/>
        </w:rPr>
        <w:t xml:space="preserve"> ЗАТО Северск или Администрация ЗАТО Северск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обеспечи</w:t>
      </w:r>
      <w:r w:rsidR="007D7BFA">
        <w:rPr>
          <w:rFonts w:ascii="Times New Roman" w:eastAsia="Calibri" w:hAnsi="Times New Roman"/>
          <w:sz w:val="24"/>
          <w:szCs w:val="24"/>
        </w:rPr>
        <w:t>вают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заблаговременное (не позднее чем за 10 календарных дней до даты проведения </w:t>
      </w:r>
      <w:r w:rsidR="00921CAF">
        <w:rPr>
          <w:rFonts w:ascii="Times New Roman" w:eastAsia="Calibri" w:hAnsi="Times New Roman"/>
          <w:sz w:val="24"/>
          <w:szCs w:val="24"/>
        </w:rPr>
        <w:t xml:space="preserve">                         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онлайн-трансляции) ознакомление </w:t>
      </w:r>
      <w:r w:rsidR="00E845DB">
        <w:rPr>
          <w:rFonts w:ascii="Times New Roman" w:eastAsia="Calibri" w:hAnsi="Times New Roman"/>
          <w:sz w:val="24"/>
          <w:szCs w:val="24"/>
        </w:rPr>
        <w:t>жителей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 с проектом решения и пояснительной запиской к проекту решения.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Ознакомление </w:t>
      </w:r>
      <w:proofErr w:type="gramStart"/>
      <w:r w:rsidR="00E845DB">
        <w:rPr>
          <w:rFonts w:ascii="Times New Roman" w:eastAsia="Calibri" w:hAnsi="Times New Roman"/>
          <w:sz w:val="24"/>
          <w:szCs w:val="24"/>
        </w:rPr>
        <w:t>жителей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с проектом решения осуществляется путем размещения проекта решения, пояснител</w:t>
      </w:r>
      <w:r w:rsidR="00E845DB">
        <w:rPr>
          <w:rFonts w:ascii="Times New Roman" w:eastAsia="Calibri" w:hAnsi="Times New Roman"/>
          <w:sz w:val="24"/>
          <w:szCs w:val="24"/>
        </w:rPr>
        <w:t>ьной записки к проекту решения (</w:t>
      </w:r>
      <w:r w:rsidRPr="00A616EC">
        <w:rPr>
          <w:rFonts w:ascii="Times New Roman" w:eastAsia="Calibri" w:hAnsi="Times New Roman"/>
          <w:sz w:val="24"/>
          <w:szCs w:val="24"/>
        </w:rPr>
        <w:t xml:space="preserve">пояснительная записка изготавливается в формате </w:t>
      </w:r>
      <w:proofErr w:type="spellStart"/>
      <w:r w:rsidRPr="00A616EC">
        <w:rPr>
          <w:rFonts w:ascii="Times New Roman" w:eastAsia="Calibri" w:hAnsi="Times New Roman"/>
          <w:sz w:val="24"/>
          <w:szCs w:val="24"/>
        </w:rPr>
        <w:t>Word</w:t>
      </w:r>
      <w:proofErr w:type="spellEnd"/>
      <w:r w:rsidRPr="00A616EC">
        <w:rPr>
          <w:rFonts w:ascii="Times New Roman" w:eastAsia="Calibri" w:hAnsi="Times New Roman"/>
          <w:sz w:val="24"/>
          <w:szCs w:val="24"/>
        </w:rPr>
        <w:t xml:space="preserve"> и (или) в виде презентации) на официальных сайтах Думы ЗАТО Северск и Администрации ЗАТО Северск в информаци</w:t>
      </w:r>
      <w:r w:rsidR="00E845DB">
        <w:rPr>
          <w:rFonts w:ascii="Times New Roman" w:eastAsia="Calibri" w:hAnsi="Times New Roman"/>
          <w:sz w:val="24"/>
          <w:szCs w:val="24"/>
        </w:rPr>
        <w:t>онно-телекоммуникационной сети «</w:t>
      </w:r>
      <w:r w:rsidRPr="00A616EC">
        <w:rPr>
          <w:rFonts w:ascii="Times New Roman" w:eastAsia="Calibri" w:hAnsi="Times New Roman"/>
          <w:sz w:val="24"/>
          <w:szCs w:val="24"/>
        </w:rPr>
        <w:t>Интернет</w:t>
      </w:r>
      <w:r w:rsidR="00E845DB">
        <w:rPr>
          <w:rFonts w:ascii="Times New Roman" w:eastAsia="Calibri" w:hAnsi="Times New Roman"/>
          <w:sz w:val="24"/>
          <w:szCs w:val="24"/>
        </w:rPr>
        <w:t>»</w:t>
      </w:r>
      <w:r w:rsidRPr="00A616EC">
        <w:rPr>
          <w:rFonts w:ascii="Times New Roman" w:eastAsia="Calibri" w:hAnsi="Times New Roman"/>
          <w:sz w:val="24"/>
          <w:szCs w:val="24"/>
        </w:rPr>
        <w:t>.</w:t>
      </w:r>
    </w:p>
    <w:p w:rsidR="00A616EC" w:rsidRPr="00A616EC" w:rsidRDefault="00E54497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54497">
        <w:rPr>
          <w:rFonts w:ascii="Times New Roman" w:eastAsia="Calibri" w:hAnsi="Times New Roman"/>
          <w:sz w:val="24"/>
          <w:szCs w:val="24"/>
        </w:rPr>
        <w:lastRenderedPageBreak/>
        <w:t>3</w:t>
      </w:r>
      <w:r w:rsidR="00974F7D">
        <w:rPr>
          <w:rFonts w:ascii="Times New Roman" w:eastAsia="Calibri" w:hAnsi="Times New Roman"/>
          <w:sz w:val="24"/>
          <w:szCs w:val="24"/>
        </w:rPr>
        <w:t>1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. </w:t>
      </w:r>
      <w:proofErr w:type="gramStart"/>
      <w:r w:rsidR="00E845DB">
        <w:rPr>
          <w:rFonts w:ascii="Times New Roman" w:eastAsia="Calibri" w:hAnsi="Times New Roman"/>
          <w:sz w:val="24"/>
          <w:szCs w:val="24"/>
        </w:rPr>
        <w:t>Жители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 вправе направить мнения, замечания и предложения по проекту решения, вынесенного на публичные слушания, путем личного обращения в Думу ЗАТО Северск или Администрацию ЗАТО Северск, почтовой связью или в электронной форме на соответствующий адрес Думы ЗАТО Северск или Администрации ЗАТО Северск не позднее 24:00 часов дня, предшествующего дате проведения онлайн-трансляции.</w:t>
      </w:r>
    </w:p>
    <w:p w:rsidR="00A616EC" w:rsidRPr="00A616EC" w:rsidRDefault="00E54497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54497">
        <w:rPr>
          <w:rFonts w:ascii="Times New Roman" w:eastAsia="Calibri" w:hAnsi="Times New Roman"/>
          <w:sz w:val="24"/>
          <w:szCs w:val="24"/>
        </w:rPr>
        <w:t>3</w:t>
      </w:r>
      <w:r w:rsidR="00974F7D">
        <w:rPr>
          <w:rFonts w:ascii="Times New Roman" w:eastAsia="Calibri" w:hAnsi="Times New Roman"/>
          <w:sz w:val="24"/>
          <w:szCs w:val="24"/>
        </w:rPr>
        <w:t>2</w:t>
      </w:r>
      <w:r w:rsidR="00A616EC" w:rsidRPr="00A616EC">
        <w:rPr>
          <w:rFonts w:ascii="Times New Roman" w:eastAsia="Calibri" w:hAnsi="Times New Roman"/>
          <w:sz w:val="24"/>
          <w:szCs w:val="24"/>
        </w:rPr>
        <w:t>. Проведение публичных слушаний в нерабочие праздничные дни не допускается.</w:t>
      </w:r>
    </w:p>
    <w:p w:rsidR="00A616EC" w:rsidRPr="00A616EC" w:rsidRDefault="00E845DB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974F7D">
        <w:rPr>
          <w:rFonts w:ascii="Times New Roman" w:eastAsia="Calibri" w:hAnsi="Times New Roman"/>
          <w:sz w:val="24"/>
          <w:szCs w:val="24"/>
        </w:rPr>
        <w:t>3</w:t>
      </w:r>
      <w:r w:rsidR="00A616EC" w:rsidRPr="00A616EC">
        <w:rPr>
          <w:rFonts w:ascii="Times New Roman" w:eastAsia="Calibri" w:hAnsi="Times New Roman"/>
          <w:sz w:val="24"/>
          <w:szCs w:val="24"/>
        </w:rPr>
        <w:t>.</w:t>
      </w:r>
      <w:r w:rsidR="007D7BFA">
        <w:rPr>
          <w:rFonts w:ascii="Times New Roman" w:eastAsia="Calibri" w:hAnsi="Times New Roman"/>
          <w:sz w:val="24"/>
          <w:szCs w:val="24"/>
        </w:rPr>
        <w:t xml:space="preserve"> П</w:t>
      </w:r>
      <w:r w:rsidR="00A616EC" w:rsidRPr="00A616EC">
        <w:rPr>
          <w:rFonts w:ascii="Times New Roman" w:eastAsia="Calibri" w:hAnsi="Times New Roman"/>
          <w:sz w:val="24"/>
          <w:szCs w:val="24"/>
        </w:rPr>
        <w:t>редседательствующ</w:t>
      </w:r>
      <w:r w:rsidR="007D7BFA">
        <w:rPr>
          <w:rFonts w:ascii="Times New Roman" w:eastAsia="Calibri" w:hAnsi="Times New Roman"/>
          <w:sz w:val="24"/>
          <w:szCs w:val="24"/>
        </w:rPr>
        <w:t xml:space="preserve">им 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на публичных слушаниях </w:t>
      </w:r>
      <w:r w:rsidR="007D7BFA">
        <w:rPr>
          <w:rFonts w:ascii="Times New Roman" w:eastAsia="Calibri" w:hAnsi="Times New Roman"/>
          <w:sz w:val="24"/>
          <w:szCs w:val="24"/>
        </w:rPr>
        <w:t>может быть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Председатель </w:t>
      </w:r>
      <w:proofErr w:type="gramStart"/>
      <w:r w:rsidR="00A616EC"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A616EC" w:rsidRPr="00A616EC">
        <w:rPr>
          <w:rFonts w:ascii="Times New Roman" w:eastAsia="Calibri" w:hAnsi="Times New Roman"/>
          <w:sz w:val="24"/>
          <w:szCs w:val="24"/>
        </w:rPr>
        <w:t xml:space="preserve"> ЗАТО Северск или Мэр ЗАТО Северск либо уполномоченные </w:t>
      </w:r>
      <w:r>
        <w:rPr>
          <w:rFonts w:ascii="Times New Roman" w:eastAsia="Calibri" w:hAnsi="Times New Roman"/>
          <w:sz w:val="24"/>
          <w:szCs w:val="24"/>
        </w:rPr>
        <w:t>распоряжением Председателя Думы ЗАТО Северск или распоряжением Мэра ЗАТО Северск</w:t>
      </w:r>
      <w:r w:rsidR="00A616EC" w:rsidRPr="00A616EC">
        <w:rPr>
          <w:rFonts w:ascii="Times New Roman" w:eastAsia="Calibri" w:hAnsi="Times New Roman"/>
          <w:sz w:val="24"/>
          <w:szCs w:val="24"/>
        </w:rPr>
        <w:t xml:space="preserve"> должностные лица, замещающие должности не ниже заместителя председателя соответствующего комитета (комиссии) Думы ЗАТО Северск или заместителя руководителя органа Администрации ЗАТО Северск.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3</w:t>
      </w:r>
      <w:r w:rsidR="00974F7D">
        <w:rPr>
          <w:rFonts w:ascii="Times New Roman" w:eastAsia="Calibri" w:hAnsi="Times New Roman"/>
          <w:sz w:val="24"/>
          <w:szCs w:val="24"/>
        </w:rPr>
        <w:t>4</w:t>
      </w:r>
      <w:r w:rsidRPr="00A616EC">
        <w:rPr>
          <w:rFonts w:ascii="Times New Roman" w:eastAsia="Calibri" w:hAnsi="Times New Roman"/>
          <w:sz w:val="24"/>
          <w:szCs w:val="24"/>
        </w:rPr>
        <w:t>. В ходе проведения публичных слушаний обеспечивается следующий порядок онлайн-трансляции: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1) председательствующий открывает онлайн-трансляцию и поясняет порядок ее проведения, в том числе время начала и окончания онлайн-трансляции, озвучивает информацию о проекте решения и представляет докладчика по проекту решения;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2) докладчик сообщает общую информацию о целях и задачах вынесенного на публичные слушания проекта решения и поступивших предложениях по обсуждаемому проекту решения;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3) председательствующий информирует о возможности ознакомления с видеозаписью онлайн-трансляции и протоколом публичных слушаний, разъясняет дальнейшую процедуру принятия заключения по результатам публичных слушаний и завершает онлайн-трансляцию.</w:t>
      </w:r>
    </w:p>
    <w:p w:rsidR="00A616EC" w:rsidRPr="00A616EC" w:rsidRDefault="00A616EC" w:rsidP="00220104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3</w:t>
      </w:r>
      <w:r w:rsidR="00974F7D">
        <w:rPr>
          <w:rFonts w:ascii="Times New Roman" w:eastAsia="Calibri" w:hAnsi="Times New Roman"/>
          <w:sz w:val="24"/>
          <w:szCs w:val="24"/>
        </w:rPr>
        <w:t>5</w:t>
      </w:r>
      <w:r w:rsidRPr="00A616EC">
        <w:rPr>
          <w:rFonts w:ascii="Times New Roman" w:eastAsia="Calibri" w:hAnsi="Times New Roman"/>
          <w:sz w:val="24"/>
          <w:szCs w:val="24"/>
        </w:rPr>
        <w:t xml:space="preserve">. </w:t>
      </w:r>
      <w:r w:rsidR="007D7BFA">
        <w:rPr>
          <w:rFonts w:ascii="Times New Roman" w:eastAsia="Calibri" w:hAnsi="Times New Roman"/>
          <w:sz w:val="24"/>
          <w:szCs w:val="24"/>
        </w:rPr>
        <w:t xml:space="preserve">Аппарат </w:t>
      </w:r>
      <w:proofErr w:type="gramStart"/>
      <w:r w:rsidR="007D7BFA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="007D7BFA">
        <w:rPr>
          <w:rFonts w:ascii="Times New Roman" w:eastAsia="Calibri" w:hAnsi="Times New Roman"/>
          <w:sz w:val="24"/>
          <w:szCs w:val="24"/>
        </w:rPr>
        <w:t xml:space="preserve"> ЗАТО Северск или Администрация ЗАТО Северск обеспечиваю</w:t>
      </w:r>
      <w:r w:rsidRPr="00A616EC">
        <w:rPr>
          <w:rFonts w:ascii="Times New Roman" w:eastAsia="Calibri" w:hAnsi="Times New Roman"/>
          <w:sz w:val="24"/>
          <w:szCs w:val="24"/>
        </w:rPr>
        <w:t>т ведение видеозаписи онлайн-трансляции,</w:t>
      </w:r>
      <w:r w:rsidR="00BD0F6C">
        <w:rPr>
          <w:rFonts w:ascii="Times New Roman" w:eastAsia="Calibri" w:hAnsi="Times New Roman"/>
          <w:sz w:val="24"/>
          <w:szCs w:val="24"/>
        </w:rPr>
        <w:t xml:space="preserve"> </w:t>
      </w:r>
      <w:r w:rsidR="00220104">
        <w:rPr>
          <w:rFonts w:ascii="Times New Roman" w:eastAsia="Calibri" w:hAnsi="Times New Roman"/>
          <w:sz w:val="24"/>
          <w:szCs w:val="24"/>
        </w:rPr>
        <w:t>а</w:t>
      </w:r>
      <w:r w:rsidRPr="00A616EC">
        <w:rPr>
          <w:rFonts w:ascii="Times New Roman" w:eastAsia="Calibri" w:hAnsi="Times New Roman"/>
          <w:sz w:val="24"/>
          <w:szCs w:val="24"/>
        </w:rPr>
        <w:t xml:space="preserve"> также</w:t>
      </w:r>
      <w:r w:rsidR="00BD0F6C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составление</w:t>
      </w:r>
      <w:r w:rsidR="00BD0F6C">
        <w:rPr>
          <w:rFonts w:ascii="Times New Roman" w:eastAsia="Calibri" w:hAnsi="Times New Roman"/>
          <w:sz w:val="24"/>
          <w:szCs w:val="24"/>
        </w:rPr>
        <w:t xml:space="preserve"> </w:t>
      </w:r>
      <w:r w:rsidRPr="00A616EC">
        <w:rPr>
          <w:rFonts w:ascii="Times New Roman" w:eastAsia="Calibri" w:hAnsi="Times New Roman"/>
          <w:sz w:val="24"/>
          <w:szCs w:val="24"/>
        </w:rPr>
        <w:t>протокола публичных слушаний, в котором указываются: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1) дата, время и место проведения публичных слушаний;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2) инициатор проведения публичных слушаний, а также наименование, номер, дата принятия и опубликования решения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или постановления Мэра ЗАТО Северск о назначении публичных слушаний;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3) наименование проекта решения, обсуждаемого на публичных слушаниях;</w:t>
      </w:r>
    </w:p>
    <w:p w:rsidR="00A616EC" w:rsidRPr="00A616EC" w:rsidRDefault="003F3CBD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3F3CBD">
        <w:rPr>
          <w:rFonts w:ascii="Times New Roman" w:eastAsia="Calibri" w:hAnsi="Times New Roman"/>
          <w:sz w:val="24"/>
          <w:szCs w:val="24"/>
        </w:rPr>
        <w:t>4</w:t>
      </w:r>
      <w:r w:rsidR="007D7BFA">
        <w:rPr>
          <w:rFonts w:ascii="Times New Roman" w:eastAsia="Calibri" w:hAnsi="Times New Roman"/>
          <w:sz w:val="24"/>
          <w:szCs w:val="24"/>
        </w:rPr>
        <w:t xml:space="preserve">) председательствующий на </w:t>
      </w:r>
      <w:r w:rsidR="00A616EC" w:rsidRPr="00A616EC">
        <w:rPr>
          <w:rFonts w:ascii="Times New Roman" w:eastAsia="Calibri" w:hAnsi="Times New Roman"/>
          <w:sz w:val="24"/>
          <w:szCs w:val="24"/>
        </w:rPr>
        <w:t>публичных слушани</w:t>
      </w:r>
      <w:r w:rsidR="007D7BFA">
        <w:rPr>
          <w:rFonts w:ascii="Times New Roman" w:eastAsia="Calibri" w:hAnsi="Times New Roman"/>
          <w:sz w:val="24"/>
          <w:szCs w:val="24"/>
        </w:rPr>
        <w:t>ях</w:t>
      </w:r>
      <w:r w:rsidR="00A616EC" w:rsidRPr="00A616EC">
        <w:rPr>
          <w:rFonts w:ascii="Times New Roman" w:eastAsia="Calibri" w:hAnsi="Times New Roman"/>
          <w:sz w:val="24"/>
          <w:szCs w:val="24"/>
        </w:rPr>
        <w:t>;</w:t>
      </w:r>
    </w:p>
    <w:p w:rsidR="00A616EC" w:rsidRPr="00A616EC" w:rsidRDefault="003F3CBD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3F3CBD">
        <w:rPr>
          <w:rFonts w:ascii="Times New Roman" w:eastAsia="Calibri" w:hAnsi="Times New Roman"/>
          <w:sz w:val="24"/>
          <w:szCs w:val="24"/>
        </w:rPr>
        <w:t>5</w:t>
      </w:r>
      <w:r w:rsidR="00A616EC" w:rsidRPr="00A616EC">
        <w:rPr>
          <w:rFonts w:ascii="Times New Roman" w:eastAsia="Calibri" w:hAnsi="Times New Roman"/>
          <w:sz w:val="24"/>
          <w:szCs w:val="24"/>
        </w:rPr>
        <w:t>) предложения участников публичных слушаний, поступившие по проекту решения.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Протокол публичных слушаний подписывается председательствующим в течение </w:t>
      </w:r>
      <w:r w:rsidR="007D7BFA">
        <w:rPr>
          <w:rFonts w:ascii="Times New Roman" w:eastAsia="Calibri" w:hAnsi="Times New Roman"/>
          <w:sz w:val="24"/>
          <w:szCs w:val="24"/>
        </w:rPr>
        <w:t>3</w:t>
      </w:r>
      <w:r w:rsidRPr="00A616EC">
        <w:rPr>
          <w:rFonts w:ascii="Times New Roman" w:eastAsia="Calibri" w:hAnsi="Times New Roman"/>
          <w:sz w:val="24"/>
          <w:szCs w:val="24"/>
        </w:rPr>
        <w:t xml:space="preserve"> рабочих дней со дня проведения онлайн-трансляции.</w:t>
      </w:r>
    </w:p>
    <w:p w:rsidR="00974F7D" w:rsidRDefault="00974F7D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36. Итогом проведения публичных слушаний является </w:t>
      </w:r>
      <w:r w:rsidR="00E718F9">
        <w:rPr>
          <w:rFonts w:ascii="Times New Roman" w:eastAsia="Calibri" w:hAnsi="Times New Roman"/>
          <w:sz w:val="24"/>
          <w:szCs w:val="24"/>
        </w:rPr>
        <w:t>составление заключения</w:t>
      </w:r>
      <w:r>
        <w:rPr>
          <w:rFonts w:ascii="Times New Roman" w:eastAsia="Calibri" w:hAnsi="Times New Roman"/>
          <w:sz w:val="24"/>
          <w:szCs w:val="24"/>
        </w:rPr>
        <w:t xml:space="preserve"> по результата</w:t>
      </w:r>
      <w:r w:rsidR="00E718F9">
        <w:rPr>
          <w:rFonts w:ascii="Times New Roman" w:eastAsia="Calibri" w:hAnsi="Times New Roman"/>
          <w:sz w:val="24"/>
          <w:szCs w:val="24"/>
        </w:rPr>
        <w:t>х</w:t>
      </w:r>
      <w:r>
        <w:rPr>
          <w:rFonts w:ascii="Times New Roman" w:eastAsia="Calibri" w:hAnsi="Times New Roman"/>
          <w:sz w:val="24"/>
          <w:szCs w:val="24"/>
        </w:rPr>
        <w:t xml:space="preserve"> публичных слушаний, который составляется, утверждается и подлежит обязательному опубликованию в порядке, установленном пунктом 26 Положения.  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>3</w:t>
      </w:r>
      <w:r w:rsidR="00974F7D">
        <w:rPr>
          <w:rFonts w:ascii="Times New Roman" w:eastAsia="Calibri" w:hAnsi="Times New Roman"/>
          <w:sz w:val="24"/>
          <w:szCs w:val="24"/>
        </w:rPr>
        <w:t>7</w:t>
      </w:r>
      <w:r w:rsidRPr="00A616EC">
        <w:rPr>
          <w:rFonts w:ascii="Times New Roman" w:eastAsia="Calibri" w:hAnsi="Times New Roman"/>
          <w:sz w:val="24"/>
          <w:szCs w:val="24"/>
        </w:rPr>
        <w:t>. Организатор публичных слушаний обеспечивает: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1) хранение видеозаписи онлайн-трансляции и протокола публичных слушаний в соответствии с правилами делопроизводства, установленными в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Думе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ЗАТО Северск и Администрации ЗАТО Северск;</w:t>
      </w:r>
    </w:p>
    <w:p w:rsidR="00A616EC" w:rsidRP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616EC">
        <w:rPr>
          <w:rFonts w:ascii="Times New Roman" w:eastAsia="Calibri" w:hAnsi="Times New Roman"/>
          <w:sz w:val="24"/>
          <w:szCs w:val="24"/>
        </w:rPr>
        <w:t xml:space="preserve">2) размещение в открытом доступе видеозаписи онлайн-трансляции и протокола публичных слушаний на официальных сайтах </w:t>
      </w:r>
      <w:proofErr w:type="gramStart"/>
      <w:r w:rsidRPr="00A616EC">
        <w:rPr>
          <w:rFonts w:ascii="Times New Roman" w:eastAsia="Calibri" w:hAnsi="Times New Roman"/>
          <w:sz w:val="24"/>
          <w:szCs w:val="24"/>
        </w:rPr>
        <w:t>Думы</w:t>
      </w:r>
      <w:proofErr w:type="gramEnd"/>
      <w:r w:rsidRPr="00A616EC">
        <w:rPr>
          <w:rFonts w:ascii="Times New Roman" w:eastAsia="Calibri" w:hAnsi="Times New Roman"/>
          <w:sz w:val="24"/>
          <w:szCs w:val="24"/>
        </w:rPr>
        <w:t xml:space="preserve"> </w:t>
      </w:r>
      <w:r w:rsidR="007D7BFA">
        <w:rPr>
          <w:rFonts w:ascii="Times New Roman" w:eastAsia="Calibri" w:hAnsi="Times New Roman"/>
          <w:sz w:val="24"/>
          <w:szCs w:val="24"/>
        </w:rPr>
        <w:t xml:space="preserve">ЗАТО Северск </w:t>
      </w:r>
      <w:r w:rsidRPr="00A616EC">
        <w:rPr>
          <w:rFonts w:ascii="Times New Roman" w:eastAsia="Calibri" w:hAnsi="Times New Roman"/>
          <w:sz w:val="24"/>
          <w:szCs w:val="24"/>
        </w:rPr>
        <w:t xml:space="preserve">и (или) Администрации ЗАТО Северск в течение не </w:t>
      </w:r>
      <w:r w:rsidR="00A44EE1">
        <w:rPr>
          <w:rFonts w:ascii="Times New Roman" w:eastAsia="Calibri" w:hAnsi="Times New Roman"/>
          <w:sz w:val="24"/>
          <w:szCs w:val="24"/>
        </w:rPr>
        <w:t>позднее чем через</w:t>
      </w:r>
      <w:r w:rsidRPr="00A616EC">
        <w:rPr>
          <w:rFonts w:ascii="Times New Roman" w:eastAsia="Calibri" w:hAnsi="Times New Roman"/>
          <w:sz w:val="24"/>
          <w:szCs w:val="24"/>
        </w:rPr>
        <w:t xml:space="preserve"> </w:t>
      </w:r>
      <w:r w:rsidR="00DD02EF">
        <w:rPr>
          <w:rFonts w:ascii="Times New Roman" w:eastAsia="Calibri" w:hAnsi="Times New Roman"/>
          <w:sz w:val="24"/>
          <w:szCs w:val="24"/>
        </w:rPr>
        <w:t>10 дней</w:t>
      </w:r>
      <w:r w:rsidRPr="00A616EC">
        <w:rPr>
          <w:rFonts w:ascii="Times New Roman" w:eastAsia="Calibri" w:hAnsi="Times New Roman"/>
          <w:sz w:val="24"/>
          <w:szCs w:val="24"/>
        </w:rPr>
        <w:t xml:space="preserve"> со дня проведения онлайн-трансляции.</w:t>
      </w:r>
    </w:p>
    <w:p w:rsidR="00A616EC" w:rsidRDefault="00A616EC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B538D" w:rsidRDefault="006B538D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9645ED" w:rsidRDefault="00567A54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635</wp:posOffset>
                </wp:positionV>
                <wp:extent cx="2376170" cy="1805305"/>
                <wp:effectExtent l="0" t="0" r="5080" b="4445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180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5ED" w:rsidRPr="00832130" w:rsidRDefault="009645ED" w:rsidP="009645ED">
                            <w:pPr>
                              <w:autoSpaceDE w:val="0"/>
                              <w:autoSpaceDN w:val="0"/>
                              <w:adjustRightInd w:val="0"/>
                              <w:spacing w:before="0"/>
                              <w:jc w:val="both"/>
                              <w:outlineLvl w:val="0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>Приложение</w:t>
                            </w:r>
                          </w:p>
                          <w:p w:rsidR="009645ED" w:rsidRPr="00832130" w:rsidRDefault="009645ED" w:rsidP="009645ED">
                            <w:pPr>
                              <w:autoSpaceDE w:val="0"/>
                              <w:autoSpaceDN w:val="0"/>
                              <w:adjustRightInd w:val="0"/>
                              <w:spacing w:before="0"/>
                              <w:jc w:val="both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>к Положению</w:t>
                            </w:r>
                          </w:p>
                          <w:p w:rsidR="009645ED" w:rsidRPr="00832130" w:rsidRDefault="009645ED" w:rsidP="009645ED">
                            <w:pPr>
                              <w:autoSpaceDE w:val="0"/>
                              <w:autoSpaceDN w:val="0"/>
                              <w:adjustRightInd w:val="0"/>
                              <w:spacing w:before="0"/>
                              <w:jc w:val="both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 xml:space="preserve">о порядке </w:t>
                            </w:r>
                            <w: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>назначения</w:t>
                            </w:r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 xml:space="preserve"> и проведения публичных слушаний</w:t>
                            </w:r>
                            <w: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 xml:space="preserve">в городском </w:t>
                            </w:r>
                            <w:proofErr w:type="gramStart"/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>округе</w:t>
                            </w:r>
                            <w:proofErr w:type="gramEnd"/>
                            <w:r w:rsidRPr="00832130"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 xml:space="preserve"> ЗАТО Северск Томской области</w:t>
                            </w:r>
                            <w: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37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 вопросам, не связанным с осуществлением градостроительной деятельности</w:t>
                            </w:r>
                          </w:p>
                          <w:p w:rsidR="009645ED" w:rsidRDefault="009645ED" w:rsidP="009645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4.15pt;margin-top:.05pt;width:187.1pt;height:142.15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" stroked="f">
                <v:textbox>
                  <w:txbxContent>
                    <w:p w:rsidR="009645ED" w:rsidRPr="00832130" w:rsidRDefault="009645ED" w:rsidP="009645ED">
                      <w:pPr>
                        <w:autoSpaceDE w:val="0"/>
                        <w:autoSpaceDN w:val="0"/>
                        <w:adjustRightInd w:val="0"/>
                        <w:spacing w:before="0"/>
                        <w:jc w:val="both"/>
                        <w:outlineLvl w:val="0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>Приложение</w:t>
                      </w:r>
                    </w:p>
                    <w:p w:rsidR="009645ED" w:rsidRPr="00832130" w:rsidRDefault="009645ED" w:rsidP="009645ED">
                      <w:pPr>
                        <w:autoSpaceDE w:val="0"/>
                        <w:autoSpaceDN w:val="0"/>
                        <w:adjustRightInd w:val="0"/>
                        <w:spacing w:before="0"/>
                        <w:jc w:val="both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>к Положению</w:t>
                      </w:r>
                    </w:p>
                    <w:p w:rsidR="009645ED" w:rsidRPr="00832130" w:rsidRDefault="009645ED" w:rsidP="009645ED">
                      <w:pPr>
                        <w:autoSpaceDE w:val="0"/>
                        <w:autoSpaceDN w:val="0"/>
                        <w:adjustRightInd w:val="0"/>
                        <w:spacing w:before="0"/>
                        <w:jc w:val="both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 xml:space="preserve">о порядке </w:t>
                      </w:r>
                      <w: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>назначения</w:t>
                      </w:r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 xml:space="preserve"> и проведения публичных слушаний</w:t>
                      </w:r>
                      <w: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 xml:space="preserve">в городском </w:t>
                      </w:r>
                      <w:proofErr w:type="gramStart"/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>округе</w:t>
                      </w:r>
                      <w:proofErr w:type="gramEnd"/>
                      <w:r w:rsidRPr="00832130"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 xml:space="preserve"> ЗАТО Северск Томской области</w:t>
                      </w:r>
                      <w: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8B37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 вопросам, не связанным с осуществлением градостроительной деятельности</w:t>
                      </w:r>
                    </w:p>
                    <w:p w:rsidR="009645ED" w:rsidRDefault="009645ED" w:rsidP="009645ED"/>
                  </w:txbxContent>
                </v:textbox>
                <w10:wrap type="square"/>
              </v:shape>
            </w:pict>
          </mc:Fallback>
        </mc:AlternateContent>
      </w: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9645ED" w:rsidRDefault="009645ED" w:rsidP="00832130">
      <w:pPr>
        <w:autoSpaceDE w:val="0"/>
        <w:autoSpaceDN w:val="0"/>
        <w:adjustRightInd w:val="0"/>
        <w:spacing w:before="0"/>
        <w:jc w:val="right"/>
        <w:outlineLvl w:val="0"/>
        <w:rPr>
          <w:rFonts w:ascii="Times New Roman" w:eastAsia="Calibri" w:hAnsi="Times New Roman"/>
          <w:sz w:val="24"/>
          <w:szCs w:val="24"/>
        </w:rPr>
      </w:pPr>
    </w:p>
    <w:p w:rsidR="00832130" w:rsidRPr="00832130" w:rsidRDefault="00832130" w:rsidP="00832130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832130" w:rsidRPr="00832130">
        <w:tc>
          <w:tcPr>
            <w:tcW w:w="9071" w:type="dxa"/>
          </w:tcPr>
          <w:p w:rsidR="009645ED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 xml:space="preserve">СПИСОК </w:t>
            </w:r>
          </w:p>
          <w:p w:rsidR="00832130" w:rsidRPr="00832130" w:rsidRDefault="009645ED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инициативной группы</w:t>
            </w:r>
          </w:p>
        </w:tc>
      </w:tr>
      <w:tr w:rsidR="00832130" w:rsidRPr="00832130">
        <w:tc>
          <w:tcPr>
            <w:tcW w:w="9071" w:type="dxa"/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ind w:firstLine="283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Мы, нижеподписавшиеся, поддерживаем проведение публичных слушаний по предлагаемым проектам муниципальных правовых актов ЗАТО Северск:</w:t>
            </w:r>
          </w:p>
        </w:tc>
      </w:tr>
      <w:tr w:rsidR="00832130" w:rsidRPr="00832130">
        <w:tc>
          <w:tcPr>
            <w:tcW w:w="9071" w:type="dxa"/>
            <w:tcBorders>
              <w:bottom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32130" w:rsidRPr="00832130">
        <w:tc>
          <w:tcPr>
            <w:tcW w:w="9071" w:type="dxa"/>
            <w:tcBorders>
              <w:top w:val="single" w:sz="4" w:space="0" w:color="auto"/>
              <w:bottom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832130" w:rsidRPr="00832130" w:rsidRDefault="00832130" w:rsidP="00832130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891"/>
        <w:gridCol w:w="1294"/>
        <w:gridCol w:w="3294"/>
        <w:gridCol w:w="1117"/>
      </w:tblGrid>
      <w:tr w:rsidR="00832130" w:rsidRPr="00832130" w:rsidTr="0083213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</w:t>
            </w:r>
          </w:p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п/п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Фамилия, имя, отчество и дата рождения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Серия и номер паспорта или иного документа, удостоверяющего личность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32130">
              <w:rPr>
                <w:rFonts w:ascii="Times New Roman" w:eastAsia="Calibri" w:hAnsi="Times New Roman"/>
                <w:sz w:val="24"/>
                <w:szCs w:val="24"/>
              </w:rPr>
              <w:t>Подпись и дата</w:t>
            </w:r>
          </w:p>
        </w:tc>
      </w:tr>
      <w:tr w:rsidR="00832130" w:rsidRPr="00832130" w:rsidTr="0083213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32130" w:rsidRPr="00832130" w:rsidTr="0083213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32130" w:rsidRPr="00832130" w:rsidTr="0083213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32130" w:rsidRPr="00832130" w:rsidTr="0083213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30" w:rsidRPr="00832130" w:rsidRDefault="00832130" w:rsidP="00832130">
            <w:pPr>
              <w:autoSpaceDE w:val="0"/>
              <w:autoSpaceDN w:val="0"/>
              <w:adjustRightInd w:val="0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Pr="00A616EC" w:rsidRDefault="006D7999" w:rsidP="00A616E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D7999" w:rsidRDefault="006D7999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6D7999" w:rsidRDefault="006D7999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6D7999" w:rsidRDefault="006D7999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6D7999" w:rsidRDefault="006D7999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6D7999" w:rsidRDefault="006D7999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832130" w:rsidRDefault="00832130" w:rsidP="00585D7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585D7E" w:rsidRDefault="00585D7E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63D00" w:rsidRPr="007D0732" w:rsidRDefault="00463D00" w:rsidP="008437ED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3C192E" w:rsidRPr="007D0732" w:rsidRDefault="003C192E" w:rsidP="003C192E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32">
        <w:rPr>
          <w:rFonts w:ascii="Times New Roman" w:hAnsi="Times New Roman"/>
          <w:sz w:val="28"/>
          <w:szCs w:val="28"/>
        </w:rPr>
        <w:t xml:space="preserve">  </w:t>
      </w:r>
    </w:p>
    <w:p w:rsidR="00937F60" w:rsidRDefault="00937F60" w:rsidP="00CC71AD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8437ED" w:rsidRDefault="008437ED" w:rsidP="00CC71AD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1B59D5" w:rsidRDefault="001B59D5" w:rsidP="001B59D5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  <w:proofErr w:type="spellStart"/>
      <w:r>
        <w:rPr>
          <w:color w:val="000000"/>
          <w:spacing w:val="-5"/>
          <w:sz w:val="24"/>
          <w:szCs w:val="24"/>
        </w:rPr>
        <w:t>Врио</w:t>
      </w:r>
      <w:proofErr w:type="spellEnd"/>
      <w:r>
        <w:rPr>
          <w:color w:val="000000"/>
          <w:spacing w:val="-5"/>
          <w:sz w:val="24"/>
          <w:szCs w:val="24"/>
        </w:rPr>
        <w:t xml:space="preserve"> председателя Правового комитета</w:t>
      </w:r>
    </w:p>
    <w:p w:rsidR="001B59D5" w:rsidRPr="00CF0C74" w:rsidRDefault="001B59D5" w:rsidP="001B59D5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  <w:proofErr w:type="gramStart"/>
      <w:r>
        <w:rPr>
          <w:color w:val="000000"/>
          <w:spacing w:val="-5"/>
          <w:sz w:val="24"/>
          <w:szCs w:val="24"/>
        </w:rPr>
        <w:t>Администрации</w:t>
      </w:r>
      <w:proofErr w:type="gramEnd"/>
      <w:r>
        <w:rPr>
          <w:color w:val="000000"/>
          <w:spacing w:val="-5"/>
          <w:sz w:val="24"/>
          <w:szCs w:val="24"/>
        </w:rPr>
        <w:t xml:space="preserve"> ЗАТО Северск</w:t>
      </w:r>
    </w:p>
    <w:p w:rsidR="001B59D5" w:rsidRPr="00CF0C74" w:rsidRDefault="001B59D5" w:rsidP="001B59D5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Кочкина Анна Николаевна</w:t>
      </w:r>
    </w:p>
    <w:p w:rsidR="001B59D5" w:rsidRPr="008437ED" w:rsidRDefault="001B59D5" w:rsidP="001B59D5">
      <w:pPr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+7 (3823) 77-38-92</w:t>
      </w:r>
    </w:p>
    <w:p w:rsidR="008437ED" w:rsidRPr="008437ED" w:rsidRDefault="008437ED" w:rsidP="001B59D5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sectPr w:rsidR="008437ED" w:rsidRPr="008437ED" w:rsidSect="00937F60">
      <w:headerReference w:type="default" r:id="rId7"/>
      <w:footerReference w:type="default" r:id="rId8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142" w:rsidRDefault="00147142" w:rsidP="0031792A">
      <w:pPr>
        <w:spacing w:before="0"/>
      </w:pPr>
      <w:r>
        <w:separator/>
      </w:r>
    </w:p>
  </w:endnote>
  <w:endnote w:type="continuationSeparator" w:id="0">
    <w:p w:rsidR="00147142" w:rsidRDefault="00147142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C46" w:rsidRDefault="00353C4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FF68F8">
      <w:rPr>
        <w:noProof/>
      </w:rPr>
      <w:t>9</w:t>
    </w:r>
    <w:r>
      <w:fldChar w:fldCharType="end"/>
    </w:r>
  </w:p>
  <w:p w:rsidR="00353C46" w:rsidRDefault="00353C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142" w:rsidRDefault="00147142" w:rsidP="0031792A">
      <w:pPr>
        <w:spacing w:before="0"/>
      </w:pPr>
      <w:r>
        <w:separator/>
      </w:r>
    </w:p>
  </w:footnote>
  <w:footnote w:type="continuationSeparator" w:id="0">
    <w:p w:rsidR="00147142" w:rsidRDefault="00147142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92E"/>
    <w:rsid w:val="00015CEE"/>
    <w:rsid w:val="00051383"/>
    <w:rsid w:val="000574A4"/>
    <w:rsid w:val="00063942"/>
    <w:rsid w:val="000A6B9E"/>
    <w:rsid w:val="000B5FDD"/>
    <w:rsid w:val="000D3A6B"/>
    <w:rsid w:val="000E38F3"/>
    <w:rsid w:val="00130AC3"/>
    <w:rsid w:val="00130EFB"/>
    <w:rsid w:val="00147142"/>
    <w:rsid w:val="00182CDC"/>
    <w:rsid w:val="00185FC5"/>
    <w:rsid w:val="001B59D5"/>
    <w:rsid w:val="001C0456"/>
    <w:rsid w:val="00204EDC"/>
    <w:rsid w:val="00220104"/>
    <w:rsid w:val="00252362"/>
    <w:rsid w:val="00264190"/>
    <w:rsid w:val="002A1BC2"/>
    <w:rsid w:val="002D07C6"/>
    <w:rsid w:val="0031792A"/>
    <w:rsid w:val="00323C11"/>
    <w:rsid w:val="00353C46"/>
    <w:rsid w:val="00370152"/>
    <w:rsid w:val="00394BBA"/>
    <w:rsid w:val="00397AF7"/>
    <w:rsid w:val="003C192E"/>
    <w:rsid w:val="003F1EF8"/>
    <w:rsid w:val="003F3CBD"/>
    <w:rsid w:val="0040178B"/>
    <w:rsid w:val="00425E66"/>
    <w:rsid w:val="00435E5D"/>
    <w:rsid w:val="00444D27"/>
    <w:rsid w:val="00452F89"/>
    <w:rsid w:val="00456EA7"/>
    <w:rsid w:val="00463D00"/>
    <w:rsid w:val="004A10DF"/>
    <w:rsid w:val="004A3F92"/>
    <w:rsid w:val="004C4B2A"/>
    <w:rsid w:val="0050377B"/>
    <w:rsid w:val="00510A3A"/>
    <w:rsid w:val="00530F8D"/>
    <w:rsid w:val="0053650B"/>
    <w:rsid w:val="005469F2"/>
    <w:rsid w:val="00567A54"/>
    <w:rsid w:val="00585D7E"/>
    <w:rsid w:val="00592545"/>
    <w:rsid w:val="00597E97"/>
    <w:rsid w:val="005A7FB1"/>
    <w:rsid w:val="005F2063"/>
    <w:rsid w:val="00610708"/>
    <w:rsid w:val="00610D31"/>
    <w:rsid w:val="00617D28"/>
    <w:rsid w:val="00657B55"/>
    <w:rsid w:val="00683C04"/>
    <w:rsid w:val="0068576B"/>
    <w:rsid w:val="006B538D"/>
    <w:rsid w:val="006D7999"/>
    <w:rsid w:val="00703F6E"/>
    <w:rsid w:val="00722472"/>
    <w:rsid w:val="00777099"/>
    <w:rsid w:val="007D0732"/>
    <w:rsid w:val="007D7BFA"/>
    <w:rsid w:val="007F2879"/>
    <w:rsid w:val="0080522B"/>
    <w:rsid w:val="00832130"/>
    <w:rsid w:val="008437ED"/>
    <w:rsid w:val="0085483A"/>
    <w:rsid w:val="00860512"/>
    <w:rsid w:val="008641C4"/>
    <w:rsid w:val="00897865"/>
    <w:rsid w:val="008B37E4"/>
    <w:rsid w:val="008E54EE"/>
    <w:rsid w:val="00907853"/>
    <w:rsid w:val="00921CAF"/>
    <w:rsid w:val="00925D18"/>
    <w:rsid w:val="00937D7E"/>
    <w:rsid w:val="00937F60"/>
    <w:rsid w:val="00943619"/>
    <w:rsid w:val="009645ED"/>
    <w:rsid w:val="00974F7D"/>
    <w:rsid w:val="00981CA2"/>
    <w:rsid w:val="00995800"/>
    <w:rsid w:val="009A62B7"/>
    <w:rsid w:val="00A24C0C"/>
    <w:rsid w:val="00A41E83"/>
    <w:rsid w:val="00A42BCF"/>
    <w:rsid w:val="00A44EE1"/>
    <w:rsid w:val="00A616EC"/>
    <w:rsid w:val="00A6219F"/>
    <w:rsid w:val="00A62C67"/>
    <w:rsid w:val="00A643E9"/>
    <w:rsid w:val="00A84364"/>
    <w:rsid w:val="00A97BEA"/>
    <w:rsid w:val="00AB200D"/>
    <w:rsid w:val="00AC2A59"/>
    <w:rsid w:val="00AE064E"/>
    <w:rsid w:val="00AE5103"/>
    <w:rsid w:val="00AF3308"/>
    <w:rsid w:val="00AF5704"/>
    <w:rsid w:val="00B17310"/>
    <w:rsid w:val="00B2236C"/>
    <w:rsid w:val="00B25141"/>
    <w:rsid w:val="00BD0F6C"/>
    <w:rsid w:val="00BE1314"/>
    <w:rsid w:val="00BF28CB"/>
    <w:rsid w:val="00C14A2D"/>
    <w:rsid w:val="00C166DD"/>
    <w:rsid w:val="00C65DCE"/>
    <w:rsid w:val="00C83991"/>
    <w:rsid w:val="00CB61CF"/>
    <w:rsid w:val="00CC6CFB"/>
    <w:rsid w:val="00CC71AD"/>
    <w:rsid w:val="00CF2DDE"/>
    <w:rsid w:val="00D147DC"/>
    <w:rsid w:val="00D93652"/>
    <w:rsid w:val="00DB0FDD"/>
    <w:rsid w:val="00DD02EF"/>
    <w:rsid w:val="00E057A1"/>
    <w:rsid w:val="00E23B5E"/>
    <w:rsid w:val="00E46235"/>
    <w:rsid w:val="00E54497"/>
    <w:rsid w:val="00E600C6"/>
    <w:rsid w:val="00E6290F"/>
    <w:rsid w:val="00E718F9"/>
    <w:rsid w:val="00E72A3F"/>
    <w:rsid w:val="00E845DB"/>
    <w:rsid w:val="00E9206D"/>
    <w:rsid w:val="00F0079D"/>
    <w:rsid w:val="00F12097"/>
    <w:rsid w:val="00F12FE3"/>
    <w:rsid w:val="00F15FCB"/>
    <w:rsid w:val="00F204DE"/>
    <w:rsid w:val="00F276DA"/>
    <w:rsid w:val="00F3290C"/>
    <w:rsid w:val="00F516C8"/>
    <w:rsid w:val="00F926AC"/>
    <w:rsid w:val="00F944C7"/>
    <w:rsid w:val="00FA2B3F"/>
    <w:rsid w:val="00FB15F8"/>
    <w:rsid w:val="00FD1027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102662"/>
  <w15:chartTrackingRefBased/>
  <w15:docId w15:val="{D762539D-4E58-4098-B434-9F3BC12F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44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4;&#1091;&#1084;&#1072;\1%20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74C15-3B6A-42C6-BCCD-72E5D86F5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Дума Решение</Template>
  <TotalTime>32</TotalTime>
  <Pages>9</Pages>
  <Words>3431</Words>
  <Characters>19558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cp:lastModifiedBy>musohranov</cp:lastModifiedBy>
  <cp:revision>6</cp:revision>
  <cp:lastPrinted>2026-02-26T01:53:00Z</cp:lastPrinted>
  <dcterms:created xsi:type="dcterms:W3CDTF">2026-01-13T09:33:00Z</dcterms:created>
  <dcterms:modified xsi:type="dcterms:W3CDTF">2026-02-26T05:10:00Z</dcterms:modified>
</cp:coreProperties>
</file>