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8AEE62" w14:textId="77777777" w:rsidR="002A3364" w:rsidRPr="000E2708" w:rsidRDefault="002A3364" w:rsidP="004942E7">
      <w:pPr>
        <w:widowControl w:val="0"/>
        <w:jc w:val="center"/>
        <w:rPr>
          <w:rFonts w:ascii="Times New Roman" w:hAnsi="Times New Roman"/>
          <w:sz w:val="16"/>
          <w:szCs w:val="16"/>
        </w:rPr>
      </w:pPr>
    </w:p>
    <w:p w14:paraId="35E81D30" w14:textId="77777777" w:rsidR="005D1B5E" w:rsidRPr="00CB5BBF" w:rsidRDefault="00CE7C41" w:rsidP="004942E7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>з</w:t>
      </w:r>
      <w:r w:rsidR="005D1B5E" w:rsidRPr="00CB5BBF">
        <w:rPr>
          <w:rFonts w:ascii="Times New Roman" w:hAnsi="Times New Roman"/>
          <w:sz w:val="24"/>
          <w:szCs w:val="24"/>
        </w:rPr>
        <w:t xml:space="preserve">аседания комиссии по соблюдению требований к служебному поведению муниципальных служащих </w:t>
      </w:r>
      <w:r w:rsidR="005D1B5E"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24B49062" w14:textId="77777777" w:rsidR="005D1B5E" w:rsidRPr="00CB5BBF" w:rsidRDefault="005D1B5E" w:rsidP="004942E7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BA6E7B" w:rsidRPr="00A42104" w14:paraId="3B1E2E7A" w14:textId="77777777" w:rsidTr="00B067E4">
        <w:tc>
          <w:tcPr>
            <w:tcW w:w="4874" w:type="dxa"/>
            <w:shd w:val="clear" w:color="auto" w:fill="auto"/>
          </w:tcPr>
          <w:p w14:paraId="3E13C031" w14:textId="77777777" w:rsidR="00B067E4" w:rsidRPr="00A42104" w:rsidRDefault="00B067E4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C0E14F" w14:textId="527E53B2" w:rsidR="00BA6E7B" w:rsidRPr="00A42104" w:rsidRDefault="00730EB8" w:rsidP="00655AD9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15 января 2025</w:t>
            </w:r>
            <w:r w:rsidR="00DA22CA" w:rsidRPr="00A4210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00904E72" w14:textId="77777777" w:rsidR="00BA6E7B" w:rsidRPr="00A42104" w:rsidRDefault="00BA6E7B" w:rsidP="004942E7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№ 0</w:t>
            </w:r>
            <w:r w:rsidR="00145304" w:rsidRPr="00A4210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14:paraId="0FE9C79B" w14:textId="77777777" w:rsidR="001D1793" w:rsidRPr="00A42104" w:rsidRDefault="001D1793" w:rsidP="004942E7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9644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990"/>
        <w:gridCol w:w="236"/>
        <w:gridCol w:w="7418"/>
      </w:tblGrid>
      <w:tr w:rsidR="008474E7" w:rsidRPr="00A42104" w14:paraId="5B8AEC71" w14:textId="77777777" w:rsidTr="00D01C59">
        <w:tc>
          <w:tcPr>
            <w:tcW w:w="9644" w:type="dxa"/>
            <w:gridSpan w:val="3"/>
          </w:tcPr>
          <w:p w14:paraId="169B369D" w14:textId="77777777" w:rsidR="008474E7" w:rsidRPr="00A42104" w:rsidRDefault="008474E7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8474E7" w:rsidRPr="00A42104" w14:paraId="36CE6EAC" w14:textId="77777777" w:rsidTr="00D01C59">
        <w:tc>
          <w:tcPr>
            <w:tcW w:w="1990" w:type="dxa"/>
          </w:tcPr>
          <w:p w14:paraId="7B9D88DC" w14:textId="77777777" w:rsidR="008474E7" w:rsidRPr="00A42104" w:rsidRDefault="008474E7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659849A5" w14:textId="77777777" w:rsidR="008474E7" w:rsidRPr="00A42104" w:rsidRDefault="008474E7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</w:tcPr>
          <w:p w14:paraId="1E4E242C" w14:textId="77777777" w:rsidR="008474E7" w:rsidRPr="00A42104" w:rsidRDefault="008474E7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</w:t>
            </w:r>
            <w:r w:rsidR="000F4BF9" w:rsidRPr="00A42104">
              <w:rPr>
                <w:rFonts w:ascii="Times New Roman" w:hAnsi="Times New Roman"/>
                <w:sz w:val="24"/>
                <w:szCs w:val="24"/>
              </w:rPr>
              <w:t>-</w:t>
            </w:r>
            <w:r w:rsidRPr="00A42104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21577B" w:rsidRPr="00A42104" w14:paraId="33379654" w14:textId="77777777" w:rsidTr="00D01C59">
        <w:tc>
          <w:tcPr>
            <w:tcW w:w="9644" w:type="dxa"/>
            <w:gridSpan w:val="3"/>
          </w:tcPr>
          <w:p w14:paraId="2878894A" w14:textId="77777777" w:rsidR="0021577B" w:rsidRPr="00A42104" w:rsidRDefault="0021577B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21577B" w:rsidRPr="00A42104" w14:paraId="6D5259DD" w14:textId="77777777" w:rsidTr="00D01C59">
        <w:tc>
          <w:tcPr>
            <w:tcW w:w="1990" w:type="dxa"/>
          </w:tcPr>
          <w:p w14:paraId="768EE210" w14:textId="77777777" w:rsidR="0021577B" w:rsidRPr="00A42104" w:rsidRDefault="0021577B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62837FF0" w14:textId="77777777" w:rsidR="0021577B" w:rsidRPr="00A42104" w:rsidRDefault="0021577B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</w:tcPr>
          <w:p w14:paraId="69D00B67" w14:textId="77777777" w:rsidR="0021577B" w:rsidRPr="00A42104" w:rsidRDefault="0021577B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21577B" w:rsidRPr="00A42104" w14:paraId="58A93713" w14:textId="77777777" w:rsidTr="00D01C59">
        <w:tc>
          <w:tcPr>
            <w:tcW w:w="9644" w:type="dxa"/>
            <w:gridSpan w:val="3"/>
          </w:tcPr>
          <w:p w14:paraId="0B4E5F43" w14:textId="77777777" w:rsidR="0021577B" w:rsidRPr="00A42104" w:rsidRDefault="0021577B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655AD9" w:rsidRPr="00A42104" w14:paraId="588BD23A" w14:textId="77777777" w:rsidTr="00D01C59">
        <w:tc>
          <w:tcPr>
            <w:tcW w:w="1990" w:type="dxa"/>
          </w:tcPr>
          <w:p w14:paraId="6EB2B468" w14:textId="77777777" w:rsidR="00655AD9" w:rsidRPr="00A42104" w:rsidRDefault="00655AD9" w:rsidP="00166964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Боброва Л.В.</w:t>
            </w:r>
          </w:p>
        </w:tc>
        <w:tc>
          <w:tcPr>
            <w:tcW w:w="236" w:type="dxa"/>
          </w:tcPr>
          <w:p w14:paraId="58BFF82F" w14:textId="77777777" w:rsidR="00655AD9" w:rsidRPr="00A42104" w:rsidRDefault="00655AD9" w:rsidP="00166964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</w:tcPr>
          <w:p w14:paraId="57A10D65" w14:textId="77777777" w:rsidR="00655AD9" w:rsidRPr="00A42104" w:rsidRDefault="00655AD9" w:rsidP="00166964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DC509C" w:rsidRPr="00A42104" w14:paraId="400F710E" w14:textId="77777777" w:rsidTr="00D01C59">
        <w:tc>
          <w:tcPr>
            <w:tcW w:w="1990" w:type="dxa"/>
          </w:tcPr>
          <w:p w14:paraId="070CE28D" w14:textId="77777777" w:rsidR="00DC509C" w:rsidRPr="00A42104" w:rsidRDefault="00DC509C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145BE8C8" w14:textId="77777777" w:rsidR="00DC509C" w:rsidRPr="00A42104" w:rsidRDefault="00DC509C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</w:tcPr>
          <w:p w14:paraId="24FE04EB" w14:textId="77777777" w:rsidR="00DC509C" w:rsidRPr="00A42104" w:rsidRDefault="00DC509C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A42104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A42104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A4210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24DEE" w:rsidRPr="00A42104" w14:paraId="06567B87" w14:textId="77777777" w:rsidTr="00D01C59">
        <w:tc>
          <w:tcPr>
            <w:tcW w:w="1990" w:type="dxa"/>
          </w:tcPr>
          <w:p w14:paraId="2B70FD14" w14:textId="77777777" w:rsidR="00724DEE" w:rsidRPr="00A42104" w:rsidRDefault="00724DEE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28A9BDB0" w14:textId="77777777" w:rsidR="00724DEE" w:rsidRPr="00A42104" w:rsidRDefault="00724DEE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418" w:type="dxa"/>
          </w:tcPr>
          <w:p w14:paraId="12DEBF1D" w14:textId="77777777" w:rsidR="00724DEE" w:rsidRPr="00A42104" w:rsidRDefault="00724DEE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724DEE" w:rsidRPr="00A42104" w14:paraId="105BA3D9" w14:textId="77777777" w:rsidTr="00D01C59">
        <w:tc>
          <w:tcPr>
            <w:tcW w:w="1990" w:type="dxa"/>
          </w:tcPr>
          <w:p w14:paraId="3ECDA22A" w14:textId="77777777" w:rsidR="00724DEE" w:rsidRPr="00A42104" w:rsidRDefault="00724DEE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71D300F8" w14:textId="77777777" w:rsidR="00724DEE" w:rsidRPr="00A42104" w:rsidRDefault="00724DEE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</w:tcPr>
          <w:p w14:paraId="46D91085" w14:textId="77777777" w:rsidR="00724DEE" w:rsidRPr="00A42104" w:rsidRDefault="00724DEE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724DEE" w:rsidRPr="00A42104" w14:paraId="3856DCEB" w14:textId="77777777" w:rsidTr="00D01C59">
        <w:tc>
          <w:tcPr>
            <w:tcW w:w="1990" w:type="dxa"/>
          </w:tcPr>
          <w:p w14:paraId="26A97408" w14:textId="77777777" w:rsidR="00724DEE" w:rsidRPr="00A42104" w:rsidRDefault="00724DEE" w:rsidP="004942E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4DD51339" w14:textId="77777777" w:rsidR="00724DEE" w:rsidRPr="00A42104" w:rsidRDefault="00724DEE" w:rsidP="004942E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418" w:type="dxa"/>
          </w:tcPr>
          <w:p w14:paraId="024F5404" w14:textId="77777777" w:rsidR="00724DEE" w:rsidRPr="00A42104" w:rsidRDefault="00724DEE" w:rsidP="004942E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</w:tbl>
    <w:p w14:paraId="14F712E8" w14:textId="77777777" w:rsidR="00696ED7" w:rsidRPr="00A42104" w:rsidRDefault="00696ED7" w:rsidP="004942E7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659D092C" w14:textId="77777777" w:rsidR="006D356D" w:rsidRPr="00A42104" w:rsidRDefault="006D356D" w:rsidP="004942E7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A42104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5475D458" w14:textId="77777777" w:rsidR="006D356D" w:rsidRPr="00A42104" w:rsidRDefault="006D356D" w:rsidP="004942E7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7371"/>
        <w:gridCol w:w="1843"/>
      </w:tblGrid>
      <w:tr w:rsidR="006D356D" w:rsidRPr="00A42104" w14:paraId="3068ED58" w14:textId="77777777" w:rsidTr="003730B1">
        <w:tc>
          <w:tcPr>
            <w:tcW w:w="534" w:type="dxa"/>
            <w:shd w:val="clear" w:color="auto" w:fill="auto"/>
          </w:tcPr>
          <w:p w14:paraId="47601B5F" w14:textId="77777777" w:rsidR="006D356D" w:rsidRPr="00A42104" w:rsidRDefault="006D356D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14:paraId="4D06D876" w14:textId="77777777" w:rsidR="006D356D" w:rsidRPr="00A42104" w:rsidRDefault="006D356D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1AAB159D" w14:textId="77777777" w:rsidR="006D356D" w:rsidRPr="00A42104" w:rsidRDefault="006D356D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6D356D" w:rsidRPr="00A42104" w14:paraId="79A97377" w14:textId="77777777" w:rsidTr="003730B1">
        <w:tc>
          <w:tcPr>
            <w:tcW w:w="534" w:type="dxa"/>
            <w:shd w:val="clear" w:color="auto" w:fill="auto"/>
          </w:tcPr>
          <w:p w14:paraId="4466237B" w14:textId="77777777" w:rsidR="006D356D" w:rsidRPr="00A42104" w:rsidRDefault="006D356D" w:rsidP="004942E7">
            <w:pPr>
              <w:pStyle w:val="af4"/>
              <w:widowControl w:val="0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14:paraId="1D6C0FB6" w14:textId="77777777" w:rsidR="006D356D" w:rsidRPr="00A42104" w:rsidRDefault="006D356D" w:rsidP="004942E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55A36D6B" w14:textId="77777777" w:rsidR="006D356D" w:rsidRPr="00A42104" w:rsidRDefault="00496884" w:rsidP="004942E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Коваленко</w:t>
            </w:r>
            <w:r w:rsidR="006D356D" w:rsidRPr="00A42104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</w:tr>
      <w:tr w:rsidR="00E86125" w:rsidRPr="00A42104" w14:paraId="1429AE8D" w14:textId="77777777" w:rsidTr="003730B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F9503" w14:textId="77777777" w:rsidR="00E86125" w:rsidRPr="00A42104" w:rsidRDefault="00E86125" w:rsidP="00E86125">
            <w:pPr>
              <w:pStyle w:val="af4"/>
              <w:widowControl w:val="0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48CCC" w14:textId="227617ED" w:rsidR="00E86125" w:rsidRPr="00945A97" w:rsidRDefault="00BB7461" w:rsidP="00E86125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5A97">
              <w:rPr>
                <w:sz w:val="24"/>
                <w:szCs w:val="24"/>
              </w:rPr>
              <w:t xml:space="preserve">Рассмотрение фактов, изложенных в </w:t>
            </w:r>
            <w:r w:rsidRPr="00945A97">
              <w:rPr>
                <w:spacing w:val="-1"/>
                <w:sz w:val="24"/>
                <w:szCs w:val="24"/>
              </w:rPr>
              <w:t xml:space="preserve">жалобе о </w:t>
            </w:r>
            <w:r w:rsidR="00945A97" w:rsidRPr="00945A97">
              <w:rPr>
                <w:rStyle w:val="af6"/>
                <w:b w:val="0"/>
                <w:sz w:val="24"/>
                <w:szCs w:val="24"/>
              </w:rPr>
              <w:t xml:space="preserve">нарушении </w:t>
            </w:r>
            <w:r w:rsidR="00945A97" w:rsidRPr="00945A97">
              <w:rPr>
                <w:spacing w:val="-1"/>
                <w:sz w:val="24"/>
                <w:szCs w:val="24"/>
              </w:rPr>
              <w:t>норм служебной этики и правил делового поведения</w:t>
            </w:r>
            <w:r w:rsidRPr="00945A97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муниципального служащего 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5FED" w14:textId="77777777" w:rsidR="00E86125" w:rsidRPr="00A42104" w:rsidRDefault="00E86125" w:rsidP="00E8612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2D1EDDA4" w14:textId="77777777" w:rsidR="00E86125" w:rsidRPr="00A42104" w:rsidRDefault="00E86125" w:rsidP="00E86125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54F0" w:rsidRPr="00A42104" w14:paraId="31AEF363" w14:textId="77777777" w:rsidTr="00FD54F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A2620" w14:textId="77777777" w:rsidR="00FD54F0" w:rsidRPr="00A42104" w:rsidRDefault="00FD54F0" w:rsidP="00166964">
            <w:pPr>
              <w:pStyle w:val="af4"/>
              <w:widowControl w:val="0"/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5575D" w14:textId="5F1D9230" w:rsidR="00FD54F0" w:rsidRPr="00A42104" w:rsidRDefault="00FD54F0" w:rsidP="006336D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 xml:space="preserve">Рассмотрение результатов анализа сведений, содержащихся в анкетах лиц, представляемых при назначении на должности муниципальной службы в Администрации ЗАТО Северск об их родственниках и свойственниках, в целях выявления возможного конфликта интересов за период </w:t>
            </w:r>
            <w:r w:rsidR="00A42104">
              <w:rPr>
                <w:rFonts w:ascii="Times New Roman" w:hAnsi="Times New Roman"/>
                <w:sz w:val="24"/>
                <w:szCs w:val="24"/>
              </w:rPr>
              <w:t xml:space="preserve">с 03.09.2024 </w:t>
            </w:r>
            <w:r w:rsidRPr="00A42104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A42104">
              <w:rPr>
                <w:rFonts w:ascii="Times New Roman" w:hAnsi="Times New Roman"/>
                <w:sz w:val="24"/>
                <w:szCs w:val="24"/>
              </w:rPr>
              <w:t>15.01.2025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57E66" w14:textId="77777777" w:rsidR="00FD54F0" w:rsidRPr="00A42104" w:rsidRDefault="00FD54F0" w:rsidP="00166964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>Боброва Л.В.</w:t>
            </w:r>
          </w:p>
        </w:tc>
      </w:tr>
    </w:tbl>
    <w:p w14:paraId="368B540C" w14:textId="77777777" w:rsidR="00C11DEA" w:rsidRDefault="00C11DEA" w:rsidP="004942E7">
      <w:pPr>
        <w:pStyle w:val="af4"/>
        <w:widowControl w:val="0"/>
        <w:tabs>
          <w:tab w:val="left" w:pos="993"/>
        </w:tabs>
        <w:ind w:left="0" w:firstLine="709"/>
        <w:jc w:val="both"/>
        <w:rPr>
          <w:b/>
        </w:rPr>
      </w:pPr>
    </w:p>
    <w:p w14:paraId="3250560B" w14:textId="77777777" w:rsidR="00E86125" w:rsidRPr="00E86125" w:rsidRDefault="00E86125" w:rsidP="00FB34A3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86125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5A7B5E1E" w14:textId="31E27F2A" w:rsidR="00FB34A3" w:rsidRPr="00FB34A3" w:rsidRDefault="00FB34A3" w:rsidP="00FB34A3">
      <w:pPr>
        <w:pStyle w:val="af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FB34A3">
        <w:rPr>
          <w:spacing w:val="-1"/>
        </w:rPr>
        <w:t xml:space="preserve">По вопросам повестки </w:t>
      </w:r>
      <w:r w:rsidRPr="00FB34A3">
        <w:t>заседания комиссии</w:t>
      </w:r>
      <w:r w:rsidRPr="00FB34A3">
        <w:rPr>
          <w:b/>
        </w:rPr>
        <w:t xml:space="preserve"> </w:t>
      </w:r>
      <w:r w:rsidRPr="00FB34A3">
        <w:rPr>
          <w:spacing w:val="-1"/>
        </w:rPr>
        <w:t>голосовать открытым способом путем поднятия руки.</w:t>
      </w:r>
      <w:r w:rsidRPr="00FB34A3">
        <w:rPr>
          <w:spacing w:val="-2"/>
        </w:rPr>
        <w:t xml:space="preserve"> </w:t>
      </w:r>
    </w:p>
    <w:p w14:paraId="456CC2F6" w14:textId="04F10B57" w:rsidR="00FB34A3" w:rsidRPr="00FB34A3" w:rsidRDefault="00D31700" w:rsidP="00FB34A3">
      <w:pPr>
        <w:pStyle w:val="af4"/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</w:pPr>
      <w:r>
        <w:rPr>
          <w:rStyle w:val="af6"/>
          <w:b w:val="0"/>
          <w:sz w:val="24"/>
          <w:szCs w:val="24"/>
        </w:rPr>
        <w:t xml:space="preserve">Факт </w:t>
      </w:r>
      <w:r w:rsidRPr="00352AFE">
        <w:rPr>
          <w:rStyle w:val="af6"/>
          <w:b w:val="0"/>
          <w:sz w:val="24"/>
          <w:szCs w:val="24"/>
        </w:rPr>
        <w:t>нарушен</w:t>
      </w:r>
      <w:r>
        <w:rPr>
          <w:rStyle w:val="af6"/>
          <w:b w:val="0"/>
          <w:sz w:val="24"/>
          <w:szCs w:val="24"/>
        </w:rPr>
        <w:t>ия</w:t>
      </w:r>
      <w:r w:rsidRPr="00352AFE">
        <w:rPr>
          <w:rStyle w:val="af6"/>
          <w:b w:val="0"/>
          <w:sz w:val="24"/>
          <w:szCs w:val="24"/>
        </w:rPr>
        <w:t xml:space="preserve"> </w:t>
      </w:r>
      <w:r w:rsidRPr="00352AFE">
        <w:rPr>
          <w:spacing w:val="-1"/>
        </w:rPr>
        <w:t>норм служебной этики и правил делового поведения муниципальн</w:t>
      </w:r>
      <w:r w:rsidR="00D757C9">
        <w:rPr>
          <w:spacing w:val="-1"/>
        </w:rPr>
        <w:t>ым</w:t>
      </w:r>
      <w:r w:rsidRPr="00352AFE">
        <w:rPr>
          <w:spacing w:val="-1"/>
        </w:rPr>
        <w:t xml:space="preserve"> служащ</w:t>
      </w:r>
      <w:r w:rsidR="00D757C9">
        <w:rPr>
          <w:spacing w:val="-1"/>
        </w:rPr>
        <w:t>им</w:t>
      </w:r>
      <w:r>
        <w:rPr>
          <w:spacing w:val="-1"/>
        </w:rPr>
        <w:t xml:space="preserve"> </w:t>
      </w:r>
      <w:r w:rsidR="00653F8B">
        <w:rPr>
          <w:spacing w:val="-1"/>
        </w:rPr>
        <w:t>Администрации ЗАТО Северск</w:t>
      </w:r>
      <w:r>
        <w:rPr>
          <w:spacing w:val="-1"/>
        </w:rPr>
        <w:t xml:space="preserve"> не установлен</w:t>
      </w:r>
      <w:r w:rsidRPr="00352AFE">
        <w:t>.</w:t>
      </w:r>
    </w:p>
    <w:p w14:paraId="78802C08" w14:textId="1F409431" w:rsidR="00FB34A3" w:rsidRPr="00FB34A3" w:rsidRDefault="00B310D0" w:rsidP="00FB34A3">
      <w:pPr>
        <w:pStyle w:val="af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"/>
        </w:rPr>
      </w:pPr>
      <w:r w:rsidRPr="00B310D0">
        <w:rPr>
          <w:spacing w:val="-1"/>
        </w:rPr>
        <w:t xml:space="preserve">Секретарю комиссии </w:t>
      </w:r>
      <w:r>
        <w:rPr>
          <w:spacing w:val="-1"/>
        </w:rPr>
        <w:t>н</w:t>
      </w:r>
      <w:r w:rsidR="00FB34A3" w:rsidRPr="00FB34A3">
        <w:t xml:space="preserve">аправить выписку из протокола </w:t>
      </w:r>
      <w:r w:rsidR="00653F8B">
        <w:t>представителю нанимателя (работодателю) и муниципальному служащему Администрации ЗАТО Северск</w:t>
      </w:r>
      <w:r w:rsidR="00FB34A3" w:rsidRPr="00FB34A3">
        <w:t xml:space="preserve">. </w:t>
      </w:r>
    </w:p>
    <w:p w14:paraId="5EAE7188" w14:textId="0264AED2" w:rsidR="00FD54F0" w:rsidRPr="003866F1" w:rsidRDefault="00FD54F0" w:rsidP="00FB34A3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3866F1">
        <w:rPr>
          <w:rFonts w:ascii="Times New Roman" w:hAnsi="Times New Roman"/>
          <w:spacing w:val="-1"/>
          <w:sz w:val="24"/>
          <w:szCs w:val="24"/>
        </w:rPr>
        <w:t xml:space="preserve">Принять к сведению информацию Комитета по кадрам и муниципальной службе Администрации ЗАТО Северск об анализе </w:t>
      </w:r>
      <w:r w:rsidRPr="003866F1">
        <w:rPr>
          <w:rFonts w:ascii="Times New Roman" w:hAnsi="Times New Roman"/>
          <w:bCs/>
          <w:sz w:val="24"/>
          <w:szCs w:val="24"/>
        </w:rPr>
        <w:t xml:space="preserve">сведений, содержащихся в анкетах лиц, представляемых при назначении на должности муниципальной службы Администрации ЗАТО Северск, об их родственниках и свойственниках за период с </w:t>
      </w:r>
      <w:r w:rsidR="003866F1" w:rsidRPr="003866F1">
        <w:rPr>
          <w:sz w:val="24"/>
          <w:szCs w:val="24"/>
        </w:rPr>
        <w:t>0</w:t>
      </w:r>
      <w:r w:rsidR="00F60377">
        <w:rPr>
          <w:sz w:val="24"/>
          <w:szCs w:val="24"/>
        </w:rPr>
        <w:t>3</w:t>
      </w:r>
      <w:r w:rsidR="003866F1" w:rsidRPr="003866F1">
        <w:rPr>
          <w:sz w:val="24"/>
          <w:szCs w:val="24"/>
        </w:rPr>
        <w:t>.09.2024 по 15.01.2025</w:t>
      </w:r>
      <w:r w:rsidRPr="003866F1">
        <w:rPr>
          <w:rFonts w:ascii="Times New Roman" w:hAnsi="Times New Roman"/>
          <w:bCs/>
          <w:sz w:val="24"/>
          <w:szCs w:val="24"/>
        </w:rPr>
        <w:t>.</w:t>
      </w:r>
    </w:p>
    <w:p w14:paraId="654653C8" w14:textId="02AE0EF4" w:rsidR="00DD153B" w:rsidRPr="00FB34A3" w:rsidRDefault="00DD153B" w:rsidP="00FB34A3">
      <w:pPr>
        <w:pStyle w:val="af4"/>
        <w:widowControl w:val="0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/>
          <w:spacing w:val="-1"/>
        </w:rPr>
      </w:pPr>
      <w:r w:rsidRPr="00FB34A3">
        <w:rPr>
          <w:spacing w:val="-8"/>
        </w:rPr>
        <w:lastRenderedPageBreak/>
        <w:t xml:space="preserve">Информацию о заседании комиссии разместить </w:t>
      </w:r>
      <w:r w:rsidRPr="00FB34A3"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FB34A3">
          <w:rPr>
            <w:rStyle w:val="a6"/>
            <w:color w:val="auto"/>
            <w:u w:val="none"/>
          </w:rPr>
          <w:t>http</w:t>
        </w:r>
        <w:r w:rsidRPr="00FB34A3">
          <w:rPr>
            <w:rStyle w:val="a6"/>
            <w:color w:val="auto"/>
            <w:u w:val="none"/>
            <w:lang w:val="en-US"/>
          </w:rPr>
          <w:t>s</w:t>
        </w:r>
        <w:r w:rsidRPr="00FB34A3">
          <w:rPr>
            <w:rStyle w:val="a6"/>
            <w:color w:val="auto"/>
            <w:u w:val="none"/>
          </w:rPr>
          <w:t>://</w:t>
        </w:r>
      </w:hyperlink>
      <w:r w:rsidRPr="00FB34A3">
        <w:rPr>
          <w:rStyle w:val="a6"/>
          <w:color w:val="auto"/>
          <w:u w:val="none"/>
        </w:rPr>
        <w:t>зато-</w:t>
      </w:r>
      <w:proofErr w:type="spellStart"/>
      <w:r w:rsidRPr="00FB34A3">
        <w:rPr>
          <w:rStyle w:val="a6"/>
          <w:color w:val="auto"/>
          <w:u w:val="none"/>
        </w:rPr>
        <w:t>северск.рф</w:t>
      </w:r>
      <w:proofErr w:type="spellEnd"/>
      <w:r w:rsidRPr="00FB34A3">
        <w:t>) с учетом законодательства Российской Федерации о защите персональных данных.</w:t>
      </w:r>
      <w:r w:rsidRPr="00FB34A3">
        <w:rPr>
          <w:spacing w:val="-8"/>
        </w:rPr>
        <w:t xml:space="preserve">  </w:t>
      </w:r>
    </w:p>
    <w:p w14:paraId="560916A4" w14:textId="77777777" w:rsidR="006C5E65" w:rsidRPr="00CB5BBF" w:rsidRDefault="006C5E65" w:rsidP="004942E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14:paraId="35B67C80" w14:textId="77777777" w:rsidR="00627E6D" w:rsidRPr="00CB5BBF" w:rsidRDefault="00627E6D" w:rsidP="004942E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227"/>
        <w:gridCol w:w="3285"/>
        <w:gridCol w:w="2243"/>
      </w:tblGrid>
      <w:tr w:rsidR="007561E9" w:rsidRPr="00CB5BBF" w14:paraId="7199DE2E" w14:textId="77777777" w:rsidTr="007561E9">
        <w:tc>
          <w:tcPr>
            <w:tcW w:w="3227" w:type="dxa"/>
            <w:shd w:val="clear" w:color="auto" w:fill="auto"/>
          </w:tcPr>
          <w:p w14:paraId="34D31C0F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 w:rsidR="0057196B"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1E831F5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14:paraId="63D15AEB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 w:rsidR="00DB69AA"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7561E9" w:rsidRPr="00CB5BBF" w14:paraId="7CE31866" w14:textId="77777777" w:rsidTr="007561E9">
        <w:tc>
          <w:tcPr>
            <w:tcW w:w="3227" w:type="dxa"/>
            <w:shd w:val="clear" w:color="auto" w:fill="auto"/>
          </w:tcPr>
          <w:p w14:paraId="36ED91BC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52FC990F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F88C464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14:paraId="3D06C0EA" w14:textId="77777777" w:rsidTr="007561E9">
        <w:tc>
          <w:tcPr>
            <w:tcW w:w="3227" w:type="dxa"/>
            <w:shd w:val="clear" w:color="auto" w:fill="auto"/>
          </w:tcPr>
          <w:p w14:paraId="2F2C0CB9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47F0DEDD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7EA28CF6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7561E9" w:rsidRPr="00CB5BBF" w14:paraId="5F9A4F42" w14:textId="77777777" w:rsidTr="007561E9">
        <w:tc>
          <w:tcPr>
            <w:tcW w:w="3227" w:type="dxa"/>
            <w:shd w:val="clear" w:color="auto" w:fill="auto"/>
          </w:tcPr>
          <w:p w14:paraId="47239B1D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3C0273AA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451C0937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14:paraId="4C3A4E5B" w14:textId="77777777" w:rsidTr="007561E9">
        <w:tc>
          <w:tcPr>
            <w:tcW w:w="3227" w:type="dxa"/>
            <w:shd w:val="clear" w:color="auto" w:fill="auto"/>
          </w:tcPr>
          <w:p w14:paraId="3DDF6D5F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3F73998C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50D66700" w14:textId="77777777" w:rsidR="007561E9" w:rsidRPr="00CB5BBF" w:rsidRDefault="00AE4EDE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Л</w:t>
            </w:r>
            <w:r w:rsidR="00DB69AA">
              <w:rPr>
                <w:i/>
                <w:sz w:val="24"/>
                <w:szCs w:val="24"/>
              </w:rPr>
              <w:t>.В.Бобров</w:t>
            </w:r>
            <w:r>
              <w:rPr>
                <w:i/>
                <w:sz w:val="24"/>
                <w:szCs w:val="24"/>
              </w:rPr>
              <w:t>а</w:t>
            </w:r>
            <w:proofErr w:type="spellEnd"/>
          </w:p>
        </w:tc>
      </w:tr>
      <w:tr w:rsidR="007561E9" w:rsidRPr="00CB5BBF" w14:paraId="45C3DB2A" w14:textId="77777777" w:rsidTr="007561E9">
        <w:tc>
          <w:tcPr>
            <w:tcW w:w="3227" w:type="dxa"/>
            <w:shd w:val="clear" w:color="auto" w:fill="auto"/>
          </w:tcPr>
          <w:p w14:paraId="73DCCD5A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8BEDCCB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4D29558D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DB69AA" w:rsidRPr="00CB5BBF" w14:paraId="1D3B4F56" w14:textId="77777777" w:rsidTr="00747BA8">
        <w:tc>
          <w:tcPr>
            <w:tcW w:w="3227" w:type="dxa"/>
            <w:shd w:val="clear" w:color="auto" w:fill="auto"/>
          </w:tcPr>
          <w:p w14:paraId="05BBA50A" w14:textId="77777777" w:rsidR="00DB69AA" w:rsidRPr="00CB5BBF" w:rsidRDefault="00DB69AA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0AB72EC0" w14:textId="77777777" w:rsidR="00DB69AA" w:rsidRPr="000E2708" w:rsidRDefault="00DB69AA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089457B" w14:textId="77777777" w:rsidR="00DB69AA" w:rsidRPr="00CB5BBF" w:rsidRDefault="00DB69AA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DB69AA" w:rsidRPr="00CB5BBF" w14:paraId="5D1AE4E9" w14:textId="77777777" w:rsidTr="00747BA8">
        <w:tc>
          <w:tcPr>
            <w:tcW w:w="3227" w:type="dxa"/>
            <w:shd w:val="clear" w:color="auto" w:fill="auto"/>
          </w:tcPr>
          <w:p w14:paraId="075F4CF2" w14:textId="77777777" w:rsidR="00DB69AA" w:rsidRPr="00CB5BBF" w:rsidRDefault="00DB69AA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6E1783F4" w14:textId="77777777" w:rsidR="00DB69AA" w:rsidRPr="000E2708" w:rsidRDefault="00DB69AA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172E0FA5" w14:textId="77777777" w:rsidR="00DB69AA" w:rsidRPr="00CB5BBF" w:rsidRDefault="00DB69AA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14:paraId="4C25ED10" w14:textId="77777777" w:rsidTr="007561E9">
        <w:tc>
          <w:tcPr>
            <w:tcW w:w="3227" w:type="dxa"/>
            <w:shd w:val="clear" w:color="auto" w:fill="auto"/>
          </w:tcPr>
          <w:p w14:paraId="6BCCB2C8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6F39154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691B01EE" w14:textId="77777777" w:rsidR="007561E9" w:rsidRPr="00CB5BBF" w:rsidRDefault="00DB69AA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7561E9" w:rsidRPr="00CB5BBF" w14:paraId="21AB4E7F" w14:textId="77777777" w:rsidTr="007561E9">
        <w:tc>
          <w:tcPr>
            <w:tcW w:w="3227" w:type="dxa"/>
            <w:shd w:val="clear" w:color="auto" w:fill="auto"/>
          </w:tcPr>
          <w:p w14:paraId="66046457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518A3C2A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F32F9F0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14:paraId="5FB45C1C" w14:textId="77777777" w:rsidTr="007561E9">
        <w:tc>
          <w:tcPr>
            <w:tcW w:w="3227" w:type="dxa"/>
            <w:shd w:val="clear" w:color="auto" w:fill="auto"/>
          </w:tcPr>
          <w:p w14:paraId="43EF1D9A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474F7104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DAF78A6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7561E9" w:rsidRPr="00CB5BBF" w14:paraId="104825FC" w14:textId="77777777" w:rsidTr="007561E9">
        <w:tc>
          <w:tcPr>
            <w:tcW w:w="3227" w:type="dxa"/>
            <w:shd w:val="clear" w:color="auto" w:fill="auto"/>
          </w:tcPr>
          <w:p w14:paraId="253E75EA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683E6061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C04694B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7561E9" w:rsidRPr="00CB5BBF" w14:paraId="75E208CD" w14:textId="77777777" w:rsidTr="007561E9">
        <w:tc>
          <w:tcPr>
            <w:tcW w:w="3227" w:type="dxa"/>
            <w:shd w:val="clear" w:color="auto" w:fill="auto"/>
          </w:tcPr>
          <w:p w14:paraId="3AE5EFD1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22DF267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57B92C36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7561E9" w:rsidRPr="00CB5BBF" w14:paraId="070D99AA" w14:textId="77777777" w:rsidTr="007561E9">
        <w:tc>
          <w:tcPr>
            <w:tcW w:w="3227" w:type="dxa"/>
            <w:shd w:val="clear" w:color="auto" w:fill="auto"/>
          </w:tcPr>
          <w:p w14:paraId="7B78A3F8" w14:textId="77777777" w:rsidR="007561E9" w:rsidRPr="00CB5BBF" w:rsidRDefault="007561E9" w:rsidP="004942E7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5E3758E7" w14:textId="77777777" w:rsidR="007561E9" w:rsidRPr="000E2708" w:rsidRDefault="007561E9" w:rsidP="004942E7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C5A80D8" w14:textId="77777777" w:rsidR="007561E9" w:rsidRPr="00CB5BBF" w:rsidRDefault="007561E9" w:rsidP="004942E7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FCCD544" w14:textId="77777777" w:rsidR="002205E7" w:rsidRDefault="002205E7" w:rsidP="004942E7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8"/>
          <w:szCs w:val="28"/>
        </w:rPr>
      </w:pPr>
    </w:p>
    <w:p w14:paraId="601E689E" w14:textId="77777777" w:rsidR="00320D3A" w:rsidRPr="00627E6D" w:rsidRDefault="00320D3A" w:rsidP="004942E7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09A06A37" w14:textId="77777777" w:rsidR="00320D3A" w:rsidRPr="00627E6D" w:rsidRDefault="00320D3A" w:rsidP="004942E7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6A177A46" w14:textId="77777777" w:rsidR="00320D3A" w:rsidRPr="00627E6D" w:rsidRDefault="00320D3A" w:rsidP="004942E7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21BAB569" w14:textId="28A335CF" w:rsidR="009027F1" w:rsidRDefault="009027F1" w:rsidP="004942E7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185402BE" w14:textId="69FA03DE" w:rsidR="00A400A5" w:rsidRDefault="00A400A5" w:rsidP="00A400A5"/>
    <w:p w14:paraId="37735B7A" w14:textId="5F892C83" w:rsidR="00A400A5" w:rsidRDefault="00A400A5" w:rsidP="00A400A5"/>
    <w:p w14:paraId="2C7D8B96" w14:textId="6760C5D8" w:rsidR="00A400A5" w:rsidRDefault="00A400A5" w:rsidP="00A400A5"/>
    <w:p w14:paraId="0692CCD5" w14:textId="48C8C74B" w:rsidR="00A400A5" w:rsidRDefault="00A400A5" w:rsidP="00A400A5"/>
    <w:p w14:paraId="59925FC3" w14:textId="5F709BAC" w:rsidR="00A400A5" w:rsidRDefault="00A400A5" w:rsidP="00A400A5"/>
    <w:p w14:paraId="7E10FB89" w14:textId="6C8E9FBE" w:rsidR="00A400A5" w:rsidRDefault="00A400A5" w:rsidP="00A400A5"/>
    <w:p w14:paraId="3693284C" w14:textId="467DB138" w:rsidR="00A400A5" w:rsidRDefault="00A400A5" w:rsidP="00A400A5"/>
    <w:p w14:paraId="5F04815E" w14:textId="4AE3CCB0" w:rsidR="00A400A5" w:rsidRDefault="00A400A5" w:rsidP="00A400A5"/>
    <w:p w14:paraId="2030581A" w14:textId="79B0A0F4" w:rsidR="00A400A5" w:rsidRDefault="00A400A5" w:rsidP="00A400A5"/>
    <w:p w14:paraId="081BA3BC" w14:textId="276516C6" w:rsidR="00A400A5" w:rsidRDefault="00A400A5" w:rsidP="00A400A5"/>
    <w:p w14:paraId="6C277B99" w14:textId="41BD9C56" w:rsidR="00A400A5" w:rsidRDefault="00A400A5" w:rsidP="00A400A5"/>
    <w:p w14:paraId="22235D8B" w14:textId="4BEC43C3" w:rsidR="00A400A5" w:rsidRDefault="00A400A5" w:rsidP="00A400A5"/>
    <w:p w14:paraId="41F065A2" w14:textId="3E77D0DE" w:rsidR="0086038A" w:rsidRDefault="0086038A" w:rsidP="00A400A5"/>
    <w:p w14:paraId="1594A666" w14:textId="02C0510E" w:rsidR="0086038A" w:rsidRDefault="0086038A" w:rsidP="00A400A5"/>
    <w:p w14:paraId="26F229D4" w14:textId="77777777" w:rsidR="0086038A" w:rsidRDefault="0086038A" w:rsidP="00A400A5"/>
    <w:p w14:paraId="4185DC33" w14:textId="475D71C9" w:rsidR="00A400A5" w:rsidRDefault="00A400A5" w:rsidP="00A400A5"/>
    <w:p w14:paraId="66E2FD04" w14:textId="2D1169DB" w:rsidR="00A400A5" w:rsidRDefault="00A400A5" w:rsidP="00A400A5"/>
    <w:p w14:paraId="1016C383" w14:textId="545740F8" w:rsidR="00A400A5" w:rsidRDefault="00A400A5" w:rsidP="00A400A5"/>
    <w:p w14:paraId="326455C4" w14:textId="4E3B1AB7" w:rsidR="00A400A5" w:rsidRDefault="00A400A5" w:rsidP="00A400A5"/>
    <w:p w14:paraId="4C7CC881" w14:textId="6A24D786" w:rsidR="00A400A5" w:rsidRDefault="00A400A5" w:rsidP="00A400A5"/>
    <w:p w14:paraId="226D27A4" w14:textId="50969100" w:rsidR="00A400A5" w:rsidRDefault="00A400A5" w:rsidP="00A400A5"/>
    <w:p w14:paraId="3B457F59" w14:textId="77777777" w:rsidR="00A400A5" w:rsidRPr="00A400A5" w:rsidRDefault="00A400A5" w:rsidP="00A400A5"/>
    <w:p w14:paraId="12CE38CA" w14:textId="77777777" w:rsidR="00B53179" w:rsidRDefault="00B53179" w:rsidP="00B53179"/>
    <w:p w14:paraId="0C656757" w14:textId="77777777" w:rsidR="00B53179" w:rsidRDefault="00B53179" w:rsidP="00B53179"/>
    <w:p w14:paraId="293A32CC" w14:textId="77777777" w:rsidR="00B53179" w:rsidRDefault="00B53179" w:rsidP="00B53179"/>
    <w:p w14:paraId="38BB8CCF" w14:textId="77777777" w:rsidR="00B53179" w:rsidRDefault="00B53179" w:rsidP="00B53179"/>
    <w:p w14:paraId="51E399C7" w14:textId="12B64EA2" w:rsidR="005420BE" w:rsidRDefault="005420BE" w:rsidP="00B53179">
      <w:pPr>
        <w:rPr>
          <w:rFonts w:ascii="Times New Roman" w:hAnsi="Times New Roman"/>
          <w:b/>
          <w:sz w:val="28"/>
          <w:szCs w:val="28"/>
        </w:rPr>
      </w:pPr>
    </w:p>
    <w:p w14:paraId="76F35DE3" w14:textId="77777777" w:rsidR="002F3CBD" w:rsidRDefault="002F3CBD" w:rsidP="00B53179"/>
    <w:p w14:paraId="49F644B2" w14:textId="14DFFC3E" w:rsidR="005420BE" w:rsidRDefault="005420BE" w:rsidP="00B53179"/>
    <w:p w14:paraId="6FDC9D07" w14:textId="77777777" w:rsidR="008F05E0" w:rsidRDefault="008F05E0" w:rsidP="00B53179"/>
    <w:p w14:paraId="753FB4E9" w14:textId="280C4E19" w:rsidR="005420BE" w:rsidRDefault="005420BE" w:rsidP="00B53179"/>
    <w:p w14:paraId="7B1CEDDE" w14:textId="1FDE6738" w:rsidR="005420BE" w:rsidRDefault="005420BE" w:rsidP="00B53179"/>
    <w:p w14:paraId="322A95B4" w14:textId="26BDE35F" w:rsidR="005420BE" w:rsidRDefault="005420BE" w:rsidP="00B53179"/>
    <w:p w14:paraId="5DC88A34" w14:textId="77777777" w:rsidR="005420BE" w:rsidRDefault="005420BE" w:rsidP="00B53179"/>
    <w:p w14:paraId="3278B4DB" w14:textId="77777777" w:rsidR="006D0BD6" w:rsidRPr="00627E6D" w:rsidRDefault="006D0BD6" w:rsidP="006D0BD6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5408" behindDoc="0" locked="0" layoutInCell="1" allowOverlap="1" wp14:anchorId="782981F7" wp14:editId="6B6BDADC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3" name="Рисунок 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BF026F" w14:textId="77777777" w:rsidR="006D0BD6" w:rsidRPr="00627E6D" w:rsidRDefault="006D0BD6" w:rsidP="006D0BD6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49CD441A" w14:textId="77777777" w:rsidR="006D0BD6" w:rsidRPr="00627E6D" w:rsidRDefault="006D0BD6" w:rsidP="006D0BD6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19D8F5EC" w14:textId="77777777" w:rsidR="00265169" w:rsidRDefault="00265169" w:rsidP="006D0BD6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62BA62E0" w14:textId="085401E2" w:rsidR="006D0BD6" w:rsidRPr="00627E6D" w:rsidRDefault="006D0BD6" w:rsidP="006D0BD6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23700584" w14:textId="2C4874DA" w:rsidR="006D0BD6" w:rsidRPr="00627E6D" w:rsidRDefault="004B0468" w:rsidP="006D0BD6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ВЫПИСКА ИЗ </w:t>
      </w:r>
      <w:r w:rsidR="006D0BD6" w:rsidRPr="00627E6D">
        <w:rPr>
          <w:rFonts w:ascii="Times New Roman" w:hAnsi="Times New Roman"/>
          <w:b/>
          <w:sz w:val="28"/>
          <w:szCs w:val="28"/>
        </w:rPr>
        <w:t>ПРОТОКОЛ</w:t>
      </w:r>
      <w:r>
        <w:rPr>
          <w:rFonts w:ascii="Times New Roman" w:hAnsi="Times New Roman"/>
          <w:b/>
          <w:sz w:val="28"/>
          <w:szCs w:val="28"/>
        </w:rPr>
        <w:t>А</w:t>
      </w:r>
    </w:p>
    <w:p w14:paraId="1B906023" w14:textId="77777777" w:rsidR="006D0BD6" w:rsidRPr="00627E6D" w:rsidRDefault="006D0BD6" w:rsidP="006D0BD6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0CC4E7A0" w14:textId="77777777" w:rsidR="001A5F78" w:rsidRPr="00CB5BBF" w:rsidRDefault="001A5F78" w:rsidP="001A5F78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78F68E7B" w14:textId="77777777" w:rsidR="001A5F78" w:rsidRPr="00CB5BBF" w:rsidRDefault="001A5F78" w:rsidP="001A5F78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1A5F78" w:rsidRPr="00CB5BBF" w14:paraId="58C1B180" w14:textId="77777777" w:rsidTr="000743DA">
        <w:tc>
          <w:tcPr>
            <w:tcW w:w="4874" w:type="dxa"/>
            <w:shd w:val="clear" w:color="auto" w:fill="auto"/>
          </w:tcPr>
          <w:p w14:paraId="25C50F14" w14:textId="77777777" w:rsidR="001A5F78" w:rsidRPr="000E2708" w:rsidRDefault="001A5F78" w:rsidP="000743DA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13E038A0" w14:textId="1D72AEB2" w:rsidR="001A5F78" w:rsidRPr="00CB5BBF" w:rsidRDefault="00044E54" w:rsidP="006D0B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="002651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февраля</w:t>
            </w:r>
            <w:r w:rsidR="001A5F78"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A5F78"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1BE91B1C" w14:textId="77777777" w:rsidR="001A5F78" w:rsidRPr="00CB5BBF" w:rsidRDefault="001A5F78" w:rsidP="006D0BD6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 w:rsidR="006D0B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19C35B69" w14:textId="77777777" w:rsidR="001A5F78" w:rsidRPr="000E2708" w:rsidRDefault="001A5F78" w:rsidP="001A5F78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7135"/>
      </w:tblGrid>
      <w:tr w:rsidR="001A5F78" w:rsidRPr="008474E7" w14:paraId="09644A54" w14:textId="77777777" w:rsidTr="000743DA">
        <w:tc>
          <w:tcPr>
            <w:tcW w:w="9639" w:type="dxa"/>
            <w:gridSpan w:val="3"/>
          </w:tcPr>
          <w:p w14:paraId="769691CD" w14:textId="77777777" w:rsidR="001A5F78" w:rsidRPr="008474E7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1A5F78" w:rsidRPr="008474E7" w14:paraId="07997AA9" w14:textId="77777777" w:rsidTr="000743DA">
        <w:tc>
          <w:tcPr>
            <w:tcW w:w="2268" w:type="dxa"/>
          </w:tcPr>
          <w:p w14:paraId="67843EDF" w14:textId="77777777" w:rsidR="001A5F78" w:rsidRPr="008474E7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576CE05B" w14:textId="77777777" w:rsidR="001A5F78" w:rsidRPr="008474E7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06E7D9C1" w14:textId="77777777" w:rsidR="001A5F78" w:rsidRPr="008474E7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044E54" w:rsidRPr="008474E7" w14:paraId="1F896237" w14:textId="77777777" w:rsidTr="0032362D">
        <w:tc>
          <w:tcPr>
            <w:tcW w:w="9639" w:type="dxa"/>
            <w:gridSpan w:val="3"/>
          </w:tcPr>
          <w:p w14:paraId="7BE872CF" w14:textId="1F5A24F6" w:rsidR="00044E54" w:rsidRPr="008474E7" w:rsidRDefault="00044E54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комиссии:</w:t>
            </w:r>
          </w:p>
        </w:tc>
      </w:tr>
      <w:tr w:rsidR="00044E54" w:rsidRPr="008474E7" w14:paraId="6878B1C9" w14:textId="77777777" w:rsidTr="0032362D">
        <w:tc>
          <w:tcPr>
            <w:tcW w:w="2268" w:type="dxa"/>
          </w:tcPr>
          <w:p w14:paraId="7489AAEC" w14:textId="682C4709" w:rsidR="00044E54" w:rsidRPr="008474E7" w:rsidRDefault="00044E54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Тартышный</w:t>
            </w:r>
            <w:proofErr w:type="spellEnd"/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36" w:type="dxa"/>
          </w:tcPr>
          <w:p w14:paraId="606F22DB" w14:textId="77777777" w:rsidR="00044E54" w:rsidRPr="008474E7" w:rsidRDefault="00044E54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229926F8" w14:textId="33ED2383" w:rsidR="00044E54" w:rsidRPr="008474E7" w:rsidRDefault="00044E54" w:rsidP="0032362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Общего отдела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1A5F78" w:rsidRPr="008474E7" w14:paraId="3D710C62" w14:textId="77777777" w:rsidTr="000743DA">
        <w:tc>
          <w:tcPr>
            <w:tcW w:w="9639" w:type="dxa"/>
            <w:gridSpan w:val="3"/>
          </w:tcPr>
          <w:p w14:paraId="12435DC5" w14:textId="77777777" w:rsidR="001A5F78" w:rsidRPr="008474E7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1A5F78" w:rsidRPr="00CB5BBF" w14:paraId="22FD7F9A" w14:textId="77777777" w:rsidTr="000743DA">
        <w:tc>
          <w:tcPr>
            <w:tcW w:w="2268" w:type="dxa"/>
          </w:tcPr>
          <w:p w14:paraId="34F4DFD2" w14:textId="77777777" w:rsidR="001A5F78" w:rsidRPr="00CB5BBF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313B5B6C" w14:textId="77777777" w:rsidR="001A5F78" w:rsidRPr="00CB5BBF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4D2F19CC" w14:textId="77777777" w:rsidR="001A5F78" w:rsidRPr="00CB5BBF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1A5F78" w:rsidRPr="00CB5BBF" w14:paraId="2A6BC0A3" w14:textId="77777777" w:rsidTr="000743DA">
        <w:tc>
          <w:tcPr>
            <w:tcW w:w="9639" w:type="dxa"/>
            <w:gridSpan w:val="3"/>
          </w:tcPr>
          <w:p w14:paraId="7214FE46" w14:textId="77777777" w:rsidR="001A5F78" w:rsidRPr="00CB5BBF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265169" w:rsidRPr="00724DEE" w14:paraId="25EEC696" w14:textId="77777777" w:rsidTr="002951E0">
        <w:tc>
          <w:tcPr>
            <w:tcW w:w="2268" w:type="dxa"/>
          </w:tcPr>
          <w:p w14:paraId="593446A9" w14:textId="77777777" w:rsidR="00265169" w:rsidRPr="00724DEE" w:rsidRDefault="00265169" w:rsidP="002951E0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36" w:type="dxa"/>
          </w:tcPr>
          <w:p w14:paraId="4587A679" w14:textId="77777777" w:rsidR="00265169" w:rsidRPr="00724DEE" w:rsidRDefault="00265169" w:rsidP="002951E0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000A4B13" w14:textId="77777777" w:rsidR="00265169" w:rsidRPr="00724DEE" w:rsidRDefault="00265169" w:rsidP="002951E0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1A5F78" w:rsidRPr="00724DEE" w14:paraId="0D6FF468" w14:textId="77777777" w:rsidTr="000743DA">
        <w:tc>
          <w:tcPr>
            <w:tcW w:w="2268" w:type="dxa"/>
          </w:tcPr>
          <w:p w14:paraId="02C9F4C7" w14:textId="77777777"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18C01551" w14:textId="77777777" w:rsidR="001A5F78" w:rsidRPr="00724DEE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BFE7F8D" w14:textId="77777777" w:rsidR="001A5F78" w:rsidRPr="00724DEE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9E503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1A5F78" w:rsidRPr="00724DEE" w14:paraId="74B814E4" w14:textId="77777777" w:rsidTr="000743DA">
        <w:tc>
          <w:tcPr>
            <w:tcW w:w="2268" w:type="dxa"/>
          </w:tcPr>
          <w:p w14:paraId="650239D6" w14:textId="77777777" w:rsidR="001A5F78" w:rsidRPr="00724DEE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2171A1EF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</w:tcPr>
          <w:p w14:paraId="1F5E037A" w14:textId="77777777" w:rsidR="001A5F78" w:rsidRPr="00724DEE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1A5F78" w:rsidRPr="00724DEE" w14:paraId="6FD01D81" w14:textId="77777777" w:rsidTr="000743DA">
        <w:tc>
          <w:tcPr>
            <w:tcW w:w="2268" w:type="dxa"/>
          </w:tcPr>
          <w:p w14:paraId="55066A29" w14:textId="77777777"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72238022" w14:textId="77777777"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56F77F01" w14:textId="77777777" w:rsidR="001A5F78" w:rsidRPr="00724DEE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1A5F78" w:rsidRPr="00724DEE" w14:paraId="6CB7DBE3" w14:textId="77777777" w:rsidTr="000743DA">
        <w:tc>
          <w:tcPr>
            <w:tcW w:w="2268" w:type="dxa"/>
          </w:tcPr>
          <w:p w14:paraId="1E08DD65" w14:textId="77777777" w:rsidR="001A5F78" w:rsidRPr="00724DEE" w:rsidRDefault="001A5F78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55222529" w14:textId="77777777" w:rsidR="001A5F78" w:rsidRPr="00724DEE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9F87BF3" w14:textId="77777777" w:rsidR="001A5F78" w:rsidRPr="00724DEE" w:rsidRDefault="001A5F78" w:rsidP="000743DA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1A5F78" w:rsidRPr="00724DEE" w14:paraId="475729F2" w14:textId="77777777" w:rsidTr="000743DA">
        <w:tc>
          <w:tcPr>
            <w:tcW w:w="2268" w:type="dxa"/>
          </w:tcPr>
          <w:p w14:paraId="77054C53" w14:textId="203A4A10" w:rsidR="001A5F78" w:rsidRPr="00724DEE" w:rsidRDefault="00044E54" w:rsidP="000743DA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Шарафутдинов М.А</w:t>
            </w:r>
            <w:r w:rsidR="001A5F7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14:paraId="214E0FF4" w14:textId="77777777" w:rsidR="001A5F78" w:rsidRPr="00724DEE" w:rsidRDefault="001A5F78" w:rsidP="000743DA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4AC6CA99" w14:textId="455C8582" w:rsidR="001A5F78" w:rsidRPr="00724DEE" w:rsidRDefault="00044E54" w:rsidP="006D0BD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акционерного общества «Северский водоканал»</w:t>
            </w:r>
          </w:p>
        </w:tc>
      </w:tr>
      <w:tr w:rsidR="00D848D2" w:rsidRPr="00E8793D" w14:paraId="5BABAF4A" w14:textId="77777777" w:rsidTr="0032362D">
        <w:tc>
          <w:tcPr>
            <w:tcW w:w="9639" w:type="dxa"/>
            <w:gridSpan w:val="3"/>
          </w:tcPr>
          <w:p w14:paraId="5A3FC66A" w14:textId="47D396BF" w:rsidR="00D848D2" w:rsidRPr="00E8793D" w:rsidRDefault="00D848D2" w:rsidP="0032362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3C3B41" w14:textId="77777777" w:rsidR="001A5F78" w:rsidRPr="00724DEE" w:rsidRDefault="001A5F78" w:rsidP="001A5F7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724DE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33B9ED0D" w14:textId="77777777" w:rsidR="001A5F78" w:rsidRPr="00724DEE" w:rsidRDefault="001A5F78" w:rsidP="001A5F78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371"/>
        <w:gridCol w:w="1843"/>
      </w:tblGrid>
      <w:tr w:rsidR="001A5F78" w:rsidRPr="00724DEE" w14:paraId="5554CD0D" w14:textId="77777777" w:rsidTr="001A5F78">
        <w:tc>
          <w:tcPr>
            <w:tcW w:w="562" w:type="dxa"/>
            <w:shd w:val="clear" w:color="auto" w:fill="auto"/>
          </w:tcPr>
          <w:p w14:paraId="7EC7EDA7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14:paraId="56F50904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1167C748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1A5F78" w:rsidRPr="00724DEE" w14:paraId="0396EBBB" w14:textId="77777777" w:rsidTr="001A5F78">
        <w:tc>
          <w:tcPr>
            <w:tcW w:w="562" w:type="dxa"/>
            <w:shd w:val="clear" w:color="auto" w:fill="auto"/>
          </w:tcPr>
          <w:p w14:paraId="314B58E5" w14:textId="77777777" w:rsidR="001A5F78" w:rsidRPr="00724DEE" w:rsidRDefault="001A5F78" w:rsidP="00857D8B">
            <w:pPr>
              <w:pStyle w:val="af4"/>
              <w:widowControl w:val="0"/>
              <w:numPr>
                <w:ilvl w:val="0"/>
                <w:numId w:val="4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14:paraId="329E159F" w14:textId="77777777" w:rsidR="001A5F78" w:rsidRPr="00724DEE" w:rsidRDefault="001A5F78" w:rsidP="000743DA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75B032B9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1A5F78" w:rsidRPr="00724DEE" w14:paraId="2B044A91" w14:textId="77777777" w:rsidTr="001A5F7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E169C" w14:textId="77777777" w:rsidR="001A5F78" w:rsidRPr="00724DEE" w:rsidRDefault="001A5F78" w:rsidP="00857D8B">
            <w:pPr>
              <w:pStyle w:val="af4"/>
              <w:widowControl w:val="0"/>
              <w:numPr>
                <w:ilvl w:val="0"/>
                <w:numId w:val="4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48EC" w14:textId="2561E6FF" w:rsidR="001A5F78" w:rsidRPr="00724DEE" w:rsidRDefault="00187B94" w:rsidP="006D0BD6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заключения по результатам рассмотрения </w:t>
            </w: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 xml:space="preserve">уведомления муниципального служащего </w:t>
            </w:r>
            <w:r w:rsidR="006F29A7" w:rsidRPr="00724DE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  <w:r w:rsidR="006F29A7" w:rsidRPr="00447EA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>о возможности возникновения конфликта интересов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84EF0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23F938C9" w14:textId="77777777" w:rsidR="001A5F78" w:rsidRPr="00724DEE" w:rsidRDefault="001A5F78" w:rsidP="000743DA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D6E30" w:rsidRPr="00724DEE" w14:paraId="1FD9E564" w14:textId="77777777" w:rsidTr="001A5F7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13880" w14:textId="77777777" w:rsidR="001D6E30" w:rsidRPr="00724DEE" w:rsidRDefault="001D6E30" w:rsidP="00857D8B">
            <w:pPr>
              <w:pStyle w:val="af4"/>
              <w:widowControl w:val="0"/>
              <w:numPr>
                <w:ilvl w:val="0"/>
                <w:numId w:val="4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154A6" w14:textId="4781907D" w:rsidR="001D6E30" w:rsidRPr="00724DEE" w:rsidRDefault="001D6E30" w:rsidP="001D6E30">
            <w:pPr>
              <w:widowControl w:val="0"/>
              <w:jc w:val="both"/>
              <w:rPr>
                <w:sz w:val="24"/>
                <w:szCs w:val="24"/>
              </w:rPr>
            </w:pP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заключения по результатам рассмотрения </w:t>
            </w: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 xml:space="preserve">уведомления муниципального служащего </w:t>
            </w:r>
            <w:r w:rsidR="006F29A7" w:rsidRPr="00724DEE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  <w:r w:rsidR="006F29A7" w:rsidRPr="00447EA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>о возможности возникновения конфликта интересов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CC924" w14:textId="77777777" w:rsidR="001D6E30" w:rsidRPr="00724DEE" w:rsidRDefault="001D6E30" w:rsidP="001D6E3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64294F73" w14:textId="77777777" w:rsidR="001D6E30" w:rsidRPr="00724DEE" w:rsidRDefault="001D6E30" w:rsidP="001D6E3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0E8C" w:rsidRPr="00724DEE" w14:paraId="6039C6D6" w14:textId="77777777" w:rsidTr="001A5F7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BB762" w14:textId="77777777" w:rsidR="00AF0E8C" w:rsidRPr="00724DEE" w:rsidRDefault="00AF0E8C" w:rsidP="00857D8B">
            <w:pPr>
              <w:pStyle w:val="af4"/>
              <w:widowControl w:val="0"/>
              <w:numPr>
                <w:ilvl w:val="0"/>
                <w:numId w:val="4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7135A" w14:textId="27387779" w:rsidR="00AF0E8C" w:rsidRPr="00724DEE" w:rsidRDefault="00AF0E8C" w:rsidP="00AF0E8C">
            <w:pPr>
              <w:widowControl w:val="0"/>
              <w:jc w:val="both"/>
              <w:rPr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О результатах проверки достоверности сведений о доходах, расходах, об имуществе и обязательствах имущественного характера</w:t>
            </w:r>
            <w:r w:rsidR="00A846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>за 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год, проведенной Комитетом по кадрам и муниципальной службе Администрации ЗАТО Северск</w:t>
            </w:r>
            <w:r w:rsidR="00A60697">
              <w:rPr>
                <w:rFonts w:ascii="Times New Roman" w:hAnsi="Times New Roman"/>
                <w:sz w:val="24"/>
                <w:szCs w:val="24"/>
              </w:rPr>
              <w:t>,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в отношении муниципального служащего </w:t>
            </w:r>
            <w:r w:rsidRPr="00E94F7B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3336D" w14:textId="77777777" w:rsidR="00AF0E8C" w:rsidRPr="005E728F" w:rsidRDefault="00AF0E8C" w:rsidP="00AF0E8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7C4E3AFC" w14:textId="2B9899AA" w:rsidR="00AF0E8C" w:rsidRPr="00724DEE" w:rsidRDefault="00AF0E8C" w:rsidP="00AF0E8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</w:tr>
    </w:tbl>
    <w:p w14:paraId="6BB66C9C" w14:textId="77777777" w:rsidR="001A5F78" w:rsidRPr="00724DEE" w:rsidRDefault="001A5F78" w:rsidP="001A5F78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442006F4" w14:textId="41E9844A" w:rsidR="001A5F78" w:rsidRPr="00CB5BBF" w:rsidRDefault="001A5F78" w:rsidP="00AB724E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B5BBF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1BB79017" w14:textId="0A01CAA3" w:rsidR="001A5F78" w:rsidRPr="00AB724E" w:rsidRDefault="001A5F78" w:rsidP="000E3415">
      <w:pPr>
        <w:pStyle w:val="af4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AB724E">
        <w:rPr>
          <w:spacing w:val="-1"/>
        </w:rPr>
        <w:t xml:space="preserve">По вопросам повестки </w:t>
      </w:r>
      <w:r w:rsidRPr="00AB724E">
        <w:t>заседания комиссии</w:t>
      </w:r>
      <w:r w:rsidRPr="00AB724E">
        <w:rPr>
          <w:b/>
        </w:rPr>
        <w:t xml:space="preserve"> </w:t>
      </w:r>
      <w:r w:rsidRPr="00AB724E">
        <w:rPr>
          <w:spacing w:val="-1"/>
        </w:rPr>
        <w:t>голосовать открытым способом путем поднятия руки.</w:t>
      </w:r>
      <w:r w:rsidRPr="00AB724E">
        <w:rPr>
          <w:spacing w:val="-2"/>
        </w:rPr>
        <w:t xml:space="preserve"> </w:t>
      </w:r>
    </w:p>
    <w:p w14:paraId="72D75B17" w14:textId="7ACF0412" w:rsidR="00AB724E" w:rsidRPr="00AB724E" w:rsidRDefault="00AB724E" w:rsidP="000E3415">
      <w:pPr>
        <w:pStyle w:val="af4"/>
        <w:widowControl w:val="0"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>
        <w:t>Признать, что при исполнении должностных обязанностей</w:t>
      </w:r>
      <w:r w:rsidR="006F29A7">
        <w:t xml:space="preserve"> муниципальным </w:t>
      </w:r>
      <w:r w:rsidR="006F29A7">
        <w:lastRenderedPageBreak/>
        <w:t xml:space="preserve">служащим </w:t>
      </w:r>
      <w:r w:rsidR="006F29A7" w:rsidRPr="00724DEE">
        <w:t>Администрации ЗАТО Северск</w:t>
      </w:r>
      <w:r>
        <w:t xml:space="preserve"> личная заинтересованность может привести к конфликту интересов.</w:t>
      </w:r>
    </w:p>
    <w:p w14:paraId="6ED9B6C3" w14:textId="04F62ADF" w:rsidR="00B071B8" w:rsidRPr="002C72FF" w:rsidRDefault="00B071B8" w:rsidP="000E3415">
      <w:pPr>
        <w:pStyle w:val="af4"/>
        <w:widowControl w:val="0"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B071B8">
        <w:rPr>
          <w:rFonts w:eastAsiaTheme="minorHAnsi"/>
          <w:lang w:eastAsia="en-US"/>
        </w:rPr>
        <w:t>Принять меры по урегулированию конфликта интересов или по недопущению его возникновения, а именно:</w:t>
      </w:r>
    </w:p>
    <w:p w14:paraId="03E61D18" w14:textId="7225F829" w:rsidR="00B071B8" w:rsidRPr="001765C3" w:rsidRDefault="002B4EF5" w:rsidP="0010001D">
      <w:pPr>
        <w:pStyle w:val="af4"/>
        <w:widowControl w:val="0"/>
        <w:numPr>
          <w:ilvl w:val="1"/>
          <w:numId w:val="8"/>
        </w:numPr>
        <w:tabs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</w:pPr>
      <w:r w:rsidRPr="001765C3">
        <w:rPr>
          <w:rFonts w:eastAsiaTheme="minorHAnsi"/>
          <w:lang w:eastAsia="en-US"/>
        </w:rPr>
        <w:t>м</w:t>
      </w:r>
      <w:r w:rsidR="00090D44" w:rsidRPr="001765C3">
        <w:rPr>
          <w:rFonts w:eastAsiaTheme="minorHAnsi"/>
          <w:lang w:eastAsia="en-US"/>
        </w:rPr>
        <w:t>униципальному служащему</w:t>
      </w:r>
      <w:r w:rsidR="00B071B8" w:rsidRPr="001765C3">
        <w:rPr>
          <w:rFonts w:eastAsiaTheme="minorHAnsi"/>
          <w:lang w:eastAsia="en-US"/>
        </w:rPr>
        <w:t xml:space="preserve"> </w:t>
      </w:r>
      <w:r w:rsidR="006F29A7" w:rsidRPr="00724DEE">
        <w:t>Администрации ЗАТО Северск</w:t>
      </w:r>
      <w:r w:rsidR="006F29A7" w:rsidRPr="001765C3">
        <w:rPr>
          <w:rFonts w:eastAsiaTheme="minorHAnsi"/>
          <w:lang w:eastAsia="en-US"/>
        </w:rPr>
        <w:t xml:space="preserve"> </w:t>
      </w:r>
      <w:r w:rsidR="00B071B8" w:rsidRPr="001765C3">
        <w:rPr>
          <w:rFonts w:eastAsiaTheme="minorHAnsi"/>
          <w:lang w:eastAsia="en-US"/>
        </w:rPr>
        <w:t>самостоятельно</w:t>
      </w:r>
      <w:r w:rsidR="005D14BF">
        <w:rPr>
          <w:rFonts w:eastAsiaTheme="minorHAnsi"/>
          <w:lang w:eastAsia="en-US"/>
        </w:rPr>
        <w:t xml:space="preserve"> </w:t>
      </w:r>
      <w:r w:rsidR="00B071B8" w:rsidRPr="001765C3">
        <w:rPr>
          <w:spacing w:val="-8"/>
        </w:rPr>
        <w:t>осуществлять свои полномочия в строгом соответствии с действующим законодательством</w:t>
      </w:r>
      <w:r w:rsidR="001765C3" w:rsidRPr="001765C3">
        <w:rPr>
          <w:spacing w:val="-8"/>
        </w:rPr>
        <w:t xml:space="preserve">, </w:t>
      </w:r>
      <w:r w:rsidR="00B071B8" w:rsidRPr="001765C3">
        <w:rPr>
          <w:spacing w:val="-1"/>
        </w:rPr>
        <w:t>принимать иные меры по предотвращению и урегулированию конфликта интересов в отношении супруги</w:t>
      </w:r>
      <w:r w:rsidR="00B071B8" w:rsidRPr="001765C3">
        <w:t>;</w:t>
      </w:r>
    </w:p>
    <w:p w14:paraId="2DF6E442" w14:textId="4ACB5262" w:rsidR="00B071B8" w:rsidRPr="00B071B8" w:rsidRDefault="00090D44" w:rsidP="000E3415">
      <w:pPr>
        <w:pStyle w:val="af4"/>
        <w:widowControl w:val="0"/>
        <w:numPr>
          <w:ilvl w:val="1"/>
          <w:numId w:val="8"/>
        </w:numPr>
        <w:tabs>
          <w:tab w:val="left" w:pos="993"/>
        </w:tabs>
        <w:ind w:left="0" w:firstLine="709"/>
        <w:jc w:val="both"/>
        <w:rPr>
          <w:b/>
          <w:spacing w:val="-1"/>
        </w:rPr>
      </w:pPr>
      <w:r>
        <w:rPr>
          <w:spacing w:val="-1"/>
        </w:rPr>
        <w:t>представителю работодателя</w:t>
      </w:r>
      <w:r w:rsidR="00B071B8" w:rsidRPr="00B071B8">
        <w:rPr>
          <w:spacing w:val="-1"/>
        </w:rPr>
        <w:t xml:space="preserve"> (работодателю)</w:t>
      </w:r>
      <w:r>
        <w:rPr>
          <w:spacing w:val="-1"/>
        </w:rPr>
        <w:t xml:space="preserve"> измени</w:t>
      </w:r>
      <w:r w:rsidR="003269C3">
        <w:rPr>
          <w:spacing w:val="-1"/>
        </w:rPr>
        <w:t>ть</w:t>
      </w:r>
      <w:r>
        <w:rPr>
          <w:spacing w:val="-1"/>
        </w:rPr>
        <w:t xml:space="preserve"> должностные обязанности муниципального служащего</w:t>
      </w:r>
      <w:r w:rsidR="006F29A7" w:rsidRPr="006F29A7">
        <w:t xml:space="preserve"> </w:t>
      </w:r>
      <w:r w:rsidR="006F29A7" w:rsidRPr="00724DEE">
        <w:t>Администрации ЗАТО Северск</w:t>
      </w:r>
      <w:r>
        <w:rPr>
          <w:spacing w:val="-1"/>
        </w:rPr>
        <w:t>.</w:t>
      </w:r>
    </w:p>
    <w:p w14:paraId="4AFBF05F" w14:textId="3253D0AC" w:rsidR="002B4EF5" w:rsidRPr="002B4EF5" w:rsidRDefault="00B310D0" w:rsidP="000E3415">
      <w:pPr>
        <w:pStyle w:val="af4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"/>
        </w:rPr>
      </w:pPr>
      <w:r w:rsidRPr="00B310D0">
        <w:rPr>
          <w:spacing w:val="-1"/>
        </w:rPr>
        <w:t xml:space="preserve">Секретарю комиссии </w:t>
      </w:r>
      <w:r>
        <w:rPr>
          <w:spacing w:val="-1"/>
        </w:rPr>
        <w:t>н</w:t>
      </w:r>
      <w:r w:rsidR="002B4EF5">
        <w:rPr>
          <w:spacing w:val="-1"/>
        </w:rPr>
        <w:t xml:space="preserve">аправить выписку из протокола муниципальному служащему </w:t>
      </w:r>
      <w:r w:rsidR="006F29A7" w:rsidRPr="00724DEE">
        <w:t>Администрации ЗАТО Северск</w:t>
      </w:r>
      <w:r w:rsidR="006F29A7">
        <w:rPr>
          <w:spacing w:val="-1"/>
        </w:rPr>
        <w:t xml:space="preserve"> </w:t>
      </w:r>
      <w:r w:rsidR="002B4EF5">
        <w:rPr>
          <w:spacing w:val="-1"/>
        </w:rPr>
        <w:t>и представителю нанимателя (работодателю).</w:t>
      </w:r>
    </w:p>
    <w:p w14:paraId="1688AE93" w14:textId="77777777" w:rsidR="001765C3" w:rsidRPr="00AB724E" w:rsidRDefault="001765C3" w:rsidP="001765C3">
      <w:pPr>
        <w:pStyle w:val="af4"/>
        <w:widowControl w:val="0"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>
        <w:t xml:space="preserve">Признать, что при исполнении должностных обязанностей муниципальным служащим </w:t>
      </w:r>
      <w:r w:rsidRPr="00724DEE">
        <w:t>Администрации ЗАТО Северск</w:t>
      </w:r>
      <w:r>
        <w:t xml:space="preserve"> личная заинтересованность может привести к конфликту интересов.</w:t>
      </w:r>
    </w:p>
    <w:p w14:paraId="149E0A82" w14:textId="77777777" w:rsidR="001765C3" w:rsidRPr="002C72FF" w:rsidRDefault="001765C3" w:rsidP="001765C3">
      <w:pPr>
        <w:pStyle w:val="af4"/>
        <w:widowControl w:val="0"/>
        <w:numPr>
          <w:ilvl w:val="0"/>
          <w:numId w:val="8"/>
        </w:numPr>
        <w:tabs>
          <w:tab w:val="left" w:pos="993"/>
        </w:tabs>
        <w:ind w:left="0" w:firstLine="709"/>
        <w:jc w:val="both"/>
      </w:pPr>
      <w:r w:rsidRPr="00B071B8">
        <w:rPr>
          <w:rFonts w:eastAsiaTheme="minorHAnsi"/>
          <w:lang w:eastAsia="en-US"/>
        </w:rPr>
        <w:t>Принять меры по урегулированию конфликта интересов или по недопущению его возникновения, а именно:</w:t>
      </w:r>
    </w:p>
    <w:p w14:paraId="00B03597" w14:textId="4466538D" w:rsidR="001765C3" w:rsidRPr="001765C3" w:rsidRDefault="001765C3" w:rsidP="00B33DCA">
      <w:pPr>
        <w:pStyle w:val="af4"/>
        <w:widowControl w:val="0"/>
        <w:numPr>
          <w:ilvl w:val="1"/>
          <w:numId w:val="8"/>
        </w:numPr>
        <w:tabs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</w:pPr>
      <w:r w:rsidRPr="001765C3">
        <w:rPr>
          <w:rFonts w:eastAsiaTheme="minorHAnsi"/>
          <w:lang w:eastAsia="en-US"/>
        </w:rPr>
        <w:t xml:space="preserve">муниципальному служащему </w:t>
      </w:r>
      <w:r w:rsidRPr="00724DEE">
        <w:t>Администрации ЗАТО Северск</w:t>
      </w:r>
      <w:r w:rsidRPr="001765C3">
        <w:rPr>
          <w:rFonts w:eastAsiaTheme="minorHAnsi"/>
          <w:lang w:eastAsia="en-US"/>
        </w:rPr>
        <w:t xml:space="preserve"> самостоятельно </w:t>
      </w:r>
      <w:r w:rsidRPr="001765C3">
        <w:rPr>
          <w:spacing w:val="-8"/>
        </w:rPr>
        <w:t xml:space="preserve">осуществлять свои полномочия в строгом соответствии с действующим законодательством, </w:t>
      </w:r>
      <w:r w:rsidRPr="001765C3">
        <w:rPr>
          <w:spacing w:val="-1"/>
        </w:rPr>
        <w:t>принимать иные меры по предотвращению и урегулированию конфликта интересов в отношении супруг</w:t>
      </w:r>
      <w:r>
        <w:rPr>
          <w:spacing w:val="-1"/>
        </w:rPr>
        <w:t>а</w:t>
      </w:r>
      <w:r w:rsidRPr="001765C3">
        <w:t>;</w:t>
      </w:r>
    </w:p>
    <w:p w14:paraId="03049350" w14:textId="77777777" w:rsidR="001765C3" w:rsidRPr="00B071B8" w:rsidRDefault="001765C3" w:rsidP="001765C3">
      <w:pPr>
        <w:pStyle w:val="af4"/>
        <w:widowControl w:val="0"/>
        <w:numPr>
          <w:ilvl w:val="1"/>
          <w:numId w:val="8"/>
        </w:numPr>
        <w:tabs>
          <w:tab w:val="left" w:pos="993"/>
        </w:tabs>
        <w:ind w:left="0" w:firstLine="709"/>
        <w:jc w:val="both"/>
        <w:rPr>
          <w:b/>
          <w:spacing w:val="-1"/>
        </w:rPr>
      </w:pPr>
      <w:r>
        <w:rPr>
          <w:spacing w:val="-1"/>
        </w:rPr>
        <w:t>представителю работодателя</w:t>
      </w:r>
      <w:r w:rsidRPr="00B071B8">
        <w:rPr>
          <w:spacing w:val="-1"/>
        </w:rPr>
        <w:t xml:space="preserve"> (работодателю)</w:t>
      </w:r>
      <w:r>
        <w:rPr>
          <w:spacing w:val="-1"/>
        </w:rPr>
        <w:t xml:space="preserve"> изменить должностные обязанности муниципального служащего</w:t>
      </w:r>
      <w:r w:rsidRPr="006F29A7">
        <w:t xml:space="preserve"> </w:t>
      </w:r>
      <w:r w:rsidRPr="00724DEE">
        <w:t>Администрации ЗАТО Северск</w:t>
      </w:r>
      <w:r>
        <w:rPr>
          <w:spacing w:val="-1"/>
        </w:rPr>
        <w:t>.</w:t>
      </w:r>
    </w:p>
    <w:p w14:paraId="6194130B" w14:textId="77777777" w:rsidR="001765C3" w:rsidRPr="002B4EF5" w:rsidRDefault="001765C3" w:rsidP="001765C3">
      <w:pPr>
        <w:pStyle w:val="af4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"/>
        </w:rPr>
      </w:pPr>
      <w:r w:rsidRPr="00B310D0">
        <w:rPr>
          <w:spacing w:val="-1"/>
        </w:rPr>
        <w:t xml:space="preserve">Секретарю комиссии </w:t>
      </w:r>
      <w:r>
        <w:rPr>
          <w:spacing w:val="-1"/>
        </w:rPr>
        <w:t xml:space="preserve">направить выписку из протокола муниципальному служащему </w:t>
      </w:r>
      <w:r w:rsidRPr="00724DEE">
        <w:t>Администрации ЗАТО Северск</w:t>
      </w:r>
      <w:r>
        <w:rPr>
          <w:spacing w:val="-1"/>
        </w:rPr>
        <w:t xml:space="preserve"> и представителю нанимателя (работодателю).</w:t>
      </w:r>
    </w:p>
    <w:p w14:paraId="37F680B7" w14:textId="6FE1DA04" w:rsidR="001A5F78" w:rsidRPr="002B4EF5" w:rsidRDefault="00B071B8" w:rsidP="000E3415">
      <w:pPr>
        <w:pStyle w:val="af4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"/>
        </w:rPr>
      </w:pPr>
      <w:r w:rsidRPr="00474DC3">
        <w:rPr>
          <w:spacing w:val="-2"/>
        </w:rPr>
        <w:t xml:space="preserve">Рекомендовать </w:t>
      </w:r>
      <w:r w:rsidR="00B41A38" w:rsidRPr="00474DC3">
        <w:rPr>
          <w:spacing w:val="-2"/>
        </w:rPr>
        <w:t>представителю нанимателя (работодателю)</w:t>
      </w:r>
      <w:r w:rsidRPr="00474DC3">
        <w:rPr>
          <w:b/>
          <w:spacing w:val="-2"/>
        </w:rPr>
        <w:t xml:space="preserve"> </w:t>
      </w:r>
      <w:r w:rsidRPr="00474DC3">
        <w:rPr>
          <w:spacing w:val="-1"/>
        </w:rPr>
        <w:t xml:space="preserve">не привлекать </w:t>
      </w:r>
      <w:r w:rsidR="00B41A38" w:rsidRPr="00474DC3">
        <w:rPr>
          <w:spacing w:val="-1"/>
        </w:rPr>
        <w:t>муниципального служащего Администрации ЗАТО Северск</w:t>
      </w:r>
      <w:r w:rsidRPr="00474DC3">
        <w:rPr>
          <w:spacing w:val="-1"/>
        </w:rPr>
        <w:t xml:space="preserve"> дисциплинарной ответственности</w:t>
      </w:r>
      <w:r w:rsidR="001A5F78" w:rsidRPr="00474DC3">
        <w:t xml:space="preserve">. </w:t>
      </w:r>
    </w:p>
    <w:p w14:paraId="4675C403" w14:textId="7002F016" w:rsidR="002B4EF5" w:rsidRPr="00474DC3" w:rsidRDefault="00B310D0" w:rsidP="000E3415">
      <w:pPr>
        <w:pStyle w:val="af4"/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"/>
        </w:rPr>
      </w:pPr>
      <w:r w:rsidRPr="00B310D0">
        <w:rPr>
          <w:spacing w:val="-1"/>
        </w:rPr>
        <w:t xml:space="preserve">Секретарю комиссии </w:t>
      </w:r>
      <w:r>
        <w:rPr>
          <w:spacing w:val="-1"/>
        </w:rPr>
        <w:t>н</w:t>
      </w:r>
      <w:r w:rsidR="002B4EF5">
        <w:rPr>
          <w:spacing w:val="-1"/>
        </w:rPr>
        <w:t>аправить выписку из протокола представителю нанимателя (работодателю)</w:t>
      </w:r>
      <w:r w:rsidR="006F29A7">
        <w:rPr>
          <w:spacing w:val="-1"/>
        </w:rPr>
        <w:t>.</w:t>
      </w:r>
    </w:p>
    <w:p w14:paraId="06B4BD8F" w14:textId="55BD5899" w:rsidR="001A5F78" w:rsidRPr="00474DC3" w:rsidRDefault="001A5F78" w:rsidP="000E3415">
      <w:pPr>
        <w:pStyle w:val="af4"/>
        <w:widowControl w:val="0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spacing w:val="-8"/>
        </w:rPr>
      </w:pPr>
      <w:r w:rsidRPr="00474DC3">
        <w:rPr>
          <w:spacing w:val="-8"/>
        </w:rPr>
        <w:t xml:space="preserve">Информацию о заседании комиссии разместить </w:t>
      </w:r>
      <w:r w:rsidRPr="00474DC3"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474DC3">
          <w:rPr>
            <w:rStyle w:val="a6"/>
            <w:color w:val="auto"/>
            <w:u w:val="none"/>
          </w:rPr>
          <w:t>http</w:t>
        </w:r>
        <w:r w:rsidRPr="00474DC3">
          <w:rPr>
            <w:rStyle w:val="a6"/>
            <w:color w:val="auto"/>
            <w:u w:val="none"/>
            <w:lang w:val="en-US"/>
          </w:rPr>
          <w:t>s</w:t>
        </w:r>
        <w:r w:rsidRPr="00474DC3">
          <w:rPr>
            <w:rStyle w:val="a6"/>
            <w:color w:val="auto"/>
            <w:u w:val="none"/>
          </w:rPr>
          <w:t>://</w:t>
        </w:r>
      </w:hyperlink>
      <w:r w:rsidRPr="00474DC3">
        <w:rPr>
          <w:rStyle w:val="a6"/>
          <w:color w:val="auto"/>
          <w:u w:val="none"/>
        </w:rPr>
        <w:t>зато-</w:t>
      </w:r>
      <w:proofErr w:type="spellStart"/>
      <w:r w:rsidRPr="00474DC3">
        <w:rPr>
          <w:rStyle w:val="a6"/>
          <w:color w:val="auto"/>
          <w:u w:val="none"/>
        </w:rPr>
        <w:t>северск.рф</w:t>
      </w:r>
      <w:proofErr w:type="spellEnd"/>
      <w:r w:rsidRPr="00474DC3">
        <w:t>) с учетом законодательства Российской Федерации о защите персональных данных.</w:t>
      </w:r>
      <w:r w:rsidRPr="00474DC3">
        <w:rPr>
          <w:spacing w:val="-8"/>
        </w:rPr>
        <w:t xml:space="preserve">  </w:t>
      </w:r>
    </w:p>
    <w:p w14:paraId="5ED8B897" w14:textId="335A2D21" w:rsidR="00A56C37" w:rsidRDefault="00A56C37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14:paraId="7C40DE37" w14:textId="77777777" w:rsidR="000B1B73" w:rsidRDefault="000B1B73" w:rsidP="001A5F7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194"/>
        <w:gridCol w:w="3233"/>
        <w:gridCol w:w="2328"/>
      </w:tblGrid>
      <w:tr w:rsidR="001A5F78" w:rsidRPr="00CB5BBF" w14:paraId="095D6BC9" w14:textId="77777777" w:rsidTr="000743DA">
        <w:tc>
          <w:tcPr>
            <w:tcW w:w="3227" w:type="dxa"/>
            <w:shd w:val="clear" w:color="auto" w:fill="auto"/>
          </w:tcPr>
          <w:p w14:paraId="7172C778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B5B3303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14:paraId="54C0F3FF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1A5F78" w:rsidRPr="00CB5BBF" w14:paraId="743ECC5F" w14:textId="77777777" w:rsidTr="000743DA">
        <w:tc>
          <w:tcPr>
            <w:tcW w:w="3227" w:type="dxa"/>
            <w:shd w:val="clear" w:color="auto" w:fill="auto"/>
          </w:tcPr>
          <w:p w14:paraId="5FFCB1F1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C436607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40AE27EF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14:paraId="707CA683" w14:textId="77777777" w:rsidTr="000743DA">
        <w:tc>
          <w:tcPr>
            <w:tcW w:w="3227" w:type="dxa"/>
            <w:shd w:val="clear" w:color="auto" w:fill="auto"/>
          </w:tcPr>
          <w:p w14:paraId="28333C78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0A3870F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2C811E85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1A5F78" w:rsidRPr="00CB5BBF" w14:paraId="151DA5AA" w14:textId="77777777" w:rsidTr="000743DA">
        <w:tc>
          <w:tcPr>
            <w:tcW w:w="3227" w:type="dxa"/>
            <w:shd w:val="clear" w:color="auto" w:fill="auto"/>
          </w:tcPr>
          <w:p w14:paraId="790CD364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C16A16E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B3BEDC7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14:paraId="5D51967A" w14:textId="77777777" w:rsidTr="000743DA">
        <w:tc>
          <w:tcPr>
            <w:tcW w:w="3227" w:type="dxa"/>
            <w:shd w:val="clear" w:color="auto" w:fill="auto"/>
          </w:tcPr>
          <w:p w14:paraId="2D693157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3796B47E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2B97101B" w14:textId="68FF3382" w:rsidR="001A5F78" w:rsidRPr="00CB5BBF" w:rsidRDefault="00074236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Л</w:t>
            </w:r>
            <w:r w:rsidR="001A5F78">
              <w:rPr>
                <w:i/>
                <w:sz w:val="24"/>
                <w:szCs w:val="24"/>
              </w:rPr>
              <w:t>.В.Бобров</w:t>
            </w:r>
            <w:r>
              <w:rPr>
                <w:i/>
                <w:sz w:val="24"/>
                <w:szCs w:val="24"/>
              </w:rPr>
              <w:t>а</w:t>
            </w:r>
            <w:proofErr w:type="spellEnd"/>
          </w:p>
        </w:tc>
      </w:tr>
      <w:tr w:rsidR="001A5F78" w:rsidRPr="00CB5BBF" w14:paraId="02816BB9" w14:textId="77777777" w:rsidTr="000743DA">
        <w:tc>
          <w:tcPr>
            <w:tcW w:w="3227" w:type="dxa"/>
            <w:shd w:val="clear" w:color="auto" w:fill="auto"/>
          </w:tcPr>
          <w:p w14:paraId="1E06A8C7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085A7B3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27F237E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14:paraId="7725C569" w14:textId="77777777" w:rsidTr="000743DA">
        <w:tc>
          <w:tcPr>
            <w:tcW w:w="3227" w:type="dxa"/>
            <w:shd w:val="clear" w:color="auto" w:fill="auto"/>
          </w:tcPr>
          <w:p w14:paraId="3A0E5A1B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3A3A15A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771E332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1A5F78" w:rsidRPr="00CB5BBF" w14:paraId="213FB9F0" w14:textId="77777777" w:rsidTr="000743DA">
        <w:tc>
          <w:tcPr>
            <w:tcW w:w="3227" w:type="dxa"/>
            <w:shd w:val="clear" w:color="auto" w:fill="auto"/>
          </w:tcPr>
          <w:p w14:paraId="7F133B96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1FE1DFCE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753B47C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14:paraId="5BD1EFED" w14:textId="77777777" w:rsidTr="000743DA">
        <w:tc>
          <w:tcPr>
            <w:tcW w:w="3227" w:type="dxa"/>
            <w:shd w:val="clear" w:color="auto" w:fill="auto"/>
          </w:tcPr>
          <w:p w14:paraId="6F971B5A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13013BA4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159C471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1A5F78" w:rsidRPr="00CB5BBF" w14:paraId="0751F602" w14:textId="77777777" w:rsidTr="000743DA">
        <w:tc>
          <w:tcPr>
            <w:tcW w:w="3227" w:type="dxa"/>
            <w:shd w:val="clear" w:color="auto" w:fill="auto"/>
          </w:tcPr>
          <w:p w14:paraId="1FEE3EE0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11EEE0CF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143318FA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14:paraId="6AF7E4CA" w14:textId="77777777" w:rsidTr="000743DA">
        <w:tc>
          <w:tcPr>
            <w:tcW w:w="3227" w:type="dxa"/>
            <w:shd w:val="clear" w:color="auto" w:fill="auto"/>
          </w:tcPr>
          <w:p w14:paraId="6E574D44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63C1FCB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6B9C6C69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1A5F78" w:rsidRPr="00CB5BBF" w14:paraId="7C35557E" w14:textId="77777777" w:rsidTr="000743DA">
        <w:tc>
          <w:tcPr>
            <w:tcW w:w="3227" w:type="dxa"/>
            <w:shd w:val="clear" w:color="auto" w:fill="auto"/>
          </w:tcPr>
          <w:p w14:paraId="431101E8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E830A1A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4278C13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1A5F78" w:rsidRPr="00CB5BBF" w14:paraId="2FC65FB0" w14:textId="77777777" w:rsidTr="000743DA">
        <w:tc>
          <w:tcPr>
            <w:tcW w:w="3227" w:type="dxa"/>
            <w:shd w:val="clear" w:color="auto" w:fill="auto"/>
          </w:tcPr>
          <w:p w14:paraId="251DC381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01E1E1BE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519DDA23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1A5F78" w:rsidRPr="00CB5BBF" w14:paraId="13A7BAF0" w14:textId="77777777" w:rsidTr="00AF3783">
        <w:tc>
          <w:tcPr>
            <w:tcW w:w="3227" w:type="dxa"/>
            <w:shd w:val="clear" w:color="auto" w:fill="auto"/>
          </w:tcPr>
          <w:p w14:paraId="6851ADCA" w14:textId="77777777" w:rsidR="001A5F78" w:rsidRPr="00CB5BBF" w:rsidRDefault="001A5F78" w:rsidP="000743DA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208509D5" w14:textId="77777777" w:rsidR="001A5F78" w:rsidRPr="000E2708" w:rsidRDefault="001A5F78" w:rsidP="000743DA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AD6F5FD" w14:textId="77777777" w:rsidR="001A5F78" w:rsidRPr="00CB5BBF" w:rsidRDefault="001A5F78" w:rsidP="000743DA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AF3783" w:rsidRPr="00CB5BBF" w14:paraId="6C86D8C8" w14:textId="77777777" w:rsidTr="00AF3783">
        <w:tc>
          <w:tcPr>
            <w:tcW w:w="3227" w:type="dxa"/>
            <w:shd w:val="clear" w:color="auto" w:fill="auto"/>
          </w:tcPr>
          <w:p w14:paraId="68F613A2" w14:textId="77777777" w:rsidR="00AF3783" w:rsidRPr="00CB5BBF" w:rsidRDefault="00AF3783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14:paraId="435C09CA" w14:textId="77777777" w:rsidR="00AF3783" w:rsidRPr="000E2708" w:rsidRDefault="00AF3783" w:rsidP="0032362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CF05F5A" w14:textId="4205A26D" w:rsidR="00AF3783" w:rsidRPr="00CB5BBF" w:rsidRDefault="00AF3783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В.В.Тартышный</w:t>
            </w:r>
            <w:proofErr w:type="spellEnd"/>
          </w:p>
        </w:tc>
      </w:tr>
      <w:tr w:rsidR="00AF3783" w:rsidRPr="00CB5BBF" w14:paraId="07499CDC" w14:textId="77777777" w:rsidTr="00AF3783">
        <w:tc>
          <w:tcPr>
            <w:tcW w:w="3227" w:type="dxa"/>
            <w:shd w:val="clear" w:color="auto" w:fill="auto"/>
          </w:tcPr>
          <w:p w14:paraId="0C376FBD" w14:textId="77777777" w:rsidR="00AF3783" w:rsidRPr="00CB5BBF" w:rsidRDefault="00AF3783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45C65B89" w14:textId="77777777" w:rsidR="00AF3783" w:rsidRPr="000E2708" w:rsidRDefault="00AF3783" w:rsidP="0032362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65B2613F" w14:textId="77777777" w:rsidR="00AF3783" w:rsidRPr="00CB5BBF" w:rsidRDefault="00AF3783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AF3783" w:rsidRPr="00CB5BBF" w14:paraId="3E1D4E05" w14:textId="77777777" w:rsidTr="00AF3783">
        <w:tc>
          <w:tcPr>
            <w:tcW w:w="3227" w:type="dxa"/>
            <w:shd w:val="clear" w:color="auto" w:fill="auto"/>
          </w:tcPr>
          <w:p w14:paraId="5976A501" w14:textId="77777777" w:rsidR="00AF3783" w:rsidRPr="00CB5BBF" w:rsidRDefault="00AF3783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14:paraId="37A4F9E5" w14:textId="77777777" w:rsidR="00AF3783" w:rsidRPr="000E2708" w:rsidRDefault="00AF3783" w:rsidP="0032362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F139A8F" w14:textId="19D30746" w:rsidR="00AF3783" w:rsidRPr="00CB5BBF" w:rsidRDefault="00AF3783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М.А.Шарафутдинов</w:t>
            </w:r>
            <w:proofErr w:type="spellEnd"/>
          </w:p>
        </w:tc>
      </w:tr>
      <w:tr w:rsidR="00AF3783" w:rsidRPr="00CB5BBF" w14:paraId="2453E83E" w14:textId="77777777" w:rsidTr="00AF3783">
        <w:tc>
          <w:tcPr>
            <w:tcW w:w="3227" w:type="dxa"/>
            <w:shd w:val="clear" w:color="auto" w:fill="auto"/>
          </w:tcPr>
          <w:p w14:paraId="0546E924" w14:textId="77777777" w:rsidR="00AF3783" w:rsidRPr="00CB5BBF" w:rsidRDefault="00AF3783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C6ABCF5" w14:textId="77777777" w:rsidR="00AF3783" w:rsidRPr="000E2708" w:rsidRDefault="00AF3783" w:rsidP="0032362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75DFC34A" w14:textId="77777777" w:rsidR="00AF3783" w:rsidRPr="00CB5BBF" w:rsidRDefault="00AF3783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E58F522" w14:textId="5F99F0EB" w:rsidR="00AF3783" w:rsidRDefault="00AF3783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022AED3" w14:textId="77777777" w:rsidR="00644A08" w:rsidRDefault="00644A08" w:rsidP="00644A08"/>
    <w:p w14:paraId="6D999769" w14:textId="77777777" w:rsidR="00644A08" w:rsidRPr="00627E6D" w:rsidRDefault="00644A08" w:rsidP="00644A08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724800" behindDoc="0" locked="0" layoutInCell="1" allowOverlap="1" wp14:anchorId="4516C02C" wp14:editId="14D73187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24" name="Рисунок 24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529147" w14:textId="77777777" w:rsidR="00644A08" w:rsidRPr="00627E6D" w:rsidRDefault="00644A08" w:rsidP="00644A08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529C2DA1" w14:textId="77777777" w:rsidR="00644A08" w:rsidRPr="00627E6D" w:rsidRDefault="00644A08" w:rsidP="00644A08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4C8F555A" w14:textId="77777777" w:rsidR="00644A08" w:rsidRDefault="00644A08" w:rsidP="00644A08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31CA2BB2" w14:textId="77777777" w:rsidR="00644A08" w:rsidRPr="00627E6D" w:rsidRDefault="00644A08" w:rsidP="00644A08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33FB28E0" w14:textId="5EAA5A83" w:rsidR="00644A08" w:rsidRPr="00627E6D" w:rsidRDefault="001A2F1B" w:rsidP="00644A08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ВЫПИСКА ИЗ ПРОТОКОЛА</w:t>
      </w:r>
    </w:p>
    <w:p w14:paraId="455BF1B7" w14:textId="77777777" w:rsidR="00644A08" w:rsidRPr="00627E6D" w:rsidRDefault="00644A08" w:rsidP="00644A08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7354D93C" w14:textId="77777777" w:rsidR="00644A08" w:rsidRPr="00CB5BBF" w:rsidRDefault="00644A08" w:rsidP="00644A08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191ED83F" w14:textId="77777777" w:rsidR="00644A08" w:rsidRPr="00CB5BBF" w:rsidRDefault="00644A08" w:rsidP="00644A08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644A08" w:rsidRPr="00CB5BBF" w14:paraId="3CAAC5BB" w14:textId="77777777" w:rsidTr="0032362D">
        <w:tc>
          <w:tcPr>
            <w:tcW w:w="4874" w:type="dxa"/>
            <w:shd w:val="clear" w:color="auto" w:fill="auto"/>
          </w:tcPr>
          <w:p w14:paraId="4F5AAFB1" w14:textId="77777777" w:rsidR="00644A08" w:rsidRPr="000E2708" w:rsidRDefault="00644A08" w:rsidP="0032362D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65130C17" w14:textId="61C6A14B" w:rsidR="00644A08" w:rsidRPr="00CB5BBF" w:rsidRDefault="00644A08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F2D48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2D48">
              <w:rPr>
                <w:rFonts w:ascii="Times New Roman" w:hAnsi="Times New Roman"/>
                <w:sz w:val="24"/>
                <w:szCs w:val="24"/>
              </w:rPr>
              <w:t>марта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26C3B2B0" w14:textId="1105CAE8" w:rsidR="00644A08" w:rsidRPr="00CB5BBF" w:rsidRDefault="00644A08" w:rsidP="0032362D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 w:rsidR="003F2D4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7E706ED2" w14:textId="77777777" w:rsidR="00644A08" w:rsidRPr="000E2708" w:rsidRDefault="00644A08" w:rsidP="00644A08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7135"/>
      </w:tblGrid>
      <w:tr w:rsidR="00644A08" w:rsidRPr="008474E7" w14:paraId="6DF2852D" w14:textId="77777777" w:rsidTr="0032362D">
        <w:tc>
          <w:tcPr>
            <w:tcW w:w="9639" w:type="dxa"/>
            <w:gridSpan w:val="3"/>
          </w:tcPr>
          <w:p w14:paraId="3A5870F7" w14:textId="77777777" w:rsidR="00644A08" w:rsidRPr="008474E7" w:rsidRDefault="00644A08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644A08" w:rsidRPr="008474E7" w14:paraId="1BBE3B80" w14:textId="77777777" w:rsidTr="0032362D">
        <w:tc>
          <w:tcPr>
            <w:tcW w:w="2268" w:type="dxa"/>
          </w:tcPr>
          <w:p w14:paraId="0BEBFA33" w14:textId="77777777" w:rsidR="00644A08" w:rsidRPr="008474E7" w:rsidRDefault="00644A08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76EA2AE6" w14:textId="77777777" w:rsidR="00644A08" w:rsidRPr="008474E7" w:rsidRDefault="00644A08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07CB87D" w14:textId="77777777" w:rsidR="00644A08" w:rsidRPr="008474E7" w:rsidRDefault="00644A08" w:rsidP="0032362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644A08" w:rsidRPr="008474E7" w14:paraId="711DECB9" w14:textId="77777777" w:rsidTr="0032362D">
        <w:tc>
          <w:tcPr>
            <w:tcW w:w="9639" w:type="dxa"/>
            <w:gridSpan w:val="3"/>
          </w:tcPr>
          <w:p w14:paraId="6BFD57CB" w14:textId="77777777" w:rsidR="00644A08" w:rsidRPr="008474E7" w:rsidRDefault="00644A08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комиссии:</w:t>
            </w:r>
          </w:p>
        </w:tc>
      </w:tr>
      <w:tr w:rsidR="00644A08" w:rsidRPr="008474E7" w14:paraId="10300708" w14:textId="77777777" w:rsidTr="0032362D">
        <w:tc>
          <w:tcPr>
            <w:tcW w:w="2268" w:type="dxa"/>
          </w:tcPr>
          <w:p w14:paraId="240F574A" w14:textId="77777777" w:rsidR="00644A08" w:rsidRPr="008474E7" w:rsidRDefault="00644A08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Тартышный</w:t>
            </w:r>
            <w:proofErr w:type="spellEnd"/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36" w:type="dxa"/>
          </w:tcPr>
          <w:p w14:paraId="7B9482E1" w14:textId="77777777" w:rsidR="00644A08" w:rsidRPr="008474E7" w:rsidRDefault="00644A08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0B6DD925" w14:textId="77777777" w:rsidR="00644A08" w:rsidRPr="008474E7" w:rsidRDefault="00644A08" w:rsidP="0032362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Общего отдела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644A08" w:rsidRPr="008474E7" w14:paraId="664E8A31" w14:textId="77777777" w:rsidTr="0032362D">
        <w:tc>
          <w:tcPr>
            <w:tcW w:w="9639" w:type="dxa"/>
            <w:gridSpan w:val="3"/>
          </w:tcPr>
          <w:p w14:paraId="1D8A864A" w14:textId="77777777" w:rsidR="00644A08" w:rsidRPr="008474E7" w:rsidRDefault="00644A08" w:rsidP="0032362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644A08" w:rsidRPr="00CB5BBF" w14:paraId="3BDCAF80" w14:textId="77777777" w:rsidTr="0032362D">
        <w:tc>
          <w:tcPr>
            <w:tcW w:w="2268" w:type="dxa"/>
          </w:tcPr>
          <w:p w14:paraId="6E185450" w14:textId="77777777" w:rsidR="00644A08" w:rsidRPr="00CB5BBF" w:rsidRDefault="00644A08" w:rsidP="0032362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36676B16" w14:textId="77777777" w:rsidR="00644A08" w:rsidRPr="00CB5BBF" w:rsidRDefault="00644A08" w:rsidP="0032362D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388405BB" w14:textId="77777777" w:rsidR="00644A08" w:rsidRPr="00CB5BBF" w:rsidRDefault="00644A08" w:rsidP="0032362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644A08" w:rsidRPr="00CB5BBF" w14:paraId="33AA7E32" w14:textId="77777777" w:rsidTr="0032362D">
        <w:tc>
          <w:tcPr>
            <w:tcW w:w="9639" w:type="dxa"/>
            <w:gridSpan w:val="3"/>
          </w:tcPr>
          <w:p w14:paraId="1C458FCD" w14:textId="77777777" w:rsidR="00644A08" w:rsidRPr="00CB5BBF" w:rsidRDefault="00644A08" w:rsidP="0032362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644A08" w:rsidRPr="00724DEE" w14:paraId="467E68F5" w14:textId="77777777" w:rsidTr="0032362D">
        <w:tc>
          <w:tcPr>
            <w:tcW w:w="2268" w:type="dxa"/>
          </w:tcPr>
          <w:p w14:paraId="2EB80C06" w14:textId="77777777" w:rsidR="00644A08" w:rsidRPr="00724DEE" w:rsidRDefault="00644A08" w:rsidP="0032362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36" w:type="dxa"/>
          </w:tcPr>
          <w:p w14:paraId="65B1FD12" w14:textId="77777777" w:rsidR="00644A08" w:rsidRPr="00724DEE" w:rsidRDefault="00644A08" w:rsidP="0032362D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784692E6" w14:textId="77777777" w:rsidR="00644A08" w:rsidRPr="00724DEE" w:rsidRDefault="00644A08" w:rsidP="0032362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644A08" w:rsidRPr="00724DEE" w14:paraId="4B2094AF" w14:textId="77777777" w:rsidTr="0032362D">
        <w:tc>
          <w:tcPr>
            <w:tcW w:w="2268" w:type="dxa"/>
          </w:tcPr>
          <w:p w14:paraId="7A8D4BF4" w14:textId="77777777" w:rsidR="00644A08" w:rsidRPr="00724DEE" w:rsidRDefault="00644A08" w:rsidP="0032362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19A7BE63" w14:textId="77777777" w:rsidR="00644A08" w:rsidRPr="00724DEE" w:rsidRDefault="00644A08" w:rsidP="0032362D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533FA16C" w14:textId="77777777" w:rsidR="00644A08" w:rsidRPr="00724DEE" w:rsidRDefault="00644A08" w:rsidP="0032362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9E503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644A08" w:rsidRPr="00724DEE" w14:paraId="2C37762A" w14:textId="77777777" w:rsidTr="0032362D">
        <w:tc>
          <w:tcPr>
            <w:tcW w:w="2268" w:type="dxa"/>
          </w:tcPr>
          <w:p w14:paraId="3BF4DF5B" w14:textId="77777777" w:rsidR="00644A08" w:rsidRPr="00724DEE" w:rsidRDefault="00644A08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3C298179" w14:textId="77777777" w:rsidR="00644A08" w:rsidRPr="00724DEE" w:rsidRDefault="00644A08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</w:tcPr>
          <w:p w14:paraId="1F58C983" w14:textId="77777777" w:rsidR="00644A08" w:rsidRPr="00724DEE" w:rsidRDefault="00644A08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644A08" w:rsidRPr="00724DEE" w14:paraId="16FD2907" w14:textId="77777777" w:rsidTr="0032362D">
        <w:tc>
          <w:tcPr>
            <w:tcW w:w="2268" w:type="dxa"/>
          </w:tcPr>
          <w:p w14:paraId="66BCFF59" w14:textId="77777777" w:rsidR="00644A08" w:rsidRPr="00724DEE" w:rsidRDefault="00644A08" w:rsidP="0032362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7B9CEE38" w14:textId="77777777" w:rsidR="00644A08" w:rsidRPr="00724DEE" w:rsidRDefault="00644A08" w:rsidP="0032362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4E6BC1F8" w14:textId="77777777" w:rsidR="00644A08" w:rsidRPr="00724DEE" w:rsidRDefault="00644A08" w:rsidP="0032362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644A08" w:rsidRPr="00724DEE" w14:paraId="067736AD" w14:textId="77777777" w:rsidTr="0032362D">
        <w:tc>
          <w:tcPr>
            <w:tcW w:w="2268" w:type="dxa"/>
          </w:tcPr>
          <w:p w14:paraId="091BB488" w14:textId="77777777" w:rsidR="00644A08" w:rsidRPr="00724DEE" w:rsidRDefault="00644A08" w:rsidP="0032362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06E987B9" w14:textId="77777777" w:rsidR="00644A08" w:rsidRPr="00724DEE" w:rsidRDefault="00644A08" w:rsidP="0032362D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48086E2B" w14:textId="77777777" w:rsidR="00644A08" w:rsidRPr="00724DEE" w:rsidRDefault="00644A08" w:rsidP="0032362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644A08" w:rsidRPr="00724DEE" w14:paraId="224E14E7" w14:textId="77777777" w:rsidTr="0032362D">
        <w:tc>
          <w:tcPr>
            <w:tcW w:w="2268" w:type="dxa"/>
          </w:tcPr>
          <w:p w14:paraId="2679302A" w14:textId="77777777" w:rsidR="00644A08" w:rsidRPr="00724DEE" w:rsidRDefault="00644A08" w:rsidP="0032362D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Шарафутдинов М.А.</w:t>
            </w:r>
          </w:p>
        </w:tc>
        <w:tc>
          <w:tcPr>
            <w:tcW w:w="236" w:type="dxa"/>
          </w:tcPr>
          <w:p w14:paraId="12398045" w14:textId="77777777" w:rsidR="00644A08" w:rsidRPr="00724DEE" w:rsidRDefault="00644A08" w:rsidP="0032362D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42FA95B5" w14:textId="77777777" w:rsidR="00644A08" w:rsidRPr="00724DEE" w:rsidRDefault="00644A08" w:rsidP="003236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акционерного общества «Северский водоканал»</w:t>
            </w:r>
          </w:p>
        </w:tc>
      </w:tr>
      <w:tr w:rsidR="00644A08" w:rsidRPr="00E8793D" w14:paraId="4D8D9889" w14:textId="77777777" w:rsidTr="0032362D">
        <w:tc>
          <w:tcPr>
            <w:tcW w:w="9639" w:type="dxa"/>
            <w:gridSpan w:val="3"/>
          </w:tcPr>
          <w:p w14:paraId="526A2801" w14:textId="77777777" w:rsidR="00644A08" w:rsidRPr="00E8793D" w:rsidRDefault="00644A08" w:rsidP="0032362D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1A85E" w14:textId="77777777" w:rsidR="00644A08" w:rsidRPr="00724DEE" w:rsidRDefault="00644A08" w:rsidP="00644A08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724DE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42450DDE" w14:textId="77777777" w:rsidR="00644A08" w:rsidRPr="00724DEE" w:rsidRDefault="00644A08" w:rsidP="00644A08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7371"/>
        <w:gridCol w:w="1843"/>
      </w:tblGrid>
      <w:tr w:rsidR="00644A08" w:rsidRPr="00724DEE" w14:paraId="400216DE" w14:textId="77777777" w:rsidTr="00B264A7">
        <w:tc>
          <w:tcPr>
            <w:tcW w:w="421" w:type="dxa"/>
            <w:shd w:val="clear" w:color="auto" w:fill="auto"/>
          </w:tcPr>
          <w:p w14:paraId="6E31D0D1" w14:textId="77777777" w:rsidR="00644A08" w:rsidRPr="00724DEE" w:rsidRDefault="00644A08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14:paraId="0824D399" w14:textId="77777777" w:rsidR="00644A08" w:rsidRPr="00724DEE" w:rsidRDefault="00644A08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07D636D4" w14:textId="77777777" w:rsidR="00644A08" w:rsidRPr="00724DEE" w:rsidRDefault="00644A08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644A08" w:rsidRPr="00724DEE" w14:paraId="38F99269" w14:textId="77777777" w:rsidTr="00B264A7">
        <w:tc>
          <w:tcPr>
            <w:tcW w:w="421" w:type="dxa"/>
            <w:shd w:val="clear" w:color="auto" w:fill="auto"/>
          </w:tcPr>
          <w:p w14:paraId="2B3410CD" w14:textId="34ED72FA" w:rsidR="00644A08" w:rsidRPr="00724DEE" w:rsidRDefault="00644A08" w:rsidP="000E3415">
            <w:pPr>
              <w:pStyle w:val="af4"/>
              <w:widowControl w:val="0"/>
              <w:numPr>
                <w:ilvl w:val="0"/>
                <w:numId w:val="9"/>
              </w:numPr>
              <w:ind w:left="0" w:firstLine="29"/>
              <w:jc w:val="center"/>
            </w:pPr>
          </w:p>
        </w:tc>
        <w:tc>
          <w:tcPr>
            <w:tcW w:w="7371" w:type="dxa"/>
            <w:shd w:val="clear" w:color="auto" w:fill="auto"/>
          </w:tcPr>
          <w:p w14:paraId="07754D43" w14:textId="77777777" w:rsidR="00644A08" w:rsidRPr="00724DEE" w:rsidRDefault="00644A08" w:rsidP="0032362D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3A21AD13" w14:textId="77777777" w:rsidR="00644A08" w:rsidRPr="00724DEE" w:rsidRDefault="00644A08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644A08" w:rsidRPr="00724DEE" w14:paraId="43B31E94" w14:textId="77777777" w:rsidTr="00B264A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29E2F" w14:textId="4D458D70" w:rsidR="00644A08" w:rsidRPr="00724DEE" w:rsidRDefault="00644A08" w:rsidP="000E3415">
            <w:pPr>
              <w:pStyle w:val="af4"/>
              <w:widowControl w:val="0"/>
              <w:numPr>
                <w:ilvl w:val="0"/>
                <w:numId w:val="9"/>
              </w:numPr>
              <w:ind w:left="0" w:firstLine="29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B5B53" w14:textId="32B8B2F4" w:rsidR="00644A08" w:rsidRPr="00724DEE" w:rsidRDefault="00B264A7" w:rsidP="0032362D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4DEE">
              <w:rPr>
                <w:sz w:val="24"/>
                <w:szCs w:val="24"/>
              </w:rPr>
              <w:t xml:space="preserve">Рассмотрение </w:t>
            </w:r>
            <w:bookmarkStart w:id="0" w:name="_Hlk170391693"/>
            <w:r w:rsidRPr="00630D26">
              <w:rPr>
                <w:rFonts w:ascii="Times New Roman" w:hAnsi="Times New Roman"/>
                <w:sz w:val="24"/>
                <w:szCs w:val="24"/>
              </w:rPr>
              <w:t>обращени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0"/>
            <w:r w:rsidRPr="00883C04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 w:rsidR="000C56E9"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883C04">
              <w:rPr>
                <w:rFonts w:ascii="Times New Roman" w:hAnsi="Times New Roman"/>
                <w:sz w:val="24"/>
                <w:szCs w:val="24"/>
              </w:rPr>
              <w:t xml:space="preserve"> служ</w:t>
            </w:r>
            <w:r w:rsidR="000C56E9">
              <w:rPr>
                <w:rFonts w:ascii="Times New Roman" w:hAnsi="Times New Roman"/>
                <w:sz w:val="24"/>
                <w:szCs w:val="24"/>
              </w:rPr>
              <w:t xml:space="preserve">ащего </w:t>
            </w:r>
            <w:r w:rsidRPr="00883C04">
              <w:rPr>
                <w:rFonts w:ascii="Times New Roman" w:hAnsi="Times New Roman"/>
                <w:sz w:val="24"/>
                <w:szCs w:val="24"/>
              </w:rPr>
              <w:t xml:space="preserve">Администрации ЗАТО Северск о даче согласия на замещение должности </w:t>
            </w:r>
            <w:r w:rsidR="000C56E9">
              <w:rPr>
                <w:rFonts w:ascii="Times New Roman" w:hAnsi="Times New Roman"/>
                <w:sz w:val="24"/>
                <w:szCs w:val="24"/>
              </w:rPr>
              <w:t>в некоммерческой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B485C" w14:textId="77777777" w:rsidR="00644A08" w:rsidRPr="00724DEE" w:rsidRDefault="00644A08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7FF3B6A7" w14:textId="77777777" w:rsidR="00644A08" w:rsidRPr="00724DEE" w:rsidRDefault="00644A08" w:rsidP="0032362D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86B1BDC" w14:textId="77777777" w:rsidR="00644A08" w:rsidRPr="00724DEE" w:rsidRDefault="00644A08" w:rsidP="00644A08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76A858FB" w14:textId="77777777" w:rsidR="00237044" w:rsidRPr="00CB5BBF" w:rsidRDefault="00237044" w:rsidP="0023704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B5BBF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336A940A" w14:textId="77777777" w:rsidR="00237044" w:rsidRPr="0065423A" w:rsidRDefault="00237044" w:rsidP="00237044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pacing w:val="-1"/>
          <w:sz w:val="24"/>
          <w:szCs w:val="24"/>
        </w:rPr>
        <w:t xml:space="preserve">1. </w:t>
      </w:r>
      <w:r w:rsidRPr="0065423A">
        <w:rPr>
          <w:spacing w:val="-1"/>
          <w:sz w:val="24"/>
          <w:szCs w:val="24"/>
        </w:rPr>
        <w:t xml:space="preserve">По вопросам повестки </w:t>
      </w:r>
      <w:r w:rsidRPr="0065423A">
        <w:rPr>
          <w:rFonts w:ascii="Times New Roman" w:hAnsi="Times New Roman"/>
          <w:sz w:val="24"/>
          <w:szCs w:val="24"/>
        </w:rPr>
        <w:t>заседания комиссии</w:t>
      </w:r>
      <w:r w:rsidRPr="0065423A">
        <w:rPr>
          <w:rFonts w:ascii="Times New Roman" w:hAnsi="Times New Roman"/>
          <w:b/>
          <w:sz w:val="24"/>
          <w:szCs w:val="24"/>
        </w:rPr>
        <w:t xml:space="preserve"> </w:t>
      </w:r>
      <w:r w:rsidRPr="0065423A">
        <w:rPr>
          <w:spacing w:val="-1"/>
          <w:sz w:val="24"/>
          <w:szCs w:val="24"/>
        </w:rPr>
        <w:t>голосовать открытым способом путем поднятия руки.</w:t>
      </w:r>
      <w:r w:rsidRPr="0065423A">
        <w:rPr>
          <w:rFonts w:ascii="Times New Roman" w:hAnsi="Times New Roman"/>
          <w:spacing w:val="-2"/>
          <w:sz w:val="24"/>
          <w:szCs w:val="24"/>
        </w:rPr>
        <w:t xml:space="preserve"> </w:t>
      </w:r>
    </w:p>
    <w:p w14:paraId="1ABE0B0B" w14:textId="03764CA5" w:rsidR="00237044" w:rsidRPr="0065423A" w:rsidRDefault="00237044" w:rsidP="0023704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>
        <w:rPr>
          <w:rStyle w:val="af6"/>
          <w:b w:val="0"/>
          <w:sz w:val="24"/>
          <w:szCs w:val="24"/>
        </w:rPr>
        <w:t xml:space="preserve">2. Дать </w:t>
      </w:r>
      <w:r w:rsidR="000C56E9">
        <w:rPr>
          <w:sz w:val="24"/>
          <w:szCs w:val="24"/>
        </w:rPr>
        <w:t>муниципальному служащему Администрации ЗАТО Северск</w:t>
      </w:r>
      <w:r w:rsidRPr="00630D26"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согласие до истечения двух лет со дня увольнения с должности муниципальной службы </w:t>
      </w:r>
      <w:r w:rsidR="004D007A" w:rsidRPr="00883C04">
        <w:rPr>
          <w:rFonts w:ascii="Times New Roman" w:hAnsi="Times New Roman"/>
          <w:sz w:val="24"/>
          <w:szCs w:val="24"/>
        </w:rPr>
        <w:t xml:space="preserve">на замещение должности </w:t>
      </w:r>
      <w:r w:rsidR="000C56E9">
        <w:rPr>
          <w:rFonts w:ascii="Times New Roman" w:hAnsi="Times New Roman"/>
          <w:sz w:val="24"/>
          <w:szCs w:val="24"/>
        </w:rPr>
        <w:t>в некоммерческой организации</w:t>
      </w:r>
      <w:r w:rsidRPr="0065423A">
        <w:rPr>
          <w:rFonts w:ascii="Times New Roman" w:hAnsi="Times New Roman"/>
          <w:sz w:val="24"/>
          <w:szCs w:val="24"/>
        </w:rPr>
        <w:t>.</w:t>
      </w:r>
    </w:p>
    <w:p w14:paraId="07BA5C72" w14:textId="6996C58D" w:rsidR="00237044" w:rsidRPr="0065423A" w:rsidRDefault="00237044" w:rsidP="00237044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pacing w:val="-1"/>
          <w:sz w:val="24"/>
          <w:szCs w:val="24"/>
        </w:rPr>
      </w:pPr>
      <w:r>
        <w:rPr>
          <w:sz w:val="24"/>
          <w:szCs w:val="24"/>
        </w:rPr>
        <w:t xml:space="preserve">3. </w:t>
      </w:r>
      <w:r w:rsidR="00B310D0" w:rsidRPr="00B310D0">
        <w:rPr>
          <w:spacing w:val="-1"/>
          <w:sz w:val="24"/>
          <w:szCs w:val="24"/>
        </w:rPr>
        <w:t xml:space="preserve">Секретарю комиссии </w:t>
      </w:r>
      <w:r w:rsidR="00B310D0">
        <w:rPr>
          <w:spacing w:val="-1"/>
          <w:sz w:val="24"/>
          <w:szCs w:val="24"/>
        </w:rPr>
        <w:t>н</w:t>
      </w:r>
      <w:r>
        <w:rPr>
          <w:sz w:val="24"/>
          <w:szCs w:val="24"/>
        </w:rPr>
        <w:t xml:space="preserve">аправить выписку из протокола </w:t>
      </w:r>
      <w:r w:rsidR="0008360F">
        <w:rPr>
          <w:sz w:val="24"/>
          <w:szCs w:val="24"/>
        </w:rPr>
        <w:t>муниципальному служащему Администрации ЗАТО Северск</w:t>
      </w:r>
      <w:r w:rsidRPr="0065423A">
        <w:rPr>
          <w:sz w:val="24"/>
          <w:szCs w:val="24"/>
        </w:rPr>
        <w:t xml:space="preserve">. </w:t>
      </w:r>
    </w:p>
    <w:p w14:paraId="137944C7" w14:textId="77777777" w:rsidR="00237044" w:rsidRDefault="00237044" w:rsidP="00237044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t xml:space="preserve">4. </w:t>
      </w:r>
      <w:r w:rsidRPr="0065423A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65423A">
        <w:rPr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65423A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65423A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CB5BBF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CB5BBF">
        <w:rPr>
          <w:sz w:val="24"/>
          <w:szCs w:val="24"/>
        </w:rPr>
        <w:t xml:space="preserve">) с учетом законодательства Российской Федерации о защите персональных </w:t>
      </w:r>
      <w:r w:rsidRPr="00CB5BBF">
        <w:rPr>
          <w:sz w:val="24"/>
          <w:szCs w:val="24"/>
        </w:rPr>
        <w:lastRenderedPageBreak/>
        <w:t>данных.</w:t>
      </w:r>
      <w:r w:rsidRPr="00CB5BB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14:paraId="530734F1" w14:textId="77777777" w:rsidR="00644A08" w:rsidRDefault="00644A08" w:rsidP="00644A0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14:paraId="5686F610" w14:textId="77777777" w:rsidR="00644A08" w:rsidRDefault="00644A08" w:rsidP="00644A0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14:paraId="129AAEF7" w14:textId="77777777" w:rsidR="00644A08" w:rsidRDefault="00644A08" w:rsidP="00644A08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194"/>
        <w:gridCol w:w="3233"/>
        <w:gridCol w:w="2328"/>
      </w:tblGrid>
      <w:tr w:rsidR="00644A08" w:rsidRPr="00CB5BBF" w14:paraId="317F8B5A" w14:textId="77777777" w:rsidTr="0032362D">
        <w:tc>
          <w:tcPr>
            <w:tcW w:w="3227" w:type="dxa"/>
            <w:shd w:val="clear" w:color="auto" w:fill="auto"/>
          </w:tcPr>
          <w:p w14:paraId="5336E377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7BC12CBC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14:paraId="3CDE26B4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644A08" w:rsidRPr="00CB5BBF" w14:paraId="20D0051F" w14:textId="77777777" w:rsidTr="0032362D">
        <w:tc>
          <w:tcPr>
            <w:tcW w:w="3227" w:type="dxa"/>
            <w:shd w:val="clear" w:color="auto" w:fill="auto"/>
          </w:tcPr>
          <w:p w14:paraId="0511CBDF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16C6EB21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6836FE8B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44A08" w:rsidRPr="00CB5BBF" w14:paraId="27E5D591" w14:textId="77777777" w:rsidTr="0032362D">
        <w:tc>
          <w:tcPr>
            <w:tcW w:w="3227" w:type="dxa"/>
            <w:shd w:val="clear" w:color="auto" w:fill="auto"/>
          </w:tcPr>
          <w:p w14:paraId="67613BF1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184589E9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EC85EB3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644A08" w:rsidRPr="00CB5BBF" w14:paraId="342B113A" w14:textId="77777777" w:rsidTr="0032362D">
        <w:tc>
          <w:tcPr>
            <w:tcW w:w="3227" w:type="dxa"/>
            <w:shd w:val="clear" w:color="auto" w:fill="auto"/>
          </w:tcPr>
          <w:p w14:paraId="373EDBAA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17DE73F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561D113C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44A08" w:rsidRPr="00CB5BBF" w14:paraId="065FB188" w14:textId="77777777" w:rsidTr="0032362D">
        <w:tc>
          <w:tcPr>
            <w:tcW w:w="3227" w:type="dxa"/>
            <w:shd w:val="clear" w:color="auto" w:fill="auto"/>
          </w:tcPr>
          <w:p w14:paraId="7340A89F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1291D1B4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7F269644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Л.В.Боброва</w:t>
            </w:r>
            <w:proofErr w:type="spellEnd"/>
          </w:p>
        </w:tc>
      </w:tr>
      <w:tr w:rsidR="00644A08" w:rsidRPr="00CB5BBF" w14:paraId="5367846C" w14:textId="77777777" w:rsidTr="0032362D">
        <w:tc>
          <w:tcPr>
            <w:tcW w:w="3227" w:type="dxa"/>
            <w:shd w:val="clear" w:color="auto" w:fill="auto"/>
          </w:tcPr>
          <w:p w14:paraId="202A6794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15D462F3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FE4B103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44A08" w:rsidRPr="00CB5BBF" w14:paraId="7D464919" w14:textId="77777777" w:rsidTr="0032362D">
        <w:tc>
          <w:tcPr>
            <w:tcW w:w="3227" w:type="dxa"/>
            <w:shd w:val="clear" w:color="auto" w:fill="auto"/>
          </w:tcPr>
          <w:p w14:paraId="45501640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C72681F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C11430E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644A08" w:rsidRPr="00CB5BBF" w14:paraId="3FF22D05" w14:textId="77777777" w:rsidTr="0032362D">
        <w:tc>
          <w:tcPr>
            <w:tcW w:w="3227" w:type="dxa"/>
            <w:shd w:val="clear" w:color="auto" w:fill="auto"/>
          </w:tcPr>
          <w:p w14:paraId="0C6F3C32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2265043C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186042DF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44A08" w:rsidRPr="00CB5BBF" w14:paraId="5B1B1ADA" w14:textId="77777777" w:rsidTr="0032362D">
        <w:tc>
          <w:tcPr>
            <w:tcW w:w="3227" w:type="dxa"/>
            <w:shd w:val="clear" w:color="auto" w:fill="auto"/>
          </w:tcPr>
          <w:p w14:paraId="48B5E1A6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049E6610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BBE3599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644A08" w:rsidRPr="00CB5BBF" w14:paraId="23D897A5" w14:textId="77777777" w:rsidTr="0032362D">
        <w:tc>
          <w:tcPr>
            <w:tcW w:w="3227" w:type="dxa"/>
            <w:shd w:val="clear" w:color="auto" w:fill="auto"/>
          </w:tcPr>
          <w:p w14:paraId="39E20918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2F83A6C6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68A1D797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44A08" w:rsidRPr="00CB5BBF" w14:paraId="73F7029C" w14:textId="77777777" w:rsidTr="0032362D">
        <w:tc>
          <w:tcPr>
            <w:tcW w:w="3227" w:type="dxa"/>
            <w:shd w:val="clear" w:color="auto" w:fill="auto"/>
          </w:tcPr>
          <w:p w14:paraId="473E5BF9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3E5B40CA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DD15D59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644A08" w:rsidRPr="00CB5BBF" w14:paraId="49E0701D" w14:textId="77777777" w:rsidTr="0032362D">
        <w:tc>
          <w:tcPr>
            <w:tcW w:w="3227" w:type="dxa"/>
            <w:shd w:val="clear" w:color="auto" w:fill="auto"/>
          </w:tcPr>
          <w:p w14:paraId="662C0E5C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432FCAA5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1B7DF303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44A08" w:rsidRPr="00CB5BBF" w14:paraId="309FB3A0" w14:textId="77777777" w:rsidTr="0032362D">
        <w:tc>
          <w:tcPr>
            <w:tcW w:w="3227" w:type="dxa"/>
            <w:shd w:val="clear" w:color="auto" w:fill="auto"/>
          </w:tcPr>
          <w:p w14:paraId="4239E0F3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4177B101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27CE4E54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644A08" w:rsidRPr="00CB5BBF" w14:paraId="2364699D" w14:textId="77777777" w:rsidTr="0032362D">
        <w:tc>
          <w:tcPr>
            <w:tcW w:w="3227" w:type="dxa"/>
            <w:shd w:val="clear" w:color="auto" w:fill="auto"/>
          </w:tcPr>
          <w:p w14:paraId="79BAC30F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CDA10A9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4BDE0C3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44A08" w:rsidRPr="00CB5BBF" w14:paraId="4A34251B" w14:textId="77777777" w:rsidTr="0032362D">
        <w:tc>
          <w:tcPr>
            <w:tcW w:w="3227" w:type="dxa"/>
            <w:shd w:val="clear" w:color="auto" w:fill="auto"/>
          </w:tcPr>
          <w:p w14:paraId="5E347E88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14:paraId="1EE700B9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1F138077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В.В.Тартышный</w:t>
            </w:r>
            <w:proofErr w:type="spellEnd"/>
          </w:p>
        </w:tc>
      </w:tr>
      <w:tr w:rsidR="00644A08" w:rsidRPr="00CB5BBF" w14:paraId="5D8F1651" w14:textId="77777777" w:rsidTr="0032362D">
        <w:tc>
          <w:tcPr>
            <w:tcW w:w="3227" w:type="dxa"/>
            <w:shd w:val="clear" w:color="auto" w:fill="auto"/>
          </w:tcPr>
          <w:p w14:paraId="4D804869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4D66C88C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7B288BFB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644A08" w:rsidRPr="00CB5BBF" w14:paraId="0A2ACC0B" w14:textId="77777777" w:rsidTr="0032362D">
        <w:tc>
          <w:tcPr>
            <w:tcW w:w="3227" w:type="dxa"/>
            <w:shd w:val="clear" w:color="auto" w:fill="auto"/>
          </w:tcPr>
          <w:p w14:paraId="5557FE43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14:paraId="2BC22C34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532694E4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М.А.Шарафутдинов</w:t>
            </w:r>
            <w:proofErr w:type="spellEnd"/>
          </w:p>
        </w:tc>
      </w:tr>
      <w:tr w:rsidR="00644A08" w:rsidRPr="00CB5BBF" w14:paraId="4124CAE9" w14:textId="77777777" w:rsidTr="0032362D">
        <w:tc>
          <w:tcPr>
            <w:tcW w:w="3227" w:type="dxa"/>
            <w:shd w:val="clear" w:color="auto" w:fill="auto"/>
          </w:tcPr>
          <w:p w14:paraId="26E273FA" w14:textId="77777777" w:rsidR="00644A08" w:rsidRPr="00CB5BBF" w:rsidRDefault="00644A08" w:rsidP="0032362D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5887F737" w14:textId="77777777" w:rsidR="00644A08" w:rsidRPr="000E2708" w:rsidRDefault="00644A08" w:rsidP="0032362D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7323D810" w14:textId="77777777" w:rsidR="00644A08" w:rsidRPr="00CB5BBF" w:rsidRDefault="00644A08" w:rsidP="0032362D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14:paraId="3B89121B" w14:textId="77777777" w:rsidR="00644A08" w:rsidRDefault="00644A08" w:rsidP="00644A08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48857E6" w14:textId="77777777" w:rsidR="00644A08" w:rsidRDefault="00644A08" w:rsidP="00644A08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4DA0CDF9" w14:textId="77777777" w:rsidR="00644A08" w:rsidRDefault="00644A08" w:rsidP="00644A08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D0AA4DF" w14:textId="77777777" w:rsidR="00644A08" w:rsidRDefault="00644A08" w:rsidP="00644A08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C63C992" w14:textId="77777777" w:rsidR="00644A08" w:rsidRDefault="00644A08" w:rsidP="00644A08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85D41C9" w14:textId="2CB1BE06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9D3A55A" w14:textId="077B37E1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D1B5F79" w14:textId="3E2A694B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C162EE5" w14:textId="7A12006C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FA72B8B" w14:textId="6B3E3428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4C63D95E" w14:textId="2D96C849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C8E69E5" w14:textId="4E8133B5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4DA98576" w14:textId="7B71F07B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D239F1C" w14:textId="121A68D3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A3428D1" w14:textId="5E0E9C50" w:rsidR="0086038A" w:rsidRDefault="0086038A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18F805A" w14:textId="77777777" w:rsidR="0086038A" w:rsidRDefault="0086038A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84FE185" w14:textId="7B8B726C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FB18189" w14:textId="47C3389D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75FC2B1" w14:textId="052DB685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45BFB6F3" w14:textId="77777777" w:rsidR="00CE1CB3" w:rsidRDefault="00CE1CB3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8A2446D" w14:textId="7427E289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92A92E9" w14:textId="3152D946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2662A18" w14:textId="7D507535" w:rsidR="00644A08" w:rsidRDefault="00644A08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2AD69EB" w14:textId="21C512FF" w:rsidR="00023079" w:rsidRDefault="00023079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0768413" w14:textId="7DB592A8" w:rsidR="00023079" w:rsidRDefault="00023079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9C83B5B" w14:textId="5199E381" w:rsidR="00023079" w:rsidRDefault="00023079" w:rsidP="00ED607D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4A29F398" w14:textId="2952FE9B" w:rsidR="00C978B7" w:rsidRDefault="00C978B7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28896" behindDoc="0" locked="0" layoutInCell="1" allowOverlap="1" wp14:anchorId="5D0CED4E" wp14:editId="220CF773">
            <wp:simplePos x="0" y="0"/>
            <wp:positionH relativeFrom="column">
              <wp:posOffset>2790908</wp:posOffset>
            </wp:positionH>
            <wp:positionV relativeFrom="paragraph">
              <wp:posOffset>7593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26" name="Рисунок 26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BEDED0" w14:textId="6E113A1F" w:rsidR="00C978B7" w:rsidRDefault="00C978B7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62F6B2F8" w14:textId="2D3CC7B6" w:rsidR="00C978B7" w:rsidRDefault="00C978B7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FC64F03" w14:textId="45D1DAEA" w:rsidR="00C978B7" w:rsidRDefault="00C978B7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F5BDBB5" w14:textId="77777777" w:rsidR="00C978B7" w:rsidRPr="00627E6D" w:rsidRDefault="00C978B7" w:rsidP="00C978B7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0EB28379" w14:textId="77777777" w:rsidR="001A2F1B" w:rsidRPr="00627E6D" w:rsidRDefault="001A2F1B" w:rsidP="001A2F1B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ВЫПИСКА ИЗ ПРОТОКОЛА</w:t>
      </w:r>
    </w:p>
    <w:p w14:paraId="5BB2294C" w14:textId="77777777" w:rsidR="00C978B7" w:rsidRPr="00627E6D" w:rsidRDefault="00C978B7" w:rsidP="00C978B7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5CE72153" w14:textId="77777777" w:rsidR="00C978B7" w:rsidRPr="00CB5BBF" w:rsidRDefault="00C978B7" w:rsidP="00C978B7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1EC81F06" w14:textId="29F64964" w:rsidR="00C978B7" w:rsidRDefault="00C978B7" w:rsidP="00C978B7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p w14:paraId="7F206714" w14:textId="191F69DF" w:rsidR="00C978B7" w:rsidRDefault="00C978B7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C978B7" w:rsidRPr="00CB5BBF" w14:paraId="03D31754" w14:textId="77777777" w:rsidTr="008332E8">
        <w:tc>
          <w:tcPr>
            <w:tcW w:w="4874" w:type="dxa"/>
            <w:shd w:val="clear" w:color="auto" w:fill="auto"/>
          </w:tcPr>
          <w:p w14:paraId="3B50DFFD" w14:textId="77777777" w:rsidR="00C978B7" w:rsidRPr="000E2708" w:rsidRDefault="00C978B7" w:rsidP="008332E8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28ADBEBC" w14:textId="77777777" w:rsidR="00C978B7" w:rsidRPr="00CB5BBF" w:rsidRDefault="00C978B7" w:rsidP="008332E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 июня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2C7AF343" w14:textId="77777777" w:rsidR="00C978B7" w:rsidRPr="00CB5BBF" w:rsidRDefault="00C978B7" w:rsidP="008332E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14:paraId="543297A7" w14:textId="77777777" w:rsidR="00C978B7" w:rsidRPr="000E2708" w:rsidRDefault="00C978B7" w:rsidP="00C978B7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526" w:type="dxa"/>
        <w:tblLook w:val="01E0" w:firstRow="1" w:lastRow="1" w:firstColumn="1" w:lastColumn="1" w:noHBand="0" w:noVBand="0"/>
      </w:tblPr>
      <w:tblGrid>
        <w:gridCol w:w="2263"/>
        <w:gridCol w:w="296"/>
        <w:gridCol w:w="6967"/>
      </w:tblGrid>
      <w:tr w:rsidR="00C978B7" w:rsidRPr="008474E7" w14:paraId="37F3FDC4" w14:textId="77777777" w:rsidTr="008332E8">
        <w:tc>
          <w:tcPr>
            <w:tcW w:w="9526" w:type="dxa"/>
            <w:gridSpan w:val="3"/>
          </w:tcPr>
          <w:p w14:paraId="33F0CCF7" w14:textId="77777777" w:rsidR="00C978B7" w:rsidRPr="008474E7" w:rsidRDefault="00C978B7" w:rsidP="008332E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C978B7" w:rsidRPr="008474E7" w14:paraId="165BE98F" w14:textId="77777777" w:rsidTr="008332E8">
        <w:tc>
          <w:tcPr>
            <w:tcW w:w="2263" w:type="dxa"/>
          </w:tcPr>
          <w:p w14:paraId="265B2078" w14:textId="77777777" w:rsidR="00C978B7" w:rsidRPr="008474E7" w:rsidRDefault="00C978B7" w:rsidP="008332E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96" w:type="dxa"/>
          </w:tcPr>
          <w:p w14:paraId="10F97463" w14:textId="77777777" w:rsidR="00C978B7" w:rsidRPr="008474E7" w:rsidRDefault="00C978B7" w:rsidP="008332E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4CF2B6CE" w14:textId="77777777" w:rsidR="00C978B7" w:rsidRPr="008474E7" w:rsidRDefault="00C978B7" w:rsidP="008332E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C978B7" w:rsidRPr="008474E7" w14:paraId="4AD11027" w14:textId="77777777" w:rsidTr="008332E8">
        <w:tc>
          <w:tcPr>
            <w:tcW w:w="9526" w:type="dxa"/>
            <w:gridSpan w:val="3"/>
          </w:tcPr>
          <w:p w14:paraId="5F1BDBEE" w14:textId="77777777" w:rsidR="00C978B7" w:rsidRPr="008474E7" w:rsidRDefault="00C978B7" w:rsidP="008332E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комиссии:</w:t>
            </w:r>
          </w:p>
        </w:tc>
      </w:tr>
      <w:tr w:rsidR="00C978B7" w:rsidRPr="008474E7" w14:paraId="0585B611" w14:textId="77777777" w:rsidTr="008332E8">
        <w:tc>
          <w:tcPr>
            <w:tcW w:w="2263" w:type="dxa"/>
          </w:tcPr>
          <w:p w14:paraId="51658813" w14:textId="77777777" w:rsidR="00C978B7" w:rsidRPr="008474E7" w:rsidRDefault="00C978B7" w:rsidP="008332E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Тартышный</w:t>
            </w:r>
            <w:proofErr w:type="spellEnd"/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96" w:type="dxa"/>
          </w:tcPr>
          <w:p w14:paraId="3F222DEC" w14:textId="77777777" w:rsidR="00C978B7" w:rsidRPr="008474E7" w:rsidRDefault="00C978B7" w:rsidP="008332E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1D489B97" w14:textId="77777777" w:rsidR="00C978B7" w:rsidRPr="008474E7" w:rsidRDefault="00C978B7" w:rsidP="008332E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Общего отдела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C978B7" w:rsidRPr="008474E7" w14:paraId="0B85F448" w14:textId="77777777" w:rsidTr="008332E8">
        <w:tc>
          <w:tcPr>
            <w:tcW w:w="9526" w:type="dxa"/>
            <w:gridSpan w:val="3"/>
          </w:tcPr>
          <w:p w14:paraId="75A66537" w14:textId="77777777" w:rsidR="00C978B7" w:rsidRPr="008474E7" w:rsidRDefault="00C978B7" w:rsidP="008332E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C978B7" w:rsidRPr="00CB5BBF" w14:paraId="174E0271" w14:textId="77777777" w:rsidTr="008332E8">
        <w:tc>
          <w:tcPr>
            <w:tcW w:w="2263" w:type="dxa"/>
          </w:tcPr>
          <w:p w14:paraId="2CF92707" w14:textId="77777777" w:rsidR="00C978B7" w:rsidRPr="00CB5BBF" w:rsidRDefault="00C978B7" w:rsidP="008332E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96" w:type="dxa"/>
          </w:tcPr>
          <w:p w14:paraId="6D5B0C36" w14:textId="77777777" w:rsidR="00C978B7" w:rsidRPr="00CB5BBF" w:rsidRDefault="00C978B7" w:rsidP="008332E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58F05732" w14:textId="77777777" w:rsidR="00C978B7" w:rsidRPr="00CB5BBF" w:rsidRDefault="00C978B7" w:rsidP="008332E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C978B7" w:rsidRPr="00CB5BBF" w14:paraId="3DD84B23" w14:textId="77777777" w:rsidTr="008332E8">
        <w:tc>
          <w:tcPr>
            <w:tcW w:w="9526" w:type="dxa"/>
            <w:gridSpan w:val="3"/>
          </w:tcPr>
          <w:p w14:paraId="26C06465" w14:textId="77777777" w:rsidR="00C978B7" w:rsidRPr="00CB5BBF" w:rsidRDefault="00C978B7" w:rsidP="008332E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C978B7" w:rsidRPr="00724DEE" w14:paraId="5E183329" w14:textId="77777777" w:rsidTr="008332E8">
        <w:tc>
          <w:tcPr>
            <w:tcW w:w="2263" w:type="dxa"/>
          </w:tcPr>
          <w:p w14:paraId="2DC74C64" w14:textId="77777777" w:rsidR="00C978B7" w:rsidRPr="00724DEE" w:rsidRDefault="00C978B7" w:rsidP="008332E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96" w:type="dxa"/>
          </w:tcPr>
          <w:p w14:paraId="51CA6787" w14:textId="77777777" w:rsidR="00C978B7" w:rsidRPr="00724DEE" w:rsidRDefault="00C978B7" w:rsidP="008332E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5CF27FA8" w14:textId="77777777" w:rsidR="00C978B7" w:rsidRPr="00724DEE" w:rsidRDefault="00C978B7" w:rsidP="008332E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C978B7" w:rsidRPr="00724DEE" w14:paraId="742F8882" w14:textId="77777777" w:rsidTr="008332E8">
        <w:tc>
          <w:tcPr>
            <w:tcW w:w="2263" w:type="dxa"/>
          </w:tcPr>
          <w:p w14:paraId="616F91A5" w14:textId="77777777" w:rsidR="00C978B7" w:rsidRPr="00724DEE" w:rsidRDefault="00C978B7" w:rsidP="008332E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96" w:type="dxa"/>
          </w:tcPr>
          <w:p w14:paraId="10335A69" w14:textId="77777777" w:rsidR="00C978B7" w:rsidRPr="00724DEE" w:rsidRDefault="00C978B7" w:rsidP="008332E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1D201E1A" w14:textId="77777777" w:rsidR="00C978B7" w:rsidRPr="00724DEE" w:rsidRDefault="00C978B7" w:rsidP="008332E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9E503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C978B7" w:rsidRPr="00724DEE" w14:paraId="37A46462" w14:textId="77777777" w:rsidTr="008332E8">
        <w:tc>
          <w:tcPr>
            <w:tcW w:w="2263" w:type="dxa"/>
          </w:tcPr>
          <w:p w14:paraId="5E94E4DA" w14:textId="77777777" w:rsidR="00C978B7" w:rsidRPr="00724DEE" w:rsidRDefault="00C978B7" w:rsidP="008332E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96" w:type="dxa"/>
          </w:tcPr>
          <w:p w14:paraId="111C6254" w14:textId="77777777" w:rsidR="00C978B7" w:rsidRPr="00724DEE" w:rsidRDefault="00C978B7" w:rsidP="008332E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967" w:type="dxa"/>
          </w:tcPr>
          <w:p w14:paraId="08F4EFE9" w14:textId="77777777" w:rsidR="00C978B7" w:rsidRPr="00724DEE" w:rsidRDefault="00C978B7" w:rsidP="008332E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C978B7" w:rsidRPr="00724DEE" w14:paraId="6BA91D46" w14:textId="77777777" w:rsidTr="008332E8">
        <w:tc>
          <w:tcPr>
            <w:tcW w:w="2263" w:type="dxa"/>
          </w:tcPr>
          <w:p w14:paraId="38ABD9EB" w14:textId="77777777" w:rsidR="00C978B7" w:rsidRPr="00724DEE" w:rsidRDefault="00C978B7" w:rsidP="008332E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96" w:type="dxa"/>
          </w:tcPr>
          <w:p w14:paraId="33D3EFCD" w14:textId="77777777" w:rsidR="00C978B7" w:rsidRPr="00724DEE" w:rsidRDefault="00C978B7" w:rsidP="008332E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64A366BC" w14:textId="77777777" w:rsidR="00C978B7" w:rsidRPr="00724DEE" w:rsidRDefault="00C978B7" w:rsidP="008332E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C978B7" w:rsidRPr="00724DEE" w14:paraId="12FE7771" w14:textId="77777777" w:rsidTr="008332E8">
        <w:tc>
          <w:tcPr>
            <w:tcW w:w="2263" w:type="dxa"/>
          </w:tcPr>
          <w:p w14:paraId="51D5049C" w14:textId="77777777" w:rsidR="00C978B7" w:rsidRPr="00724DEE" w:rsidRDefault="00C978B7" w:rsidP="008332E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96" w:type="dxa"/>
          </w:tcPr>
          <w:p w14:paraId="741EAA03" w14:textId="77777777" w:rsidR="00C978B7" w:rsidRPr="00724DEE" w:rsidRDefault="00C978B7" w:rsidP="008332E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576D3105" w14:textId="77777777" w:rsidR="00C978B7" w:rsidRPr="00724DEE" w:rsidRDefault="00C978B7" w:rsidP="008332E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C978B7" w:rsidRPr="00724DEE" w14:paraId="33102883" w14:textId="77777777" w:rsidTr="008332E8">
        <w:tc>
          <w:tcPr>
            <w:tcW w:w="2263" w:type="dxa"/>
          </w:tcPr>
          <w:p w14:paraId="4738EFBC" w14:textId="77777777" w:rsidR="00C978B7" w:rsidRPr="00724DEE" w:rsidRDefault="00C978B7" w:rsidP="008332E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Шарафутдинов М.А.</w:t>
            </w:r>
          </w:p>
        </w:tc>
        <w:tc>
          <w:tcPr>
            <w:tcW w:w="296" w:type="dxa"/>
          </w:tcPr>
          <w:p w14:paraId="6E51D649" w14:textId="77777777" w:rsidR="00C978B7" w:rsidRPr="00724DEE" w:rsidRDefault="00C978B7" w:rsidP="008332E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5496AA4D" w14:textId="77777777" w:rsidR="00C978B7" w:rsidRPr="00724DEE" w:rsidRDefault="00C978B7" w:rsidP="008332E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акционерного общества «Северский водоканал»</w:t>
            </w:r>
          </w:p>
        </w:tc>
      </w:tr>
    </w:tbl>
    <w:p w14:paraId="652D5060" w14:textId="16714DD7" w:rsidR="00C978B7" w:rsidRDefault="00C978B7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0710019" w14:textId="77777777" w:rsidR="00C978B7" w:rsidRPr="00724DEE" w:rsidRDefault="00C978B7" w:rsidP="00C978B7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724DE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7A1D8DE7" w14:textId="77777777" w:rsidR="00C978B7" w:rsidRPr="00724DEE" w:rsidRDefault="00C978B7" w:rsidP="00C978B7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"/>
        <w:gridCol w:w="7236"/>
        <w:gridCol w:w="1841"/>
      </w:tblGrid>
      <w:tr w:rsidR="00C978B7" w:rsidRPr="00724DEE" w14:paraId="0E6FDA2C" w14:textId="77777777" w:rsidTr="00C978B7">
        <w:tc>
          <w:tcPr>
            <w:tcW w:w="421" w:type="dxa"/>
            <w:shd w:val="clear" w:color="auto" w:fill="auto"/>
          </w:tcPr>
          <w:p w14:paraId="5AD9DA6A" w14:textId="77777777" w:rsidR="00C978B7" w:rsidRPr="00724DEE" w:rsidRDefault="00C978B7" w:rsidP="00C978B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258" w:type="dxa"/>
            <w:shd w:val="clear" w:color="auto" w:fill="auto"/>
          </w:tcPr>
          <w:p w14:paraId="729D0C51" w14:textId="77777777" w:rsidR="00C978B7" w:rsidRPr="00724DEE" w:rsidRDefault="00C978B7" w:rsidP="008332E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0DEE6A47" w14:textId="77777777" w:rsidR="00C978B7" w:rsidRPr="00724DEE" w:rsidRDefault="00C978B7" w:rsidP="008332E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C978B7" w:rsidRPr="00724DEE" w14:paraId="7CBC6B53" w14:textId="77777777" w:rsidTr="00C978B7">
        <w:tc>
          <w:tcPr>
            <w:tcW w:w="421" w:type="dxa"/>
            <w:shd w:val="clear" w:color="auto" w:fill="auto"/>
          </w:tcPr>
          <w:p w14:paraId="74117C2F" w14:textId="77777777" w:rsidR="00C978B7" w:rsidRPr="00724DEE" w:rsidRDefault="00C978B7" w:rsidP="000E3415">
            <w:pPr>
              <w:pStyle w:val="af4"/>
              <w:widowControl w:val="0"/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7258" w:type="dxa"/>
            <w:shd w:val="clear" w:color="auto" w:fill="auto"/>
          </w:tcPr>
          <w:p w14:paraId="5DD60BBC" w14:textId="77777777" w:rsidR="00C978B7" w:rsidRPr="00724DEE" w:rsidRDefault="00C978B7" w:rsidP="008332E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778D2474" w14:textId="77777777" w:rsidR="00C978B7" w:rsidRPr="00724DEE" w:rsidRDefault="00C978B7" w:rsidP="008332E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C978B7" w:rsidRPr="00724DEE" w14:paraId="7722096D" w14:textId="77777777" w:rsidTr="00C978B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E52A6" w14:textId="77777777" w:rsidR="00C978B7" w:rsidRPr="00724DEE" w:rsidRDefault="00C978B7" w:rsidP="000E3415">
            <w:pPr>
              <w:pStyle w:val="af4"/>
              <w:widowControl w:val="0"/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5A21E" w14:textId="79652920" w:rsidR="00C978B7" w:rsidRPr="00724DEE" w:rsidRDefault="00C978B7" w:rsidP="008332E8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заключения по результатам рассмотрения </w:t>
            </w: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>уведомления муниципального служащего</w:t>
            </w:r>
            <w:r w:rsidR="00AB724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10055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Администрации ЗАТО Северск </w:t>
            </w: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>о возможности возникновения конфликта интересов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91D62" w14:textId="77777777" w:rsidR="00C978B7" w:rsidRPr="00724DEE" w:rsidRDefault="00C978B7" w:rsidP="008332E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20B91331" w14:textId="77777777" w:rsidR="00C978B7" w:rsidRPr="00724DEE" w:rsidRDefault="00C978B7" w:rsidP="008332E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4045" w:rsidRPr="00724DEE" w14:paraId="6D82A964" w14:textId="77777777" w:rsidTr="00C978B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A61B1" w14:textId="77777777" w:rsidR="00494045" w:rsidRPr="00724DEE" w:rsidRDefault="00494045" w:rsidP="000E3415">
            <w:pPr>
              <w:pStyle w:val="af4"/>
              <w:widowControl w:val="0"/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28251" w14:textId="6433CC9F" w:rsidR="00494045" w:rsidRPr="00447EA9" w:rsidRDefault="00494045" w:rsidP="008332E8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724DEE">
              <w:rPr>
                <w:sz w:val="24"/>
                <w:szCs w:val="24"/>
              </w:rPr>
              <w:t xml:space="preserve">Рассмотрение 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>обращени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30D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83C04">
              <w:rPr>
                <w:rFonts w:ascii="Times New Roman" w:hAnsi="Times New Roman"/>
                <w:sz w:val="24"/>
                <w:szCs w:val="24"/>
              </w:rPr>
              <w:t>муниципально</w:t>
            </w:r>
            <w:r w:rsidR="00AB724E">
              <w:rPr>
                <w:rFonts w:ascii="Times New Roman" w:hAnsi="Times New Roman"/>
                <w:sz w:val="24"/>
                <w:szCs w:val="24"/>
              </w:rPr>
              <w:t>го</w:t>
            </w:r>
            <w:r w:rsidRPr="00883C04">
              <w:rPr>
                <w:rFonts w:ascii="Times New Roman" w:hAnsi="Times New Roman"/>
                <w:sz w:val="24"/>
                <w:szCs w:val="24"/>
              </w:rPr>
              <w:t xml:space="preserve"> служ</w:t>
            </w:r>
            <w:r w:rsidR="00AB724E">
              <w:rPr>
                <w:rFonts w:ascii="Times New Roman" w:hAnsi="Times New Roman"/>
                <w:sz w:val="24"/>
                <w:szCs w:val="24"/>
              </w:rPr>
              <w:t>ащего</w:t>
            </w:r>
            <w:r w:rsidRPr="00883C04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 о даче согласия на замещение должности </w:t>
            </w:r>
            <w:r w:rsidR="00AB724E">
              <w:rPr>
                <w:rFonts w:ascii="Times New Roman" w:hAnsi="Times New Roman"/>
                <w:sz w:val="24"/>
                <w:szCs w:val="24"/>
              </w:rPr>
              <w:t>в некоммерческой организации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E398C" w14:textId="3204A3EF" w:rsidR="00494045" w:rsidRPr="00724DEE" w:rsidRDefault="0010791D" w:rsidP="008332E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C978B7" w:rsidRPr="00724DEE" w14:paraId="1DF8E0EC" w14:textId="77777777" w:rsidTr="00C978B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09780" w14:textId="77777777" w:rsidR="00C978B7" w:rsidRPr="00724DEE" w:rsidRDefault="00C978B7" w:rsidP="000E3415">
            <w:pPr>
              <w:pStyle w:val="af4"/>
              <w:widowControl w:val="0"/>
              <w:numPr>
                <w:ilvl w:val="0"/>
                <w:numId w:val="10"/>
              </w:numPr>
              <w:ind w:left="0" w:firstLine="0"/>
              <w:jc w:val="center"/>
            </w:pP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101E9" w14:textId="6B99A6D8" w:rsidR="00C978B7" w:rsidRPr="00724DEE" w:rsidRDefault="00C10055" w:rsidP="008332E8">
            <w:pPr>
              <w:widowControl w:val="0"/>
              <w:jc w:val="both"/>
              <w:rPr>
                <w:sz w:val="24"/>
                <w:szCs w:val="24"/>
              </w:rPr>
            </w:pPr>
            <w:r w:rsidRPr="00A42104">
              <w:rPr>
                <w:rFonts w:ascii="Times New Roman" w:hAnsi="Times New Roman"/>
                <w:sz w:val="24"/>
                <w:szCs w:val="24"/>
              </w:rPr>
              <w:t xml:space="preserve">Рассмотрение результатов анализа сведений, содержащихся в анкетах лиц, представляемых при назначении на должности муниципальной службы в Администрации ЗАТО Северск об их родственниках и свойственниках, в целях выявления возможного конфликта интересов за период </w:t>
            </w:r>
            <w:r>
              <w:rPr>
                <w:rFonts w:ascii="Times New Roman" w:hAnsi="Times New Roman"/>
                <w:sz w:val="24"/>
                <w:szCs w:val="24"/>
              </w:rPr>
              <w:t>с 16.01.2025 по 05.06.2025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31D97" w14:textId="0B73884B" w:rsidR="00C978B7" w:rsidRPr="00724DEE" w:rsidRDefault="00C10055" w:rsidP="008332E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 Л</w:t>
            </w:r>
            <w:r w:rsidR="00C978B7" w:rsidRPr="00724DEE">
              <w:rPr>
                <w:rFonts w:ascii="Times New Roman" w:hAnsi="Times New Roman"/>
                <w:sz w:val="24"/>
                <w:szCs w:val="24"/>
              </w:rPr>
              <w:t>.В.</w:t>
            </w:r>
          </w:p>
          <w:p w14:paraId="0E52EA72" w14:textId="77777777" w:rsidR="00C978B7" w:rsidRPr="00724DEE" w:rsidRDefault="00C978B7" w:rsidP="008332E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3C3F837" w14:textId="601617EA" w:rsidR="00C978B7" w:rsidRDefault="00C978B7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DB455D3" w14:textId="77777777" w:rsidR="00C978B7" w:rsidRPr="00CB5BBF" w:rsidRDefault="00C978B7" w:rsidP="00765635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B5BBF">
        <w:rPr>
          <w:rFonts w:ascii="Times New Roman" w:hAnsi="Times New Roman"/>
          <w:b/>
          <w:sz w:val="24"/>
          <w:szCs w:val="24"/>
        </w:rPr>
        <w:lastRenderedPageBreak/>
        <w:t>Решение комиссии:</w:t>
      </w:r>
    </w:p>
    <w:p w14:paraId="6A4D7955" w14:textId="01D47BC1" w:rsidR="00C978B7" w:rsidRPr="00765635" w:rsidRDefault="00C978B7" w:rsidP="000E3415">
      <w:pPr>
        <w:pStyle w:val="af4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2"/>
        </w:rPr>
      </w:pPr>
      <w:r w:rsidRPr="00765635">
        <w:rPr>
          <w:spacing w:val="-1"/>
        </w:rPr>
        <w:t xml:space="preserve">По вопросам повестки </w:t>
      </w:r>
      <w:r w:rsidRPr="00765635">
        <w:t>заседания комиссии</w:t>
      </w:r>
      <w:r w:rsidRPr="00765635">
        <w:rPr>
          <w:b/>
        </w:rPr>
        <w:t xml:space="preserve"> </w:t>
      </w:r>
      <w:r w:rsidRPr="00765635">
        <w:rPr>
          <w:spacing w:val="-1"/>
        </w:rPr>
        <w:t>голосовать открытым способом путем поднятия руки.</w:t>
      </w:r>
      <w:r w:rsidRPr="00765635">
        <w:rPr>
          <w:spacing w:val="-2"/>
        </w:rPr>
        <w:t xml:space="preserve"> </w:t>
      </w:r>
    </w:p>
    <w:p w14:paraId="694471F4" w14:textId="14A0B582" w:rsidR="00765635" w:rsidRPr="00765635" w:rsidRDefault="00765635" w:rsidP="000E3415">
      <w:pPr>
        <w:pStyle w:val="af4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765635">
        <w:rPr>
          <w:rFonts w:eastAsiaTheme="minorHAnsi"/>
          <w:lang w:eastAsia="en-US"/>
        </w:rPr>
        <w:t xml:space="preserve">Признать, что при исполнении </w:t>
      </w:r>
      <w:r w:rsidR="00AB724E">
        <w:rPr>
          <w:rFonts w:eastAsiaTheme="minorHAnsi"/>
          <w:lang w:eastAsia="en-US"/>
        </w:rPr>
        <w:t xml:space="preserve">должностных обязанностей </w:t>
      </w:r>
      <w:r w:rsidRPr="00765635">
        <w:rPr>
          <w:rFonts w:eastAsiaTheme="minorHAnsi"/>
          <w:lang w:eastAsia="en-US"/>
        </w:rPr>
        <w:t xml:space="preserve">муниципальным служащим </w:t>
      </w:r>
      <w:r w:rsidR="00FB2F17">
        <w:t xml:space="preserve">Администрации ЗАТО Северск </w:t>
      </w:r>
      <w:r w:rsidRPr="00765635">
        <w:rPr>
          <w:rFonts w:eastAsiaTheme="minorHAnsi"/>
          <w:lang w:eastAsia="en-US"/>
        </w:rPr>
        <w:t>личная заинтересованность может привести к конфликту интересов</w:t>
      </w:r>
      <w:r>
        <w:rPr>
          <w:rFonts w:eastAsiaTheme="minorHAnsi"/>
          <w:lang w:eastAsia="en-US"/>
        </w:rPr>
        <w:t>.</w:t>
      </w:r>
    </w:p>
    <w:p w14:paraId="3DE5EFF4" w14:textId="7CD7E582" w:rsidR="00765635" w:rsidRPr="00AB724E" w:rsidRDefault="00765635" w:rsidP="000E3415">
      <w:pPr>
        <w:pStyle w:val="af4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AB724E">
        <w:rPr>
          <w:rFonts w:eastAsiaTheme="minorHAnsi"/>
          <w:lang w:eastAsia="en-US"/>
        </w:rPr>
        <w:t xml:space="preserve">Принять меры по урегулированию конфликта интересов или по недопущению его возникновения, а именно: </w:t>
      </w:r>
    </w:p>
    <w:p w14:paraId="71662826" w14:textId="145F51AE" w:rsidR="00765635" w:rsidRPr="00582CD1" w:rsidRDefault="003A34A1" w:rsidP="00B0729A">
      <w:pPr>
        <w:pStyle w:val="af4"/>
        <w:widowControl w:val="0"/>
        <w:numPr>
          <w:ilvl w:val="0"/>
          <w:numId w:val="12"/>
        </w:numPr>
        <w:tabs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</w:pPr>
      <w:r w:rsidRPr="00582CD1">
        <w:rPr>
          <w:rFonts w:eastAsiaTheme="minorHAnsi"/>
          <w:lang w:eastAsia="en-US"/>
        </w:rPr>
        <w:t>м</w:t>
      </w:r>
      <w:r w:rsidR="002B4EF5" w:rsidRPr="00582CD1">
        <w:rPr>
          <w:rFonts w:eastAsiaTheme="minorHAnsi"/>
          <w:lang w:eastAsia="en-US"/>
        </w:rPr>
        <w:t>униципальному служащему</w:t>
      </w:r>
      <w:r w:rsidR="00765635" w:rsidRPr="00582CD1">
        <w:rPr>
          <w:rFonts w:eastAsiaTheme="minorHAnsi"/>
          <w:lang w:eastAsia="en-US"/>
        </w:rPr>
        <w:t xml:space="preserve"> </w:t>
      </w:r>
      <w:r w:rsidR="00FB2F17">
        <w:t xml:space="preserve">Администрации ЗАТО Северск </w:t>
      </w:r>
      <w:r w:rsidR="00765635" w:rsidRPr="00582CD1">
        <w:rPr>
          <w:rFonts w:eastAsiaTheme="minorHAnsi"/>
          <w:lang w:eastAsia="en-US"/>
        </w:rPr>
        <w:t>самостоятельно</w:t>
      </w:r>
      <w:r w:rsidR="00582CD1" w:rsidRPr="00582CD1">
        <w:rPr>
          <w:rFonts w:eastAsiaTheme="minorHAnsi"/>
          <w:lang w:eastAsia="en-US"/>
        </w:rPr>
        <w:t xml:space="preserve"> </w:t>
      </w:r>
      <w:r w:rsidR="00765635" w:rsidRPr="00582CD1">
        <w:rPr>
          <w:spacing w:val="-8"/>
        </w:rPr>
        <w:t>осуществлять свои полномочия в строгом соответствии с действующим законодательством</w:t>
      </w:r>
      <w:r w:rsidR="00582CD1" w:rsidRPr="00582CD1">
        <w:rPr>
          <w:spacing w:val="-8"/>
        </w:rPr>
        <w:t xml:space="preserve">, </w:t>
      </w:r>
      <w:r w:rsidR="00765635" w:rsidRPr="00582CD1">
        <w:rPr>
          <w:spacing w:val="-1"/>
        </w:rPr>
        <w:t xml:space="preserve">принимать иные меры по предотвращению и урегулированию конфликта интересов в отношении </w:t>
      </w:r>
      <w:r w:rsidR="002B4EF5" w:rsidRPr="00582CD1">
        <w:rPr>
          <w:spacing w:val="-1"/>
        </w:rPr>
        <w:t>организации</w:t>
      </w:r>
      <w:r w:rsidR="00765635" w:rsidRPr="00582CD1">
        <w:t>;</w:t>
      </w:r>
    </w:p>
    <w:p w14:paraId="26F17BE2" w14:textId="48B3266C" w:rsidR="003A34A1" w:rsidRPr="003A34A1" w:rsidRDefault="003A34A1" w:rsidP="000E3415">
      <w:pPr>
        <w:pStyle w:val="af4"/>
        <w:widowControl w:val="0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b/>
          <w:spacing w:val="-1"/>
        </w:rPr>
      </w:pPr>
      <w:r w:rsidRPr="003A34A1">
        <w:rPr>
          <w:spacing w:val="-1"/>
        </w:rPr>
        <w:t>представителю работодателя (работодателю) изменить должностные обязанности муниципального служащего</w:t>
      </w:r>
      <w:r w:rsidR="00FB2F17" w:rsidRPr="00FB2F17">
        <w:t xml:space="preserve"> </w:t>
      </w:r>
      <w:r w:rsidR="00FB2F17">
        <w:t>Администрации ЗАТО Северск</w:t>
      </w:r>
      <w:r w:rsidRPr="003A34A1">
        <w:rPr>
          <w:spacing w:val="-1"/>
        </w:rPr>
        <w:t>.</w:t>
      </w:r>
    </w:p>
    <w:p w14:paraId="192A6572" w14:textId="70680359" w:rsidR="003A34A1" w:rsidRPr="003A34A1" w:rsidRDefault="00B310D0" w:rsidP="000E3415">
      <w:pPr>
        <w:pStyle w:val="af4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"/>
        </w:rPr>
      </w:pPr>
      <w:r w:rsidRPr="00B310D0">
        <w:rPr>
          <w:spacing w:val="-1"/>
        </w:rPr>
        <w:t xml:space="preserve">Секретарю комиссии </w:t>
      </w:r>
      <w:r>
        <w:rPr>
          <w:spacing w:val="-1"/>
        </w:rPr>
        <w:t>н</w:t>
      </w:r>
      <w:r w:rsidR="003A34A1" w:rsidRPr="003A34A1">
        <w:rPr>
          <w:spacing w:val="-1"/>
        </w:rPr>
        <w:t xml:space="preserve">аправить выписку из протокола муниципальному служащему </w:t>
      </w:r>
      <w:r w:rsidR="00FB2F17">
        <w:t xml:space="preserve">Администрации ЗАТО Северск </w:t>
      </w:r>
      <w:r w:rsidR="003A34A1" w:rsidRPr="003A34A1">
        <w:rPr>
          <w:spacing w:val="-1"/>
        </w:rPr>
        <w:t>и представителю нанимателя (работодателю).</w:t>
      </w:r>
    </w:p>
    <w:p w14:paraId="55FD2159" w14:textId="3641E59F" w:rsidR="003D4D3F" w:rsidRDefault="004261AC" w:rsidP="000E3415">
      <w:pPr>
        <w:pStyle w:val="af4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"/>
        </w:rPr>
      </w:pPr>
      <w:r>
        <w:rPr>
          <w:rStyle w:val="af6"/>
          <w:b w:val="0"/>
          <w:sz w:val="24"/>
          <w:szCs w:val="24"/>
        </w:rPr>
        <w:t xml:space="preserve">Дать </w:t>
      </w:r>
      <w:r w:rsidR="003A34A1">
        <w:t xml:space="preserve">муниципальному служащему Администрации ЗАТО Северск </w:t>
      </w:r>
      <w:r>
        <w:t xml:space="preserve">согласие до истечения двух лет со дня увольнения с должности муниципальной службы </w:t>
      </w:r>
      <w:r w:rsidRPr="00630D26">
        <w:t xml:space="preserve">на замещение должности </w:t>
      </w:r>
      <w:r w:rsidR="003A34A1">
        <w:t>в некоммерческой организации</w:t>
      </w:r>
      <w:r w:rsidR="00475D1F">
        <w:t>.</w:t>
      </w:r>
    </w:p>
    <w:p w14:paraId="42A65EBD" w14:textId="20EA7F5D" w:rsidR="00FB2F17" w:rsidRDefault="00B310D0" w:rsidP="000E3415">
      <w:pPr>
        <w:pStyle w:val="af4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"/>
        </w:rPr>
      </w:pPr>
      <w:r w:rsidRPr="00B310D0">
        <w:rPr>
          <w:spacing w:val="-1"/>
        </w:rPr>
        <w:t xml:space="preserve">Секретарю комиссии </w:t>
      </w:r>
      <w:r>
        <w:rPr>
          <w:spacing w:val="-1"/>
        </w:rPr>
        <w:t>н</w:t>
      </w:r>
      <w:r w:rsidR="00FB2F17" w:rsidRPr="003A34A1">
        <w:rPr>
          <w:spacing w:val="-1"/>
        </w:rPr>
        <w:t xml:space="preserve">аправить выписку из протокола муниципальному служащему </w:t>
      </w:r>
      <w:r w:rsidR="00FB2F17">
        <w:t>Администрации ЗАТО Северск.</w:t>
      </w:r>
    </w:p>
    <w:p w14:paraId="3C4A12F9" w14:textId="4C02B3C9" w:rsidR="00C978B7" w:rsidRPr="003A34A1" w:rsidRDefault="00765635" w:rsidP="000E3415">
      <w:pPr>
        <w:pStyle w:val="af4"/>
        <w:widowControl w:val="0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"/>
        </w:rPr>
      </w:pPr>
      <w:r w:rsidRPr="003A34A1">
        <w:rPr>
          <w:spacing w:val="-1"/>
        </w:rPr>
        <w:t>Принять к сведению информацию Комитета по кадрам и муниципальной службе Администрации ЗАТО Северск об а</w:t>
      </w:r>
      <w:r w:rsidRPr="003A34A1">
        <w:rPr>
          <w:bCs/>
        </w:rPr>
        <w:t>ктуализации и анализа сведений, содержащихся в анкетах лиц, представляемых при назначении на должности муниципальной службы, об их</w:t>
      </w:r>
      <w:r w:rsidR="00FB2F17">
        <w:rPr>
          <w:bCs/>
        </w:rPr>
        <w:t xml:space="preserve"> </w:t>
      </w:r>
      <w:r w:rsidRPr="003A34A1">
        <w:rPr>
          <w:bCs/>
        </w:rPr>
        <w:t>родственниках и свойственниках, в целях выявления возможного конфликта интересов</w:t>
      </w:r>
      <w:r w:rsidR="00DA7AB3" w:rsidRPr="003A34A1">
        <w:rPr>
          <w:bCs/>
        </w:rPr>
        <w:t xml:space="preserve"> за период с 16.01.2025 по 05.06.2025</w:t>
      </w:r>
      <w:r w:rsidR="00C978B7" w:rsidRPr="00765635">
        <w:t xml:space="preserve">. </w:t>
      </w:r>
    </w:p>
    <w:p w14:paraId="00C6A1A5" w14:textId="48748141" w:rsidR="00C978B7" w:rsidRPr="00765635" w:rsidRDefault="00C978B7" w:rsidP="000E3415">
      <w:pPr>
        <w:pStyle w:val="af4"/>
        <w:widowControl w:val="0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pacing w:val="-8"/>
        </w:rPr>
      </w:pPr>
      <w:r w:rsidRPr="00765635">
        <w:rPr>
          <w:spacing w:val="-8"/>
        </w:rPr>
        <w:t xml:space="preserve">Информацию о заседании комиссии разместить </w:t>
      </w:r>
      <w:r w:rsidRPr="00765635"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765635">
          <w:rPr>
            <w:rStyle w:val="a6"/>
            <w:color w:val="auto"/>
            <w:u w:val="none"/>
          </w:rPr>
          <w:t>http</w:t>
        </w:r>
        <w:r w:rsidRPr="00765635">
          <w:rPr>
            <w:rStyle w:val="a6"/>
            <w:color w:val="auto"/>
            <w:u w:val="none"/>
            <w:lang w:val="en-US"/>
          </w:rPr>
          <w:t>s</w:t>
        </w:r>
        <w:r w:rsidRPr="00765635">
          <w:rPr>
            <w:rStyle w:val="a6"/>
            <w:color w:val="auto"/>
            <w:u w:val="none"/>
          </w:rPr>
          <w:t>://</w:t>
        </w:r>
      </w:hyperlink>
      <w:r w:rsidRPr="00765635">
        <w:rPr>
          <w:rStyle w:val="a6"/>
          <w:color w:val="auto"/>
          <w:u w:val="none"/>
        </w:rPr>
        <w:t>зато-</w:t>
      </w:r>
      <w:proofErr w:type="spellStart"/>
      <w:r w:rsidRPr="00765635">
        <w:rPr>
          <w:rStyle w:val="a6"/>
          <w:color w:val="auto"/>
          <w:u w:val="none"/>
        </w:rPr>
        <w:t>северск.рф</w:t>
      </w:r>
      <w:proofErr w:type="spellEnd"/>
      <w:r w:rsidRPr="00765635">
        <w:t>) с учетом законодательства Российской Федерации о защите персональных данных.</w:t>
      </w:r>
      <w:r w:rsidRPr="00765635">
        <w:rPr>
          <w:spacing w:val="-8"/>
        </w:rPr>
        <w:t xml:space="preserve">  </w:t>
      </w:r>
    </w:p>
    <w:p w14:paraId="4AA06637" w14:textId="067E2FA4" w:rsidR="00C978B7" w:rsidRDefault="00C978B7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194"/>
        <w:gridCol w:w="3233"/>
        <w:gridCol w:w="2328"/>
      </w:tblGrid>
      <w:tr w:rsidR="00C978B7" w:rsidRPr="00CB5BBF" w14:paraId="6A62EDE1" w14:textId="77777777" w:rsidTr="008332E8">
        <w:tc>
          <w:tcPr>
            <w:tcW w:w="3227" w:type="dxa"/>
            <w:shd w:val="clear" w:color="auto" w:fill="auto"/>
          </w:tcPr>
          <w:p w14:paraId="3510C1FA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EEE718E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14:paraId="7C873757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C978B7" w:rsidRPr="00CB5BBF" w14:paraId="528565FC" w14:textId="77777777" w:rsidTr="008332E8">
        <w:tc>
          <w:tcPr>
            <w:tcW w:w="3227" w:type="dxa"/>
            <w:shd w:val="clear" w:color="auto" w:fill="auto"/>
          </w:tcPr>
          <w:p w14:paraId="704CB284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496973BB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6D89977C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978B7" w:rsidRPr="00CB5BBF" w14:paraId="51F411CD" w14:textId="77777777" w:rsidTr="008332E8">
        <w:tc>
          <w:tcPr>
            <w:tcW w:w="3227" w:type="dxa"/>
            <w:shd w:val="clear" w:color="auto" w:fill="auto"/>
          </w:tcPr>
          <w:p w14:paraId="62A64ACA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09003D9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FF054DA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C978B7" w:rsidRPr="00CB5BBF" w14:paraId="3D54BC38" w14:textId="77777777" w:rsidTr="008332E8">
        <w:tc>
          <w:tcPr>
            <w:tcW w:w="3227" w:type="dxa"/>
            <w:shd w:val="clear" w:color="auto" w:fill="auto"/>
          </w:tcPr>
          <w:p w14:paraId="1B5BC0D0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2A00AF26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774C187F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978B7" w:rsidRPr="00CB5BBF" w14:paraId="3DBFD12C" w14:textId="77777777" w:rsidTr="008332E8">
        <w:tc>
          <w:tcPr>
            <w:tcW w:w="3227" w:type="dxa"/>
            <w:shd w:val="clear" w:color="auto" w:fill="auto"/>
          </w:tcPr>
          <w:p w14:paraId="76C58263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12280C33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2568BA4D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Л.В.Боброва</w:t>
            </w:r>
            <w:proofErr w:type="spellEnd"/>
          </w:p>
        </w:tc>
      </w:tr>
      <w:tr w:rsidR="00C978B7" w:rsidRPr="00CB5BBF" w14:paraId="3EB76113" w14:textId="77777777" w:rsidTr="008332E8">
        <w:tc>
          <w:tcPr>
            <w:tcW w:w="3227" w:type="dxa"/>
            <w:shd w:val="clear" w:color="auto" w:fill="auto"/>
          </w:tcPr>
          <w:p w14:paraId="02C85D7B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5BB6D8A7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10A25584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978B7" w:rsidRPr="00CB5BBF" w14:paraId="49EB2F61" w14:textId="77777777" w:rsidTr="008332E8">
        <w:tc>
          <w:tcPr>
            <w:tcW w:w="3227" w:type="dxa"/>
            <w:shd w:val="clear" w:color="auto" w:fill="auto"/>
          </w:tcPr>
          <w:p w14:paraId="1C13F19E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4428FA76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731D6651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C978B7" w:rsidRPr="00CB5BBF" w14:paraId="7362AD45" w14:textId="77777777" w:rsidTr="008332E8">
        <w:tc>
          <w:tcPr>
            <w:tcW w:w="3227" w:type="dxa"/>
            <w:shd w:val="clear" w:color="auto" w:fill="auto"/>
          </w:tcPr>
          <w:p w14:paraId="5E85831D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4303D86F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592FF8E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978B7" w:rsidRPr="00CB5BBF" w14:paraId="7B40FB8E" w14:textId="77777777" w:rsidTr="008332E8">
        <w:tc>
          <w:tcPr>
            <w:tcW w:w="3227" w:type="dxa"/>
            <w:shd w:val="clear" w:color="auto" w:fill="auto"/>
          </w:tcPr>
          <w:p w14:paraId="2B9E233C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6CBA6F50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74D4AF2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C978B7" w:rsidRPr="00CB5BBF" w14:paraId="41497962" w14:textId="77777777" w:rsidTr="008332E8">
        <w:tc>
          <w:tcPr>
            <w:tcW w:w="3227" w:type="dxa"/>
            <w:shd w:val="clear" w:color="auto" w:fill="auto"/>
          </w:tcPr>
          <w:p w14:paraId="06FF6808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F46AEAF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5A836C2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978B7" w:rsidRPr="00CB5BBF" w14:paraId="34A6B06F" w14:textId="77777777" w:rsidTr="008332E8">
        <w:tc>
          <w:tcPr>
            <w:tcW w:w="3227" w:type="dxa"/>
            <w:shd w:val="clear" w:color="auto" w:fill="auto"/>
          </w:tcPr>
          <w:p w14:paraId="3AC27453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0F5782E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7410695B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C978B7" w:rsidRPr="00CB5BBF" w14:paraId="70718B42" w14:textId="77777777" w:rsidTr="008332E8">
        <w:tc>
          <w:tcPr>
            <w:tcW w:w="3227" w:type="dxa"/>
            <w:shd w:val="clear" w:color="auto" w:fill="auto"/>
          </w:tcPr>
          <w:p w14:paraId="79CB6D36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C29971F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2974652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978B7" w:rsidRPr="00CB5BBF" w14:paraId="7622E1AA" w14:textId="77777777" w:rsidTr="008332E8">
        <w:tc>
          <w:tcPr>
            <w:tcW w:w="3227" w:type="dxa"/>
            <w:shd w:val="clear" w:color="auto" w:fill="auto"/>
          </w:tcPr>
          <w:p w14:paraId="4EF84A27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64198A8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D8A1A61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C978B7" w:rsidRPr="00CB5BBF" w14:paraId="591979CC" w14:textId="77777777" w:rsidTr="008332E8">
        <w:tc>
          <w:tcPr>
            <w:tcW w:w="3227" w:type="dxa"/>
            <w:shd w:val="clear" w:color="auto" w:fill="auto"/>
          </w:tcPr>
          <w:p w14:paraId="33381C36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A9F1B5D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14E966CD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978B7" w:rsidRPr="00CB5BBF" w14:paraId="10CFF480" w14:textId="77777777" w:rsidTr="008332E8">
        <w:tc>
          <w:tcPr>
            <w:tcW w:w="3227" w:type="dxa"/>
            <w:shd w:val="clear" w:color="auto" w:fill="auto"/>
          </w:tcPr>
          <w:p w14:paraId="41627135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14:paraId="789DDFE2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5BA2D4F0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В.В.Тартышный</w:t>
            </w:r>
            <w:proofErr w:type="spellEnd"/>
          </w:p>
        </w:tc>
      </w:tr>
      <w:tr w:rsidR="00C978B7" w:rsidRPr="00CB5BBF" w14:paraId="24F86165" w14:textId="77777777" w:rsidTr="008332E8">
        <w:tc>
          <w:tcPr>
            <w:tcW w:w="3227" w:type="dxa"/>
            <w:shd w:val="clear" w:color="auto" w:fill="auto"/>
          </w:tcPr>
          <w:p w14:paraId="14E388E7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807B472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5AA271E6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C978B7" w:rsidRPr="00CB5BBF" w14:paraId="3D55A8EA" w14:textId="77777777" w:rsidTr="008332E8">
        <w:tc>
          <w:tcPr>
            <w:tcW w:w="3227" w:type="dxa"/>
            <w:shd w:val="clear" w:color="auto" w:fill="auto"/>
          </w:tcPr>
          <w:p w14:paraId="67BD1530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14:paraId="5BE2C6CD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25F183AF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М.А.Шарафутдинов</w:t>
            </w:r>
            <w:proofErr w:type="spellEnd"/>
          </w:p>
        </w:tc>
      </w:tr>
      <w:tr w:rsidR="00C978B7" w:rsidRPr="00CB5BBF" w14:paraId="188441DC" w14:textId="77777777" w:rsidTr="008332E8">
        <w:tc>
          <w:tcPr>
            <w:tcW w:w="3227" w:type="dxa"/>
            <w:shd w:val="clear" w:color="auto" w:fill="auto"/>
          </w:tcPr>
          <w:p w14:paraId="1A3DF8C5" w14:textId="77777777" w:rsidR="00C978B7" w:rsidRPr="00CB5BBF" w:rsidRDefault="00C978B7" w:rsidP="008332E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567D5649" w14:textId="77777777" w:rsidR="00C978B7" w:rsidRPr="000E2708" w:rsidRDefault="00C978B7" w:rsidP="008332E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1641B9E" w14:textId="77777777" w:rsidR="00C978B7" w:rsidRPr="00CB5BBF" w:rsidRDefault="00C978B7" w:rsidP="008332E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14:paraId="31F64A05" w14:textId="27CD2D05" w:rsidR="00C978B7" w:rsidRDefault="00C978B7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544E420" w14:textId="77777777" w:rsidR="00582CD1" w:rsidRDefault="00582CD1" w:rsidP="005F71A7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6B9881C" w14:textId="77777777" w:rsidR="004A6C09" w:rsidRDefault="004A6C09" w:rsidP="004A6C09">
      <w:pPr>
        <w:widowControl w:val="0"/>
        <w:jc w:val="center"/>
        <w:rPr>
          <w:rFonts w:ascii="Times New Roman" w:hAnsi="Times New Roman"/>
          <w:sz w:val="28"/>
          <w:szCs w:val="28"/>
        </w:rPr>
      </w:pPr>
      <w:bookmarkStart w:id="1" w:name="_Hlk205391919"/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37088" behindDoc="0" locked="0" layoutInCell="1" allowOverlap="1" wp14:anchorId="3F7E7EF3" wp14:editId="72D9179A">
            <wp:simplePos x="0" y="0"/>
            <wp:positionH relativeFrom="column">
              <wp:posOffset>2790908</wp:posOffset>
            </wp:positionH>
            <wp:positionV relativeFrom="paragraph">
              <wp:posOffset>7593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4" name="Рисунок 4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A7597D" w14:textId="77777777" w:rsidR="004A6C09" w:rsidRDefault="004A6C09" w:rsidP="004A6C0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4D20D68B" w14:textId="77777777" w:rsidR="004A6C09" w:rsidRDefault="004A6C09" w:rsidP="004A6C0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FD36CEE" w14:textId="77777777" w:rsidR="004A6C09" w:rsidRDefault="004A6C09" w:rsidP="004A6C0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6D06EFE1" w14:textId="77777777" w:rsidR="004A6C09" w:rsidRPr="00627E6D" w:rsidRDefault="004A6C09" w:rsidP="004A6C09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39B5392E" w14:textId="77777777" w:rsidR="001A2F1B" w:rsidRPr="00627E6D" w:rsidRDefault="001A2F1B" w:rsidP="001A2F1B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ВЫПИСКА ИЗ ПРОТОКОЛА</w:t>
      </w:r>
    </w:p>
    <w:p w14:paraId="6F3BCAB7" w14:textId="77777777" w:rsidR="004A6C09" w:rsidRPr="00627E6D" w:rsidRDefault="004A6C09" w:rsidP="004A6C09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63DCC983" w14:textId="77777777" w:rsidR="004A6C09" w:rsidRPr="00CB5BBF" w:rsidRDefault="004A6C09" w:rsidP="004A6C09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282B8A52" w14:textId="77777777" w:rsidR="004A6C09" w:rsidRDefault="004A6C09" w:rsidP="004A6C09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p w14:paraId="29663C90" w14:textId="77777777" w:rsidR="004A6C09" w:rsidRDefault="004A6C09" w:rsidP="004A6C0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4A6C09" w:rsidRPr="00A312BD" w14:paraId="0D71227F" w14:textId="77777777" w:rsidTr="00E71B27">
        <w:tc>
          <w:tcPr>
            <w:tcW w:w="4874" w:type="dxa"/>
            <w:shd w:val="clear" w:color="auto" w:fill="auto"/>
          </w:tcPr>
          <w:p w14:paraId="522E32CF" w14:textId="77777777" w:rsidR="004A6C09" w:rsidRPr="00A312BD" w:rsidRDefault="004A6C09" w:rsidP="00E71B2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51600883" w14:textId="6B869767" w:rsidR="004A6C09" w:rsidRPr="00A312BD" w:rsidRDefault="00A312BD" w:rsidP="00E71B2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23-24</w:t>
            </w:r>
            <w:r w:rsidR="004A6C09" w:rsidRPr="00A312BD">
              <w:rPr>
                <w:rFonts w:ascii="Times New Roman" w:hAnsi="Times New Roman"/>
                <w:sz w:val="24"/>
                <w:szCs w:val="24"/>
              </w:rPr>
              <w:t xml:space="preserve"> ию</w:t>
            </w:r>
            <w:r w:rsidR="00FA075E" w:rsidRPr="00A312BD">
              <w:rPr>
                <w:rFonts w:ascii="Times New Roman" w:hAnsi="Times New Roman"/>
                <w:sz w:val="24"/>
                <w:szCs w:val="24"/>
              </w:rPr>
              <w:t>л</w:t>
            </w:r>
            <w:r w:rsidR="004A6C09" w:rsidRPr="00A312BD">
              <w:rPr>
                <w:rFonts w:ascii="Times New Roman" w:hAnsi="Times New Roman"/>
                <w:sz w:val="24"/>
                <w:szCs w:val="24"/>
              </w:rPr>
              <w:t>я 2025 г.</w:t>
            </w:r>
          </w:p>
        </w:tc>
        <w:tc>
          <w:tcPr>
            <w:tcW w:w="4765" w:type="dxa"/>
            <w:shd w:val="clear" w:color="auto" w:fill="auto"/>
          </w:tcPr>
          <w:p w14:paraId="6C337735" w14:textId="01FBB986" w:rsidR="004A6C09" w:rsidRPr="00A312BD" w:rsidRDefault="004A6C09" w:rsidP="00E71B27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№ 0</w:t>
            </w:r>
            <w:r w:rsidR="00FA075E" w:rsidRPr="00A312B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14:paraId="48450787" w14:textId="77777777" w:rsidR="004A6C09" w:rsidRPr="00A312BD" w:rsidRDefault="004A6C09" w:rsidP="004A6C09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526" w:type="dxa"/>
        <w:tblLook w:val="01E0" w:firstRow="1" w:lastRow="1" w:firstColumn="1" w:lastColumn="1" w:noHBand="0" w:noVBand="0"/>
      </w:tblPr>
      <w:tblGrid>
        <w:gridCol w:w="2263"/>
        <w:gridCol w:w="296"/>
        <w:gridCol w:w="6967"/>
      </w:tblGrid>
      <w:tr w:rsidR="004A6C09" w:rsidRPr="00A312BD" w14:paraId="4A74AAB3" w14:textId="77777777" w:rsidTr="00E71B27">
        <w:tc>
          <w:tcPr>
            <w:tcW w:w="9526" w:type="dxa"/>
            <w:gridSpan w:val="3"/>
          </w:tcPr>
          <w:p w14:paraId="1B3E9206" w14:textId="77777777" w:rsidR="004A6C09" w:rsidRPr="00A312BD" w:rsidRDefault="004A6C09" w:rsidP="00E71B2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4A6C09" w:rsidRPr="00A312BD" w14:paraId="4F787769" w14:textId="77777777" w:rsidTr="00E71B27">
        <w:tc>
          <w:tcPr>
            <w:tcW w:w="2263" w:type="dxa"/>
          </w:tcPr>
          <w:p w14:paraId="78C5698B" w14:textId="77777777" w:rsidR="004A6C09" w:rsidRPr="00A312BD" w:rsidRDefault="004A6C09" w:rsidP="00E71B2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96" w:type="dxa"/>
          </w:tcPr>
          <w:p w14:paraId="486EF581" w14:textId="77777777" w:rsidR="004A6C09" w:rsidRPr="00A312BD" w:rsidRDefault="004A6C09" w:rsidP="00E71B2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63CD2104" w14:textId="77777777" w:rsidR="004A6C09" w:rsidRPr="00A312BD" w:rsidRDefault="004A6C09" w:rsidP="00E71B2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заместитель Мэра ЗАТО Северск - Управляющий делами Администрации ЗАТО Северск</w:t>
            </w:r>
          </w:p>
        </w:tc>
      </w:tr>
      <w:tr w:rsidR="004A6C09" w:rsidRPr="00A312BD" w14:paraId="5162625F" w14:textId="77777777" w:rsidTr="00E71B27">
        <w:tc>
          <w:tcPr>
            <w:tcW w:w="9526" w:type="dxa"/>
            <w:gridSpan w:val="3"/>
          </w:tcPr>
          <w:p w14:paraId="5B89D2A1" w14:textId="77777777" w:rsidR="004A6C09" w:rsidRPr="00A312BD" w:rsidRDefault="004A6C09" w:rsidP="00E71B2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</w:tr>
      <w:tr w:rsidR="004A6C09" w:rsidRPr="00A312BD" w14:paraId="117D3E3F" w14:textId="77777777" w:rsidTr="00E71B27">
        <w:tc>
          <w:tcPr>
            <w:tcW w:w="2263" w:type="dxa"/>
          </w:tcPr>
          <w:p w14:paraId="4664C854" w14:textId="77777777" w:rsidR="004A6C09" w:rsidRPr="00A312BD" w:rsidRDefault="004A6C09" w:rsidP="00E71B2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12BD">
              <w:rPr>
                <w:rFonts w:ascii="Times New Roman" w:hAnsi="Times New Roman"/>
                <w:sz w:val="24"/>
                <w:szCs w:val="24"/>
              </w:rPr>
              <w:t>Тартышный</w:t>
            </w:r>
            <w:proofErr w:type="spellEnd"/>
            <w:r w:rsidRPr="00A312BD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96" w:type="dxa"/>
          </w:tcPr>
          <w:p w14:paraId="236614FC" w14:textId="77777777" w:rsidR="004A6C09" w:rsidRPr="00A312BD" w:rsidRDefault="004A6C09" w:rsidP="00E71B2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1E3FD28D" w14:textId="77777777" w:rsidR="004A6C09" w:rsidRPr="00A312BD" w:rsidRDefault="004A6C09" w:rsidP="00E71B2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начальник Общего отдела Администрации ЗАТО Северск</w:t>
            </w:r>
          </w:p>
        </w:tc>
      </w:tr>
      <w:tr w:rsidR="004A6C09" w:rsidRPr="00A312BD" w14:paraId="3114F263" w14:textId="77777777" w:rsidTr="00E71B27">
        <w:tc>
          <w:tcPr>
            <w:tcW w:w="9526" w:type="dxa"/>
            <w:gridSpan w:val="3"/>
          </w:tcPr>
          <w:p w14:paraId="0CC9B442" w14:textId="77777777" w:rsidR="004A6C09" w:rsidRPr="00A312BD" w:rsidRDefault="004A6C09" w:rsidP="00E71B2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4A6C09" w:rsidRPr="00CB5BBF" w14:paraId="0A1B78C2" w14:textId="77777777" w:rsidTr="00E71B27">
        <w:tc>
          <w:tcPr>
            <w:tcW w:w="2263" w:type="dxa"/>
          </w:tcPr>
          <w:p w14:paraId="0BA39277" w14:textId="77777777" w:rsidR="004A6C09" w:rsidRPr="00A312BD" w:rsidRDefault="004A6C09" w:rsidP="00E71B2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96" w:type="dxa"/>
          </w:tcPr>
          <w:p w14:paraId="1D36922F" w14:textId="77777777" w:rsidR="004A6C09" w:rsidRPr="00A312BD" w:rsidRDefault="004A6C09" w:rsidP="00E71B2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5192DC55" w14:textId="77777777" w:rsidR="004A6C09" w:rsidRPr="00CB5BBF" w:rsidRDefault="004A6C09" w:rsidP="00E71B2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4A6C09" w:rsidRPr="00CB5BBF" w14:paraId="69A303E2" w14:textId="77777777" w:rsidTr="00E71B27">
        <w:tc>
          <w:tcPr>
            <w:tcW w:w="9526" w:type="dxa"/>
            <w:gridSpan w:val="3"/>
          </w:tcPr>
          <w:p w14:paraId="5AF44FB7" w14:textId="77777777" w:rsidR="004A6C09" w:rsidRPr="00CB5BBF" w:rsidRDefault="004A6C09" w:rsidP="00E71B2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4A6C09" w:rsidRPr="00724DEE" w14:paraId="6D34383E" w14:textId="77777777" w:rsidTr="00E71B27">
        <w:tc>
          <w:tcPr>
            <w:tcW w:w="2263" w:type="dxa"/>
          </w:tcPr>
          <w:p w14:paraId="0066B79A" w14:textId="77777777" w:rsidR="004A6C09" w:rsidRPr="00724DEE" w:rsidRDefault="004A6C09" w:rsidP="00E71B2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96" w:type="dxa"/>
          </w:tcPr>
          <w:p w14:paraId="7F9E40EB" w14:textId="77777777" w:rsidR="004A6C09" w:rsidRPr="00724DEE" w:rsidRDefault="004A6C09" w:rsidP="00E71B2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752D7D7E" w14:textId="77777777" w:rsidR="004A6C09" w:rsidRPr="00724DEE" w:rsidRDefault="004A6C09" w:rsidP="00E71B2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9E503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4A6C09" w:rsidRPr="00724DEE" w14:paraId="16F082A6" w14:textId="77777777" w:rsidTr="00E71B27">
        <w:tc>
          <w:tcPr>
            <w:tcW w:w="2263" w:type="dxa"/>
          </w:tcPr>
          <w:p w14:paraId="075E8AE7" w14:textId="77777777" w:rsidR="004A6C09" w:rsidRPr="00724DEE" w:rsidRDefault="004A6C09" w:rsidP="00E71B2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96" w:type="dxa"/>
          </w:tcPr>
          <w:p w14:paraId="51037471" w14:textId="77777777" w:rsidR="004A6C09" w:rsidRPr="00724DEE" w:rsidRDefault="004A6C09" w:rsidP="00E71B27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967" w:type="dxa"/>
          </w:tcPr>
          <w:p w14:paraId="0C96F98E" w14:textId="77777777" w:rsidR="004A6C09" w:rsidRPr="00724DEE" w:rsidRDefault="004A6C09" w:rsidP="00E71B2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4A6C09" w:rsidRPr="00724DEE" w14:paraId="0D86DF46" w14:textId="77777777" w:rsidTr="00E71B27">
        <w:tc>
          <w:tcPr>
            <w:tcW w:w="2263" w:type="dxa"/>
          </w:tcPr>
          <w:p w14:paraId="23D0C76A" w14:textId="77777777" w:rsidR="004A6C09" w:rsidRPr="00724DEE" w:rsidRDefault="004A6C09" w:rsidP="00E71B2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96" w:type="dxa"/>
          </w:tcPr>
          <w:p w14:paraId="1B7EEE53" w14:textId="77777777" w:rsidR="004A6C09" w:rsidRPr="00724DEE" w:rsidRDefault="004A6C09" w:rsidP="00E71B2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6F899E32" w14:textId="77777777" w:rsidR="004A6C09" w:rsidRPr="00724DEE" w:rsidRDefault="004A6C09" w:rsidP="00E71B2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4A6C09" w:rsidRPr="00724DEE" w14:paraId="3CA9ACA0" w14:textId="77777777" w:rsidTr="00E71B27">
        <w:tc>
          <w:tcPr>
            <w:tcW w:w="2263" w:type="dxa"/>
          </w:tcPr>
          <w:p w14:paraId="0A3044B1" w14:textId="77777777" w:rsidR="004A6C09" w:rsidRPr="00724DEE" w:rsidRDefault="004A6C09" w:rsidP="00E71B2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96" w:type="dxa"/>
          </w:tcPr>
          <w:p w14:paraId="78C7FFFB" w14:textId="77777777" w:rsidR="004A6C09" w:rsidRPr="00724DEE" w:rsidRDefault="004A6C09" w:rsidP="00E71B2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2BB43D8A" w14:textId="77777777" w:rsidR="004A6C09" w:rsidRPr="00724DEE" w:rsidRDefault="004A6C09" w:rsidP="00E71B27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4A6C09" w:rsidRPr="00724DEE" w14:paraId="60412D94" w14:textId="77777777" w:rsidTr="00E71B27">
        <w:tc>
          <w:tcPr>
            <w:tcW w:w="2263" w:type="dxa"/>
          </w:tcPr>
          <w:p w14:paraId="545059A1" w14:textId="77777777" w:rsidR="004A6C09" w:rsidRPr="00724DEE" w:rsidRDefault="004A6C09" w:rsidP="00E71B27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Шарафутдинов М.А.</w:t>
            </w:r>
          </w:p>
        </w:tc>
        <w:tc>
          <w:tcPr>
            <w:tcW w:w="296" w:type="dxa"/>
          </w:tcPr>
          <w:p w14:paraId="298B57B9" w14:textId="77777777" w:rsidR="004A6C09" w:rsidRPr="00724DEE" w:rsidRDefault="004A6C09" w:rsidP="00E71B27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967" w:type="dxa"/>
          </w:tcPr>
          <w:p w14:paraId="61B10CB4" w14:textId="77777777" w:rsidR="004A6C09" w:rsidRPr="00724DEE" w:rsidRDefault="004A6C09" w:rsidP="00E71B2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акционерного общества «Северский водоканал»</w:t>
            </w:r>
          </w:p>
        </w:tc>
      </w:tr>
    </w:tbl>
    <w:p w14:paraId="2135C454" w14:textId="77777777" w:rsidR="004A6C09" w:rsidRDefault="004A6C09" w:rsidP="005F71A7">
      <w:pPr>
        <w:widowControl w:val="0"/>
        <w:jc w:val="both"/>
        <w:rPr>
          <w:rFonts w:ascii="Times New Roman" w:hAnsi="Times New Roman"/>
          <w:sz w:val="24"/>
          <w:szCs w:val="24"/>
        </w:rPr>
      </w:pPr>
    </w:p>
    <w:p w14:paraId="2D06E469" w14:textId="77777777" w:rsidR="005F71A7" w:rsidRPr="00E8793D" w:rsidRDefault="005F71A7" w:rsidP="005F71A7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E8793D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7C756808" w14:textId="77777777" w:rsidR="005F71A7" w:rsidRPr="00E8793D" w:rsidRDefault="005F71A7" w:rsidP="005F71A7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229"/>
        <w:gridCol w:w="1843"/>
      </w:tblGrid>
      <w:tr w:rsidR="003F0186" w:rsidRPr="005E728F" w14:paraId="37EED50E" w14:textId="77777777" w:rsidTr="000E3ADE">
        <w:tc>
          <w:tcPr>
            <w:tcW w:w="704" w:type="dxa"/>
            <w:shd w:val="clear" w:color="auto" w:fill="auto"/>
          </w:tcPr>
          <w:p w14:paraId="0F4D9B59" w14:textId="77777777"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229" w:type="dxa"/>
            <w:shd w:val="clear" w:color="auto" w:fill="auto"/>
          </w:tcPr>
          <w:p w14:paraId="2F4D5058" w14:textId="77777777"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4410147D" w14:textId="77777777"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3F0186" w:rsidRPr="005E728F" w14:paraId="388D4F49" w14:textId="77777777" w:rsidTr="000E3ADE">
        <w:tc>
          <w:tcPr>
            <w:tcW w:w="704" w:type="dxa"/>
            <w:shd w:val="clear" w:color="auto" w:fill="auto"/>
          </w:tcPr>
          <w:p w14:paraId="6070452A" w14:textId="77777777" w:rsidR="003F0186" w:rsidRPr="005E728F" w:rsidRDefault="003F0186" w:rsidP="00857D8B">
            <w:pPr>
              <w:pStyle w:val="af4"/>
              <w:widowControl w:val="0"/>
              <w:numPr>
                <w:ilvl w:val="0"/>
                <w:numId w:val="6"/>
              </w:numPr>
              <w:ind w:left="0" w:hanging="48"/>
              <w:jc w:val="center"/>
            </w:pPr>
          </w:p>
        </w:tc>
        <w:tc>
          <w:tcPr>
            <w:tcW w:w="7229" w:type="dxa"/>
            <w:shd w:val="clear" w:color="auto" w:fill="auto"/>
          </w:tcPr>
          <w:p w14:paraId="4E1A363F" w14:textId="77777777" w:rsidR="003F0186" w:rsidRPr="005E728F" w:rsidRDefault="003F0186" w:rsidP="003F018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5E9FEE7E" w14:textId="77777777" w:rsidR="003F0186" w:rsidRPr="005E728F" w:rsidRDefault="003F0186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4A6C09" w:rsidRPr="005E728F" w14:paraId="559AB35E" w14:textId="77777777" w:rsidTr="000E3ADE">
        <w:tc>
          <w:tcPr>
            <w:tcW w:w="704" w:type="dxa"/>
            <w:shd w:val="clear" w:color="auto" w:fill="auto"/>
          </w:tcPr>
          <w:p w14:paraId="5394D777" w14:textId="77777777" w:rsidR="004A6C09" w:rsidRPr="005E728F" w:rsidRDefault="004A6C09" w:rsidP="00857D8B">
            <w:pPr>
              <w:pStyle w:val="af4"/>
              <w:widowControl w:val="0"/>
              <w:numPr>
                <w:ilvl w:val="0"/>
                <w:numId w:val="6"/>
              </w:numPr>
              <w:ind w:left="0" w:hanging="48"/>
              <w:jc w:val="center"/>
            </w:pPr>
          </w:p>
        </w:tc>
        <w:tc>
          <w:tcPr>
            <w:tcW w:w="7229" w:type="dxa"/>
            <w:shd w:val="clear" w:color="auto" w:fill="auto"/>
          </w:tcPr>
          <w:p w14:paraId="101ACB32" w14:textId="6776155A" w:rsidR="004A6C09" w:rsidRPr="005E728F" w:rsidRDefault="00CC72F0" w:rsidP="00035F0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рассмотрении заявления </w:t>
            </w:r>
            <w:r w:rsidR="00756A47">
              <w:rPr>
                <w:rFonts w:ascii="Times New Roman" w:hAnsi="Times New Roman"/>
                <w:sz w:val="24"/>
                <w:szCs w:val="24"/>
              </w:rPr>
              <w:t xml:space="preserve">члена комиссии </w:t>
            </w:r>
            <w:r w:rsidR="007A78BA">
              <w:rPr>
                <w:rFonts w:ascii="Times New Roman" w:hAnsi="Times New Roman"/>
                <w:sz w:val="24"/>
                <w:szCs w:val="24"/>
              </w:rPr>
              <w:t xml:space="preserve">о выводе из состава комиссии </w:t>
            </w:r>
            <w:r w:rsidR="00035F0C" w:rsidRPr="00CB5BBF">
              <w:rPr>
                <w:rFonts w:ascii="Times New Roman" w:hAnsi="Times New Roman"/>
                <w:sz w:val="24"/>
                <w:szCs w:val="24"/>
              </w:rPr>
              <w:t xml:space="preserve">по соблюдению требований к служебному поведению муниципальных служащих </w:t>
            </w:r>
            <w:r w:rsidR="00035F0C" w:rsidRPr="00CB5BBF">
              <w:rPr>
                <w:rFonts w:ascii="Times New Roman" w:hAnsi="Times New Roman"/>
                <w:spacing w:val="-1"/>
                <w:sz w:val="24"/>
                <w:szCs w:val="24"/>
              </w:rPr>
              <w:t>и урегулированию конфликта интересов в Администрации ЗАТО Северск</w:t>
            </w:r>
            <w:r w:rsidR="00042BE5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на период заседания комиссии</w:t>
            </w:r>
          </w:p>
        </w:tc>
        <w:tc>
          <w:tcPr>
            <w:tcW w:w="1843" w:type="dxa"/>
            <w:shd w:val="clear" w:color="auto" w:fill="auto"/>
          </w:tcPr>
          <w:p w14:paraId="6EF20445" w14:textId="0A12AEB1" w:rsidR="004A6C09" w:rsidRPr="005E728F" w:rsidRDefault="00756A47" w:rsidP="003F018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E44041" w:rsidRPr="005E728F" w14:paraId="7C67AE4D" w14:textId="77777777" w:rsidTr="000E3ADE">
        <w:tc>
          <w:tcPr>
            <w:tcW w:w="704" w:type="dxa"/>
            <w:shd w:val="clear" w:color="auto" w:fill="auto"/>
          </w:tcPr>
          <w:p w14:paraId="2027727F" w14:textId="1BE53DC4" w:rsidR="00E44041" w:rsidRPr="000E3ADE" w:rsidRDefault="000E3ADE" w:rsidP="000E3ADE">
            <w:pPr>
              <w:widowControl w:val="0"/>
              <w:ind w:left="2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3-34</w:t>
            </w:r>
          </w:p>
        </w:tc>
        <w:tc>
          <w:tcPr>
            <w:tcW w:w="7229" w:type="dxa"/>
            <w:shd w:val="clear" w:color="auto" w:fill="auto"/>
          </w:tcPr>
          <w:p w14:paraId="246036D9" w14:textId="725AD0AF" w:rsidR="00E44041" w:rsidRPr="005E728F" w:rsidRDefault="00E44041" w:rsidP="00E44041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О результатах проверки достоверности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 за 202</w:t>
            </w:r>
            <w:r w:rsidR="00F71917">
              <w:rPr>
                <w:rFonts w:ascii="Times New Roman" w:hAnsi="Times New Roman"/>
                <w:sz w:val="24"/>
                <w:szCs w:val="24"/>
              </w:rPr>
              <w:t>4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год, проведенной Комитетом по кадрам и муниципальной службе Администрации ЗАТО Северск</w:t>
            </w:r>
            <w:r w:rsidR="00A60697">
              <w:rPr>
                <w:rFonts w:ascii="Times New Roman" w:hAnsi="Times New Roman"/>
                <w:sz w:val="24"/>
                <w:szCs w:val="24"/>
              </w:rPr>
              <w:t>,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в отношении </w:t>
            </w:r>
            <w:r w:rsidR="00042BE5">
              <w:rPr>
                <w:rFonts w:ascii="Times New Roman" w:hAnsi="Times New Roman"/>
                <w:sz w:val="24"/>
                <w:szCs w:val="24"/>
              </w:rPr>
              <w:t xml:space="preserve">32 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 w:rsidR="00042BE5">
              <w:rPr>
                <w:rFonts w:ascii="Times New Roman" w:hAnsi="Times New Roman"/>
                <w:sz w:val="24"/>
                <w:szCs w:val="24"/>
              </w:rPr>
              <w:t>ых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служащ</w:t>
            </w:r>
            <w:r w:rsidR="00042BE5">
              <w:rPr>
                <w:rFonts w:ascii="Times New Roman" w:hAnsi="Times New Roman"/>
                <w:sz w:val="24"/>
                <w:szCs w:val="24"/>
              </w:rPr>
              <w:t>их</w:t>
            </w:r>
            <w:r w:rsidR="00756A47" w:rsidRPr="00E17DE3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1843" w:type="dxa"/>
            <w:shd w:val="clear" w:color="auto" w:fill="auto"/>
          </w:tcPr>
          <w:p w14:paraId="1A24EBF7" w14:textId="77777777" w:rsidR="00E44041" w:rsidRPr="005E728F" w:rsidRDefault="00E44041" w:rsidP="00E4404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157D2100" w14:textId="1DF934FF" w:rsidR="00E44041" w:rsidRPr="005E728F" w:rsidRDefault="00FB0FEC" w:rsidP="00E4404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Кузьменко Г.С</w:t>
            </w:r>
            <w:r w:rsidR="00E44041" w:rsidRPr="005E728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5B0A1523" w14:textId="77777777" w:rsidR="00DA3AAA" w:rsidRDefault="00DA3AAA" w:rsidP="003F0186">
      <w:pPr>
        <w:widowControl w:val="0"/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BB03859" w14:textId="490C54B8" w:rsidR="003F0186" w:rsidRPr="005E728F" w:rsidRDefault="003F0186" w:rsidP="003F0186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728F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226E7D89" w14:textId="37E4C93F" w:rsidR="005562F5" w:rsidRPr="00575DD3" w:rsidRDefault="005562F5" w:rsidP="00857D8B">
      <w:pPr>
        <w:pStyle w:val="af4"/>
        <w:widowControl w:val="0"/>
        <w:numPr>
          <w:ilvl w:val="0"/>
          <w:numId w:val="5"/>
        </w:numPr>
        <w:tabs>
          <w:tab w:val="left" w:pos="993"/>
        </w:tabs>
        <w:ind w:left="0" w:firstLine="709"/>
        <w:jc w:val="both"/>
      </w:pPr>
      <w:r w:rsidRPr="00575DD3">
        <w:rPr>
          <w:spacing w:val="-1"/>
        </w:rPr>
        <w:t xml:space="preserve">По вопросам повестки голосовать открытым способом путем поднятия руки. </w:t>
      </w:r>
    </w:p>
    <w:p w14:paraId="24FB7AB0" w14:textId="65BA97DF" w:rsidR="00AB428E" w:rsidRDefault="00AA41C0" w:rsidP="00857D8B">
      <w:pPr>
        <w:pStyle w:val="af4"/>
        <w:widowControl w:val="0"/>
        <w:numPr>
          <w:ilvl w:val="0"/>
          <w:numId w:val="5"/>
        </w:numPr>
        <w:tabs>
          <w:tab w:val="left" w:pos="993"/>
        </w:tabs>
        <w:ind w:left="0" w:firstLine="709"/>
        <w:jc w:val="both"/>
      </w:pPr>
      <w:bookmarkStart w:id="2" w:name="_Hlk173917389"/>
      <w:bookmarkStart w:id="3" w:name="_Hlk173849015"/>
      <w:r>
        <w:lastRenderedPageBreak/>
        <w:t xml:space="preserve">Вывести из состава комиссии </w:t>
      </w:r>
      <w:r w:rsidR="00C0752D">
        <w:t>члена комиссии</w:t>
      </w:r>
      <w:r>
        <w:t>.</w:t>
      </w:r>
    </w:p>
    <w:p w14:paraId="2A09B6E7" w14:textId="481AC929" w:rsidR="00575DD3" w:rsidRPr="00575DD3" w:rsidRDefault="001A00B4" w:rsidP="00857D8B">
      <w:pPr>
        <w:pStyle w:val="af4"/>
        <w:widowControl w:val="0"/>
        <w:numPr>
          <w:ilvl w:val="0"/>
          <w:numId w:val="5"/>
        </w:numPr>
        <w:tabs>
          <w:tab w:val="left" w:pos="993"/>
        </w:tabs>
        <w:ind w:left="0" w:firstLine="709"/>
        <w:jc w:val="both"/>
      </w:pPr>
      <w:r w:rsidRPr="00575DD3">
        <w:t>Факт представления недостоверных сведений о доходах за 202</w:t>
      </w:r>
      <w:r w:rsidR="00282D58">
        <w:t>4</w:t>
      </w:r>
      <w:r w:rsidRPr="00575DD3">
        <w:t xml:space="preserve"> год не установлен</w:t>
      </w:r>
      <w:r w:rsidR="00575DD3" w:rsidRPr="00575DD3">
        <w:t xml:space="preserve"> в отношении</w:t>
      </w:r>
      <w:r w:rsidR="00D15542" w:rsidRPr="00D15542">
        <w:t xml:space="preserve"> </w:t>
      </w:r>
      <w:r w:rsidR="00C0752D">
        <w:t>1 муниципального служащего</w:t>
      </w:r>
      <w:r w:rsidR="00D15542" w:rsidRPr="00575DD3">
        <w:t xml:space="preserve"> Администрации ЗАТО Северск</w:t>
      </w:r>
      <w:r w:rsidR="00D15542">
        <w:t>.</w:t>
      </w:r>
    </w:p>
    <w:bookmarkEnd w:id="2"/>
    <w:p w14:paraId="03D2A406" w14:textId="65BA4C19" w:rsidR="005562F5" w:rsidRPr="00575DD3" w:rsidRDefault="005562F5" w:rsidP="00857D8B">
      <w:pPr>
        <w:pStyle w:val="af4"/>
        <w:widowControl w:val="0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jc w:val="both"/>
      </w:pPr>
      <w:r w:rsidRPr="00575DD3">
        <w:t xml:space="preserve">Рекомендовать </w:t>
      </w:r>
      <w:r w:rsidR="00B80E14">
        <w:t>представителям нанимателя (работодателям)</w:t>
      </w:r>
      <w:r w:rsidRPr="00575DD3">
        <w:t>:</w:t>
      </w:r>
    </w:p>
    <w:p w14:paraId="4F851EBA" w14:textId="336E3FDB" w:rsidR="00247C4E" w:rsidRPr="00E55F5A" w:rsidRDefault="00E55F5A" w:rsidP="00980D41">
      <w:pPr>
        <w:pStyle w:val="af4"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</w:pPr>
      <w:r>
        <w:t xml:space="preserve">привлечь </w:t>
      </w:r>
      <w:bookmarkStart w:id="4" w:name="_Hlk203384315"/>
      <w:r w:rsidR="00554FB2">
        <w:t>одного муниципального служащего</w:t>
      </w:r>
      <w:r w:rsidR="00247C4E" w:rsidRPr="00E55F5A">
        <w:t xml:space="preserve"> Администрации ЗАТО Северск</w:t>
      </w:r>
      <w:bookmarkEnd w:id="4"/>
      <w:r>
        <w:t xml:space="preserve"> к дисциплинарной ответственности и </w:t>
      </w:r>
      <w:r w:rsidRPr="00575DD3">
        <w:t xml:space="preserve">объявить </w:t>
      </w:r>
      <w:r>
        <w:t>выговор</w:t>
      </w:r>
      <w:r w:rsidR="00247C4E" w:rsidRPr="00E55F5A">
        <w:t>;</w:t>
      </w:r>
    </w:p>
    <w:p w14:paraId="5D4B707F" w14:textId="77777777" w:rsidR="00554FB2" w:rsidRDefault="00E55F5A" w:rsidP="002C17D3">
      <w:pPr>
        <w:pStyle w:val="af4"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</w:pPr>
      <w:r w:rsidRPr="002C17D3">
        <w:t xml:space="preserve">привлечь </w:t>
      </w:r>
      <w:r w:rsidR="00554FB2">
        <w:t>22 муниципальных служащих</w:t>
      </w:r>
      <w:r w:rsidR="00554FB2" w:rsidRPr="00E55F5A">
        <w:t xml:space="preserve"> Администрации ЗАТО Северск</w:t>
      </w:r>
      <w:r w:rsidR="00554FB2" w:rsidRPr="002C17D3">
        <w:t xml:space="preserve"> </w:t>
      </w:r>
      <w:r w:rsidRPr="002C17D3">
        <w:t>к дисциплинарной ответственности и объявить замечание</w:t>
      </w:r>
      <w:r w:rsidR="00554FB2">
        <w:t>;</w:t>
      </w:r>
    </w:p>
    <w:p w14:paraId="2781DA9C" w14:textId="1E3A9783" w:rsidR="00E55F5A" w:rsidRPr="002C17D3" w:rsidRDefault="00554FB2" w:rsidP="002C17D3">
      <w:pPr>
        <w:pStyle w:val="af4"/>
        <w:widowControl w:val="0"/>
        <w:numPr>
          <w:ilvl w:val="0"/>
          <w:numId w:val="3"/>
        </w:numPr>
        <w:tabs>
          <w:tab w:val="left" w:pos="993"/>
          <w:tab w:val="left" w:pos="1134"/>
        </w:tabs>
        <w:ind w:left="0" w:firstLine="709"/>
        <w:jc w:val="both"/>
      </w:pPr>
      <w:r w:rsidRPr="00D15542">
        <w:t>строго указать на недопустимость нарушения действующего законодательства в сфере противодействия коррупции и прохождения муниципальной службы, не привлекать к</w:t>
      </w:r>
      <w:r w:rsidRPr="0010083E">
        <w:t xml:space="preserve"> дисциплинарной ответственности</w:t>
      </w:r>
      <w:r>
        <w:t xml:space="preserve"> 8 муниципальных служащих</w:t>
      </w:r>
      <w:r w:rsidRPr="00E55F5A">
        <w:t xml:space="preserve"> Администрации ЗАТО Северск</w:t>
      </w:r>
      <w:r>
        <w:t>.</w:t>
      </w:r>
    </w:p>
    <w:bookmarkEnd w:id="3"/>
    <w:p w14:paraId="170F43B5" w14:textId="77777777" w:rsidR="00FE55BC" w:rsidRPr="00FE55BC" w:rsidRDefault="00FE55BC" w:rsidP="00FE55BC">
      <w:pPr>
        <w:widowControl w:val="0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>
        <w:rPr>
          <w:rFonts w:ascii="Times New Roman" w:hAnsi="Times New Roman"/>
          <w:spacing w:val="-8"/>
          <w:sz w:val="24"/>
          <w:szCs w:val="24"/>
        </w:rPr>
        <w:t>Направить выписки из протокола представителям нанимателя (работодателям).</w:t>
      </w:r>
    </w:p>
    <w:p w14:paraId="539A7047" w14:textId="0F2845ED" w:rsidR="005562F5" w:rsidRPr="00701807" w:rsidRDefault="005562F5" w:rsidP="00FE55BC">
      <w:pPr>
        <w:widowControl w:val="0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E02482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E02482">
        <w:rPr>
          <w:rFonts w:ascii="Times New Roman" w:hAnsi="Times New Roman"/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E02482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E02482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E02482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E02482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5562F5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5562F5">
        <w:rPr>
          <w:rFonts w:ascii="Times New Roman" w:hAnsi="Times New Roman"/>
          <w:sz w:val="24"/>
          <w:szCs w:val="24"/>
        </w:rPr>
        <w:t xml:space="preserve">) с учетом законодательства Российской Федерации о защите </w:t>
      </w:r>
      <w:r w:rsidRPr="005E728F">
        <w:rPr>
          <w:rFonts w:ascii="Times New Roman" w:hAnsi="Times New Roman"/>
          <w:sz w:val="24"/>
          <w:szCs w:val="24"/>
        </w:rPr>
        <w:t>персональных данных.</w:t>
      </w:r>
      <w:r w:rsidRPr="005E728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14:paraId="2E4608A4" w14:textId="6C660456" w:rsidR="00701807" w:rsidRDefault="00701807" w:rsidP="00701807">
      <w:pPr>
        <w:widowControl w:val="0"/>
        <w:tabs>
          <w:tab w:val="left" w:pos="1134"/>
        </w:tabs>
        <w:jc w:val="both"/>
        <w:rPr>
          <w:rFonts w:ascii="Times New Roman" w:hAnsi="Times New Roman"/>
          <w:b/>
          <w:spacing w:val="-8"/>
          <w:sz w:val="24"/>
          <w:szCs w:val="24"/>
        </w:rPr>
      </w:pPr>
    </w:p>
    <w:p w14:paraId="20C150DA" w14:textId="418E2D1C" w:rsidR="00701807" w:rsidRDefault="00701807" w:rsidP="00701807">
      <w:pPr>
        <w:widowControl w:val="0"/>
        <w:tabs>
          <w:tab w:val="left" w:pos="1134"/>
        </w:tabs>
        <w:jc w:val="both"/>
        <w:rPr>
          <w:rFonts w:ascii="Times New Roman" w:hAnsi="Times New Roman"/>
          <w:b/>
          <w:spacing w:val="-8"/>
          <w:sz w:val="24"/>
          <w:szCs w:val="24"/>
        </w:rPr>
      </w:pPr>
    </w:p>
    <w:p w14:paraId="2C1AB329" w14:textId="77777777" w:rsidR="00701807" w:rsidRPr="005E728F" w:rsidRDefault="00701807" w:rsidP="00701807">
      <w:pPr>
        <w:widowControl w:val="0"/>
        <w:tabs>
          <w:tab w:val="left" w:pos="1134"/>
        </w:tabs>
        <w:jc w:val="both"/>
        <w:rPr>
          <w:rFonts w:ascii="Times New Roman" w:hAnsi="Times New Roman"/>
          <w:b/>
          <w:spacing w:val="-1"/>
          <w:sz w:val="24"/>
          <w:szCs w:val="24"/>
        </w:rPr>
      </w:pPr>
    </w:p>
    <w:tbl>
      <w:tblPr>
        <w:tblW w:w="8755" w:type="dxa"/>
        <w:tblLook w:val="01E0" w:firstRow="1" w:lastRow="1" w:firstColumn="1" w:lastColumn="1" w:noHBand="0" w:noVBand="0"/>
      </w:tblPr>
      <w:tblGrid>
        <w:gridCol w:w="3193"/>
        <w:gridCol w:w="3234"/>
        <w:gridCol w:w="2328"/>
      </w:tblGrid>
      <w:tr w:rsidR="003F0186" w:rsidRPr="005E728F" w14:paraId="24D4CEE1" w14:textId="77777777" w:rsidTr="00A61BB7">
        <w:tc>
          <w:tcPr>
            <w:tcW w:w="3193" w:type="dxa"/>
            <w:shd w:val="clear" w:color="auto" w:fill="auto"/>
          </w:tcPr>
          <w:p w14:paraId="52756205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7C3E3DEB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8" w:type="dxa"/>
            <w:shd w:val="clear" w:color="auto" w:fill="auto"/>
          </w:tcPr>
          <w:p w14:paraId="7ADA53FB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3F0186" w:rsidRPr="00D07547" w14:paraId="762E9062" w14:textId="77777777" w:rsidTr="00A61BB7">
        <w:tc>
          <w:tcPr>
            <w:tcW w:w="3193" w:type="dxa"/>
            <w:shd w:val="clear" w:color="auto" w:fill="auto"/>
          </w:tcPr>
          <w:p w14:paraId="1311499C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19419E2C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055DAFD1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3F0186" w:rsidRPr="005E728F" w14:paraId="6D1F7110" w14:textId="77777777" w:rsidTr="00A61BB7">
        <w:tc>
          <w:tcPr>
            <w:tcW w:w="3193" w:type="dxa"/>
            <w:shd w:val="clear" w:color="auto" w:fill="auto"/>
          </w:tcPr>
          <w:p w14:paraId="7365E6ED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2758FE85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1C2907DD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3F0186" w:rsidRPr="00D07547" w14:paraId="09ABE5CA" w14:textId="77777777" w:rsidTr="00A61BB7">
        <w:tc>
          <w:tcPr>
            <w:tcW w:w="3193" w:type="dxa"/>
            <w:shd w:val="clear" w:color="auto" w:fill="auto"/>
          </w:tcPr>
          <w:p w14:paraId="6A417376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6BF7716C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0EC72A3C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3F0186" w:rsidRPr="005E728F" w14:paraId="273FA66E" w14:textId="77777777" w:rsidTr="00A61BB7">
        <w:tc>
          <w:tcPr>
            <w:tcW w:w="3193" w:type="dxa"/>
            <w:shd w:val="clear" w:color="auto" w:fill="auto"/>
          </w:tcPr>
          <w:p w14:paraId="229B2D62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3628C884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55A14778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3F0186" w:rsidRPr="00D07547" w14:paraId="04763FD8" w14:textId="77777777" w:rsidTr="00A61BB7">
        <w:tc>
          <w:tcPr>
            <w:tcW w:w="3193" w:type="dxa"/>
            <w:shd w:val="clear" w:color="auto" w:fill="auto"/>
          </w:tcPr>
          <w:p w14:paraId="4FE089A6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740D8E47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471825FD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3F0186" w:rsidRPr="005E728F" w14:paraId="210B2210" w14:textId="77777777" w:rsidTr="00A61BB7">
        <w:tc>
          <w:tcPr>
            <w:tcW w:w="3193" w:type="dxa"/>
            <w:shd w:val="clear" w:color="auto" w:fill="auto"/>
          </w:tcPr>
          <w:p w14:paraId="477BE848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778AEF70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2810A15D" w14:textId="78B913FE" w:rsidR="003F0186" w:rsidRPr="005E728F" w:rsidRDefault="00A61BB7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3F0186" w:rsidRPr="00D07547" w14:paraId="2558CB41" w14:textId="77777777" w:rsidTr="00A61BB7">
        <w:tc>
          <w:tcPr>
            <w:tcW w:w="3193" w:type="dxa"/>
            <w:shd w:val="clear" w:color="auto" w:fill="auto"/>
          </w:tcPr>
          <w:p w14:paraId="432678E8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35F945DB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36F9B9C7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3F0186" w:rsidRPr="005E728F" w14:paraId="364321B6" w14:textId="77777777" w:rsidTr="00A61BB7">
        <w:tc>
          <w:tcPr>
            <w:tcW w:w="3193" w:type="dxa"/>
            <w:shd w:val="clear" w:color="auto" w:fill="auto"/>
          </w:tcPr>
          <w:p w14:paraId="5A7A4CC9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20E0A27F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64C6B60E" w14:textId="5673D4A7" w:rsidR="003F0186" w:rsidRPr="005E728F" w:rsidRDefault="00A61BB7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3F0186" w:rsidRPr="00D07547" w14:paraId="01C0EDD8" w14:textId="77777777" w:rsidTr="00A61BB7">
        <w:tc>
          <w:tcPr>
            <w:tcW w:w="3193" w:type="dxa"/>
            <w:shd w:val="clear" w:color="auto" w:fill="auto"/>
          </w:tcPr>
          <w:p w14:paraId="487108CD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336B7777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3CD2E5A6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3F0186" w:rsidRPr="005E728F" w14:paraId="0EA0EC7D" w14:textId="77777777" w:rsidTr="00A61BB7">
        <w:tc>
          <w:tcPr>
            <w:tcW w:w="3193" w:type="dxa"/>
            <w:shd w:val="clear" w:color="auto" w:fill="auto"/>
          </w:tcPr>
          <w:p w14:paraId="61713775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4F6961FD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18E119A1" w14:textId="3609408E" w:rsidR="003F0186" w:rsidRPr="005E728F" w:rsidRDefault="00A61BB7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3F0186" w:rsidRPr="00D07547" w14:paraId="49556BB2" w14:textId="77777777" w:rsidTr="00A61BB7">
        <w:tc>
          <w:tcPr>
            <w:tcW w:w="3193" w:type="dxa"/>
            <w:shd w:val="clear" w:color="auto" w:fill="auto"/>
          </w:tcPr>
          <w:p w14:paraId="4E9D3753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006042AC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07EA79F5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3F0186" w:rsidRPr="005E728F" w14:paraId="45331575" w14:textId="77777777" w:rsidTr="00A61BB7">
        <w:tc>
          <w:tcPr>
            <w:tcW w:w="3193" w:type="dxa"/>
            <w:shd w:val="clear" w:color="auto" w:fill="auto"/>
          </w:tcPr>
          <w:p w14:paraId="6D115CA6" w14:textId="77777777" w:rsidR="003F0186" w:rsidRPr="005E728F" w:rsidRDefault="003F0186" w:rsidP="00D0754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4E1C4AC8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2E6DCBE0" w14:textId="461FA178" w:rsidR="003F0186" w:rsidRPr="005E728F" w:rsidRDefault="00A61BB7" w:rsidP="00D0754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В.В.Тартышный</w:t>
            </w:r>
            <w:proofErr w:type="spellEnd"/>
          </w:p>
        </w:tc>
      </w:tr>
      <w:tr w:rsidR="003F0186" w:rsidRPr="00D07547" w14:paraId="136CDD64" w14:textId="77777777" w:rsidTr="00A61BB7">
        <w:tc>
          <w:tcPr>
            <w:tcW w:w="3193" w:type="dxa"/>
            <w:shd w:val="clear" w:color="auto" w:fill="auto"/>
          </w:tcPr>
          <w:p w14:paraId="53CB157A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3103B958" w14:textId="77777777" w:rsidR="003F0186" w:rsidRPr="00D07547" w:rsidRDefault="003F0186" w:rsidP="00D0754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76EA3E81" w14:textId="77777777" w:rsidR="003F0186" w:rsidRPr="00D07547" w:rsidRDefault="003F0186" w:rsidP="00D0754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A61BB7" w:rsidRPr="005E728F" w14:paraId="253546EA" w14:textId="77777777" w:rsidTr="00A61BB7">
        <w:tc>
          <w:tcPr>
            <w:tcW w:w="3193" w:type="dxa"/>
            <w:shd w:val="clear" w:color="auto" w:fill="auto"/>
          </w:tcPr>
          <w:p w14:paraId="6E94674B" w14:textId="77777777" w:rsidR="00A61BB7" w:rsidRPr="00A61BB7" w:rsidRDefault="00A61BB7" w:rsidP="00E71B2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4E4BA7D9" w14:textId="77777777" w:rsidR="00A61BB7" w:rsidRPr="00D07547" w:rsidRDefault="00A61BB7" w:rsidP="00E71B2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4773168F" w14:textId="31E75BB3" w:rsidR="00A61BB7" w:rsidRPr="00A61BB7" w:rsidRDefault="00A61BB7" w:rsidP="00E71B27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A61BB7">
              <w:rPr>
                <w:rFonts w:ascii="Times New Roman" w:hAnsi="Times New Roman"/>
                <w:i/>
                <w:sz w:val="24"/>
                <w:szCs w:val="24"/>
              </w:rPr>
              <w:t>М.А.Шарафутдинов</w:t>
            </w:r>
            <w:proofErr w:type="spellEnd"/>
          </w:p>
        </w:tc>
      </w:tr>
      <w:tr w:rsidR="00A61BB7" w:rsidRPr="00D07547" w14:paraId="61932D25" w14:textId="77777777" w:rsidTr="00A61BB7">
        <w:tc>
          <w:tcPr>
            <w:tcW w:w="3193" w:type="dxa"/>
            <w:shd w:val="clear" w:color="auto" w:fill="auto"/>
          </w:tcPr>
          <w:p w14:paraId="07EE461E" w14:textId="77777777" w:rsidR="00A61BB7" w:rsidRPr="00D07547" w:rsidRDefault="00A61BB7" w:rsidP="00E71B27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5B04AED6" w14:textId="77777777" w:rsidR="00A61BB7" w:rsidRPr="00D07547" w:rsidRDefault="00A61BB7" w:rsidP="00E71B27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5DB41B96" w14:textId="77777777" w:rsidR="00A61BB7" w:rsidRPr="00D07547" w:rsidRDefault="00A61BB7" w:rsidP="00E71B27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14:paraId="5639D032" w14:textId="57095AFD" w:rsidR="007F290D" w:rsidRDefault="007F290D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CF48350" w14:textId="6B5E6103" w:rsidR="00873FB3" w:rsidRDefault="00873FB3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EBC9ED6" w14:textId="3372D850" w:rsidR="00873FB3" w:rsidRDefault="00873FB3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57E14DC7" w14:textId="7971A787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834D6E3" w14:textId="3E248B38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AFDCB7F" w14:textId="15748D0C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3353CAE5" w14:textId="309B7C3F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57FA5A8C" w14:textId="3A7088A6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0A370F57" w14:textId="7D543792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22E4DA5F" w14:textId="409A2B94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7586A806" w14:textId="49E8F786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096CA793" w14:textId="2865685A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55611624" w14:textId="089B4DEE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490957B0" w14:textId="0675C592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6F292237" w14:textId="18129051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B37427A" w14:textId="3F53C57C" w:rsidR="002D330A" w:rsidRDefault="002D330A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0BCBF2C7" w14:textId="2A2D6FC5" w:rsidR="00823952" w:rsidRDefault="00823952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2C25AA3D" w14:textId="3C00BF8D" w:rsidR="00823952" w:rsidRDefault="00823952" w:rsidP="00781006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5D4B31D1" w14:textId="77777777" w:rsidR="00823952" w:rsidRPr="00627E6D" w:rsidRDefault="00823952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39136" behindDoc="0" locked="0" layoutInCell="1" allowOverlap="1" wp14:anchorId="2C1C6BC2" wp14:editId="595EC83E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2F40C" w14:textId="77777777" w:rsidR="00823952" w:rsidRPr="00627E6D" w:rsidRDefault="00823952" w:rsidP="00823952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5A193105" w14:textId="77777777" w:rsidR="00823952" w:rsidRPr="00627E6D" w:rsidRDefault="00823952" w:rsidP="00823952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137A83A8" w14:textId="77777777" w:rsidR="00823952" w:rsidRDefault="00823952" w:rsidP="00823952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5E197AA7" w14:textId="77777777" w:rsidR="00823952" w:rsidRPr="00627E6D" w:rsidRDefault="00823952" w:rsidP="00823952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785F5DD1" w14:textId="77777777" w:rsidR="001A2F1B" w:rsidRPr="00627E6D" w:rsidRDefault="001A2F1B" w:rsidP="001A2F1B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ВЫПИСКА ИЗ ПРОТОКОЛА</w:t>
      </w:r>
    </w:p>
    <w:p w14:paraId="5099BB5A" w14:textId="77777777" w:rsidR="00823952" w:rsidRPr="00627E6D" w:rsidRDefault="00823952" w:rsidP="00823952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34B549A8" w14:textId="77777777" w:rsidR="00823952" w:rsidRPr="00CB5BBF" w:rsidRDefault="00823952" w:rsidP="00823952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29D78355" w14:textId="77777777" w:rsidR="00823952" w:rsidRPr="00CB5BBF" w:rsidRDefault="00823952" w:rsidP="00823952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823952" w:rsidRPr="00CB5BBF" w14:paraId="625450D7" w14:textId="77777777" w:rsidTr="0060656C">
        <w:tc>
          <w:tcPr>
            <w:tcW w:w="4874" w:type="dxa"/>
            <w:shd w:val="clear" w:color="auto" w:fill="auto"/>
          </w:tcPr>
          <w:p w14:paraId="4BD60A6D" w14:textId="77777777" w:rsidR="00823952" w:rsidRPr="000E2708" w:rsidRDefault="00823952" w:rsidP="0060656C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6D5ADA6D" w14:textId="19853AD1" w:rsidR="00823952" w:rsidRPr="00CB5BBF" w:rsidRDefault="00823952" w:rsidP="006065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августа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517A77D7" w14:textId="1A8506F5" w:rsidR="00823952" w:rsidRPr="00CB5BBF" w:rsidRDefault="00823952" w:rsidP="0060656C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</w:tbl>
    <w:p w14:paraId="57AE2ADC" w14:textId="77777777" w:rsidR="00823952" w:rsidRPr="000E2708" w:rsidRDefault="00823952" w:rsidP="00823952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7135"/>
      </w:tblGrid>
      <w:tr w:rsidR="00823952" w:rsidRPr="008474E7" w14:paraId="0CE616E0" w14:textId="77777777" w:rsidTr="0060656C">
        <w:tc>
          <w:tcPr>
            <w:tcW w:w="9639" w:type="dxa"/>
            <w:gridSpan w:val="3"/>
          </w:tcPr>
          <w:p w14:paraId="4FAF2332" w14:textId="77777777" w:rsidR="00823952" w:rsidRPr="008474E7" w:rsidRDefault="00823952" w:rsidP="006065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823952" w:rsidRPr="008474E7" w14:paraId="68CE0AFF" w14:textId="77777777" w:rsidTr="0060656C">
        <w:tc>
          <w:tcPr>
            <w:tcW w:w="2268" w:type="dxa"/>
          </w:tcPr>
          <w:p w14:paraId="72083D74" w14:textId="77777777" w:rsidR="00823952" w:rsidRPr="008474E7" w:rsidRDefault="00823952" w:rsidP="006065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412A802E" w14:textId="77777777" w:rsidR="00823952" w:rsidRPr="008474E7" w:rsidRDefault="00823952" w:rsidP="0060656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6843410" w14:textId="77777777" w:rsidR="00823952" w:rsidRPr="008474E7" w:rsidRDefault="00823952" w:rsidP="0060656C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823952" w:rsidRPr="008474E7" w14:paraId="741BBFF7" w14:textId="77777777" w:rsidTr="0060656C">
        <w:tc>
          <w:tcPr>
            <w:tcW w:w="9639" w:type="dxa"/>
            <w:gridSpan w:val="3"/>
          </w:tcPr>
          <w:p w14:paraId="4388D9E3" w14:textId="77777777" w:rsidR="00823952" w:rsidRPr="008474E7" w:rsidRDefault="00823952" w:rsidP="006065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комиссии:</w:t>
            </w:r>
          </w:p>
        </w:tc>
      </w:tr>
      <w:tr w:rsidR="00823952" w:rsidRPr="008474E7" w14:paraId="3F4AAAA1" w14:textId="77777777" w:rsidTr="0060656C">
        <w:tc>
          <w:tcPr>
            <w:tcW w:w="2268" w:type="dxa"/>
          </w:tcPr>
          <w:p w14:paraId="67A05326" w14:textId="77777777" w:rsidR="00823952" w:rsidRPr="008474E7" w:rsidRDefault="00823952" w:rsidP="006065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Тартышный</w:t>
            </w:r>
            <w:proofErr w:type="spellEnd"/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36" w:type="dxa"/>
          </w:tcPr>
          <w:p w14:paraId="0CA2D2B7" w14:textId="77777777" w:rsidR="00823952" w:rsidRPr="008474E7" w:rsidRDefault="00823952" w:rsidP="0060656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5D7A7E43" w14:textId="77777777" w:rsidR="00823952" w:rsidRPr="008474E7" w:rsidRDefault="00823952" w:rsidP="0060656C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Общего отдела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823952" w:rsidRPr="008474E7" w14:paraId="1B109C56" w14:textId="77777777" w:rsidTr="0060656C">
        <w:tc>
          <w:tcPr>
            <w:tcW w:w="9639" w:type="dxa"/>
            <w:gridSpan w:val="3"/>
          </w:tcPr>
          <w:p w14:paraId="2E80B79C" w14:textId="77777777" w:rsidR="00823952" w:rsidRPr="008474E7" w:rsidRDefault="00823952" w:rsidP="0060656C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823952" w:rsidRPr="00CB5BBF" w14:paraId="78C587A9" w14:textId="77777777" w:rsidTr="0060656C">
        <w:tc>
          <w:tcPr>
            <w:tcW w:w="2268" w:type="dxa"/>
          </w:tcPr>
          <w:p w14:paraId="674A5FB7" w14:textId="77777777" w:rsidR="00823952" w:rsidRPr="00CB5BBF" w:rsidRDefault="00823952" w:rsidP="0060656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2B46CC78" w14:textId="77777777" w:rsidR="00823952" w:rsidRPr="00CB5BBF" w:rsidRDefault="00823952" w:rsidP="0060656C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561EDB07" w14:textId="77777777" w:rsidR="00823952" w:rsidRPr="00CB5BBF" w:rsidRDefault="00823952" w:rsidP="0060656C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823952" w:rsidRPr="00CB5BBF" w14:paraId="09C1FE4B" w14:textId="77777777" w:rsidTr="0060656C">
        <w:tc>
          <w:tcPr>
            <w:tcW w:w="9639" w:type="dxa"/>
            <w:gridSpan w:val="3"/>
          </w:tcPr>
          <w:p w14:paraId="4CF262B8" w14:textId="77777777" w:rsidR="00823952" w:rsidRPr="00CB5BBF" w:rsidRDefault="00823952" w:rsidP="0060656C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823952" w:rsidRPr="00724DEE" w14:paraId="5770D31C" w14:textId="77777777" w:rsidTr="0060656C">
        <w:tc>
          <w:tcPr>
            <w:tcW w:w="2268" w:type="dxa"/>
          </w:tcPr>
          <w:p w14:paraId="724547BA" w14:textId="77777777" w:rsidR="00823952" w:rsidRPr="00724DEE" w:rsidRDefault="00823952" w:rsidP="0060656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36" w:type="dxa"/>
          </w:tcPr>
          <w:p w14:paraId="66DDAB85" w14:textId="77777777" w:rsidR="00823952" w:rsidRPr="00724DEE" w:rsidRDefault="00823952" w:rsidP="0060656C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6109FE62" w14:textId="77777777" w:rsidR="00823952" w:rsidRPr="00724DEE" w:rsidRDefault="00823952" w:rsidP="0060656C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823952" w:rsidRPr="00724DEE" w14:paraId="6A4D5A08" w14:textId="77777777" w:rsidTr="0060656C">
        <w:tc>
          <w:tcPr>
            <w:tcW w:w="2268" w:type="dxa"/>
          </w:tcPr>
          <w:p w14:paraId="1E5FCD63" w14:textId="77777777" w:rsidR="00823952" w:rsidRPr="00724DEE" w:rsidRDefault="00823952" w:rsidP="0060656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5C571E3D" w14:textId="77777777" w:rsidR="00823952" w:rsidRPr="00724DEE" w:rsidRDefault="00823952" w:rsidP="0060656C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52FEABF" w14:textId="77777777" w:rsidR="00823952" w:rsidRPr="00724DEE" w:rsidRDefault="00823952" w:rsidP="0060656C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9E503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823952" w:rsidRPr="00724DEE" w14:paraId="12158E96" w14:textId="77777777" w:rsidTr="0060656C">
        <w:tc>
          <w:tcPr>
            <w:tcW w:w="2268" w:type="dxa"/>
          </w:tcPr>
          <w:p w14:paraId="3483CB09" w14:textId="77777777" w:rsidR="00823952" w:rsidRPr="00724DEE" w:rsidRDefault="00823952" w:rsidP="006065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3F10E1D9" w14:textId="77777777" w:rsidR="00823952" w:rsidRPr="00724DEE" w:rsidRDefault="00823952" w:rsidP="0060656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</w:tcPr>
          <w:p w14:paraId="05B529E9" w14:textId="77777777" w:rsidR="00823952" w:rsidRPr="00724DEE" w:rsidRDefault="00823952" w:rsidP="006065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823952" w:rsidRPr="00724DEE" w14:paraId="5D268B76" w14:textId="77777777" w:rsidTr="0060656C">
        <w:tc>
          <w:tcPr>
            <w:tcW w:w="2268" w:type="dxa"/>
          </w:tcPr>
          <w:p w14:paraId="600BDA25" w14:textId="77777777" w:rsidR="00823952" w:rsidRPr="00724DEE" w:rsidRDefault="00823952" w:rsidP="0060656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41BCAC7C" w14:textId="77777777" w:rsidR="00823952" w:rsidRPr="00724DEE" w:rsidRDefault="00823952" w:rsidP="0060656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7E31F23A" w14:textId="77777777" w:rsidR="00823952" w:rsidRPr="00724DEE" w:rsidRDefault="00823952" w:rsidP="0060656C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823952" w:rsidRPr="00724DEE" w14:paraId="5A80B9FD" w14:textId="77777777" w:rsidTr="0060656C">
        <w:tc>
          <w:tcPr>
            <w:tcW w:w="2268" w:type="dxa"/>
          </w:tcPr>
          <w:p w14:paraId="2AC11964" w14:textId="77777777" w:rsidR="00823952" w:rsidRPr="00724DEE" w:rsidRDefault="00823952" w:rsidP="0060656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4CF7DDE8" w14:textId="77777777" w:rsidR="00823952" w:rsidRPr="00724DEE" w:rsidRDefault="00823952" w:rsidP="0060656C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5C08D92F" w14:textId="77777777" w:rsidR="00823952" w:rsidRPr="00724DEE" w:rsidRDefault="00823952" w:rsidP="0060656C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823952" w:rsidRPr="00724DEE" w14:paraId="771A141A" w14:textId="77777777" w:rsidTr="0060656C">
        <w:tc>
          <w:tcPr>
            <w:tcW w:w="2268" w:type="dxa"/>
          </w:tcPr>
          <w:p w14:paraId="176BF78E" w14:textId="77777777" w:rsidR="00823952" w:rsidRPr="00724DEE" w:rsidRDefault="00823952" w:rsidP="0060656C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Шарафутдинов М.А.</w:t>
            </w:r>
          </w:p>
        </w:tc>
        <w:tc>
          <w:tcPr>
            <w:tcW w:w="236" w:type="dxa"/>
          </w:tcPr>
          <w:p w14:paraId="2404B17E" w14:textId="77777777" w:rsidR="00823952" w:rsidRPr="00724DEE" w:rsidRDefault="00823952" w:rsidP="0060656C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6319FD5F" w14:textId="77777777" w:rsidR="00823952" w:rsidRPr="00724DEE" w:rsidRDefault="00823952" w:rsidP="006065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акционерного общества «Северский водоканал»</w:t>
            </w:r>
          </w:p>
        </w:tc>
      </w:tr>
      <w:tr w:rsidR="00823952" w:rsidRPr="00E8793D" w14:paraId="60CA71BF" w14:textId="77777777" w:rsidTr="0060656C">
        <w:tc>
          <w:tcPr>
            <w:tcW w:w="9639" w:type="dxa"/>
            <w:gridSpan w:val="3"/>
          </w:tcPr>
          <w:p w14:paraId="51F5E120" w14:textId="77777777" w:rsidR="00823952" w:rsidRPr="00E8793D" w:rsidRDefault="00823952" w:rsidP="0060656C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17AA685" w14:textId="77777777" w:rsidR="00823952" w:rsidRPr="00724DEE" w:rsidRDefault="00823952" w:rsidP="00823952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724DE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69531900" w14:textId="77777777" w:rsidR="00823952" w:rsidRPr="00724DEE" w:rsidRDefault="00823952" w:rsidP="00823952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371"/>
        <w:gridCol w:w="1843"/>
      </w:tblGrid>
      <w:tr w:rsidR="00823952" w:rsidRPr="00724DEE" w14:paraId="1FF37561" w14:textId="77777777" w:rsidTr="00823952">
        <w:tc>
          <w:tcPr>
            <w:tcW w:w="562" w:type="dxa"/>
            <w:shd w:val="clear" w:color="auto" w:fill="auto"/>
          </w:tcPr>
          <w:p w14:paraId="33F3094A" w14:textId="77777777" w:rsidR="00823952" w:rsidRPr="00724DEE" w:rsidRDefault="00823952" w:rsidP="0060656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14:paraId="0DB83221" w14:textId="77777777" w:rsidR="00823952" w:rsidRPr="00724DEE" w:rsidRDefault="00823952" w:rsidP="0060656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6E67D216" w14:textId="77777777" w:rsidR="00823952" w:rsidRPr="00724DEE" w:rsidRDefault="00823952" w:rsidP="0060656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823952" w:rsidRPr="00724DEE" w14:paraId="72FBE019" w14:textId="77777777" w:rsidTr="00823952">
        <w:tc>
          <w:tcPr>
            <w:tcW w:w="562" w:type="dxa"/>
            <w:shd w:val="clear" w:color="auto" w:fill="auto"/>
          </w:tcPr>
          <w:p w14:paraId="59EAC68E" w14:textId="3F510186" w:rsidR="00823952" w:rsidRPr="00724DEE" w:rsidRDefault="00823952" w:rsidP="000E3415">
            <w:pPr>
              <w:pStyle w:val="af4"/>
              <w:widowControl w:val="0"/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14:paraId="1ED017E5" w14:textId="77777777" w:rsidR="00823952" w:rsidRPr="00724DEE" w:rsidRDefault="00823952" w:rsidP="0060656C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30316BA8" w14:textId="77777777" w:rsidR="00823952" w:rsidRPr="00724DEE" w:rsidRDefault="00823952" w:rsidP="0060656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823952" w:rsidRPr="00724DEE" w14:paraId="667BB8DC" w14:textId="77777777" w:rsidTr="0082395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117A4" w14:textId="75B5E8F2" w:rsidR="00823952" w:rsidRPr="00724DEE" w:rsidRDefault="00823952" w:rsidP="000E3415">
            <w:pPr>
              <w:pStyle w:val="af4"/>
              <w:widowControl w:val="0"/>
              <w:numPr>
                <w:ilvl w:val="0"/>
                <w:numId w:val="13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D275" w14:textId="669F61E6" w:rsidR="00823952" w:rsidRPr="00724DEE" w:rsidRDefault="00823952" w:rsidP="0060656C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заключения по результатам рассмотрения </w:t>
            </w: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>уведомления муниципального служащего</w:t>
            </w:r>
            <w:r w:rsidR="006937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83C04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  <w:r w:rsidR="006937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>о возможности возникновения конфликта интересов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AB136" w14:textId="77777777" w:rsidR="00823952" w:rsidRPr="00724DEE" w:rsidRDefault="00823952" w:rsidP="0060656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5CBD553C" w14:textId="77777777" w:rsidR="00823952" w:rsidRPr="00724DEE" w:rsidRDefault="00823952" w:rsidP="0060656C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FC72FCE" w14:textId="77777777" w:rsidR="00823952" w:rsidRPr="00724DEE" w:rsidRDefault="00823952" w:rsidP="00823952">
      <w:pPr>
        <w:widowControl w:val="0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0E069582" w14:textId="77777777" w:rsidR="00823952" w:rsidRPr="00B0454A" w:rsidRDefault="00823952" w:rsidP="0082762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B0454A">
        <w:rPr>
          <w:rFonts w:ascii="Times New Roman" w:hAnsi="Times New Roman"/>
          <w:b/>
          <w:spacing w:val="-1"/>
          <w:sz w:val="24"/>
          <w:szCs w:val="24"/>
        </w:rPr>
        <w:t>Решили:</w:t>
      </w:r>
      <w:r w:rsidRPr="00B0454A">
        <w:rPr>
          <w:rFonts w:ascii="Times New Roman" w:hAnsi="Times New Roman"/>
          <w:spacing w:val="-1"/>
          <w:sz w:val="24"/>
          <w:szCs w:val="24"/>
        </w:rPr>
        <w:t xml:space="preserve"> </w:t>
      </w:r>
    </w:p>
    <w:p w14:paraId="65A3FE62" w14:textId="6D1EAF53" w:rsidR="00C54128" w:rsidRDefault="00C54128" w:rsidP="000E3415">
      <w:pPr>
        <w:pStyle w:val="af4"/>
        <w:numPr>
          <w:ilvl w:val="2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724DEE">
        <w:rPr>
          <w:spacing w:val="-1"/>
        </w:rPr>
        <w:t>Принять открытую форму голосования по вопросам повестки заседания комиссии путем поднятия руки</w:t>
      </w:r>
      <w:r>
        <w:rPr>
          <w:spacing w:val="-1"/>
        </w:rPr>
        <w:t>.</w:t>
      </w:r>
    </w:p>
    <w:p w14:paraId="49C97019" w14:textId="56C7E09B" w:rsidR="00827629" w:rsidRPr="00827629" w:rsidRDefault="00827629" w:rsidP="000E3415">
      <w:pPr>
        <w:pStyle w:val="af4"/>
        <w:numPr>
          <w:ilvl w:val="2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lang w:eastAsia="en-US"/>
        </w:rPr>
      </w:pPr>
      <w:r w:rsidRPr="00827629">
        <w:rPr>
          <w:rFonts w:eastAsiaTheme="minorHAnsi"/>
          <w:lang w:eastAsia="en-US"/>
        </w:rPr>
        <w:t xml:space="preserve">Признать, что при исполнении муниципальным служащим </w:t>
      </w:r>
      <w:r w:rsidR="00327AE2" w:rsidRPr="00C54128">
        <w:t>Администрации ЗАТО Северск</w:t>
      </w:r>
      <w:r w:rsidRPr="000744D9">
        <w:t xml:space="preserve"> </w:t>
      </w:r>
      <w:r w:rsidRPr="00827629">
        <w:rPr>
          <w:rFonts w:eastAsiaTheme="minorHAnsi"/>
          <w:lang w:eastAsia="en-US"/>
        </w:rPr>
        <w:t xml:space="preserve">личная заинтересованность может привести к конфликту интересов. </w:t>
      </w:r>
    </w:p>
    <w:p w14:paraId="4FDE3A16" w14:textId="587525C9" w:rsidR="00827629" w:rsidRPr="00B310D0" w:rsidRDefault="00827629" w:rsidP="000E3415">
      <w:pPr>
        <w:pStyle w:val="af4"/>
        <w:widowControl w:val="0"/>
        <w:numPr>
          <w:ilvl w:val="2"/>
          <w:numId w:val="7"/>
        </w:numPr>
        <w:tabs>
          <w:tab w:val="left" w:pos="993"/>
        </w:tabs>
        <w:ind w:left="0" w:firstLine="709"/>
        <w:jc w:val="both"/>
      </w:pPr>
      <w:r w:rsidRPr="00B310D0">
        <w:rPr>
          <w:rFonts w:eastAsiaTheme="minorHAnsi"/>
          <w:lang w:eastAsia="en-US"/>
        </w:rPr>
        <w:t>Принять меры по урегулированию конфликта интересов или по недопущению его возникновения, а именно</w:t>
      </w:r>
      <w:r w:rsidR="00300D95">
        <w:rPr>
          <w:rFonts w:eastAsiaTheme="minorHAnsi"/>
          <w:lang w:eastAsia="en-US"/>
        </w:rPr>
        <w:t xml:space="preserve"> </w:t>
      </w:r>
    </w:p>
    <w:p w14:paraId="545748B6" w14:textId="685EB151" w:rsidR="00827629" w:rsidRPr="00300D95" w:rsidRDefault="00327AE2" w:rsidP="00AE1B4E">
      <w:pPr>
        <w:pStyle w:val="af4"/>
        <w:widowControl w:val="0"/>
        <w:numPr>
          <w:ilvl w:val="1"/>
          <w:numId w:val="14"/>
        </w:numPr>
        <w:tabs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</w:pPr>
      <w:r w:rsidRPr="00300D95">
        <w:rPr>
          <w:rFonts w:eastAsiaTheme="minorHAnsi"/>
          <w:lang w:eastAsia="en-US"/>
        </w:rPr>
        <w:t xml:space="preserve">муниципальному служащему </w:t>
      </w:r>
      <w:r w:rsidRPr="00B310D0">
        <w:t>Администрации ЗАТО Северск</w:t>
      </w:r>
      <w:r w:rsidRPr="00300D95">
        <w:rPr>
          <w:rFonts w:eastAsiaTheme="minorHAnsi"/>
          <w:lang w:eastAsia="en-US"/>
        </w:rPr>
        <w:t xml:space="preserve"> </w:t>
      </w:r>
      <w:r w:rsidR="00827629" w:rsidRPr="00300D95">
        <w:rPr>
          <w:rFonts w:eastAsiaTheme="minorHAnsi"/>
          <w:lang w:eastAsia="en-US"/>
        </w:rPr>
        <w:t>самостоятельно</w:t>
      </w:r>
      <w:r w:rsidR="00300D95" w:rsidRPr="00300D95">
        <w:rPr>
          <w:rFonts w:eastAsiaTheme="minorHAnsi"/>
          <w:lang w:eastAsia="en-US"/>
        </w:rPr>
        <w:t xml:space="preserve"> </w:t>
      </w:r>
      <w:r w:rsidR="00827629" w:rsidRPr="00300D95">
        <w:rPr>
          <w:spacing w:val="-8"/>
        </w:rPr>
        <w:t>осуществлять свои полномочия в строгом соответствии с действующим законодательством</w:t>
      </w:r>
      <w:r w:rsidR="00300D95" w:rsidRPr="00300D95">
        <w:rPr>
          <w:spacing w:val="-8"/>
        </w:rPr>
        <w:t xml:space="preserve">, </w:t>
      </w:r>
      <w:r w:rsidR="00827629" w:rsidRPr="00300D95">
        <w:rPr>
          <w:spacing w:val="-1"/>
        </w:rPr>
        <w:t xml:space="preserve">принимать иные меры по предотвращению и урегулированию конфликта интересов в отношении </w:t>
      </w:r>
      <w:r w:rsidRPr="00300D95">
        <w:t>организации</w:t>
      </w:r>
      <w:r w:rsidR="00827629" w:rsidRPr="00300D95">
        <w:t xml:space="preserve"> и </w:t>
      </w:r>
      <w:r w:rsidR="00827629" w:rsidRPr="00300D95">
        <w:rPr>
          <w:spacing w:val="-1"/>
        </w:rPr>
        <w:t>брата</w:t>
      </w:r>
      <w:r w:rsidR="00827629" w:rsidRPr="00300D95">
        <w:t>.</w:t>
      </w:r>
    </w:p>
    <w:p w14:paraId="4C70606B" w14:textId="5311DB8A" w:rsidR="00827629" w:rsidRPr="00B310D0" w:rsidRDefault="00B310D0" w:rsidP="000E3415">
      <w:pPr>
        <w:pStyle w:val="11"/>
        <w:widowControl w:val="0"/>
        <w:numPr>
          <w:ilvl w:val="1"/>
          <w:numId w:val="14"/>
        </w:numPr>
        <w:shd w:val="clear" w:color="auto" w:fill="auto"/>
        <w:tabs>
          <w:tab w:val="left" w:pos="993"/>
          <w:tab w:val="left" w:pos="1080"/>
        </w:tabs>
        <w:spacing w:line="240" w:lineRule="auto"/>
        <w:ind w:firstLine="709"/>
        <w:rPr>
          <w:sz w:val="24"/>
          <w:szCs w:val="24"/>
        </w:rPr>
      </w:pPr>
      <w:r w:rsidRPr="00B310D0">
        <w:rPr>
          <w:spacing w:val="-1"/>
          <w:sz w:val="24"/>
          <w:szCs w:val="24"/>
        </w:rPr>
        <w:t xml:space="preserve">представителю работодателя (работодателю) изменить должностные обязанности </w:t>
      </w:r>
      <w:r w:rsidRPr="00B310D0">
        <w:rPr>
          <w:spacing w:val="-1"/>
          <w:sz w:val="24"/>
          <w:szCs w:val="24"/>
        </w:rPr>
        <w:lastRenderedPageBreak/>
        <w:t>муниципального служащего</w:t>
      </w:r>
      <w:r w:rsidRPr="00B310D0">
        <w:rPr>
          <w:sz w:val="24"/>
          <w:szCs w:val="24"/>
        </w:rPr>
        <w:t xml:space="preserve"> Администрации ЗАТО Северск</w:t>
      </w:r>
      <w:r w:rsidR="00827629" w:rsidRPr="00B310D0">
        <w:rPr>
          <w:sz w:val="24"/>
          <w:szCs w:val="24"/>
        </w:rPr>
        <w:t>.</w:t>
      </w:r>
    </w:p>
    <w:p w14:paraId="6BFF00BA" w14:textId="174BDA2A" w:rsidR="00823952" w:rsidRPr="00B310D0" w:rsidRDefault="00590C01" w:rsidP="000E3415">
      <w:pPr>
        <w:pStyle w:val="af4"/>
        <w:widowControl w:val="0"/>
        <w:numPr>
          <w:ilvl w:val="2"/>
          <w:numId w:val="7"/>
        </w:numPr>
        <w:tabs>
          <w:tab w:val="left" w:pos="993"/>
        </w:tabs>
        <w:ind w:left="0" w:firstLine="709"/>
        <w:jc w:val="both"/>
        <w:rPr>
          <w:b/>
        </w:rPr>
      </w:pPr>
      <w:r w:rsidRPr="00B310D0">
        <w:rPr>
          <w:spacing w:val="-1"/>
        </w:rPr>
        <w:t xml:space="preserve">Секретарю комиссии </w:t>
      </w:r>
      <w:r w:rsidRPr="00B310D0">
        <w:t xml:space="preserve">направить выписку из протокола заседания комиссии </w:t>
      </w:r>
      <w:r w:rsidR="00327AE2" w:rsidRPr="00B310D0">
        <w:rPr>
          <w:rFonts w:eastAsiaTheme="minorHAnsi"/>
          <w:lang w:eastAsia="en-US"/>
        </w:rPr>
        <w:t xml:space="preserve">муниципальному служащему </w:t>
      </w:r>
      <w:r w:rsidR="00327AE2" w:rsidRPr="00B310D0">
        <w:t>Администрации ЗАТО Северск и представителю нанимателя (работодателю)</w:t>
      </w:r>
      <w:r w:rsidRPr="00B310D0">
        <w:t>.</w:t>
      </w:r>
    </w:p>
    <w:p w14:paraId="4775DCC2" w14:textId="7008B354" w:rsidR="00823952" w:rsidRPr="00B310D0" w:rsidRDefault="00823952" w:rsidP="000E3415">
      <w:pPr>
        <w:pStyle w:val="af4"/>
        <w:widowControl w:val="0"/>
        <w:numPr>
          <w:ilvl w:val="2"/>
          <w:numId w:val="7"/>
        </w:numPr>
        <w:tabs>
          <w:tab w:val="left" w:pos="993"/>
        </w:tabs>
        <w:ind w:left="0" w:firstLine="709"/>
        <w:jc w:val="both"/>
        <w:rPr>
          <w:spacing w:val="-8"/>
        </w:rPr>
      </w:pPr>
      <w:r w:rsidRPr="00B310D0">
        <w:rPr>
          <w:spacing w:val="-8"/>
        </w:rPr>
        <w:t xml:space="preserve">Информацию о заседании комиссии разместить </w:t>
      </w:r>
      <w:r w:rsidRPr="00B310D0"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B310D0">
          <w:rPr>
            <w:rStyle w:val="a6"/>
            <w:color w:val="auto"/>
            <w:u w:val="none"/>
          </w:rPr>
          <w:t>http</w:t>
        </w:r>
        <w:r w:rsidRPr="00B310D0">
          <w:rPr>
            <w:rStyle w:val="a6"/>
            <w:color w:val="auto"/>
            <w:u w:val="none"/>
            <w:lang w:val="en-US"/>
          </w:rPr>
          <w:t>s</w:t>
        </w:r>
        <w:r w:rsidRPr="00B310D0">
          <w:rPr>
            <w:rStyle w:val="a6"/>
            <w:color w:val="auto"/>
            <w:u w:val="none"/>
          </w:rPr>
          <w:t>://</w:t>
        </w:r>
      </w:hyperlink>
      <w:r w:rsidRPr="00B310D0">
        <w:rPr>
          <w:rStyle w:val="a6"/>
          <w:color w:val="auto"/>
          <w:u w:val="none"/>
        </w:rPr>
        <w:t>зато-</w:t>
      </w:r>
      <w:proofErr w:type="spellStart"/>
      <w:r w:rsidRPr="00B310D0">
        <w:rPr>
          <w:rStyle w:val="a6"/>
          <w:color w:val="auto"/>
          <w:u w:val="none"/>
        </w:rPr>
        <w:t>северск.рф</w:t>
      </w:r>
      <w:proofErr w:type="spellEnd"/>
      <w:r w:rsidRPr="00B310D0">
        <w:t>) с учетом законодательства Российской Федерации о защите персональных данных.</w:t>
      </w:r>
      <w:r w:rsidRPr="00B310D0">
        <w:rPr>
          <w:spacing w:val="-8"/>
        </w:rPr>
        <w:t xml:space="preserve">  </w:t>
      </w:r>
    </w:p>
    <w:p w14:paraId="0FA2CC2E" w14:textId="77777777" w:rsidR="00823952" w:rsidRDefault="00823952" w:rsidP="0082395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14:paraId="737FC20C" w14:textId="77777777" w:rsidR="00823952" w:rsidRDefault="00823952" w:rsidP="0082395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14:paraId="07442F30" w14:textId="77777777" w:rsidR="00823952" w:rsidRDefault="00823952" w:rsidP="0082395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194"/>
        <w:gridCol w:w="3233"/>
        <w:gridCol w:w="2328"/>
      </w:tblGrid>
      <w:tr w:rsidR="00823952" w:rsidRPr="00CB5BBF" w14:paraId="10BBAF58" w14:textId="77777777" w:rsidTr="0060656C">
        <w:tc>
          <w:tcPr>
            <w:tcW w:w="3227" w:type="dxa"/>
            <w:shd w:val="clear" w:color="auto" w:fill="auto"/>
          </w:tcPr>
          <w:p w14:paraId="5DD2FC68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022A15ED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243" w:type="dxa"/>
            <w:shd w:val="clear" w:color="auto" w:fill="auto"/>
          </w:tcPr>
          <w:p w14:paraId="2397C70B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823952" w:rsidRPr="00CB5BBF" w14:paraId="21F06F3D" w14:textId="77777777" w:rsidTr="0060656C">
        <w:tc>
          <w:tcPr>
            <w:tcW w:w="3227" w:type="dxa"/>
            <w:shd w:val="clear" w:color="auto" w:fill="auto"/>
          </w:tcPr>
          <w:p w14:paraId="0B426BE2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E317753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1ABB63CD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23952" w:rsidRPr="00CB5BBF" w14:paraId="6C4ED499" w14:textId="77777777" w:rsidTr="0060656C">
        <w:tc>
          <w:tcPr>
            <w:tcW w:w="3227" w:type="dxa"/>
            <w:shd w:val="clear" w:color="auto" w:fill="auto"/>
          </w:tcPr>
          <w:p w14:paraId="1FE840BE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2C087ABD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5C596399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823952" w:rsidRPr="00CB5BBF" w14:paraId="654111DF" w14:textId="77777777" w:rsidTr="0060656C">
        <w:tc>
          <w:tcPr>
            <w:tcW w:w="3227" w:type="dxa"/>
            <w:shd w:val="clear" w:color="auto" w:fill="auto"/>
          </w:tcPr>
          <w:p w14:paraId="273EE0A1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323C3B75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4BC1CF78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23952" w:rsidRPr="00CB5BBF" w14:paraId="655ADACF" w14:textId="77777777" w:rsidTr="0060656C">
        <w:tc>
          <w:tcPr>
            <w:tcW w:w="3227" w:type="dxa"/>
            <w:shd w:val="clear" w:color="auto" w:fill="auto"/>
          </w:tcPr>
          <w:p w14:paraId="0C578BB4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15973D41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66159751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Л.В.Боброва</w:t>
            </w:r>
            <w:proofErr w:type="spellEnd"/>
          </w:p>
        </w:tc>
      </w:tr>
      <w:tr w:rsidR="00823952" w:rsidRPr="00CB5BBF" w14:paraId="585ED4C2" w14:textId="77777777" w:rsidTr="0060656C">
        <w:tc>
          <w:tcPr>
            <w:tcW w:w="3227" w:type="dxa"/>
            <w:shd w:val="clear" w:color="auto" w:fill="auto"/>
          </w:tcPr>
          <w:p w14:paraId="698935FA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4FE89E8C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A173BD3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23952" w:rsidRPr="00CB5BBF" w14:paraId="7AA0AC50" w14:textId="77777777" w:rsidTr="0060656C">
        <w:tc>
          <w:tcPr>
            <w:tcW w:w="3227" w:type="dxa"/>
            <w:shd w:val="clear" w:color="auto" w:fill="auto"/>
          </w:tcPr>
          <w:p w14:paraId="4914FEC7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457EEC23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135DE5F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823952" w:rsidRPr="00CB5BBF" w14:paraId="07224CAD" w14:textId="77777777" w:rsidTr="0060656C">
        <w:tc>
          <w:tcPr>
            <w:tcW w:w="3227" w:type="dxa"/>
            <w:shd w:val="clear" w:color="auto" w:fill="auto"/>
          </w:tcPr>
          <w:p w14:paraId="00FF760C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63605CEF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02DA2DF9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23952" w:rsidRPr="00CB5BBF" w14:paraId="5676E2FE" w14:textId="77777777" w:rsidTr="0060656C">
        <w:tc>
          <w:tcPr>
            <w:tcW w:w="3227" w:type="dxa"/>
            <w:shd w:val="clear" w:color="auto" w:fill="auto"/>
          </w:tcPr>
          <w:p w14:paraId="49E44A90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60D4C3F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5732E48D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823952" w:rsidRPr="00CB5BBF" w14:paraId="51C292EA" w14:textId="77777777" w:rsidTr="0060656C">
        <w:tc>
          <w:tcPr>
            <w:tcW w:w="3227" w:type="dxa"/>
            <w:shd w:val="clear" w:color="auto" w:fill="auto"/>
          </w:tcPr>
          <w:p w14:paraId="29EF0816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5215F75A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FBF1CDA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23952" w:rsidRPr="00CB5BBF" w14:paraId="4A8F43B5" w14:textId="77777777" w:rsidTr="0060656C">
        <w:tc>
          <w:tcPr>
            <w:tcW w:w="3227" w:type="dxa"/>
            <w:shd w:val="clear" w:color="auto" w:fill="auto"/>
          </w:tcPr>
          <w:p w14:paraId="308AEBEE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5C89E9E4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31DEC744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823952" w:rsidRPr="00CB5BBF" w14:paraId="001EB83B" w14:textId="77777777" w:rsidTr="0060656C">
        <w:tc>
          <w:tcPr>
            <w:tcW w:w="3227" w:type="dxa"/>
            <w:shd w:val="clear" w:color="auto" w:fill="auto"/>
          </w:tcPr>
          <w:p w14:paraId="752565F2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36C4E409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3A6CEF22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23952" w:rsidRPr="00CB5BBF" w14:paraId="78E05F08" w14:textId="77777777" w:rsidTr="0060656C">
        <w:tc>
          <w:tcPr>
            <w:tcW w:w="3227" w:type="dxa"/>
            <w:shd w:val="clear" w:color="auto" w:fill="auto"/>
          </w:tcPr>
          <w:p w14:paraId="358E70D9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bottom w:val="single" w:sz="4" w:space="0" w:color="auto"/>
            </w:tcBorders>
            <w:shd w:val="clear" w:color="auto" w:fill="auto"/>
          </w:tcPr>
          <w:p w14:paraId="348BFE44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79A638DD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823952" w:rsidRPr="00CB5BBF" w14:paraId="3F990DB3" w14:textId="77777777" w:rsidTr="0060656C">
        <w:tc>
          <w:tcPr>
            <w:tcW w:w="3227" w:type="dxa"/>
            <w:shd w:val="clear" w:color="auto" w:fill="auto"/>
          </w:tcPr>
          <w:p w14:paraId="52AAB3B6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79BD260E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6869D83A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23952" w:rsidRPr="00CB5BBF" w14:paraId="00877301" w14:textId="77777777" w:rsidTr="0060656C">
        <w:tc>
          <w:tcPr>
            <w:tcW w:w="3227" w:type="dxa"/>
            <w:shd w:val="clear" w:color="auto" w:fill="auto"/>
          </w:tcPr>
          <w:p w14:paraId="6DAF63B1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14:paraId="7C906B11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4B686F6D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В.В.Тартышный</w:t>
            </w:r>
            <w:proofErr w:type="spellEnd"/>
          </w:p>
        </w:tc>
      </w:tr>
      <w:tr w:rsidR="00823952" w:rsidRPr="00CB5BBF" w14:paraId="46BB5A56" w14:textId="77777777" w:rsidTr="0060656C">
        <w:tc>
          <w:tcPr>
            <w:tcW w:w="3227" w:type="dxa"/>
            <w:shd w:val="clear" w:color="auto" w:fill="auto"/>
          </w:tcPr>
          <w:p w14:paraId="6753AF00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106D7157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51A1C97B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23952" w:rsidRPr="00CB5BBF" w14:paraId="2C9F5F32" w14:textId="77777777" w:rsidTr="0060656C">
        <w:tc>
          <w:tcPr>
            <w:tcW w:w="3227" w:type="dxa"/>
            <w:shd w:val="clear" w:color="auto" w:fill="auto"/>
          </w:tcPr>
          <w:p w14:paraId="1C85693D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14:paraId="45231463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43" w:type="dxa"/>
            <w:shd w:val="clear" w:color="auto" w:fill="auto"/>
          </w:tcPr>
          <w:p w14:paraId="6DD201E3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М.А.Шарафутдинов</w:t>
            </w:r>
            <w:proofErr w:type="spellEnd"/>
          </w:p>
        </w:tc>
      </w:tr>
      <w:tr w:rsidR="00823952" w:rsidRPr="00CB5BBF" w14:paraId="6D817545" w14:textId="77777777" w:rsidTr="0060656C">
        <w:tc>
          <w:tcPr>
            <w:tcW w:w="3227" w:type="dxa"/>
            <w:shd w:val="clear" w:color="auto" w:fill="auto"/>
          </w:tcPr>
          <w:p w14:paraId="7913D335" w14:textId="77777777" w:rsidR="00823952" w:rsidRPr="00CB5BBF" w:rsidRDefault="00823952" w:rsidP="0060656C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auto"/>
            </w:tcBorders>
            <w:shd w:val="clear" w:color="auto" w:fill="auto"/>
          </w:tcPr>
          <w:p w14:paraId="089A947D" w14:textId="77777777" w:rsidR="00823952" w:rsidRPr="000E2708" w:rsidRDefault="00823952" w:rsidP="0060656C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243" w:type="dxa"/>
            <w:shd w:val="clear" w:color="auto" w:fill="auto"/>
          </w:tcPr>
          <w:p w14:paraId="2D3F392E" w14:textId="77777777" w:rsidR="00823952" w:rsidRPr="00CB5BBF" w:rsidRDefault="00823952" w:rsidP="0060656C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14:paraId="1A7CD6EC" w14:textId="77777777" w:rsidR="00823952" w:rsidRDefault="00823952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424DE324" w14:textId="63D54929" w:rsidR="00823952" w:rsidRDefault="00823952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8649DAA" w14:textId="6027146D" w:rsidR="001031A4" w:rsidRDefault="001031A4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64794DB" w14:textId="7D9F1F65" w:rsidR="001031A4" w:rsidRDefault="001031A4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C846B4A" w14:textId="5F14CAA0" w:rsidR="001A2F1B" w:rsidRDefault="001A2F1B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BAE46AC" w14:textId="27DA1990" w:rsidR="001A2F1B" w:rsidRDefault="001A2F1B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513846C" w14:textId="08CC1EA5" w:rsidR="001A2F1B" w:rsidRDefault="001A2F1B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9C059B7" w14:textId="033E76AF" w:rsidR="001A2F1B" w:rsidRDefault="001A2F1B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E5BC9B4" w14:textId="7255C5B9" w:rsidR="001A2F1B" w:rsidRDefault="001A2F1B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F8F380D" w14:textId="13C54C37" w:rsidR="001A2F1B" w:rsidRDefault="001A2F1B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309A104" w14:textId="7372D16B" w:rsidR="00300D95" w:rsidRDefault="00300D95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6D8F434" w14:textId="1C1D2BF6" w:rsidR="00300D95" w:rsidRDefault="00300D95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62C3145" w14:textId="086AE0B0" w:rsidR="00300D95" w:rsidRDefault="00300D95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73A7165" w14:textId="681CDEAB" w:rsidR="00300D95" w:rsidRDefault="00300D95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252D3B6" w14:textId="5601FA31" w:rsidR="001031A4" w:rsidRDefault="001031A4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4E80032" w14:textId="6A03048C" w:rsidR="001031A4" w:rsidRDefault="001031A4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10D2707D" w14:textId="19E7DAC5" w:rsidR="001031A4" w:rsidRDefault="001031A4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6EC066C5" w14:textId="55A5EF21" w:rsidR="001031A4" w:rsidRDefault="001031A4" w:rsidP="0082395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370C13C" w14:textId="77777777" w:rsidR="000F08ED" w:rsidRDefault="000F08ED" w:rsidP="000F08ED"/>
    <w:p w14:paraId="31C7A878" w14:textId="77777777" w:rsidR="00425C42" w:rsidRDefault="00425C42" w:rsidP="00425C42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41184" behindDoc="0" locked="0" layoutInCell="1" allowOverlap="1" wp14:anchorId="51AB7350" wp14:editId="3973998E">
            <wp:simplePos x="0" y="0"/>
            <wp:positionH relativeFrom="column">
              <wp:posOffset>2790908</wp:posOffset>
            </wp:positionH>
            <wp:positionV relativeFrom="paragraph">
              <wp:posOffset>7593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6" name="Рисунок 6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6CDEC" w14:textId="77777777" w:rsidR="00425C42" w:rsidRDefault="00425C42" w:rsidP="00425C4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B66B7C4" w14:textId="77777777" w:rsidR="00425C42" w:rsidRDefault="00425C42" w:rsidP="00425C4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0EA4BCAA" w14:textId="77777777" w:rsidR="00425C42" w:rsidRDefault="00425C42" w:rsidP="00425C4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60E66CCB" w14:textId="77777777" w:rsidR="00425C42" w:rsidRPr="00627E6D" w:rsidRDefault="00425C42" w:rsidP="00425C42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14662FA7" w14:textId="77777777" w:rsidR="001A2F1B" w:rsidRPr="00627E6D" w:rsidRDefault="001A2F1B" w:rsidP="001A2F1B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ВЫПИСКА ИЗ ПРОТОКОЛА</w:t>
      </w:r>
    </w:p>
    <w:p w14:paraId="30665F22" w14:textId="77777777" w:rsidR="00425C42" w:rsidRPr="00627E6D" w:rsidRDefault="00425C42" w:rsidP="00425C42">
      <w:pPr>
        <w:widowControl w:val="0"/>
        <w:ind w:firstLine="708"/>
        <w:jc w:val="center"/>
        <w:rPr>
          <w:rFonts w:ascii="Times New Roman" w:hAnsi="Times New Roman"/>
          <w:sz w:val="24"/>
          <w:szCs w:val="24"/>
        </w:rPr>
      </w:pPr>
    </w:p>
    <w:p w14:paraId="625C781D" w14:textId="77777777" w:rsidR="00425C42" w:rsidRPr="00CB5BBF" w:rsidRDefault="00425C42" w:rsidP="00425C42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1078DC6F" w14:textId="77777777" w:rsidR="00425C42" w:rsidRDefault="00425C42" w:rsidP="00425C42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p w14:paraId="07AD5762" w14:textId="77777777" w:rsidR="00425C42" w:rsidRDefault="00425C42" w:rsidP="00425C4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425C42" w:rsidRPr="00A312BD" w14:paraId="6752CC54" w14:textId="77777777" w:rsidTr="001F73D6">
        <w:tc>
          <w:tcPr>
            <w:tcW w:w="4874" w:type="dxa"/>
            <w:shd w:val="clear" w:color="auto" w:fill="auto"/>
          </w:tcPr>
          <w:p w14:paraId="1FFE01E7" w14:textId="77777777" w:rsidR="00425C42" w:rsidRPr="00A312BD" w:rsidRDefault="00425C42" w:rsidP="001F73D6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6E9BB057" w14:textId="7070436A" w:rsidR="00425C42" w:rsidRPr="00A312BD" w:rsidRDefault="00B41EC8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ноября</w:t>
            </w:r>
            <w:r w:rsidR="00425C42" w:rsidRPr="00A312BD">
              <w:rPr>
                <w:rFonts w:ascii="Times New Roman" w:hAnsi="Times New Roman"/>
                <w:sz w:val="24"/>
                <w:szCs w:val="24"/>
              </w:rPr>
              <w:t xml:space="preserve"> 2025 г.</w:t>
            </w:r>
          </w:p>
        </w:tc>
        <w:tc>
          <w:tcPr>
            <w:tcW w:w="4765" w:type="dxa"/>
            <w:shd w:val="clear" w:color="auto" w:fill="auto"/>
          </w:tcPr>
          <w:p w14:paraId="65C8E700" w14:textId="23941497" w:rsidR="00425C42" w:rsidRPr="00A312BD" w:rsidRDefault="00425C42" w:rsidP="001F73D6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№ 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14:paraId="6E75B0D8" w14:textId="77777777" w:rsidR="00425C42" w:rsidRPr="00A312BD" w:rsidRDefault="00425C42" w:rsidP="00425C42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786" w:type="dxa"/>
        <w:tblInd w:w="-5" w:type="dxa"/>
        <w:tblLook w:val="01E0" w:firstRow="1" w:lastRow="1" w:firstColumn="1" w:lastColumn="1" w:noHBand="0" w:noVBand="0"/>
      </w:tblPr>
      <w:tblGrid>
        <w:gridCol w:w="2289"/>
        <w:gridCol w:w="327"/>
        <w:gridCol w:w="7170"/>
      </w:tblGrid>
      <w:tr w:rsidR="00425C42" w:rsidRPr="00A312BD" w14:paraId="1F976027" w14:textId="77777777" w:rsidTr="0025217F">
        <w:tc>
          <w:tcPr>
            <w:tcW w:w="9786" w:type="dxa"/>
            <w:gridSpan w:val="3"/>
          </w:tcPr>
          <w:p w14:paraId="340E31C0" w14:textId="77777777" w:rsidR="00425C42" w:rsidRPr="00A312BD" w:rsidRDefault="00425C42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425C42" w:rsidRPr="00A312BD" w14:paraId="11B90FBA" w14:textId="77777777" w:rsidTr="0025217F">
        <w:tc>
          <w:tcPr>
            <w:tcW w:w="2289" w:type="dxa"/>
          </w:tcPr>
          <w:p w14:paraId="0D508400" w14:textId="77777777" w:rsidR="00425C42" w:rsidRPr="00A312BD" w:rsidRDefault="00425C42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327" w:type="dxa"/>
          </w:tcPr>
          <w:p w14:paraId="64E4A095" w14:textId="77777777" w:rsidR="00425C42" w:rsidRPr="00A312BD" w:rsidRDefault="00425C42" w:rsidP="001F73D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70" w:type="dxa"/>
          </w:tcPr>
          <w:p w14:paraId="31F150E4" w14:textId="77777777" w:rsidR="00425C42" w:rsidRPr="00A312BD" w:rsidRDefault="00425C42" w:rsidP="001F73D6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заместитель Мэра ЗАТО Северск - Управляющий делами Администрации ЗАТО Северск</w:t>
            </w:r>
          </w:p>
        </w:tc>
      </w:tr>
      <w:tr w:rsidR="00425C42" w:rsidRPr="00A312BD" w14:paraId="38D5B95A" w14:textId="77777777" w:rsidTr="0025217F">
        <w:tc>
          <w:tcPr>
            <w:tcW w:w="9786" w:type="dxa"/>
            <w:gridSpan w:val="3"/>
          </w:tcPr>
          <w:p w14:paraId="039CFE55" w14:textId="77777777" w:rsidR="00425C42" w:rsidRPr="00A312BD" w:rsidRDefault="00425C42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Заместитель председателя комиссии:</w:t>
            </w:r>
          </w:p>
        </w:tc>
      </w:tr>
      <w:tr w:rsidR="00425C42" w:rsidRPr="00A312BD" w14:paraId="0D3152A0" w14:textId="77777777" w:rsidTr="0025217F">
        <w:tc>
          <w:tcPr>
            <w:tcW w:w="2289" w:type="dxa"/>
          </w:tcPr>
          <w:p w14:paraId="7A348D8E" w14:textId="77777777" w:rsidR="00425C42" w:rsidRPr="00A312BD" w:rsidRDefault="00425C42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312BD">
              <w:rPr>
                <w:rFonts w:ascii="Times New Roman" w:hAnsi="Times New Roman"/>
                <w:sz w:val="24"/>
                <w:szCs w:val="24"/>
              </w:rPr>
              <w:t>Тартышный</w:t>
            </w:r>
            <w:proofErr w:type="spellEnd"/>
            <w:r w:rsidRPr="00A312BD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327" w:type="dxa"/>
          </w:tcPr>
          <w:p w14:paraId="4D2774F3" w14:textId="77777777" w:rsidR="00425C42" w:rsidRPr="00A312BD" w:rsidRDefault="00425C42" w:rsidP="001F73D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70" w:type="dxa"/>
          </w:tcPr>
          <w:p w14:paraId="7DBE6B8F" w14:textId="77777777" w:rsidR="00425C42" w:rsidRPr="00A312BD" w:rsidRDefault="00425C42" w:rsidP="001F73D6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начальник Общего отдела Администрации ЗАТО Северск</w:t>
            </w:r>
          </w:p>
        </w:tc>
      </w:tr>
      <w:tr w:rsidR="00425C42" w:rsidRPr="00A312BD" w14:paraId="5CAD1D83" w14:textId="77777777" w:rsidTr="0025217F">
        <w:tc>
          <w:tcPr>
            <w:tcW w:w="9786" w:type="dxa"/>
            <w:gridSpan w:val="3"/>
          </w:tcPr>
          <w:p w14:paraId="383B7966" w14:textId="77777777" w:rsidR="00425C42" w:rsidRPr="00A312BD" w:rsidRDefault="00425C42" w:rsidP="001F73D6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425C42" w:rsidRPr="00CB5BBF" w14:paraId="46810C68" w14:textId="77777777" w:rsidTr="0025217F">
        <w:tc>
          <w:tcPr>
            <w:tcW w:w="2289" w:type="dxa"/>
          </w:tcPr>
          <w:p w14:paraId="78521429" w14:textId="77777777" w:rsidR="00425C42" w:rsidRPr="00A312BD" w:rsidRDefault="00425C42" w:rsidP="001F73D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327" w:type="dxa"/>
          </w:tcPr>
          <w:p w14:paraId="7FDC6679" w14:textId="77777777" w:rsidR="00425C42" w:rsidRPr="00A312BD" w:rsidRDefault="00425C42" w:rsidP="001F73D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70" w:type="dxa"/>
          </w:tcPr>
          <w:p w14:paraId="45541A48" w14:textId="77777777" w:rsidR="00425C42" w:rsidRPr="00CB5BBF" w:rsidRDefault="00425C42" w:rsidP="001F73D6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2BD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425C42" w:rsidRPr="00CB5BBF" w14:paraId="3F782316" w14:textId="77777777" w:rsidTr="0025217F">
        <w:tc>
          <w:tcPr>
            <w:tcW w:w="9786" w:type="dxa"/>
            <w:gridSpan w:val="3"/>
          </w:tcPr>
          <w:p w14:paraId="5FC5B9DC" w14:textId="77777777" w:rsidR="00425C42" w:rsidRPr="00CB5BBF" w:rsidRDefault="00425C42" w:rsidP="001F73D6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5A3E58" w:rsidRPr="00724DEE" w14:paraId="50A5AD87" w14:textId="77777777" w:rsidTr="0025217F">
        <w:tc>
          <w:tcPr>
            <w:tcW w:w="2289" w:type="dxa"/>
          </w:tcPr>
          <w:p w14:paraId="7F2BD010" w14:textId="15145EF3" w:rsidR="005A3E58" w:rsidRPr="00724DEE" w:rsidRDefault="005A3E58" w:rsidP="001F73D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 Л</w:t>
            </w:r>
            <w:r w:rsidRPr="00724DEE">
              <w:rPr>
                <w:rFonts w:ascii="Times New Roman" w:hAnsi="Times New Roman"/>
                <w:sz w:val="24"/>
                <w:szCs w:val="24"/>
              </w:rPr>
              <w:t>.В.</w:t>
            </w:r>
          </w:p>
        </w:tc>
        <w:tc>
          <w:tcPr>
            <w:tcW w:w="327" w:type="dxa"/>
          </w:tcPr>
          <w:p w14:paraId="4ED9EF7F" w14:textId="77777777" w:rsidR="005A3E58" w:rsidRPr="00724DEE" w:rsidRDefault="005A3E58" w:rsidP="001F73D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70" w:type="dxa"/>
          </w:tcPr>
          <w:p w14:paraId="19C5B461" w14:textId="72CAEF9F" w:rsidR="005A3E58" w:rsidRPr="00724DEE" w:rsidRDefault="009663FC" w:rsidP="001F73D6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5A3E58" w:rsidRPr="00A312BD">
              <w:rPr>
                <w:rFonts w:ascii="Times New Roman" w:hAnsi="Times New Roman"/>
                <w:sz w:val="24"/>
                <w:szCs w:val="24"/>
              </w:rPr>
              <w:t>редседател</w:t>
            </w:r>
            <w:r w:rsidR="00A85E6E">
              <w:rPr>
                <w:rFonts w:ascii="Times New Roman" w:hAnsi="Times New Roman"/>
                <w:sz w:val="24"/>
                <w:szCs w:val="24"/>
              </w:rPr>
              <w:t>ь</w:t>
            </w:r>
            <w:r w:rsidR="005A3E5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3E58" w:rsidRPr="00A312BD">
              <w:rPr>
                <w:rFonts w:ascii="Times New Roman" w:hAnsi="Times New Roman"/>
                <w:sz w:val="24"/>
                <w:szCs w:val="24"/>
              </w:rPr>
              <w:t>Комитета по кадрам и муниципальной службе Администрации ЗАТО Северск</w:t>
            </w:r>
          </w:p>
        </w:tc>
      </w:tr>
      <w:tr w:rsidR="00425C42" w:rsidRPr="00724DEE" w14:paraId="60854731" w14:textId="77777777" w:rsidTr="0025217F">
        <w:tc>
          <w:tcPr>
            <w:tcW w:w="2289" w:type="dxa"/>
          </w:tcPr>
          <w:p w14:paraId="35438001" w14:textId="77777777" w:rsidR="00425C42" w:rsidRPr="00724DEE" w:rsidRDefault="00425C42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327" w:type="dxa"/>
          </w:tcPr>
          <w:p w14:paraId="799275A2" w14:textId="77777777" w:rsidR="00425C42" w:rsidRPr="00724DEE" w:rsidRDefault="00425C42" w:rsidP="001F73D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70" w:type="dxa"/>
          </w:tcPr>
          <w:p w14:paraId="02B7CECD" w14:textId="77777777" w:rsidR="00425C42" w:rsidRPr="00724DEE" w:rsidRDefault="00425C42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425C42" w:rsidRPr="00724DEE" w14:paraId="18F98B18" w14:textId="77777777" w:rsidTr="0025217F">
        <w:tc>
          <w:tcPr>
            <w:tcW w:w="2289" w:type="dxa"/>
          </w:tcPr>
          <w:p w14:paraId="74090FE5" w14:textId="77777777" w:rsidR="00425C42" w:rsidRPr="00724DEE" w:rsidRDefault="00425C42" w:rsidP="001F73D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327" w:type="dxa"/>
          </w:tcPr>
          <w:p w14:paraId="1AB3C705" w14:textId="77777777" w:rsidR="00425C42" w:rsidRPr="00724DEE" w:rsidRDefault="00425C42" w:rsidP="001F73D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70" w:type="dxa"/>
          </w:tcPr>
          <w:p w14:paraId="7DE6C3FC" w14:textId="77777777" w:rsidR="00425C42" w:rsidRPr="00724DEE" w:rsidRDefault="00425C42" w:rsidP="001F73D6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425C42" w:rsidRPr="00724DEE" w14:paraId="46A7B1BC" w14:textId="77777777" w:rsidTr="0025217F">
        <w:tc>
          <w:tcPr>
            <w:tcW w:w="2289" w:type="dxa"/>
          </w:tcPr>
          <w:p w14:paraId="3859C49A" w14:textId="77777777" w:rsidR="00425C42" w:rsidRPr="00724DEE" w:rsidRDefault="00425C42" w:rsidP="001F73D6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327" w:type="dxa"/>
          </w:tcPr>
          <w:p w14:paraId="66D81A37" w14:textId="77777777" w:rsidR="00425C42" w:rsidRPr="00724DEE" w:rsidRDefault="00425C42" w:rsidP="001F73D6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70" w:type="dxa"/>
          </w:tcPr>
          <w:p w14:paraId="0B729AC2" w14:textId="77777777" w:rsidR="00425C42" w:rsidRPr="00724DEE" w:rsidRDefault="00425C42" w:rsidP="001F73D6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</w:tbl>
    <w:p w14:paraId="0605CC1F" w14:textId="77777777" w:rsidR="00425C42" w:rsidRPr="00E8793D" w:rsidRDefault="00425C42" w:rsidP="00425C42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</w:p>
    <w:p w14:paraId="27748320" w14:textId="77777777" w:rsidR="00425C42" w:rsidRPr="00E8793D" w:rsidRDefault="00425C42" w:rsidP="00425C42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E8793D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3BD72F81" w14:textId="77777777" w:rsidR="00425C42" w:rsidRPr="00E8793D" w:rsidRDefault="00425C42" w:rsidP="00425C42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371"/>
        <w:gridCol w:w="1843"/>
      </w:tblGrid>
      <w:tr w:rsidR="00425C42" w:rsidRPr="005E728F" w14:paraId="0C0F0204" w14:textId="77777777" w:rsidTr="00425C42">
        <w:tc>
          <w:tcPr>
            <w:tcW w:w="562" w:type="dxa"/>
            <w:shd w:val="clear" w:color="auto" w:fill="auto"/>
          </w:tcPr>
          <w:p w14:paraId="49462947" w14:textId="77777777" w:rsidR="00425C42" w:rsidRPr="005E728F" w:rsidRDefault="00425C42" w:rsidP="00425C4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14:paraId="23AA523A" w14:textId="77777777" w:rsidR="00425C42" w:rsidRPr="005E728F" w:rsidRDefault="00425C42" w:rsidP="001F73D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58212ED8" w14:textId="77777777" w:rsidR="00425C42" w:rsidRPr="005E728F" w:rsidRDefault="00425C42" w:rsidP="001F73D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425C42" w:rsidRPr="005E728F" w14:paraId="2303E851" w14:textId="77777777" w:rsidTr="00425C42">
        <w:tc>
          <w:tcPr>
            <w:tcW w:w="562" w:type="dxa"/>
            <w:shd w:val="clear" w:color="auto" w:fill="auto"/>
          </w:tcPr>
          <w:p w14:paraId="36CD1C5C" w14:textId="59963BB7" w:rsidR="00425C42" w:rsidRPr="005E728F" w:rsidRDefault="00425C42" w:rsidP="000E3415">
            <w:pPr>
              <w:pStyle w:val="af4"/>
              <w:widowControl w:val="0"/>
              <w:numPr>
                <w:ilvl w:val="0"/>
                <w:numId w:val="15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14:paraId="75C5C525" w14:textId="77777777" w:rsidR="00425C42" w:rsidRPr="005E728F" w:rsidRDefault="00425C42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3F290079" w14:textId="77777777" w:rsidR="00425C42" w:rsidRPr="005E728F" w:rsidRDefault="00425C42" w:rsidP="001F73D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425C42" w:rsidRPr="005E728F" w14:paraId="5019BBAE" w14:textId="77777777" w:rsidTr="00425C42">
        <w:tc>
          <w:tcPr>
            <w:tcW w:w="562" w:type="dxa"/>
            <w:shd w:val="clear" w:color="auto" w:fill="auto"/>
          </w:tcPr>
          <w:p w14:paraId="1DC1ED31" w14:textId="270F7506" w:rsidR="00425C42" w:rsidRPr="005E728F" w:rsidRDefault="00425C42" w:rsidP="000E3415">
            <w:pPr>
              <w:pStyle w:val="af4"/>
              <w:widowControl w:val="0"/>
              <w:numPr>
                <w:ilvl w:val="0"/>
                <w:numId w:val="15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14:paraId="33B53702" w14:textId="656B0438" w:rsidR="00425C42" w:rsidRPr="005E728F" w:rsidRDefault="00425C42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 xml:space="preserve">О результатах проверки достоверности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супруги (супруга) и несовершеннолетних детей за </w:t>
            </w:r>
            <w:r w:rsidR="009663FC">
              <w:rPr>
                <w:rFonts w:ascii="Times New Roman" w:hAnsi="Times New Roman"/>
                <w:sz w:val="24"/>
                <w:szCs w:val="24"/>
              </w:rPr>
              <w:t xml:space="preserve">2022 и 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9663FC">
              <w:rPr>
                <w:rFonts w:ascii="Times New Roman" w:hAnsi="Times New Roman"/>
                <w:sz w:val="24"/>
                <w:szCs w:val="24"/>
              </w:rPr>
              <w:t>ы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 xml:space="preserve">, проведенной Комитетом по кадрам и муниципальной службе Администрации ЗАТО Северск в отношении муниципального служащего </w:t>
            </w:r>
            <w:r w:rsidRPr="00E17DE3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</w:tc>
        <w:tc>
          <w:tcPr>
            <w:tcW w:w="1843" w:type="dxa"/>
            <w:shd w:val="clear" w:color="auto" w:fill="auto"/>
          </w:tcPr>
          <w:p w14:paraId="4A0C2922" w14:textId="77777777" w:rsidR="00425C42" w:rsidRPr="005E728F" w:rsidRDefault="00425C42" w:rsidP="001F73D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4F92DC49" w14:textId="77777777" w:rsidR="00425C42" w:rsidRPr="005E728F" w:rsidRDefault="00425C42" w:rsidP="001F73D6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Кузьменко Г.С</w:t>
            </w:r>
            <w:r w:rsidRPr="005E728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9B37EFF" w14:textId="77777777" w:rsidR="00425C42" w:rsidRPr="005E728F" w:rsidRDefault="00425C42" w:rsidP="00425C42">
      <w:pPr>
        <w:widowControl w:val="0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14:paraId="6383D2D0" w14:textId="77777777" w:rsidR="004614A1" w:rsidRPr="005E728F" w:rsidRDefault="004614A1" w:rsidP="004614A1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728F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533B5DDD" w14:textId="0EDEF11C" w:rsidR="004614A1" w:rsidRPr="00575DD3" w:rsidRDefault="004614A1" w:rsidP="000E3415">
      <w:pPr>
        <w:pStyle w:val="af4"/>
        <w:widowControl w:val="0"/>
        <w:numPr>
          <w:ilvl w:val="0"/>
          <w:numId w:val="16"/>
        </w:numPr>
        <w:tabs>
          <w:tab w:val="left" w:pos="993"/>
        </w:tabs>
        <w:ind w:left="0" w:firstLine="709"/>
        <w:jc w:val="both"/>
      </w:pPr>
      <w:r w:rsidRPr="004614A1">
        <w:rPr>
          <w:spacing w:val="-1"/>
        </w:rPr>
        <w:t xml:space="preserve">По вопросам повестки голосовать открытым способом путем поднятия руки. </w:t>
      </w:r>
    </w:p>
    <w:p w14:paraId="3854F101" w14:textId="163FABEB" w:rsidR="004614A1" w:rsidRPr="00E55F5A" w:rsidRDefault="004614A1" w:rsidP="000E3415">
      <w:pPr>
        <w:pStyle w:val="af4"/>
        <w:widowControl w:val="0"/>
        <w:numPr>
          <w:ilvl w:val="0"/>
          <w:numId w:val="16"/>
        </w:numPr>
        <w:tabs>
          <w:tab w:val="left" w:pos="993"/>
          <w:tab w:val="left" w:pos="1134"/>
        </w:tabs>
        <w:ind w:left="0" w:firstLine="709"/>
        <w:jc w:val="both"/>
      </w:pPr>
      <w:r w:rsidRPr="00575DD3">
        <w:t xml:space="preserve">Рекомендовать </w:t>
      </w:r>
      <w:r w:rsidR="006E248B">
        <w:t>представителю нанимателю (работодателю)</w:t>
      </w:r>
      <w:r>
        <w:t xml:space="preserve"> </w:t>
      </w:r>
      <w:r w:rsidRPr="004614A1">
        <w:rPr>
          <w:spacing w:val="-1"/>
        </w:rPr>
        <w:t xml:space="preserve">привлечь </w:t>
      </w:r>
      <w:r w:rsidR="006E248B">
        <w:rPr>
          <w:spacing w:val="-1"/>
        </w:rPr>
        <w:t>муниципального служащего</w:t>
      </w:r>
      <w:r w:rsidRPr="00E17DE3">
        <w:t xml:space="preserve"> Администрации ЗАТО Северск</w:t>
      </w:r>
      <w:r w:rsidRPr="004614A1">
        <w:rPr>
          <w:spacing w:val="-1"/>
        </w:rPr>
        <w:t xml:space="preserve"> к дисциплинарной ответственности и объявить выговор.</w:t>
      </w:r>
    </w:p>
    <w:p w14:paraId="4269484E" w14:textId="77777777" w:rsidR="004614A1" w:rsidRPr="00701807" w:rsidRDefault="004614A1" w:rsidP="000E3415">
      <w:pPr>
        <w:widowControl w:val="0"/>
        <w:numPr>
          <w:ilvl w:val="0"/>
          <w:numId w:val="16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/>
          <w:b/>
          <w:spacing w:val="-1"/>
          <w:sz w:val="24"/>
          <w:szCs w:val="24"/>
        </w:rPr>
      </w:pPr>
      <w:r w:rsidRPr="00E02482">
        <w:rPr>
          <w:rFonts w:ascii="Times New Roman" w:hAnsi="Times New Roman"/>
          <w:spacing w:val="-8"/>
          <w:sz w:val="24"/>
          <w:szCs w:val="24"/>
        </w:rPr>
        <w:t xml:space="preserve">Информацию о заседании комиссии разместить </w:t>
      </w:r>
      <w:r w:rsidRPr="00E02482">
        <w:rPr>
          <w:rFonts w:ascii="Times New Roman" w:hAnsi="Times New Roman"/>
          <w:sz w:val="24"/>
          <w:szCs w:val="24"/>
        </w:rPr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E02482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http</w:t>
        </w:r>
        <w:r w:rsidRPr="00E02482">
          <w:rPr>
            <w:rStyle w:val="a6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s</w:t>
        </w:r>
        <w:r w:rsidRPr="00E02482">
          <w:rPr>
            <w:rStyle w:val="a6"/>
            <w:rFonts w:ascii="Times New Roman" w:hAnsi="Times New Roman"/>
            <w:color w:val="auto"/>
            <w:sz w:val="24"/>
            <w:szCs w:val="24"/>
            <w:u w:val="none"/>
          </w:rPr>
          <w:t>://</w:t>
        </w:r>
      </w:hyperlink>
      <w:r w:rsidRPr="00E02482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зато-</w:t>
      </w:r>
      <w:proofErr w:type="spellStart"/>
      <w:r w:rsidRPr="005562F5">
        <w:rPr>
          <w:rStyle w:val="a6"/>
          <w:rFonts w:ascii="Times New Roman" w:hAnsi="Times New Roman"/>
          <w:color w:val="auto"/>
          <w:sz w:val="24"/>
          <w:szCs w:val="24"/>
          <w:u w:val="none"/>
        </w:rPr>
        <w:t>северск.рф</w:t>
      </w:r>
      <w:proofErr w:type="spellEnd"/>
      <w:r w:rsidRPr="005562F5">
        <w:rPr>
          <w:rFonts w:ascii="Times New Roman" w:hAnsi="Times New Roman"/>
          <w:sz w:val="24"/>
          <w:szCs w:val="24"/>
        </w:rPr>
        <w:t xml:space="preserve">) с учетом законодательства Российской Федерации о защите </w:t>
      </w:r>
      <w:r w:rsidRPr="005E728F">
        <w:rPr>
          <w:rFonts w:ascii="Times New Roman" w:hAnsi="Times New Roman"/>
          <w:sz w:val="24"/>
          <w:szCs w:val="24"/>
        </w:rPr>
        <w:t>персональных данных.</w:t>
      </w:r>
      <w:r w:rsidRPr="005E728F">
        <w:rPr>
          <w:rFonts w:ascii="Times New Roman" w:hAnsi="Times New Roman"/>
          <w:spacing w:val="-8"/>
          <w:sz w:val="24"/>
          <w:szCs w:val="24"/>
        </w:rPr>
        <w:t xml:space="preserve">  </w:t>
      </w:r>
    </w:p>
    <w:p w14:paraId="5C07A669" w14:textId="77777777" w:rsidR="004614A1" w:rsidRDefault="004614A1" w:rsidP="004614A1">
      <w:pPr>
        <w:widowControl w:val="0"/>
        <w:tabs>
          <w:tab w:val="left" w:pos="1134"/>
        </w:tabs>
        <w:jc w:val="both"/>
        <w:rPr>
          <w:rFonts w:ascii="Times New Roman" w:hAnsi="Times New Roman"/>
          <w:b/>
          <w:spacing w:val="-8"/>
          <w:sz w:val="24"/>
          <w:szCs w:val="24"/>
        </w:rPr>
      </w:pPr>
    </w:p>
    <w:p w14:paraId="2C87EE53" w14:textId="77777777" w:rsidR="004614A1" w:rsidRDefault="004614A1" w:rsidP="004614A1">
      <w:pPr>
        <w:widowControl w:val="0"/>
        <w:tabs>
          <w:tab w:val="left" w:pos="1134"/>
        </w:tabs>
        <w:jc w:val="both"/>
        <w:rPr>
          <w:rFonts w:ascii="Times New Roman" w:hAnsi="Times New Roman"/>
          <w:b/>
          <w:spacing w:val="-8"/>
          <w:sz w:val="24"/>
          <w:szCs w:val="24"/>
        </w:rPr>
      </w:pPr>
    </w:p>
    <w:p w14:paraId="75CEBA5E" w14:textId="77777777" w:rsidR="004614A1" w:rsidRDefault="004614A1" w:rsidP="004614A1">
      <w:pPr>
        <w:widowControl w:val="0"/>
        <w:tabs>
          <w:tab w:val="left" w:pos="1134"/>
        </w:tabs>
        <w:jc w:val="both"/>
        <w:rPr>
          <w:rFonts w:ascii="Times New Roman" w:hAnsi="Times New Roman"/>
          <w:b/>
          <w:spacing w:val="-8"/>
          <w:sz w:val="24"/>
          <w:szCs w:val="24"/>
        </w:rPr>
      </w:pPr>
    </w:p>
    <w:tbl>
      <w:tblPr>
        <w:tblW w:w="8755" w:type="dxa"/>
        <w:tblLook w:val="01E0" w:firstRow="1" w:lastRow="1" w:firstColumn="1" w:lastColumn="1" w:noHBand="0" w:noVBand="0"/>
      </w:tblPr>
      <w:tblGrid>
        <w:gridCol w:w="3193"/>
        <w:gridCol w:w="3234"/>
        <w:gridCol w:w="2328"/>
      </w:tblGrid>
      <w:tr w:rsidR="004614A1" w:rsidRPr="005E728F" w14:paraId="4784B3D6" w14:textId="77777777" w:rsidTr="001F73D6">
        <w:tc>
          <w:tcPr>
            <w:tcW w:w="3193" w:type="dxa"/>
            <w:shd w:val="clear" w:color="auto" w:fill="auto"/>
          </w:tcPr>
          <w:p w14:paraId="5836CC39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49459048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8" w:type="dxa"/>
            <w:shd w:val="clear" w:color="auto" w:fill="auto"/>
          </w:tcPr>
          <w:p w14:paraId="0CBCF160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В.В.Коваленко</w:t>
            </w:r>
            <w:proofErr w:type="spellEnd"/>
          </w:p>
        </w:tc>
      </w:tr>
      <w:tr w:rsidR="004614A1" w:rsidRPr="00D07547" w14:paraId="1BCFF65B" w14:textId="77777777" w:rsidTr="001F73D6">
        <w:tc>
          <w:tcPr>
            <w:tcW w:w="3193" w:type="dxa"/>
            <w:shd w:val="clear" w:color="auto" w:fill="auto"/>
          </w:tcPr>
          <w:p w14:paraId="48F3E8EA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503B407C" w14:textId="77777777" w:rsidR="004614A1" w:rsidRPr="00D07547" w:rsidRDefault="004614A1" w:rsidP="001F73D6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0C25A8F8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4614A1" w:rsidRPr="005E728F" w14:paraId="7268EB8C" w14:textId="77777777" w:rsidTr="001F73D6">
        <w:tc>
          <w:tcPr>
            <w:tcW w:w="3193" w:type="dxa"/>
            <w:shd w:val="clear" w:color="auto" w:fill="auto"/>
          </w:tcPr>
          <w:p w14:paraId="142AC6BF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48173E04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3EB2F4DF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4614A1" w:rsidRPr="00D07547" w14:paraId="01153BBE" w14:textId="77777777" w:rsidTr="001F73D6">
        <w:tc>
          <w:tcPr>
            <w:tcW w:w="3193" w:type="dxa"/>
            <w:shd w:val="clear" w:color="auto" w:fill="auto"/>
          </w:tcPr>
          <w:p w14:paraId="3E214036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1CA93641" w14:textId="77777777" w:rsidR="004614A1" w:rsidRPr="00D07547" w:rsidRDefault="004614A1" w:rsidP="001F73D6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22931EE7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4614A1" w:rsidRPr="005E728F" w14:paraId="253A32B5" w14:textId="77777777" w:rsidTr="001F73D6">
        <w:tc>
          <w:tcPr>
            <w:tcW w:w="3193" w:type="dxa"/>
            <w:shd w:val="clear" w:color="auto" w:fill="auto"/>
          </w:tcPr>
          <w:p w14:paraId="26A1A7DD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728F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22B199D6" w14:textId="77777777" w:rsidR="004614A1" w:rsidRPr="00D07547" w:rsidRDefault="004614A1" w:rsidP="001F73D6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12676FD6" w14:textId="7936BB18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Л.В.Боброва</w:t>
            </w:r>
            <w:proofErr w:type="spellEnd"/>
          </w:p>
        </w:tc>
      </w:tr>
      <w:tr w:rsidR="004614A1" w:rsidRPr="00D07547" w14:paraId="6E9B714A" w14:textId="77777777" w:rsidTr="001F73D6">
        <w:tc>
          <w:tcPr>
            <w:tcW w:w="3193" w:type="dxa"/>
            <w:shd w:val="clear" w:color="auto" w:fill="auto"/>
          </w:tcPr>
          <w:p w14:paraId="44B8104D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64562131" w14:textId="77777777" w:rsidR="004614A1" w:rsidRPr="00D07547" w:rsidRDefault="004614A1" w:rsidP="001F73D6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57443468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4614A1" w:rsidRPr="005E728F" w14:paraId="34828690" w14:textId="77777777" w:rsidTr="001F73D6">
        <w:tc>
          <w:tcPr>
            <w:tcW w:w="3193" w:type="dxa"/>
            <w:shd w:val="clear" w:color="auto" w:fill="auto"/>
          </w:tcPr>
          <w:p w14:paraId="5C561938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6E126490" w14:textId="77777777" w:rsidR="004614A1" w:rsidRPr="00D07547" w:rsidRDefault="004614A1" w:rsidP="001F73D6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52A8E5BE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4614A1" w:rsidRPr="00D07547" w14:paraId="12AE2A69" w14:textId="77777777" w:rsidTr="001F73D6">
        <w:tc>
          <w:tcPr>
            <w:tcW w:w="3193" w:type="dxa"/>
            <w:shd w:val="clear" w:color="auto" w:fill="auto"/>
          </w:tcPr>
          <w:p w14:paraId="0E71024E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20722276" w14:textId="77777777" w:rsidR="004614A1" w:rsidRPr="00D07547" w:rsidRDefault="004614A1" w:rsidP="001F73D6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55A0BE37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4614A1" w:rsidRPr="005E728F" w14:paraId="1B477B23" w14:textId="77777777" w:rsidTr="001F73D6">
        <w:tc>
          <w:tcPr>
            <w:tcW w:w="3193" w:type="dxa"/>
            <w:shd w:val="clear" w:color="auto" w:fill="auto"/>
          </w:tcPr>
          <w:p w14:paraId="3E9DBD3C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44717E63" w14:textId="77777777" w:rsidR="004614A1" w:rsidRPr="00D07547" w:rsidRDefault="004614A1" w:rsidP="001F73D6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510A82C4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4614A1" w:rsidRPr="00D07547" w14:paraId="5FAD8387" w14:textId="77777777" w:rsidTr="001F73D6">
        <w:tc>
          <w:tcPr>
            <w:tcW w:w="3193" w:type="dxa"/>
            <w:shd w:val="clear" w:color="auto" w:fill="auto"/>
          </w:tcPr>
          <w:p w14:paraId="204BB0B4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12C6ABB5" w14:textId="77777777" w:rsidR="004614A1" w:rsidRPr="00D07547" w:rsidRDefault="004614A1" w:rsidP="001F73D6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6AB5E8B6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4614A1" w:rsidRPr="005E728F" w14:paraId="7A0F5881" w14:textId="77777777" w:rsidTr="001F73D6">
        <w:tc>
          <w:tcPr>
            <w:tcW w:w="3193" w:type="dxa"/>
            <w:shd w:val="clear" w:color="auto" w:fill="auto"/>
          </w:tcPr>
          <w:p w14:paraId="1E9BC416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58BE4500" w14:textId="77777777" w:rsidR="004614A1" w:rsidRPr="00D07547" w:rsidRDefault="004614A1" w:rsidP="001F73D6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1669F602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5E728F">
              <w:rPr>
                <w:rFonts w:ascii="Times New Roman" w:hAnsi="Times New Roman"/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4614A1" w:rsidRPr="00D07547" w14:paraId="1B1406E4" w14:textId="77777777" w:rsidTr="001F73D6">
        <w:tc>
          <w:tcPr>
            <w:tcW w:w="3193" w:type="dxa"/>
            <w:shd w:val="clear" w:color="auto" w:fill="auto"/>
          </w:tcPr>
          <w:p w14:paraId="39C34C64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1456782A" w14:textId="77777777" w:rsidR="004614A1" w:rsidRPr="00D07547" w:rsidRDefault="004614A1" w:rsidP="001F73D6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544CA2F2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4614A1" w:rsidRPr="005E728F" w14:paraId="6FDA2AF3" w14:textId="77777777" w:rsidTr="001F73D6">
        <w:tc>
          <w:tcPr>
            <w:tcW w:w="3193" w:type="dxa"/>
            <w:shd w:val="clear" w:color="auto" w:fill="auto"/>
          </w:tcPr>
          <w:p w14:paraId="6A591EA9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shd w:val="clear" w:color="auto" w:fill="auto"/>
          </w:tcPr>
          <w:p w14:paraId="77FA1E52" w14:textId="77777777" w:rsidR="004614A1" w:rsidRPr="00D07547" w:rsidRDefault="004614A1" w:rsidP="001F73D6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516A2354" w14:textId="77777777" w:rsidR="004614A1" w:rsidRPr="005E728F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В.В.Тартышный</w:t>
            </w:r>
            <w:proofErr w:type="spellEnd"/>
          </w:p>
        </w:tc>
      </w:tr>
      <w:tr w:rsidR="004614A1" w:rsidRPr="00D07547" w14:paraId="72D9427B" w14:textId="77777777" w:rsidTr="001F73D6">
        <w:tc>
          <w:tcPr>
            <w:tcW w:w="3193" w:type="dxa"/>
            <w:shd w:val="clear" w:color="auto" w:fill="auto"/>
          </w:tcPr>
          <w:p w14:paraId="1FAE9986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234" w:type="dxa"/>
            <w:tcBorders>
              <w:top w:val="single" w:sz="4" w:space="0" w:color="auto"/>
            </w:tcBorders>
            <w:shd w:val="clear" w:color="auto" w:fill="auto"/>
          </w:tcPr>
          <w:p w14:paraId="08447D3A" w14:textId="77777777" w:rsidR="004614A1" w:rsidRPr="00D07547" w:rsidRDefault="004614A1" w:rsidP="001F73D6">
            <w:pPr>
              <w:widowControl w:val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7547">
              <w:rPr>
                <w:rFonts w:ascii="Times New Roman" w:hAnsi="Times New Roman"/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4684E1DA" w14:textId="77777777" w:rsidR="004614A1" w:rsidRPr="00D07547" w:rsidRDefault="004614A1" w:rsidP="001F73D6">
            <w:pPr>
              <w:widowControl w:val="0"/>
              <w:jc w:val="both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</w:tbl>
    <w:p w14:paraId="077F3BBD" w14:textId="77777777" w:rsidR="004614A1" w:rsidRDefault="004614A1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372381E0" w14:textId="77777777" w:rsidR="004614A1" w:rsidRDefault="004614A1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683A3B66" w14:textId="0CF245A7" w:rsidR="004614A1" w:rsidRDefault="004614A1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4566BD35" w14:textId="45F0D59C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433F9046" w14:textId="622FD9C8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60C2AEB0" w14:textId="27B47865" w:rsidR="001A2F1B" w:rsidRDefault="001A2F1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517B8817" w14:textId="0B20CC8D" w:rsidR="001A2F1B" w:rsidRDefault="001A2F1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0453E9CF" w14:textId="223D6099" w:rsidR="001A2F1B" w:rsidRDefault="001A2F1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27AFA27A" w14:textId="17F8F472" w:rsidR="001A2F1B" w:rsidRDefault="001A2F1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44C66FE3" w14:textId="0BBF3355" w:rsidR="001A2F1B" w:rsidRDefault="001A2F1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4120EB84" w14:textId="26F8042A" w:rsidR="001A2F1B" w:rsidRDefault="001A2F1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3C4979A" w14:textId="77F8A856" w:rsidR="001A2F1B" w:rsidRDefault="001A2F1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95EF0B1" w14:textId="6A447D1B" w:rsidR="001A2F1B" w:rsidRDefault="001A2F1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60806799" w14:textId="39133CE9" w:rsidR="001A2F1B" w:rsidRDefault="001A2F1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321498CD" w14:textId="77777777" w:rsidR="001A2F1B" w:rsidRDefault="001A2F1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3678A82B" w14:textId="4716E10E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53C4B71E" w14:textId="7B6AE6B1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4F210D9C" w14:textId="6B04015B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3B4DD46" w14:textId="77ED4637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64AB9913" w14:textId="41C56CD0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4DEC42F9" w14:textId="700A8F04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601D8F47" w14:textId="6B1805C2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3A1CE41" w14:textId="15A7CB35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612B5BB6" w14:textId="23B3238D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2A678F26" w14:textId="61EB5DC0" w:rsidR="006E248B" w:rsidRDefault="006E248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D786A64" w14:textId="2F96376D" w:rsidR="006E248B" w:rsidRDefault="006E248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30D913CF" w14:textId="12D9C36B" w:rsidR="006E248B" w:rsidRDefault="006E248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472AA3D5" w14:textId="77777777" w:rsidR="006E248B" w:rsidRDefault="006E248B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0275E66D" w14:textId="400C33D3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2F2CF899" w14:textId="3715D67B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4B2359BB" w14:textId="77777777" w:rsidR="005A32D9" w:rsidRDefault="005A32D9" w:rsidP="005A32D9"/>
    <w:p w14:paraId="2636427D" w14:textId="77777777" w:rsidR="005A32D9" w:rsidRDefault="005A32D9" w:rsidP="005A32D9"/>
    <w:p w14:paraId="0AA169F0" w14:textId="77777777" w:rsidR="005A32D9" w:rsidRDefault="005A32D9" w:rsidP="005A32D9"/>
    <w:p w14:paraId="6D69DC53" w14:textId="77777777" w:rsidR="005A32D9" w:rsidRPr="00627E6D" w:rsidRDefault="005A32D9" w:rsidP="005A32D9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43232" behindDoc="0" locked="0" layoutInCell="1" allowOverlap="1" wp14:anchorId="416D3CB4" wp14:editId="16BE9890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2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364894" w14:textId="77777777" w:rsidR="005A32D9" w:rsidRPr="00627E6D" w:rsidRDefault="005A32D9" w:rsidP="005A32D9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6A8B02F2" w14:textId="77777777" w:rsidR="005A32D9" w:rsidRPr="00627E6D" w:rsidRDefault="005A32D9" w:rsidP="005A32D9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71FCEC0E" w14:textId="77777777" w:rsidR="005A32D9" w:rsidRDefault="005A32D9" w:rsidP="005A32D9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0EF8D5BE" w14:textId="77777777" w:rsidR="005A32D9" w:rsidRPr="00627E6D" w:rsidRDefault="005A32D9" w:rsidP="005A32D9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5B36C85D" w14:textId="77777777" w:rsidR="001A2F1B" w:rsidRPr="00627E6D" w:rsidRDefault="001A2F1B" w:rsidP="001A2F1B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ВЫПИСКА ИЗ ПРОТОКОЛА</w:t>
      </w:r>
    </w:p>
    <w:p w14:paraId="768B0130" w14:textId="77777777" w:rsidR="005A32D9" w:rsidRPr="000C7379" w:rsidRDefault="005A32D9" w:rsidP="005A32D9">
      <w:pPr>
        <w:widowControl w:val="0"/>
        <w:ind w:firstLine="708"/>
        <w:jc w:val="center"/>
        <w:rPr>
          <w:rFonts w:ascii="Times New Roman" w:hAnsi="Times New Roman"/>
          <w:sz w:val="16"/>
          <w:szCs w:val="16"/>
        </w:rPr>
      </w:pPr>
    </w:p>
    <w:p w14:paraId="4DB98127" w14:textId="77777777" w:rsidR="005A32D9" w:rsidRPr="00CB5BBF" w:rsidRDefault="005A32D9" w:rsidP="005A32D9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609C929A" w14:textId="77777777" w:rsidR="005A32D9" w:rsidRPr="00CB5BBF" w:rsidRDefault="005A32D9" w:rsidP="005A32D9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5A32D9" w:rsidRPr="00CB5BBF" w14:paraId="4D1A1EEA" w14:textId="77777777" w:rsidTr="00D60018">
        <w:tc>
          <w:tcPr>
            <w:tcW w:w="4874" w:type="dxa"/>
            <w:shd w:val="clear" w:color="auto" w:fill="auto"/>
          </w:tcPr>
          <w:p w14:paraId="71B10B30" w14:textId="77777777" w:rsidR="005A32D9" w:rsidRPr="000E2708" w:rsidRDefault="005A32D9" w:rsidP="00D60018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30072A33" w14:textId="3925C07E" w:rsidR="005A32D9" w:rsidRPr="00CB5BBF" w:rsidRDefault="005A32D9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ноября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1DEAA073" w14:textId="28B728DF" w:rsidR="005A32D9" w:rsidRPr="00CB5BBF" w:rsidRDefault="005A32D9" w:rsidP="00D6001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14:paraId="7E20C741" w14:textId="77777777" w:rsidR="005A32D9" w:rsidRPr="000E2708" w:rsidRDefault="005A32D9" w:rsidP="005A32D9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63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7135"/>
      </w:tblGrid>
      <w:tr w:rsidR="005A32D9" w:rsidRPr="008474E7" w14:paraId="037ACA67" w14:textId="77777777" w:rsidTr="00D60018">
        <w:tc>
          <w:tcPr>
            <w:tcW w:w="9639" w:type="dxa"/>
            <w:gridSpan w:val="3"/>
          </w:tcPr>
          <w:p w14:paraId="4A88F70F" w14:textId="77777777" w:rsidR="005A32D9" w:rsidRPr="008474E7" w:rsidRDefault="005A32D9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5A32D9" w:rsidRPr="008474E7" w14:paraId="16565868" w14:textId="77777777" w:rsidTr="00D60018">
        <w:tc>
          <w:tcPr>
            <w:tcW w:w="2268" w:type="dxa"/>
          </w:tcPr>
          <w:p w14:paraId="18B37DA1" w14:textId="77777777" w:rsidR="005A32D9" w:rsidRPr="008474E7" w:rsidRDefault="005A32D9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38E74369" w14:textId="77777777" w:rsidR="005A32D9" w:rsidRPr="008474E7" w:rsidRDefault="005A32D9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B11D648" w14:textId="77777777" w:rsidR="005A32D9" w:rsidRPr="008474E7" w:rsidRDefault="005A32D9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5A32D9" w:rsidRPr="008474E7" w14:paraId="1B0CCF16" w14:textId="77777777" w:rsidTr="00D60018">
        <w:tc>
          <w:tcPr>
            <w:tcW w:w="9639" w:type="dxa"/>
            <w:gridSpan w:val="3"/>
          </w:tcPr>
          <w:p w14:paraId="098A55DE" w14:textId="77777777" w:rsidR="005A32D9" w:rsidRPr="008474E7" w:rsidRDefault="005A32D9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комиссии:</w:t>
            </w:r>
          </w:p>
        </w:tc>
      </w:tr>
      <w:tr w:rsidR="005A32D9" w:rsidRPr="008474E7" w14:paraId="1CFCB688" w14:textId="77777777" w:rsidTr="00D60018">
        <w:tc>
          <w:tcPr>
            <w:tcW w:w="2268" w:type="dxa"/>
          </w:tcPr>
          <w:p w14:paraId="557143A0" w14:textId="77777777" w:rsidR="005A32D9" w:rsidRPr="008474E7" w:rsidRDefault="005A32D9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Тартышный</w:t>
            </w:r>
            <w:proofErr w:type="spellEnd"/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36" w:type="dxa"/>
          </w:tcPr>
          <w:p w14:paraId="753C39A6" w14:textId="77777777" w:rsidR="005A32D9" w:rsidRPr="008474E7" w:rsidRDefault="005A32D9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227C7E0E" w14:textId="77777777" w:rsidR="005A32D9" w:rsidRPr="008474E7" w:rsidRDefault="005A32D9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Общего отдела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5A32D9" w:rsidRPr="008474E7" w14:paraId="7DCE7B74" w14:textId="77777777" w:rsidTr="00D60018">
        <w:tc>
          <w:tcPr>
            <w:tcW w:w="9639" w:type="dxa"/>
            <w:gridSpan w:val="3"/>
          </w:tcPr>
          <w:p w14:paraId="25F331E9" w14:textId="77777777" w:rsidR="005A32D9" w:rsidRPr="008474E7" w:rsidRDefault="005A32D9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5A32D9" w:rsidRPr="00CB5BBF" w14:paraId="634D8264" w14:textId="77777777" w:rsidTr="00D60018">
        <w:tc>
          <w:tcPr>
            <w:tcW w:w="2268" w:type="dxa"/>
          </w:tcPr>
          <w:p w14:paraId="7562F9BD" w14:textId="77777777" w:rsidR="005A32D9" w:rsidRPr="00CB5BBF" w:rsidRDefault="005A32D9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7113B760" w14:textId="77777777" w:rsidR="005A32D9" w:rsidRPr="00CB5BBF" w:rsidRDefault="005A32D9" w:rsidP="00D6001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C6ED77C" w14:textId="77777777" w:rsidR="005A32D9" w:rsidRPr="00CB5BBF" w:rsidRDefault="005A32D9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5A32D9" w:rsidRPr="00CB5BBF" w14:paraId="485E0A0A" w14:textId="77777777" w:rsidTr="00D60018">
        <w:tc>
          <w:tcPr>
            <w:tcW w:w="9639" w:type="dxa"/>
            <w:gridSpan w:val="3"/>
          </w:tcPr>
          <w:p w14:paraId="2F902812" w14:textId="77777777" w:rsidR="005A32D9" w:rsidRPr="00CB5BBF" w:rsidRDefault="005A32D9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5A32D9" w:rsidRPr="00724DEE" w14:paraId="5141DFF8" w14:textId="77777777" w:rsidTr="00D60018">
        <w:tc>
          <w:tcPr>
            <w:tcW w:w="2268" w:type="dxa"/>
          </w:tcPr>
          <w:p w14:paraId="5AB3F0C1" w14:textId="77777777" w:rsidR="005A32D9" w:rsidRPr="00724DEE" w:rsidRDefault="005A32D9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36" w:type="dxa"/>
          </w:tcPr>
          <w:p w14:paraId="4428151F" w14:textId="77777777" w:rsidR="005A32D9" w:rsidRPr="00724DEE" w:rsidRDefault="005A32D9" w:rsidP="00D6001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50BF2D83" w14:textId="77777777" w:rsidR="005A32D9" w:rsidRPr="00724DEE" w:rsidRDefault="005A32D9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5A32D9" w:rsidRPr="00724DEE" w14:paraId="050C8D55" w14:textId="77777777" w:rsidTr="00D60018">
        <w:tc>
          <w:tcPr>
            <w:tcW w:w="2268" w:type="dxa"/>
          </w:tcPr>
          <w:p w14:paraId="6739FDB7" w14:textId="77777777" w:rsidR="005A32D9" w:rsidRPr="00724DEE" w:rsidRDefault="005A32D9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36C74067" w14:textId="77777777" w:rsidR="005A32D9" w:rsidRPr="00724DEE" w:rsidRDefault="005A32D9" w:rsidP="00D6001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14FE90FA" w14:textId="77777777" w:rsidR="005A32D9" w:rsidRPr="00724DEE" w:rsidRDefault="005A32D9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9E503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5A32D9" w:rsidRPr="00724DEE" w14:paraId="67CE6A78" w14:textId="77777777" w:rsidTr="00D60018">
        <w:tc>
          <w:tcPr>
            <w:tcW w:w="2268" w:type="dxa"/>
          </w:tcPr>
          <w:p w14:paraId="4D96A66F" w14:textId="77777777" w:rsidR="005A32D9" w:rsidRPr="00724DEE" w:rsidRDefault="005A32D9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277BBEC7" w14:textId="77777777" w:rsidR="005A32D9" w:rsidRPr="00724DEE" w:rsidRDefault="005A32D9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135" w:type="dxa"/>
          </w:tcPr>
          <w:p w14:paraId="51529296" w14:textId="77777777" w:rsidR="005A32D9" w:rsidRPr="00724DEE" w:rsidRDefault="005A32D9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5A32D9" w:rsidRPr="00724DEE" w14:paraId="06AEAEBF" w14:textId="77777777" w:rsidTr="00D60018">
        <w:tc>
          <w:tcPr>
            <w:tcW w:w="2268" w:type="dxa"/>
          </w:tcPr>
          <w:p w14:paraId="74D75F99" w14:textId="77777777" w:rsidR="005A32D9" w:rsidRPr="00724DEE" w:rsidRDefault="005A32D9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057B60E7" w14:textId="77777777" w:rsidR="005A32D9" w:rsidRPr="00724DEE" w:rsidRDefault="005A32D9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69413C2E" w14:textId="77777777" w:rsidR="005A32D9" w:rsidRPr="00724DEE" w:rsidRDefault="005A32D9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5A32D9" w:rsidRPr="00724DEE" w14:paraId="20287E0A" w14:textId="77777777" w:rsidTr="00D60018">
        <w:tc>
          <w:tcPr>
            <w:tcW w:w="2268" w:type="dxa"/>
          </w:tcPr>
          <w:p w14:paraId="7672766D" w14:textId="77777777" w:rsidR="005A32D9" w:rsidRPr="00724DEE" w:rsidRDefault="005A32D9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203637C6" w14:textId="77777777" w:rsidR="005A32D9" w:rsidRPr="00724DEE" w:rsidRDefault="005A32D9" w:rsidP="00D6001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5B066A4A" w14:textId="77777777" w:rsidR="005A32D9" w:rsidRPr="00724DEE" w:rsidRDefault="005A32D9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5A32D9" w:rsidRPr="00724DEE" w14:paraId="1C016F74" w14:textId="77777777" w:rsidTr="00D60018">
        <w:tc>
          <w:tcPr>
            <w:tcW w:w="2268" w:type="dxa"/>
          </w:tcPr>
          <w:p w14:paraId="4C78015A" w14:textId="77777777" w:rsidR="005A32D9" w:rsidRPr="00724DEE" w:rsidRDefault="005A32D9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Шарафутдинов М.А.</w:t>
            </w:r>
          </w:p>
        </w:tc>
        <w:tc>
          <w:tcPr>
            <w:tcW w:w="236" w:type="dxa"/>
          </w:tcPr>
          <w:p w14:paraId="32D8AA9E" w14:textId="77777777" w:rsidR="005A32D9" w:rsidRPr="00724DEE" w:rsidRDefault="005A32D9" w:rsidP="00D6001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135" w:type="dxa"/>
          </w:tcPr>
          <w:p w14:paraId="3D164FD5" w14:textId="77777777" w:rsidR="005A32D9" w:rsidRPr="00724DEE" w:rsidRDefault="005A32D9" w:rsidP="00D6001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акционерного общества «Северский водоканал»</w:t>
            </w:r>
          </w:p>
        </w:tc>
      </w:tr>
      <w:tr w:rsidR="005A32D9" w:rsidRPr="00E8793D" w14:paraId="43C3EB75" w14:textId="77777777" w:rsidTr="00D60018">
        <w:tc>
          <w:tcPr>
            <w:tcW w:w="9639" w:type="dxa"/>
            <w:gridSpan w:val="3"/>
          </w:tcPr>
          <w:p w14:paraId="2677249A" w14:textId="77777777" w:rsidR="005A32D9" w:rsidRPr="000C7379" w:rsidRDefault="005A32D9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4E2CB43B" w14:textId="77777777" w:rsidR="005A32D9" w:rsidRPr="00724DEE" w:rsidRDefault="005A32D9" w:rsidP="005A32D9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724DE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240B1546" w14:textId="77777777" w:rsidR="005A32D9" w:rsidRPr="000C7379" w:rsidRDefault="005A32D9" w:rsidP="005A32D9">
      <w:pPr>
        <w:widowControl w:val="0"/>
        <w:rPr>
          <w:rFonts w:ascii="Times New Roman" w:hAnsi="Times New Roman"/>
          <w:sz w:val="16"/>
          <w:szCs w:val="16"/>
        </w:rPr>
      </w:pP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7371"/>
        <w:gridCol w:w="1843"/>
      </w:tblGrid>
      <w:tr w:rsidR="005A32D9" w:rsidRPr="00724DEE" w14:paraId="5EAFD6D8" w14:textId="77777777" w:rsidTr="009A5FA0">
        <w:tc>
          <w:tcPr>
            <w:tcW w:w="421" w:type="dxa"/>
            <w:shd w:val="clear" w:color="auto" w:fill="auto"/>
          </w:tcPr>
          <w:p w14:paraId="583BF01A" w14:textId="77777777" w:rsidR="005A32D9" w:rsidRPr="00724DEE" w:rsidRDefault="005A32D9" w:rsidP="009A5FA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14:paraId="0E76EED7" w14:textId="77777777" w:rsidR="005A32D9" w:rsidRPr="00724DEE" w:rsidRDefault="005A32D9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03B555F9" w14:textId="77777777" w:rsidR="005A32D9" w:rsidRPr="00724DEE" w:rsidRDefault="005A32D9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5A32D9" w:rsidRPr="00724DEE" w14:paraId="524C3572" w14:textId="77777777" w:rsidTr="009A5FA0">
        <w:tc>
          <w:tcPr>
            <w:tcW w:w="421" w:type="dxa"/>
            <w:shd w:val="clear" w:color="auto" w:fill="auto"/>
          </w:tcPr>
          <w:p w14:paraId="1AD20ED0" w14:textId="1ED47C88" w:rsidR="005A32D9" w:rsidRPr="00724DEE" w:rsidRDefault="005A32D9" w:rsidP="000E3415">
            <w:pPr>
              <w:pStyle w:val="af4"/>
              <w:widowControl w:val="0"/>
              <w:numPr>
                <w:ilvl w:val="0"/>
                <w:numId w:val="17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14:paraId="078EFC16" w14:textId="77777777" w:rsidR="005A32D9" w:rsidRPr="00724DEE" w:rsidRDefault="005A32D9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13698627" w14:textId="77777777" w:rsidR="005A32D9" w:rsidRPr="00724DEE" w:rsidRDefault="005A32D9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5A32D9" w:rsidRPr="00724DEE" w14:paraId="4509DBFF" w14:textId="77777777" w:rsidTr="009A5FA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B47DB" w14:textId="6EDBF79C" w:rsidR="005A32D9" w:rsidRPr="00724DEE" w:rsidRDefault="005A32D9" w:rsidP="000E3415">
            <w:pPr>
              <w:pStyle w:val="af4"/>
              <w:widowControl w:val="0"/>
              <w:numPr>
                <w:ilvl w:val="0"/>
                <w:numId w:val="17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0768C" w14:textId="286848D3" w:rsidR="005A32D9" w:rsidRPr="00724DEE" w:rsidRDefault="005A32D9" w:rsidP="00D60018">
            <w:pPr>
              <w:widowControl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заключения по результатам рассмотрения </w:t>
            </w: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>уведомления муниципального служащего</w:t>
            </w:r>
            <w:r w:rsidR="006E248B">
              <w:rPr>
                <w:rFonts w:ascii="Times New Roman" w:hAnsi="Times New Roman"/>
                <w:bCs/>
                <w:sz w:val="24"/>
                <w:szCs w:val="24"/>
              </w:rPr>
              <w:t xml:space="preserve"> Администрации ЗАТО Северск</w:t>
            </w: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 xml:space="preserve"> о возможности возникновения конфликта интересов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0B879" w14:textId="77777777" w:rsidR="005A32D9" w:rsidRPr="00724DEE" w:rsidRDefault="005A32D9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07B1A4BF" w14:textId="77777777" w:rsidR="005A32D9" w:rsidRPr="00724DEE" w:rsidRDefault="005A32D9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2D9" w:rsidRPr="00724DEE" w14:paraId="125DF60B" w14:textId="77777777" w:rsidTr="009A5FA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9B0B6" w14:textId="77777777" w:rsidR="005A32D9" w:rsidRPr="00724DEE" w:rsidRDefault="005A32D9" w:rsidP="000E3415">
            <w:pPr>
              <w:pStyle w:val="af4"/>
              <w:widowControl w:val="0"/>
              <w:numPr>
                <w:ilvl w:val="0"/>
                <w:numId w:val="17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CFF3F" w14:textId="5DD33E7F" w:rsidR="005A32D9" w:rsidRPr="00724DEE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заключения по результатам рассмотрения </w:t>
            </w:r>
            <w:r w:rsidRPr="00447EA9">
              <w:rPr>
                <w:rFonts w:ascii="Times New Roman" w:hAnsi="Times New Roman"/>
                <w:bCs/>
                <w:sz w:val="24"/>
                <w:szCs w:val="24"/>
              </w:rPr>
              <w:t>уведомления муниципального служащего</w:t>
            </w:r>
            <w:r w:rsidR="006E248B">
              <w:rPr>
                <w:rFonts w:ascii="Times New Roman" w:hAnsi="Times New Roman"/>
                <w:bCs/>
                <w:sz w:val="24"/>
                <w:szCs w:val="24"/>
              </w:rPr>
              <w:t xml:space="preserve"> Администрации ЗАТО Северск</w:t>
            </w:r>
            <w:r w:rsidR="006E248B" w:rsidRPr="00447EA9">
              <w:rPr>
                <w:rFonts w:ascii="Times New Roman" w:hAnsi="Times New Roman"/>
                <w:bCs/>
                <w:sz w:val="24"/>
                <w:szCs w:val="24"/>
              </w:rPr>
              <w:t xml:space="preserve"> о возможности возникновения конфликта интересов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8F884" w14:textId="77777777" w:rsidR="005A32D9" w:rsidRPr="00724DEE" w:rsidRDefault="005A32D9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3A52B7B2" w14:textId="77777777" w:rsidR="005A32D9" w:rsidRPr="00724DEE" w:rsidRDefault="005A32D9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CDDE5F4" w14:textId="77777777" w:rsidR="005A32D9" w:rsidRPr="000C7379" w:rsidRDefault="005A32D9" w:rsidP="005A32D9">
      <w:pPr>
        <w:widowControl w:val="0"/>
        <w:ind w:firstLine="720"/>
        <w:jc w:val="both"/>
        <w:rPr>
          <w:rFonts w:ascii="Times New Roman" w:hAnsi="Times New Roman"/>
          <w:sz w:val="16"/>
          <w:szCs w:val="16"/>
        </w:rPr>
      </w:pPr>
    </w:p>
    <w:p w14:paraId="5FC7D429" w14:textId="77777777" w:rsidR="005A32D9" w:rsidRPr="000C7379" w:rsidRDefault="005A32D9" w:rsidP="005A32D9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16"/>
          <w:szCs w:val="16"/>
        </w:rPr>
      </w:pPr>
    </w:p>
    <w:p w14:paraId="1B71ABF8" w14:textId="77777777" w:rsidR="005A32D9" w:rsidRPr="00CB5BBF" w:rsidRDefault="005A32D9" w:rsidP="005A32D9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B5BBF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4BFC171C" w14:textId="2EB03B64" w:rsidR="005B498E" w:rsidRPr="005B498E" w:rsidRDefault="005B498E" w:rsidP="00706770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5B498E">
        <w:rPr>
          <w:spacing w:val="-1"/>
        </w:rPr>
        <w:t xml:space="preserve">По вопросам повестки </w:t>
      </w:r>
      <w:r w:rsidRPr="005B498E">
        <w:t>заседания комиссии</w:t>
      </w:r>
      <w:r w:rsidRPr="005B498E">
        <w:rPr>
          <w:b/>
        </w:rPr>
        <w:t xml:space="preserve"> </w:t>
      </w:r>
      <w:r w:rsidRPr="005B498E">
        <w:rPr>
          <w:spacing w:val="-1"/>
        </w:rPr>
        <w:t>голосовать открытым способом путем поднятия руки.</w:t>
      </w:r>
      <w:r w:rsidRPr="005B498E">
        <w:rPr>
          <w:spacing w:val="-2"/>
        </w:rPr>
        <w:t xml:space="preserve"> </w:t>
      </w:r>
    </w:p>
    <w:p w14:paraId="210F5987" w14:textId="68996E9A" w:rsidR="005B498E" w:rsidRPr="00AB724E" w:rsidRDefault="005B498E" w:rsidP="00706770">
      <w:pPr>
        <w:pStyle w:val="af4"/>
        <w:widowControl w:val="0"/>
        <w:numPr>
          <w:ilvl w:val="0"/>
          <w:numId w:val="20"/>
        </w:numPr>
        <w:tabs>
          <w:tab w:val="left" w:pos="993"/>
        </w:tabs>
        <w:ind w:left="0" w:firstLine="709"/>
        <w:jc w:val="both"/>
      </w:pPr>
      <w:r>
        <w:t xml:space="preserve">Признать, что при исполнении должностных обязанностей муниципальным служащим </w:t>
      </w:r>
      <w:r w:rsidRPr="005B498E">
        <w:t>Администрации ЗАТО Северск</w:t>
      </w:r>
      <w:r>
        <w:t xml:space="preserve"> личная заинтересованность может привести к конфликту интересов.</w:t>
      </w:r>
    </w:p>
    <w:p w14:paraId="14470339" w14:textId="77777777" w:rsidR="00706770" w:rsidRPr="002C72FF" w:rsidRDefault="00706770" w:rsidP="00706770">
      <w:pPr>
        <w:pStyle w:val="af4"/>
        <w:widowControl w:val="0"/>
        <w:numPr>
          <w:ilvl w:val="0"/>
          <w:numId w:val="20"/>
        </w:numPr>
        <w:tabs>
          <w:tab w:val="left" w:pos="993"/>
        </w:tabs>
        <w:ind w:left="0" w:firstLine="709"/>
        <w:jc w:val="both"/>
      </w:pPr>
      <w:r w:rsidRPr="00B071B8">
        <w:rPr>
          <w:rFonts w:eastAsiaTheme="minorHAnsi"/>
          <w:lang w:eastAsia="en-US"/>
        </w:rPr>
        <w:t>Принять меры по урегулированию конфликта интересов или по недопущению его возникновения, а именно:</w:t>
      </w:r>
    </w:p>
    <w:p w14:paraId="03535D81" w14:textId="27906C45" w:rsidR="00706770" w:rsidRPr="001765C3" w:rsidRDefault="00706770" w:rsidP="00706770">
      <w:pPr>
        <w:pStyle w:val="af4"/>
        <w:widowControl w:val="0"/>
        <w:numPr>
          <w:ilvl w:val="1"/>
          <w:numId w:val="20"/>
        </w:numPr>
        <w:tabs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</w:pPr>
      <w:r w:rsidRPr="00706770">
        <w:rPr>
          <w:rFonts w:eastAsiaTheme="minorHAnsi"/>
          <w:lang w:eastAsia="en-US"/>
        </w:rPr>
        <w:t xml:space="preserve">муниципальному служащему </w:t>
      </w:r>
      <w:r w:rsidRPr="00724DEE">
        <w:t>Администрации ЗАТО Северск</w:t>
      </w:r>
      <w:r w:rsidRPr="00706770">
        <w:rPr>
          <w:rFonts w:eastAsiaTheme="minorHAnsi"/>
          <w:lang w:eastAsia="en-US"/>
        </w:rPr>
        <w:t xml:space="preserve"> самостоятельно </w:t>
      </w:r>
      <w:r w:rsidRPr="00706770">
        <w:rPr>
          <w:spacing w:val="-8"/>
        </w:rPr>
        <w:lastRenderedPageBreak/>
        <w:t xml:space="preserve">осуществлять свои полномочия в строгом соответствии с действующим законодательством, </w:t>
      </w:r>
      <w:r w:rsidRPr="00706770">
        <w:rPr>
          <w:spacing w:val="-1"/>
        </w:rPr>
        <w:t>принимать иные меры по предотвращению и урегулированию конфликта интересов в отношении супруги</w:t>
      </w:r>
      <w:r w:rsidRPr="001765C3">
        <w:t>;</w:t>
      </w:r>
    </w:p>
    <w:p w14:paraId="3036CF64" w14:textId="77777777" w:rsidR="00706770" w:rsidRPr="00B071B8" w:rsidRDefault="00706770" w:rsidP="00706770">
      <w:pPr>
        <w:pStyle w:val="af4"/>
        <w:widowControl w:val="0"/>
        <w:numPr>
          <w:ilvl w:val="1"/>
          <w:numId w:val="20"/>
        </w:numPr>
        <w:tabs>
          <w:tab w:val="left" w:pos="993"/>
        </w:tabs>
        <w:ind w:left="0" w:firstLine="709"/>
        <w:jc w:val="both"/>
        <w:rPr>
          <w:b/>
          <w:spacing w:val="-1"/>
        </w:rPr>
      </w:pPr>
      <w:r>
        <w:rPr>
          <w:spacing w:val="-1"/>
        </w:rPr>
        <w:t>представителю работодателя</w:t>
      </w:r>
      <w:r w:rsidRPr="00B071B8">
        <w:rPr>
          <w:spacing w:val="-1"/>
        </w:rPr>
        <w:t xml:space="preserve"> (работодателю)</w:t>
      </w:r>
      <w:r>
        <w:rPr>
          <w:spacing w:val="-1"/>
        </w:rPr>
        <w:t xml:space="preserve"> изменить должностные обязанности муниципального служащего</w:t>
      </w:r>
      <w:r w:rsidRPr="006F29A7">
        <w:t xml:space="preserve"> </w:t>
      </w:r>
      <w:r w:rsidRPr="00724DEE">
        <w:t>Администрации ЗАТО Северск</w:t>
      </w:r>
      <w:r>
        <w:rPr>
          <w:spacing w:val="-1"/>
        </w:rPr>
        <w:t>.</w:t>
      </w:r>
    </w:p>
    <w:p w14:paraId="41BF0BA4" w14:textId="77777777" w:rsidR="00706770" w:rsidRPr="002B4EF5" w:rsidRDefault="00706770" w:rsidP="00706770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"/>
        </w:rPr>
      </w:pPr>
      <w:r w:rsidRPr="00B310D0">
        <w:rPr>
          <w:spacing w:val="-1"/>
        </w:rPr>
        <w:t xml:space="preserve">Секретарю комиссии </w:t>
      </w:r>
      <w:r>
        <w:rPr>
          <w:spacing w:val="-1"/>
        </w:rPr>
        <w:t xml:space="preserve">направить выписку из протокола муниципальному служащему </w:t>
      </w:r>
      <w:r w:rsidRPr="00724DEE">
        <w:t>Администрации ЗАТО Северск</w:t>
      </w:r>
      <w:r>
        <w:rPr>
          <w:spacing w:val="-1"/>
        </w:rPr>
        <w:t xml:space="preserve"> и представителю нанимателя (работодателю).</w:t>
      </w:r>
    </w:p>
    <w:p w14:paraId="592E7B07" w14:textId="77777777" w:rsidR="00706770" w:rsidRPr="00AB724E" w:rsidRDefault="00706770" w:rsidP="00706770">
      <w:pPr>
        <w:pStyle w:val="af4"/>
        <w:widowControl w:val="0"/>
        <w:numPr>
          <w:ilvl w:val="0"/>
          <w:numId w:val="20"/>
        </w:numPr>
        <w:tabs>
          <w:tab w:val="left" w:pos="993"/>
        </w:tabs>
        <w:ind w:left="0" w:firstLine="709"/>
        <w:jc w:val="both"/>
      </w:pPr>
      <w:r>
        <w:t xml:space="preserve">Признать, что при исполнении должностных обязанностей муниципальным служащим </w:t>
      </w:r>
      <w:r w:rsidRPr="00724DEE">
        <w:t>Администрации ЗАТО Северск</w:t>
      </w:r>
      <w:r>
        <w:t xml:space="preserve"> личная заинтересованность может привести к конфликту интересов.</w:t>
      </w:r>
    </w:p>
    <w:p w14:paraId="67329D53" w14:textId="77777777" w:rsidR="00706770" w:rsidRPr="002C72FF" w:rsidRDefault="00706770" w:rsidP="00706770">
      <w:pPr>
        <w:pStyle w:val="af4"/>
        <w:widowControl w:val="0"/>
        <w:numPr>
          <w:ilvl w:val="0"/>
          <w:numId w:val="20"/>
        </w:numPr>
        <w:tabs>
          <w:tab w:val="left" w:pos="993"/>
        </w:tabs>
        <w:ind w:left="0" w:firstLine="709"/>
        <w:jc w:val="both"/>
      </w:pPr>
      <w:r w:rsidRPr="00B071B8">
        <w:rPr>
          <w:rFonts w:eastAsiaTheme="minorHAnsi"/>
          <w:lang w:eastAsia="en-US"/>
        </w:rPr>
        <w:t>Принять меры по урегулированию конфликта интересов или по недопущению его возникновения, а именно:</w:t>
      </w:r>
    </w:p>
    <w:p w14:paraId="1BCA5491" w14:textId="77777777" w:rsidR="00706770" w:rsidRPr="001765C3" w:rsidRDefault="00706770" w:rsidP="00706770">
      <w:pPr>
        <w:pStyle w:val="af4"/>
        <w:widowControl w:val="0"/>
        <w:numPr>
          <w:ilvl w:val="1"/>
          <w:numId w:val="20"/>
        </w:numPr>
        <w:tabs>
          <w:tab w:val="left" w:pos="993"/>
          <w:tab w:val="left" w:pos="1080"/>
        </w:tabs>
        <w:autoSpaceDE w:val="0"/>
        <w:autoSpaceDN w:val="0"/>
        <w:adjustRightInd w:val="0"/>
        <w:ind w:left="0" w:firstLine="709"/>
        <w:jc w:val="both"/>
      </w:pPr>
      <w:r w:rsidRPr="001765C3">
        <w:rPr>
          <w:rFonts w:eastAsiaTheme="minorHAnsi"/>
          <w:lang w:eastAsia="en-US"/>
        </w:rPr>
        <w:t xml:space="preserve">муниципальному служащему </w:t>
      </w:r>
      <w:r w:rsidRPr="00724DEE">
        <w:t>Администрации ЗАТО Северск</w:t>
      </w:r>
      <w:r w:rsidRPr="001765C3">
        <w:rPr>
          <w:rFonts w:eastAsiaTheme="minorHAnsi"/>
          <w:lang w:eastAsia="en-US"/>
        </w:rPr>
        <w:t xml:space="preserve"> самостоятельно </w:t>
      </w:r>
      <w:r w:rsidRPr="001765C3">
        <w:rPr>
          <w:spacing w:val="-8"/>
        </w:rPr>
        <w:t xml:space="preserve">осуществлять свои полномочия в строгом соответствии с действующим законодательством, </w:t>
      </w:r>
      <w:r w:rsidRPr="001765C3">
        <w:rPr>
          <w:spacing w:val="-1"/>
        </w:rPr>
        <w:t>принимать иные меры по предотвращению и урегулированию конфликта интересов в отношении супруг</w:t>
      </w:r>
      <w:r>
        <w:rPr>
          <w:spacing w:val="-1"/>
        </w:rPr>
        <w:t>а</w:t>
      </w:r>
      <w:r w:rsidRPr="001765C3">
        <w:t>;</w:t>
      </w:r>
    </w:p>
    <w:p w14:paraId="3C1B093B" w14:textId="77777777" w:rsidR="00706770" w:rsidRPr="00B071B8" w:rsidRDefault="00706770" w:rsidP="00706770">
      <w:pPr>
        <w:pStyle w:val="af4"/>
        <w:widowControl w:val="0"/>
        <w:numPr>
          <w:ilvl w:val="1"/>
          <w:numId w:val="20"/>
        </w:numPr>
        <w:tabs>
          <w:tab w:val="left" w:pos="993"/>
        </w:tabs>
        <w:ind w:left="0" w:firstLine="709"/>
        <w:jc w:val="both"/>
        <w:rPr>
          <w:b/>
          <w:spacing w:val="-1"/>
        </w:rPr>
      </w:pPr>
      <w:r>
        <w:rPr>
          <w:spacing w:val="-1"/>
        </w:rPr>
        <w:t>представителю работодателя</w:t>
      </w:r>
      <w:r w:rsidRPr="00B071B8">
        <w:rPr>
          <w:spacing w:val="-1"/>
        </w:rPr>
        <w:t xml:space="preserve"> (работодателю)</w:t>
      </w:r>
      <w:r>
        <w:rPr>
          <w:spacing w:val="-1"/>
        </w:rPr>
        <w:t xml:space="preserve"> изменить должностные обязанности муниципального служащего</w:t>
      </w:r>
      <w:r w:rsidRPr="006F29A7">
        <w:t xml:space="preserve"> </w:t>
      </w:r>
      <w:r w:rsidRPr="00724DEE">
        <w:t>Администрации ЗАТО Северск</w:t>
      </w:r>
      <w:r>
        <w:rPr>
          <w:spacing w:val="-1"/>
        </w:rPr>
        <w:t>.</w:t>
      </w:r>
    </w:p>
    <w:p w14:paraId="743DEC01" w14:textId="77777777" w:rsidR="00706770" w:rsidRPr="002B4EF5" w:rsidRDefault="00706770" w:rsidP="00706770">
      <w:pPr>
        <w:pStyle w:val="af4"/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pacing w:val="-1"/>
        </w:rPr>
      </w:pPr>
      <w:r w:rsidRPr="00B310D0">
        <w:rPr>
          <w:spacing w:val="-1"/>
        </w:rPr>
        <w:t xml:space="preserve">Секретарю комиссии </w:t>
      </w:r>
      <w:r>
        <w:rPr>
          <w:spacing w:val="-1"/>
        </w:rPr>
        <w:t xml:space="preserve">направить выписку из протокола муниципальному служащему </w:t>
      </w:r>
      <w:r w:rsidRPr="00724DEE">
        <w:t>Администрации ЗАТО Северск</w:t>
      </w:r>
      <w:r>
        <w:rPr>
          <w:spacing w:val="-1"/>
        </w:rPr>
        <w:t xml:space="preserve"> и представителю нанимателя (работодателю).</w:t>
      </w:r>
    </w:p>
    <w:p w14:paraId="4969CEF6" w14:textId="77777777" w:rsidR="005B498E" w:rsidRPr="00474DC3" w:rsidRDefault="005B498E" w:rsidP="00706770">
      <w:pPr>
        <w:pStyle w:val="af4"/>
        <w:widowControl w:val="0"/>
        <w:numPr>
          <w:ilvl w:val="0"/>
          <w:numId w:val="20"/>
        </w:numPr>
        <w:tabs>
          <w:tab w:val="left" w:pos="993"/>
        </w:tabs>
        <w:ind w:left="0" w:firstLine="709"/>
        <w:jc w:val="both"/>
        <w:rPr>
          <w:spacing w:val="-8"/>
        </w:rPr>
      </w:pPr>
      <w:r w:rsidRPr="00474DC3">
        <w:rPr>
          <w:spacing w:val="-8"/>
        </w:rPr>
        <w:t xml:space="preserve">Информацию о заседании комиссии разместить </w:t>
      </w:r>
      <w:r w:rsidRPr="00474DC3"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474DC3">
          <w:rPr>
            <w:rStyle w:val="a6"/>
            <w:color w:val="auto"/>
            <w:u w:val="none"/>
          </w:rPr>
          <w:t>http</w:t>
        </w:r>
        <w:r w:rsidRPr="00474DC3">
          <w:rPr>
            <w:rStyle w:val="a6"/>
            <w:color w:val="auto"/>
            <w:u w:val="none"/>
            <w:lang w:val="en-US"/>
          </w:rPr>
          <w:t>s</w:t>
        </w:r>
        <w:r w:rsidRPr="00474DC3">
          <w:rPr>
            <w:rStyle w:val="a6"/>
            <w:color w:val="auto"/>
            <w:u w:val="none"/>
          </w:rPr>
          <w:t>://</w:t>
        </w:r>
      </w:hyperlink>
      <w:r w:rsidRPr="00474DC3">
        <w:rPr>
          <w:rStyle w:val="a6"/>
          <w:color w:val="auto"/>
          <w:u w:val="none"/>
        </w:rPr>
        <w:t>зато-</w:t>
      </w:r>
      <w:proofErr w:type="spellStart"/>
      <w:r w:rsidRPr="00474DC3">
        <w:rPr>
          <w:rStyle w:val="a6"/>
          <w:color w:val="auto"/>
          <w:u w:val="none"/>
        </w:rPr>
        <w:t>северск.рф</w:t>
      </w:r>
      <w:proofErr w:type="spellEnd"/>
      <w:r w:rsidRPr="00474DC3">
        <w:t>) с учетом законодательства Российской Федерации о защите персональных данных.</w:t>
      </w:r>
      <w:r w:rsidRPr="00474DC3">
        <w:rPr>
          <w:spacing w:val="-8"/>
        </w:rPr>
        <w:t xml:space="preserve">  </w:t>
      </w:r>
    </w:p>
    <w:p w14:paraId="00321DD8" w14:textId="77777777" w:rsidR="005A32D9" w:rsidRDefault="005A32D9" w:rsidP="005A32D9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14:paraId="1DAF92B4" w14:textId="09FB307C" w:rsidR="005A32D9" w:rsidRDefault="005A32D9" w:rsidP="005A32D9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p w14:paraId="047FCACF" w14:textId="77777777" w:rsidR="000C7379" w:rsidRDefault="000C7379" w:rsidP="005A32D9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194"/>
        <w:gridCol w:w="3233"/>
        <w:gridCol w:w="2328"/>
      </w:tblGrid>
      <w:tr w:rsidR="005A32D9" w:rsidRPr="00CB5BBF" w14:paraId="5CC5F028" w14:textId="77777777" w:rsidTr="000C7379">
        <w:tc>
          <w:tcPr>
            <w:tcW w:w="3194" w:type="dxa"/>
            <w:shd w:val="clear" w:color="auto" w:fill="auto"/>
          </w:tcPr>
          <w:p w14:paraId="3C666D4C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407BC344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328" w:type="dxa"/>
            <w:shd w:val="clear" w:color="auto" w:fill="auto"/>
          </w:tcPr>
          <w:p w14:paraId="66FEEC8E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5A32D9" w:rsidRPr="00CB5BBF" w14:paraId="0F2741F0" w14:textId="77777777" w:rsidTr="000C7379">
        <w:tc>
          <w:tcPr>
            <w:tcW w:w="3194" w:type="dxa"/>
            <w:shd w:val="clear" w:color="auto" w:fill="auto"/>
          </w:tcPr>
          <w:p w14:paraId="309B0FF0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47BF491F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1065096D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A32D9" w:rsidRPr="00CB5BBF" w14:paraId="31EF474E" w14:textId="77777777" w:rsidTr="000C7379">
        <w:tc>
          <w:tcPr>
            <w:tcW w:w="3194" w:type="dxa"/>
            <w:shd w:val="clear" w:color="auto" w:fill="auto"/>
          </w:tcPr>
          <w:p w14:paraId="70195586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16F2DE82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7E4ED932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5A32D9" w:rsidRPr="00CB5BBF" w14:paraId="75735E6F" w14:textId="77777777" w:rsidTr="000C7379">
        <w:tc>
          <w:tcPr>
            <w:tcW w:w="3194" w:type="dxa"/>
            <w:shd w:val="clear" w:color="auto" w:fill="auto"/>
          </w:tcPr>
          <w:p w14:paraId="438F43CB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6A288F05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3103AF93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A32D9" w:rsidRPr="00CB5BBF" w14:paraId="538CC0D4" w14:textId="77777777" w:rsidTr="000C7379">
        <w:tc>
          <w:tcPr>
            <w:tcW w:w="3194" w:type="dxa"/>
            <w:shd w:val="clear" w:color="auto" w:fill="auto"/>
          </w:tcPr>
          <w:p w14:paraId="65FAC5D4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60843972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4B9CA5AD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Л.В.Боброва</w:t>
            </w:r>
            <w:proofErr w:type="spellEnd"/>
          </w:p>
        </w:tc>
      </w:tr>
      <w:tr w:rsidR="005A32D9" w:rsidRPr="00CB5BBF" w14:paraId="6AC4B867" w14:textId="77777777" w:rsidTr="000C7379">
        <w:tc>
          <w:tcPr>
            <w:tcW w:w="3194" w:type="dxa"/>
            <w:shd w:val="clear" w:color="auto" w:fill="auto"/>
          </w:tcPr>
          <w:p w14:paraId="59CE5CD5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5CCC2CB9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1FDC8AC7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A32D9" w:rsidRPr="00CB5BBF" w14:paraId="7CFC4D72" w14:textId="77777777" w:rsidTr="000C7379">
        <w:tc>
          <w:tcPr>
            <w:tcW w:w="3194" w:type="dxa"/>
            <w:shd w:val="clear" w:color="auto" w:fill="auto"/>
          </w:tcPr>
          <w:p w14:paraId="17E32588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00238B48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6EA2F776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5A32D9" w:rsidRPr="00CB5BBF" w14:paraId="3B248755" w14:textId="77777777" w:rsidTr="000C7379">
        <w:tc>
          <w:tcPr>
            <w:tcW w:w="3194" w:type="dxa"/>
            <w:shd w:val="clear" w:color="auto" w:fill="auto"/>
          </w:tcPr>
          <w:p w14:paraId="76340612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44D9E3E3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76086556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A32D9" w:rsidRPr="00CB5BBF" w14:paraId="10382432" w14:textId="77777777" w:rsidTr="000C7379">
        <w:tc>
          <w:tcPr>
            <w:tcW w:w="3194" w:type="dxa"/>
            <w:shd w:val="clear" w:color="auto" w:fill="auto"/>
          </w:tcPr>
          <w:p w14:paraId="0368A1B9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6010E184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02A85E59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5A32D9" w:rsidRPr="00CB5BBF" w14:paraId="7DDE35EE" w14:textId="77777777" w:rsidTr="000C7379">
        <w:tc>
          <w:tcPr>
            <w:tcW w:w="3194" w:type="dxa"/>
            <w:shd w:val="clear" w:color="auto" w:fill="auto"/>
          </w:tcPr>
          <w:p w14:paraId="54D15DEB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7F0CE359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2C7ACB83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A32D9" w:rsidRPr="00CB5BBF" w14:paraId="6FDE9E24" w14:textId="77777777" w:rsidTr="000C7379">
        <w:tc>
          <w:tcPr>
            <w:tcW w:w="3194" w:type="dxa"/>
            <w:shd w:val="clear" w:color="auto" w:fill="auto"/>
          </w:tcPr>
          <w:p w14:paraId="50C7E764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2004D1F4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73F74352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5A32D9" w:rsidRPr="00CB5BBF" w14:paraId="6C4EB222" w14:textId="77777777" w:rsidTr="000C7379">
        <w:tc>
          <w:tcPr>
            <w:tcW w:w="3194" w:type="dxa"/>
            <w:shd w:val="clear" w:color="auto" w:fill="auto"/>
          </w:tcPr>
          <w:p w14:paraId="4A65C6EF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3D8DA268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7D9C329D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A32D9" w:rsidRPr="00CB5BBF" w14:paraId="751F5F04" w14:textId="77777777" w:rsidTr="000C7379">
        <w:tc>
          <w:tcPr>
            <w:tcW w:w="3194" w:type="dxa"/>
            <w:shd w:val="clear" w:color="auto" w:fill="auto"/>
          </w:tcPr>
          <w:p w14:paraId="2214C15B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114A9568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755265FC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5A32D9" w:rsidRPr="00CB5BBF" w14:paraId="4E5AA088" w14:textId="77777777" w:rsidTr="000C7379">
        <w:tc>
          <w:tcPr>
            <w:tcW w:w="3194" w:type="dxa"/>
            <w:shd w:val="clear" w:color="auto" w:fill="auto"/>
          </w:tcPr>
          <w:p w14:paraId="4F8D2100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7437E346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1F16F250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A32D9" w:rsidRPr="00CB5BBF" w14:paraId="24FD4CE2" w14:textId="77777777" w:rsidTr="000C7379">
        <w:tc>
          <w:tcPr>
            <w:tcW w:w="3194" w:type="dxa"/>
            <w:shd w:val="clear" w:color="auto" w:fill="auto"/>
          </w:tcPr>
          <w:p w14:paraId="05CD6776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shd w:val="clear" w:color="auto" w:fill="auto"/>
          </w:tcPr>
          <w:p w14:paraId="3406DC7B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06452085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В.В.Тартышный</w:t>
            </w:r>
            <w:proofErr w:type="spellEnd"/>
          </w:p>
        </w:tc>
      </w:tr>
      <w:tr w:rsidR="005A32D9" w:rsidRPr="00CB5BBF" w14:paraId="346C350A" w14:textId="77777777" w:rsidTr="000C7379">
        <w:tc>
          <w:tcPr>
            <w:tcW w:w="3194" w:type="dxa"/>
            <w:shd w:val="clear" w:color="auto" w:fill="auto"/>
          </w:tcPr>
          <w:p w14:paraId="247B4748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286A4C15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10F57A94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5A32D9" w:rsidRPr="00CB5BBF" w14:paraId="6B1C472B" w14:textId="77777777" w:rsidTr="000C7379">
        <w:tc>
          <w:tcPr>
            <w:tcW w:w="3194" w:type="dxa"/>
            <w:shd w:val="clear" w:color="auto" w:fill="auto"/>
          </w:tcPr>
          <w:p w14:paraId="363BA018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shd w:val="clear" w:color="auto" w:fill="auto"/>
          </w:tcPr>
          <w:p w14:paraId="28797BEE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579430AD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М.А.Шарафутдинов</w:t>
            </w:r>
            <w:proofErr w:type="spellEnd"/>
          </w:p>
        </w:tc>
      </w:tr>
      <w:tr w:rsidR="005A32D9" w:rsidRPr="00CB5BBF" w14:paraId="2923AD59" w14:textId="77777777" w:rsidTr="000C7379">
        <w:tc>
          <w:tcPr>
            <w:tcW w:w="3194" w:type="dxa"/>
            <w:shd w:val="clear" w:color="auto" w:fill="auto"/>
          </w:tcPr>
          <w:p w14:paraId="36E33329" w14:textId="77777777" w:rsidR="005A32D9" w:rsidRPr="00CB5BBF" w:rsidRDefault="005A32D9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452E6D28" w14:textId="77777777" w:rsidR="005A32D9" w:rsidRPr="000E2708" w:rsidRDefault="005A32D9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211E7964" w14:textId="77777777" w:rsidR="005A32D9" w:rsidRPr="00CB5BBF" w:rsidRDefault="005A32D9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14:paraId="58BDF5C3" w14:textId="77777777" w:rsidR="005A32D9" w:rsidRDefault="005A32D9" w:rsidP="005A32D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6C07CC4" w14:textId="77777777" w:rsidR="008E2972" w:rsidRPr="00627E6D" w:rsidRDefault="008E2972" w:rsidP="008E2972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627E6D"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45280" behindDoc="0" locked="0" layoutInCell="1" allowOverlap="1" wp14:anchorId="62B4F269" wp14:editId="52C49736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0225" cy="664845"/>
            <wp:effectExtent l="0" t="0" r="3175" b="1905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5" name="Рисунок 5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7F41F8" w14:textId="77777777" w:rsidR="008E2972" w:rsidRPr="00627E6D" w:rsidRDefault="008E2972" w:rsidP="008E2972">
      <w:pPr>
        <w:widowControl w:val="0"/>
        <w:jc w:val="center"/>
        <w:rPr>
          <w:rFonts w:ascii="Times New Roman" w:hAnsi="Times New Roman"/>
          <w:sz w:val="8"/>
          <w:szCs w:val="8"/>
        </w:rPr>
      </w:pPr>
    </w:p>
    <w:p w14:paraId="4A12ADF8" w14:textId="77777777" w:rsidR="008E2972" w:rsidRPr="00627E6D" w:rsidRDefault="008E2972" w:rsidP="008E2972">
      <w:pPr>
        <w:pStyle w:val="1"/>
        <w:keepNext w:val="0"/>
        <w:widowControl w:val="0"/>
        <w:rPr>
          <w:rFonts w:ascii="Times New Roman" w:hAnsi="Times New Roman"/>
          <w:b w:val="0"/>
          <w:szCs w:val="28"/>
        </w:rPr>
      </w:pPr>
    </w:p>
    <w:p w14:paraId="49A8EBFE" w14:textId="77777777" w:rsidR="008E2972" w:rsidRDefault="008E2972" w:rsidP="008E2972">
      <w:pPr>
        <w:pStyle w:val="1"/>
        <w:keepNext w:val="0"/>
        <w:widowControl w:val="0"/>
        <w:rPr>
          <w:rFonts w:ascii="Times New Roman" w:hAnsi="Times New Roman"/>
          <w:szCs w:val="28"/>
        </w:rPr>
      </w:pPr>
    </w:p>
    <w:p w14:paraId="70725480" w14:textId="77777777" w:rsidR="008E2972" w:rsidRPr="00627E6D" w:rsidRDefault="008E2972" w:rsidP="008E2972">
      <w:pPr>
        <w:pStyle w:val="1"/>
        <w:keepNext w:val="0"/>
        <w:widowControl w:val="0"/>
        <w:rPr>
          <w:rFonts w:ascii="Times New Roman" w:hAnsi="Times New Roman"/>
          <w:szCs w:val="28"/>
        </w:rPr>
      </w:pPr>
      <w:r w:rsidRPr="00627E6D">
        <w:rPr>
          <w:rFonts w:ascii="Times New Roman" w:hAnsi="Times New Roman"/>
          <w:szCs w:val="28"/>
        </w:rPr>
        <w:t xml:space="preserve">АДМИНИСТРАЦИЯ ЗАТО СЕВЕРСК </w:t>
      </w:r>
    </w:p>
    <w:p w14:paraId="3226495D" w14:textId="77777777" w:rsidR="001A2F1B" w:rsidRPr="00627E6D" w:rsidRDefault="001A2F1B" w:rsidP="001A2F1B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ВЫПИСКА ИЗ ПРОТОКОЛА</w:t>
      </w:r>
    </w:p>
    <w:p w14:paraId="16FC3D2D" w14:textId="77777777" w:rsidR="008E2972" w:rsidRPr="000C7379" w:rsidRDefault="008E2972" w:rsidP="008E2972">
      <w:pPr>
        <w:widowControl w:val="0"/>
        <w:ind w:firstLine="708"/>
        <w:jc w:val="center"/>
        <w:rPr>
          <w:rFonts w:ascii="Times New Roman" w:hAnsi="Times New Roman"/>
          <w:sz w:val="16"/>
          <w:szCs w:val="16"/>
        </w:rPr>
      </w:pPr>
    </w:p>
    <w:p w14:paraId="65C3AFCD" w14:textId="77777777" w:rsidR="008E2972" w:rsidRPr="00CB5BBF" w:rsidRDefault="008E2972" w:rsidP="008E2972">
      <w:pPr>
        <w:widowControl w:val="0"/>
        <w:ind w:firstLine="708"/>
        <w:jc w:val="center"/>
        <w:rPr>
          <w:rFonts w:ascii="Times New Roman" w:hAnsi="Times New Roman"/>
          <w:spacing w:val="-1"/>
          <w:sz w:val="24"/>
          <w:szCs w:val="24"/>
        </w:rPr>
      </w:pPr>
      <w:r w:rsidRPr="00CB5BBF">
        <w:rPr>
          <w:rFonts w:ascii="Times New Roman" w:hAnsi="Times New Roman"/>
          <w:sz w:val="24"/>
          <w:szCs w:val="24"/>
        </w:rPr>
        <w:t xml:space="preserve">заседания комиссии по соблюдению требований к служебному поведению муниципальных служащих </w:t>
      </w:r>
      <w:r w:rsidRPr="00CB5BBF">
        <w:rPr>
          <w:rFonts w:ascii="Times New Roman" w:hAnsi="Times New Roman"/>
          <w:spacing w:val="-1"/>
          <w:sz w:val="24"/>
          <w:szCs w:val="24"/>
        </w:rPr>
        <w:t xml:space="preserve">и урегулированию конфликта интересов </w:t>
      </w:r>
    </w:p>
    <w:p w14:paraId="1F3C3E1E" w14:textId="77777777" w:rsidR="008E2972" w:rsidRPr="00CB5BBF" w:rsidRDefault="008E2972" w:rsidP="008E2972">
      <w:pPr>
        <w:widowControl w:val="0"/>
        <w:jc w:val="center"/>
        <w:rPr>
          <w:rFonts w:ascii="Times New Roman" w:hAnsi="Times New Roman"/>
          <w:sz w:val="24"/>
          <w:szCs w:val="24"/>
        </w:rPr>
      </w:pPr>
      <w:r w:rsidRPr="00CB5BBF">
        <w:rPr>
          <w:rFonts w:ascii="Times New Roman" w:hAnsi="Times New Roman"/>
          <w:spacing w:val="-1"/>
          <w:sz w:val="24"/>
          <w:szCs w:val="24"/>
        </w:rPr>
        <w:t>в Администрации ЗАТО Северск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74"/>
        <w:gridCol w:w="4765"/>
      </w:tblGrid>
      <w:tr w:rsidR="008E2972" w:rsidRPr="00CB5BBF" w14:paraId="37686C26" w14:textId="77777777" w:rsidTr="00D60018">
        <w:tc>
          <w:tcPr>
            <w:tcW w:w="4874" w:type="dxa"/>
            <w:shd w:val="clear" w:color="auto" w:fill="auto"/>
          </w:tcPr>
          <w:p w14:paraId="6527B4ED" w14:textId="77777777" w:rsidR="008E2972" w:rsidRPr="000E2708" w:rsidRDefault="008E2972" w:rsidP="00D60018">
            <w:pPr>
              <w:widowControl w:val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3F54D27F" w14:textId="5CE44EB2" w:rsidR="008E2972" w:rsidRPr="00CB5BBF" w:rsidRDefault="008E2972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27B64">
              <w:rPr>
                <w:rFonts w:ascii="Times New Roman" w:hAnsi="Times New Roman"/>
                <w:sz w:val="24"/>
                <w:szCs w:val="24"/>
              </w:rPr>
              <w:t>6 декабря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CB5BBF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4765" w:type="dxa"/>
            <w:shd w:val="clear" w:color="auto" w:fill="auto"/>
          </w:tcPr>
          <w:p w14:paraId="341C2948" w14:textId="070B9D75" w:rsidR="008E2972" w:rsidRPr="00CB5BBF" w:rsidRDefault="008E2972" w:rsidP="00D60018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№ 0</w:t>
            </w:r>
            <w:r w:rsidR="00D27B6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14:paraId="3C09C219" w14:textId="77777777" w:rsidR="008E2972" w:rsidRPr="000E2708" w:rsidRDefault="008E2972" w:rsidP="008E2972">
      <w:pPr>
        <w:widowControl w:val="0"/>
        <w:jc w:val="both"/>
        <w:rPr>
          <w:rFonts w:ascii="Times New Roman" w:hAnsi="Times New Roman"/>
          <w:sz w:val="16"/>
          <w:szCs w:val="16"/>
        </w:rPr>
      </w:pPr>
    </w:p>
    <w:tbl>
      <w:tblPr>
        <w:tblW w:w="9786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2268"/>
        <w:gridCol w:w="236"/>
        <w:gridCol w:w="7282"/>
      </w:tblGrid>
      <w:tr w:rsidR="008E2972" w:rsidRPr="008474E7" w14:paraId="7EA78283" w14:textId="77777777" w:rsidTr="00701F8B">
        <w:tc>
          <w:tcPr>
            <w:tcW w:w="9786" w:type="dxa"/>
            <w:gridSpan w:val="3"/>
          </w:tcPr>
          <w:p w14:paraId="5D68202F" w14:textId="77777777" w:rsidR="008E2972" w:rsidRPr="008474E7" w:rsidRDefault="008E2972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Председатель комиссии:</w:t>
            </w:r>
          </w:p>
        </w:tc>
      </w:tr>
      <w:tr w:rsidR="008E2972" w:rsidRPr="008474E7" w14:paraId="7846BF94" w14:textId="77777777" w:rsidTr="00701F8B">
        <w:tc>
          <w:tcPr>
            <w:tcW w:w="2268" w:type="dxa"/>
          </w:tcPr>
          <w:p w14:paraId="7B46DAD1" w14:textId="77777777" w:rsidR="008E2972" w:rsidRPr="008474E7" w:rsidRDefault="008E2972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  <w:tc>
          <w:tcPr>
            <w:tcW w:w="236" w:type="dxa"/>
          </w:tcPr>
          <w:p w14:paraId="68456E3F" w14:textId="77777777" w:rsidR="008E2972" w:rsidRPr="008474E7" w:rsidRDefault="008E2972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82" w:type="dxa"/>
          </w:tcPr>
          <w:p w14:paraId="4AA35D7F" w14:textId="77777777" w:rsidR="008E2972" w:rsidRPr="008474E7" w:rsidRDefault="008E2972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 xml:space="preserve">заместитель Мэра 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Управляющий делами Администрации ЗАТО Северск</w:t>
            </w:r>
          </w:p>
        </w:tc>
      </w:tr>
      <w:tr w:rsidR="008E2972" w:rsidRPr="008474E7" w14:paraId="59B51D2B" w14:textId="77777777" w:rsidTr="00701F8B">
        <w:tc>
          <w:tcPr>
            <w:tcW w:w="9786" w:type="dxa"/>
            <w:gridSpan w:val="3"/>
          </w:tcPr>
          <w:p w14:paraId="4D3086ED" w14:textId="77777777" w:rsidR="008E2972" w:rsidRPr="008474E7" w:rsidRDefault="008E2972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п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комиссии:</w:t>
            </w:r>
          </w:p>
        </w:tc>
      </w:tr>
      <w:tr w:rsidR="008E2972" w:rsidRPr="008474E7" w14:paraId="1F721C82" w14:textId="77777777" w:rsidTr="00701F8B">
        <w:tc>
          <w:tcPr>
            <w:tcW w:w="2268" w:type="dxa"/>
          </w:tcPr>
          <w:p w14:paraId="142CEA1E" w14:textId="77777777" w:rsidR="008E2972" w:rsidRPr="008474E7" w:rsidRDefault="008E2972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Тартышный</w:t>
            </w:r>
            <w:proofErr w:type="spellEnd"/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236" w:type="dxa"/>
          </w:tcPr>
          <w:p w14:paraId="1A1E3F2B" w14:textId="77777777" w:rsidR="008E2972" w:rsidRPr="008474E7" w:rsidRDefault="008E2972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82" w:type="dxa"/>
          </w:tcPr>
          <w:p w14:paraId="156A05ED" w14:textId="77777777" w:rsidR="008E2972" w:rsidRPr="008474E7" w:rsidRDefault="008E2972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Общего отдела</w:t>
            </w:r>
            <w:r w:rsidRPr="008474E7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</w:tr>
      <w:tr w:rsidR="008E2972" w:rsidRPr="008474E7" w14:paraId="1088D636" w14:textId="77777777" w:rsidTr="00701F8B">
        <w:tc>
          <w:tcPr>
            <w:tcW w:w="9786" w:type="dxa"/>
            <w:gridSpan w:val="3"/>
          </w:tcPr>
          <w:p w14:paraId="77BC5EAC" w14:textId="77777777" w:rsidR="008E2972" w:rsidRPr="008474E7" w:rsidRDefault="008E2972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4E7">
              <w:rPr>
                <w:rFonts w:ascii="Times New Roman" w:hAnsi="Times New Roman"/>
                <w:sz w:val="24"/>
                <w:szCs w:val="24"/>
              </w:rPr>
              <w:t>Секретарь комиссии:</w:t>
            </w:r>
          </w:p>
        </w:tc>
      </w:tr>
      <w:tr w:rsidR="008E2972" w:rsidRPr="00CB5BBF" w14:paraId="642E07A1" w14:textId="77777777" w:rsidTr="00701F8B">
        <w:tc>
          <w:tcPr>
            <w:tcW w:w="2268" w:type="dxa"/>
          </w:tcPr>
          <w:p w14:paraId="6C8E947B" w14:textId="77777777" w:rsidR="008E2972" w:rsidRPr="00CB5BBF" w:rsidRDefault="008E2972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Кузьменко Г.С.</w:t>
            </w:r>
          </w:p>
        </w:tc>
        <w:tc>
          <w:tcPr>
            <w:tcW w:w="236" w:type="dxa"/>
          </w:tcPr>
          <w:p w14:paraId="34E31BBC" w14:textId="77777777" w:rsidR="008E2972" w:rsidRPr="00CB5BBF" w:rsidRDefault="008E2972" w:rsidP="00D6001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82" w:type="dxa"/>
          </w:tcPr>
          <w:p w14:paraId="07ABC841" w14:textId="77777777" w:rsidR="008E2972" w:rsidRPr="00CB5BBF" w:rsidRDefault="008E2972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заместитель председателя Комитета по кадрам и муниципальной службе Администрации ЗАТО Северск</w:t>
            </w:r>
          </w:p>
        </w:tc>
      </w:tr>
      <w:tr w:rsidR="008E2972" w:rsidRPr="00CB5BBF" w14:paraId="539EDA68" w14:textId="77777777" w:rsidTr="00701F8B">
        <w:tc>
          <w:tcPr>
            <w:tcW w:w="9786" w:type="dxa"/>
            <w:gridSpan w:val="3"/>
          </w:tcPr>
          <w:p w14:paraId="54E79729" w14:textId="77777777" w:rsidR="008E2972" w:rsidRPr="00CB5BBF" w:rsidRDefault="008E2972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BBF">
              <w:rPr>
                <w:rFonts w:ascii="Times New Roman" w:hAnsi="Times New Roman"/>
                <w:sz w:val="24"/>
                <w:szCs w:val="24"/>
              </w:rPr>
              <w:t>Присутствовали члены комиссии:</w:t>
            </w:r>
          </w:p>
        </w:tc>
      </w:tr>
      <w:tr w:rsidR="008E2972" w:rsidRPr="00724DEE" w14:paraId="3FC64781" w14:textId="77777777" w:rsidTr="00701F8B">
        <w:tc>
          <w:tcPr>
            <w:tcW w:w="2268" w:type="dxa"/>
          </w:tcPr>
          <w:p w14:paraId="102DB1CF" w14:textId="77777777" w:rsidR="008E2972" w:rsidRPr="00724DEE" w:rsidRDefault="008E2972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Боброва</w:t>
            </w:r>
            <w:r w:rsidRPr="00724DEE">
              <w:rPr>
                <w:rFonts w:ascii="Times New Roman" w:hAnsi="Times New Roman"/>
                <w:sz w:val="24"/>
                <w:szCs w:val="24"/>
              </w:rPr>
              <w:t xml:space="preserve"> Л.В.</w:t>
            </w:r>
          </w:p>
        </w:tc>
        <w:tc>
          <w:tcPr>
            <w:tcW w:w="236" w:type="dxa"/>
          </w:tcPr>
          <w:p w14:paraId="440B0680" w14:textId="77777777" w:rsidR="008E2972" w:rsidRPr="00724DEE" w:rsidRDefault="008E2972" w:rsidP="00D6001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82" w:type="dxa"/>
          </w:tcPr>
          <w:p w14:paraId="76052E18" w14:textId="77777777" w:rsidR="008E2972" w:rsidRPr="00724DEE" w:rsidRDefault="008E2972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Комитета по кадрам и муниципальной службе Администрации ЗАТО Северск</w:t>
            </w:r>
          </w:p>
        </w:tc>
      </w:tr>
      <w:tr w:rsidR="008E2972" w:rsidRPr="00724DEE" w14:paraId="5E4867D6" w14:textId="77777777" w:rsidTr="00701F8B">
        <w:tc>
          <w:tcPr>
            <w:tcW w:w="2268" w:type="dxa"/>
          </w:tcPr>
          <w:p w14:paraId="34B1F236" w14:textId="77777777" w:rsidR="008E2972" w:rsidRPr="00724DEE" w:rsidRDefault="008E2972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Донец Е.В.</w:t>
            </w:r>
          </w:p>
        </w:tc>
        <w:tc>
          <w:tcPr>
            <w:tcW w:w="236" w:type="dxa"/>
          </w:tcPr>
          <w:p w14:paraId="29A5CCFF" w14:textId="77777777" w:rsidR="008E2972" w:rsidRPr="00724DEE" w:rsidRDefault="008E2972" w:rsidP="00D6001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82" w:type="dxa"/>
          </w:tcPr>
          <w:p w14:paraId="58B62222" w14:textId="77777777" w:rsidR="008E2972" w:rsidRPr="00724DEE" w:rsidRDefault="008E2972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Общества с ограниченной ответственностью «</w:t>
            </w:r>
            <w:proofErr w:type="spellStart"/>
            <w:r w:rsidRPr="00724DEE">
              <w:rPr>
                <w:rStyle w:val="af0"/>
                <w:rFonts w:ascii="Times New Roman" w:hAnsi="Times New Roman"/>
                <w:b w:val="0"/>
                <w:iCs/>
                <w:sz w:val="24"/>
                <w:szCs w:val="24"/>
              </w:rPr>
              <w:t>Северскэлектросвязь</w:t>
            </w:r>
            <w:proofErr w:type="spellEnd"/>
            <w:r w:rsidRPr="009E5038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</w:tr>
      <w:tr w:rsidR="008E2972" w:rsidRPr="00724DEE" w14:paraId="7478A8EF" w14:textId="77777777" w:rsidTr="00701F8B">
        <w:tc>
          <w:tcPr>
            <w:tcW w:w="2268" w:type="dxa"/>
          </w:tcPr>
          <w:p w14:paraId="1AC475C1" w14:textId="77777777" w:rsidR="008E2972" w:rsidRPr="00724DEE" w:rsidRDefault="008E2972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Кулаков М.В.</w:t>
            </w:r>
          </w:p>
        </w:tc>
        <w:tc>
          <w:tcPr>
            <w:tcW w:w="236" w:type="dxa"/>
          </w:tcPr>
          <w:p w14:paraId="7DE62DFF" w14:textId="77777777" w:rsidR="008E2972" w:rsidRPr="00724DEE" w:rsidRDefault="008E2972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7282" w:type="dxa"/>
          </w:tcPr>
          <w:p w14:paraId="027F9B62" w14:textId="77777777" w:rsidR="008E2972" w:rsidRPr="00724DEE" w:rsidRDefault="008E2972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начальник отдела по общественной безопасности Управления по делам защиты населения и территорий от чрезвычайных ситуаций Администрации ЗАТО Северск</w:t>
            </w:r>
          </w:p>
        </w:tc>
      </w:tr>
      <w:tr w:rsidR="008E2972" w:rsidRPr="00724DEE" w14:paraId="77148054" w14:textId="77777777" w:rsidTr="00701F8B">
        <w:tc>
          <w:tcPr>
            <w:tcW w:w="2268" w:type="dxa"/>
          </w:tcPr>
          <w:p w14:paraId="53F5CAB7" w14:textId="77777777" w:rsidR="008E2972" w:rsidRPr="00724DEE" w:rsidRDefault="008E2972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Соболев А.Д.</w:t>
            </w:r>
          </w:p>
        </w:tc>
        <w:tc>
          <w:tcPr>
            <w:tcW w:w="236" w:type="dxa"/>
          </w:tcPr>
          <w:p w14:paraId="176EC2FF" w14:textId="77777777" w:rsidR="008E2972" w:rsidRPr="00724DEE" w:rsidRDefault="008E2972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82" w:type="dxa"/>
          </w:tcPr>
          <w:p w14:paraId="0F3B756D" w14:textId="77777777" w:rsidR="008E2972" w:rsidRPr="00724DEE" w:rsidRDefault="008E2972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директор Муниципального бюджетного учреждения ЗАТО Северск дополнительного образования «Детско-юношеская спортивная школа «Смена»</w:t>
            </w:r>
          </w:p>
        </w:tc>
      </w:tr>
      <w:tr w:rsidR="008E2972" w:rsidRPr="00724DEE" w14:paraId="51D94F3D" w14:textId="77777777" w:rsidTr="00701F8B">
        <w:tc>
          <w:tcPr>
            <w:tcW w:w="2268" w:type="dxa"/>
          </w:tcPr>
          <w:p w14:paraId="688C1D62" w14:textId="77777777" w:rsidR="008E2972" w:rsidRPr="00724DEE" w:rsidRDefault="008E2972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Солдатова Т.И.</w:t>
            </w:r>
          </w:p>
        </w:tc>
        <w:tc>
          <w:tcPr>
            <w:tcW w:w="236" w:type="dxa"/>
          </w:tcPr>
          <w:p w14:paraId="62503701" w14:textId="77777777" w:rsidR="008E2972" w:rsidRPr="00724DEE" w:rsidRDefault="008E2972" w:rsidP="00D6001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82" w:type="dxa"/>
          </w:tcPr>
          <w:p w14:paraId="3A5B0B9D" w14:textId="77777777" w:rsidR="008E2972" w:rsidRPr="00724DEE" w:rsidRDefault="008E2972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председатель Правового Комитета Администрации ЗАТО Северск</w:t>
            </w:r>
          </w:p>
        </w:tc>
      </w:tr>
      <w:tr w:rsidR="008E2972" w:rsidRPr="00724DEE" w14:paraId="14E3F0A9" w14:textId="77777777" w:rsidTr="00701F8B">
        <w:tc>
          <w:tcPr>
            <w:tcW w:w="2268" w:type="dxa"/>
          </w:tcPr>
          <w:p w14:paraId="18C1C2C3" w14:textId="77777777" w:rsidR="008E2972" w:rsidRPr="00724DEE" w:rsidRDefault="008E2972" w:rsidP="00D60018">
            <w:pPr>
              <w:widowControl w:val="0"/>
              <w:ind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Шарафутдинов М.А.</w:t>
            </w:r>
          </w:p>
        </w:tc>
        <w:tc>
          <w:tcPr>
            <w:tcW w:w="236" w:type="dxa"/>
          </w:tcPr>
          <w:p w14:paraId="5C596005" w14:textId="77777777" w:rsidR="008E2972" w:rsidRPr="00724DEE" w:rsidRDefault="008E2972" w:rsidP="00D60018">
            <w:pPr>
              <w:widowControl w:val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282" w:type="dxa"/>
          </w:tcPr>
          <w:p w14:paraId="6BC58DF5" w14:textId="77777777" w:rsidR="008E2972" w:rsidRPr="00724DEE" w:rsidRDefault="008E2972" w:rsidP="00D6001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акционерного общества «Северский водоканал»</w:t>
            </w:r>
          </w:p>
        </w:tc>
      </w:tr>
      <w:tr w:rsidR="008E2972" w:rsidRPr="00E8793D" w14:paraId="5B57A2B3" w14:textId="77777777" w:rsidTr="00701F8B">
        <w:tc>
          <w:tcPr>
            <w:tcW w:w="9786" w:type="dxa"/>
            <w:gridSpan w:val="3"/>
          </w:tcPr>
          <w:p w14:paraId="0794323A" w14:textId="77777777" w:rsidR="008E2972" w:rsidRPr="000C7379" w:rsidRDefault="008E2972" w:rsidP="00D60018">
            <w:pPr>
              <w:widowControl w:val="0"/>
              <w:ind w:right="3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4C099FBE" w14:textId="77777777" w:rsidR="008E2972" w:rsidRPr="00724DEE" w:rsidRDefault="008E2972" w:rsidP="008E2972">
      <w:pPr>
        <w:widowControl w:val="0"/>
        <w:shd w:val="clear" w:color="auto" w:fill="FFFFFF"/>
        <w:jc w:val="center"/>
        <w:rPr>
          <w:rFonts w:ascii="Times New Roman" w:hAnsi="Times New Roman"/>
          <w:color w:val="000000"/>
          <w:spacing w:val="-2"/>
          <w:sz w:val="24"/>
          <w:szCs w:val="24"/>
        </w:rPr>
      </w:pPr>
      <w:r w:rsidRPr="00724DEE">
        <w:rPr>
          <w:rFonts w:ascii="Times New Roman" w:hAnsi="Times New Roman"/>
          <w:color w:val="000000"/>
          <w:spacing w:val="-2"/>
          <w:sz w:val="24"/>
          <w:szCs w:val="24"/>
        </w:rPr>
        <w:t>ПОВЕСТКА ДНЯ:</w:t>
      </w:r>
    </w:p>
    <w:p w14:paraId="28421963" w14:textId="77777777" w:rsidR="008E2972" w:rsidRPr="000C7379" w:rsidRDefault="008E2972" w:rsidP="008E2972">
      <w:pPr>
        <w:widowControl w:val="0"/>
        <w:rPr>
          <w:rFonts w:ascii="Times New Roman" w:hAnsi="Times New Roman"/>
          <w:sz w:val="16"/>
          <w:szCs w:val="16"/>
        </w:rPr>
      </w:pPr>
    </w:p>
    <w:tbl>
      <w:tblPr>
        <w:tblW w:w="9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"/>
        <w:gridCol w:w="7371"/>
        <w:gridCol w:w="1843"/>
      </w:tblGrid>
      <w:tr w:rsidR="008E2972" w:rsidRPr="00724DEE" w14:paraId="2EBB9D78" w14:textId="77777777" w:rsidTr="008E2972">
        <w:tc>
          <w:tcPr>
            <w:tcW w:w="421" w:type="dxa"/>
            <w:shd w:val="clear" w:color="auto" w:fill="auto"/>
          </w:tcPr>
          <w:p w14:paraId="0AD4AAE2" w14:textId="77777777" w:rsidR="008E2972" w:rsidRPr="00724DEE" w:rsidRDefault="008E2972" w:rsidP="008E297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14:paraId="1BAC5142" w14:textId="77777777" w:rsidR="008E2972" w:rsidRPr="00724DEE" w:rsidRDefault="008E2972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843" w:type="dxa"/>
            <w:shd w:val="clear" w:color="auto" w:fill="auto"/>
          </w:tcPr>
          <w:p w14:paraId="3CB60A72" w14:textId="77777777" w:rsidR="008E2972" w:rsidRPr="00724DEE" w:rsidRDefault="008E2972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Докладчики</w:t>
            </w:r>
          </w:p>
        </w:tc>
      </w:tr>
      <w:tr w:rsidR="008E2972" w:rsidRPr="00724DEE" w14:paraId="57F02CE9" w14:textId="77777777" w:rsidTr="008E2972">
        <w:tc>
          <w:tcPr>
            <w:tcW w:w="421" w:type="dxa"/>
            <w:shd w:val="clear" w:color="auto" w:fill="auto"/>
          </w:tcPr>
          <w:p w14:paraId="6E94C734" w14:textId="080CFE2E" w:rsidR="008E2972" w:rsidRPr="00724DEE" w:rsidRDefault="008E2972" w:rsidP="000E3415">
            <w:pPr>
              <w:pStyle w:val="af4"/>
              <w:widowControl w:val="0"/>
              <w:numPr>
                <w:ilvl w:val="0"/>
                <w:numId w:val="18"/>
              </w:numPr>
              <w:ind w:left="0" w:firstLine="0"/>
              <w:jc w:val="center"/>
            </w:pPr>
          </w:p>
        </w:tc>
        <w:tc>
          <w:tcPr>
            <w:tcW w:w="7371" w:type="dxa"/>
            <w:shd w:val="clear" w:color="auto" w:fill="auto"/>
          </w:tcPr>
          <w:p w14:paraId="5CAB0216" w14:textId="77777777" w:rsidR="008E2972" w:rsidRPr="00724DEE" w:rsidRDefault="008E2972" w:rsidP="00D60018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Определение способа голосования по вопросам повестки дня</w:t>
            </w:r>
          </w:p>
        </w:tc>
        <w:tc>
          <w:tcPr>
            <w:tcW w:w="1843" w:type="dxa"/>
            <w:shd w:val="clear" w:color="auto" w:fill="auto"/>
          </w:tcPr>
          <w:p w14:paraId="277BEAEC" w14:textId="77777777" w:rsidR="008E2972" w:rsidRPr="00724DEE" w:rsidRDefault="008E2972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  <w:tr w:rsidR="008E2972" w:rsidRPr="00724DEE" w14:paraId="5A710AE8" w14:textId="77777777" w:rsidTr="008E29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7C3EE" w14:textId="3DBCC383" w:rsidR="008E2972" w:rsidRPr="00724DEE" w:rsidRDefault="008E2972" w:rsidP="000E3415">
            <w:pPr>
              <w:pStyle w:val="af4"/>
              <w:widowControl w:val="0"/>
              <w:numPr>
                <w:ilvl w:val="0"/>
                <w:numId w:val="18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460C5" w14:textId="2A9E3963" w:rsidR="008E2972" w:rsidRPr="008E2972" w:rsidRDefault="008E2972" w:rsidP="008E2972">
            <w:pPr>
              <w:widowControl w:val="0"/>
              <w:tabs>
                <w:tab w:val="left" w:pos="41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E2972">
              <w:rPr>
                <w:sz w:val="24"/>
                <w:szCs w:val="24"/>
              </w:rPr>
              <w:t>Рассмотрение результатов анализа сведений, содержащихся в анкетах лиц, представляемых при назначении на должности муниципальной службы в Администрации ЗАТО Северск об их родственниках и свойственниках, в целях выявления возможного конфликта интересов за период с 06.06.2025 по 26.12.2025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14134" w14:textId="77777777" w:rsidR="008E2972" w:rsidRPr="00724DEE" w:rsidRDefault="008E2972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764F4759" w14:textId="77777777" w:rsidR="008E2972" w:rsidRPr="00724DEE" w:rsidRDefault="008E2972" w:rsidP="00D60018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72" w:rsidRPr="00724DEE" w14:paraId="5ED76654" w14:textId="77777777" w:rsidTr="008E29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C3D93" w14:textId="77777777" w:rsidR="008E2972" w:rsidRPr="00724DEE" w:rsidRDefault="008E2972" w:rsidP="000E3415">
            <w:pPr>
              <w:pStyle w:val="af4"/>
              <w:widowControl w:val="0"/>
              <w:numPr>
                <w:ilvl w:val="0"/>
                <w:numId w:val="18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FB54" w14:textId="5B90AD5C" w:rsidR="008E2972" w:rsidRPr="008E2972" w:rsidRDefault="008E2972" w:rsidP="008E2972">
            <w:pPr>
              <w:widowControl w:val="0"/>
              <w:tabs>
                <w:tab w:val="left" w:pos="412"/>
              </w:tabs>
              <w:jc w:val="both"/>
              <w:rPr>
                <w:sz w:val="24"/>
                <w:szCs w:val="24"/>
              </w:rPr>
            </w:pPr>
            <w:bookmarkStart w:id="5" w:name="_Hlk185943204"/>
            <w:r w:rsidRPr="008E2972">
              <w:rPr>
                <w:sz w:val="24"/>
                <w:szCs w:val="24"/>
              </w:rPr>
              <w:t xml:space="preserve">Отчет о выполнении </w:t>
            </w:r>
            <w:r w:rsidR="00117625">
              <w:rPr>
                <w:sz w:val="24"/>
                <w:szCs w:val="24"/>
              </w:rPr>
              <w:t>Плана</w:t>
            </w:r>
            <w:r w:rsidRPr="008E2972">
              <w:rPr>
                <w:sz w:val="24"/>
                <w:szCs w:val="24"/>
              </w:rPr>
              <w:t xml:space="preserve"> противодействи</w:t>
            </w:r>
            <w:r w:rsidR="00117625">
              <w:rPr>
                <w:sz w:val="24"/>
                <w:szCs w:val="24"/>
              </w:rPr>
              <w:t>я</w:t>
            </w:r>
            <w:r w:rsidRPr="008E2972">
              <w:rPr>
                <w:sz w:val="24"/>
                <w:szCs w:val="24"/>
              </w:rPr>
              <w:t xml:space="preserve"> коррупции в Администрации ЗАТО Северск за 2025 год в соответствии с региональной программой противодействия коррупции в Томской области на 2025 - 2028 годы, утвержденной распоряжением Администрации Томской области от 10.02.2025 № 90-ра</w:t>
            </w:r>
            <w:bookmarkEnd w:id="5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0B7EF" w14:textId="77777777" w:rsidR="008E2972" w:rsidRPr="00724DEE" w:rsidRDefault="008E2972" w:rsidP="008E297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  <w:p w14:paraId="7A5D0D62" w14:textId="77777777" w:rsidR="008E2972" w:rsidRPr="00724DEE" w:rsidRDefault="008E2972" w:rsidP="008E297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2972" w:rsidRPr="00724DEE" w14:paraId="4325D523" w14:textId="77777777" w:rsidTr="008E2972">
        <w:trPr>
          <w:trHeight w:val="8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F725B" w14:textId="77777777" w:rsidR="008E2972" w:rsidRPr="00724DEE" w:rsidRDefault="008E2972" w:rsidP="000E3415">
            <w:pPr>
              <w:pStyle w:val="af4"/>
              <w:widowControl w:val="0"/>
              <w:numPr>
                <w:ilvl w:val="0"/>
                <w:numId w:val="18"/>
              </w:numPr>
              <w:ind w:left="0" w:firstLine="0"/>
              <w:jc w:val="center"/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2F0B7" w14:textId="4914E6D0" w:rsidR="008E2972" w:rsidRPr="008E2972" w:rsidRDefault="008E2972" w:rsidP="008E2972">
            <w:pPr>
              <w:widowControl w:val="0"/>
              <w:tabs>
                <w:tab w:val="left" w:pos="412"/>
              </w:tabs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E2972">
              <w:rPr>
                <w:sz w:val="24"/>
                <w:szCs w:val="24"/>
              </w:rPr>
              <w:t>Утверждение примерного плана заседания комиссии на 2026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6649" w14:textId="28E085F8" w:rsidR="008E2972" w:rsidRPr="00724DEE" w:rsidRDefault="008E2972" w:rsidP="008E2972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4DEE">
              <w:rPr>
                <w:rFonts w:ascii="Times New Roman" w:hAnsi="Times New Roman"/>
                <w:sz w:val="24"/>
                <w:szCs w:val="24"/>
              </w:rPr>
              <w:t>Коваленко В.В.</w:t>
            </w:r>
          </w:p>
        </w:tc>
      </w:tr>
    </w:tbl>
    <w:p w14:paraId="087D9CEE" w14:textId="77777777" w:rsidR="008E2972" w:rsidRPr="000C7379" w:rsidRDefault="008E2972" w:rsidP="008E2972">
      <w:pPr>
        <w:widowControl w:val="0"/>
        <w:ind w:firstLine="720"/>
        <w:jc w:val="both"/>
        <w:rPr>
          <w:rFonts w:ascii="Times New Roman" w:hAnsi="Times New Roman"/>
          <w:sz w:val="16"/>
          <w:szCs w:val="16"/>
        </w:rPr>
      </w:pPr>
    </w:p>
    <w:p w14:paraId="0BA04FE7" w14:textId="77777777" w:rsidR="00973E1C" w:rsidRPr="000C7379" w:rsidRDefault="00973E1C" w:rsidP="008E297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16"/>
          <w:szCs w:val="16"/>
        </w:rPr>
      </w:pPr>
    </w:p>
    <w:p w14:paraId="6DE47D96" w14:textId="77777777" w:rsidR="008E2972" w:rsidRPr="00CB5BBF" w:rsidRDefault="008E2972" w:rsidP="008E297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CB5BBF">
        <w:rPr>
          <w:rFonts w:ascii="Times New Roman" w:hAnsi="Times New Roman"/>
          <w:b/>
          <w:sz w:val="24"/>
          <w:szCs w:val="24"/>
        </w:rPr>
        <w:t>Решение комиссии:</w:t>
      </w:r>
    </w:p>
    <w:p w14:paraId="71B2DA07" w14:textId="7C16C5F9" w:rsidR="008E2972" w:rsidRPr="00ED36F7" w:rsidRDefault="008E2972" w:rsidP="000E3415">
      <w:pPr>
        <w:pStyle w:val="af4"/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pacing w:val="-2"/>
        </w:rPr>
      </w:pPr>
      <w:r w:rsidRPr="00ED36F7">
        <w:rPr>
          <w:spacing w:val="-1"/>
        </w:rPr>
        <w:t xml:space="preserve">По вопросам повестки </w:t>
      </w:r>
      <w:r w:rsidRPr="00ED36F7">
        <w:t>заседания комиссии</w:t>
      </w:r>
      <w:r w:rsidRPr="00ED36F7">
        <w:rPr>
          <w:b/>
        </w:rPr>
        <w:t xml:space="preserve"> </w:t>
      </w:r>
      <w:r w:rsidRPr="00ED36F7">
        <w:rPr>
          <w:spacing w:val="-1"/>
        </w:rPr>
        <w:t>голосовать открытым способом путем поднятия руки.</w:t>
      </w:r>
      <w:r w:rsidRPr="00ED36F7">
        <w:rPr>
          <w:spacing w:val="-2"/>
        </w:rPr>
        <w:t xml:space="preserve"> </w:t>
      </w:r>
    </w:p>
    <w:p w14:paraId="3F38AB77" w14:textId="02523BC2" w:rsidR="00ED36F7" w:rsidRPr="00ED36F7" w:rsidRDefault="00AC202F" w:rsidP="000E3415">
      <w:pPr>
        <w:pStyle w:val="af4"/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4077B">
        <w:rPr>
          <w:spacing w:val="-1"/>
        </w:rPr>
        <w:t xml:space="preserve">Принять к сведению информацию Комитета по кадрам и муниципальной службе </w:t>
      </w:r>
      <w:r w:rsidRPr="0044077B">
        <w:rPr>
          <w:spacing w:val="-1"/>
        </w:rPr>
        <w:lastRenderedPageBreak/>
        <w:t>Администрации ЗАТО Северск</w:t>
      </w:r>
      <w:r w:rsidRPr="00ED36F7">
        <w:rPr>
          <w:bCs/>
        </w:rPr>
        <w:t xml:space="preserve"> </w:t>
      </w:r>
      <w:r>
        <w:rPr>
          <w:bCs/>
        </w:rPr>
        <w:t xml:space="preserve">о </w:t>
      </w:r>
      <w:r w:rsidRPr="006336D8">
        <w:rPr>
          <w:bCs/>
        </w:rPr>
        <w:t>результат</w:t>
      </w:r>
      <w:r>
        <w:rPr>
          <w:bCs/>
        </w:rPr>
        <w:t>ах</w:t>
      </w:r>
      <w:r w:rsidRPr="0044077B">
        <w:rPr>
          <w:bCs/>
        </w:rPr>
        <w:t xml:space="preserve"> анализа сведений, содержащихся в анкетах лиц, представляемых при назначении на должности муниципальной службы, об их родственниках и свойственниках </w:t>
      </w:r>
      <w:r>
        <w:rPr>
          <w:bCs/>
        </w:rPr>
        <w:t xml:space="preserve">в целях </w:t>
      </w:r>
      <w:r w:rsidRPr="0044077B">
        <w:rPr>
          <w:bCs/>
        </w:rPr>
        <w:t>возможного конфликта интересов</w:t>
      </w:r>
      <w:r>
        <w:rPr>
          <w:bCs/>
        </w:rPr>
        <w:t xml:space="preserve"> за </w:t>
      </w:r>
      <w:r w:rsidRPr="003D16D1">
        <w:rPr>
          <w:bCs/>
        </w:rPr>
        <w:t xml:space="preserve">период с </w:t>
      </w:r>
      <w:r w:rsidRPr="008E2972">
        <w:t>06.06.2025 по 26.12.2025</w:t>
      </w:r>
      <w:r>
        <w:t>.</w:t>
      </w:r>
    </w:p>
    <w:p w14:paraId="35980EBC" w14:textId="08EC220E" w:rsidR="008E2972" w:rsidRPr="002C72FF" w:rsidRDefault="004A66A1" w:rsidP="000E3415">
      <w:pPr>
        <w:pStyle w:val="11"/>
        <w:widowControl w:val="0"/>
        <w:numPr>
          <w:ilvl w:val="0"/>
          <w:numId w:val="19"/>
        </w:numPr>
        <w:shd w:val="clear" w:color="auto" w:fill="auto"/>
        <w:tabs>
          <w:tab w:val="left" w:pos="851"/>
          <w:tab w:val="left" w:pos="1080"/>
        </w:tabs>
        <w:spacing w:line="240" w:lineRule="auto"/>
        <w:ind w:left="0" w:firstLine="567"/>
        <w:rPr>
          <w:sz w:val="24"/>
          <w:szCs w:val="24"/>
        </w:rPr>
      </w:pPr>
      <w:r w:rsidRPr="007B6149">
        <w:rPr>
          <w:spacing w:val="-1"/>
          <w:sz w:val="24"/>
          <w:szCs w:val="24"/>
        </w:rPr>
        <w:t>П</w:t>
      </w:r>
      <w:r w:rsidRPr="007B6149">
        <w:rPr>
          <w:sz w:val="24"/>
          <w:szCs w:val="24"/>
        </w:rPr>
        <w:t xml:space="preserve">ризнать </w:t>
      </w:r>
      <w:r w:rsidRPr="007B6149">
        <w:rPr>
          <w:spacing w:val="-8"/>
          <w:sz w:val="24"/>
          <w:szCs w:val="24"/>
        </w:rPr>
        <w:t>мероприятия Плана противодействия коррупции в Администрации ЗАТО Северск за 202</w:t>
      </w:r>
      <w:r>
        <w:rPr>
          <w:spacing w:val="-8"/>
          <w:sz w:val="24"/>
          <w:szCs w:val="24"/>
        </w:rPr>
        <w:t>5</w:t>
      </w:r>
      <w:r w:rsidRPr="007B6149">
        <w:rPr>
          <w:spacing w:val="-8"/>
          <w:sz w:val="24"/>
          <w:szCs w:val="24"/>
        </w:rPr>
        <w:t xml:space="preserve"> год выполненными</w:t>
      </w:r>
      <w:r w:rsidR="008E2972" w:rsidRPr="002C72FF">
        <w:rPr>
          <w:sz w:val="24"/>
          <w:szCs w:val="24"/>
        </w:rPr>
        <w:t>.</w:t>
      </w:r>
    </w:p>
    <w:p w14:paraId="257A0715" w14:textId="2B4B8155" w:rsidR="008E2972" w:rsidRPr="006442C0" w:rsidRDefault="006442C0" w:rsidP="000E3415">
      <w:pPr>
        <w:pStyle w:val="af4"/>
        <w:widowControl w:val="0"/>
        <w:numPr>
          <w:ilvl w:val="0"/>
          <w:numId w:val="19"/>
        </w:numPr>
        <w:tabs>
          <w:tab w:val="left" w:pos="851"/>
          <w:tab w:val="left" w:pos="1080"/>
        </w:tabs>
        <w:ind w:left="0" w:firstLine="567"/>
        <w:jc w:val="both"/>
        <w:rPr>
          <w:b/>
          <w:spacing w:val="-1"/>
        </w:rPr>
      </w:pPr>
      <w:r>
        <w:t xml:space="preserve">Утвердить примерный план заседания комиссии </w:t>
      </w:r>
      <w:r w:rsidRPr="00CB5BBF">
        <w:t xml:space="preserve">по соблюдению требований к служебному поведению муниципальных служащих </w:t>
      </w:r>
      <w:r w:rsidRPr="00CB5BBF">
        <w:rPr>
          <w:spacing w:val="-1"/>
        </w:rPr>
        <w:t>и урегулированию конфликта интересов в Администрации ЗАТО Севе</w:t>
      </w:r>
      <w:r w:rsidR="00117625">
        <w:rPr>
          <w:spacing w:val="-1"/>
        </w:rPr>
        <w:t>рска</w:t>
      </w:r>
      <w:r>
        <w:t xml:space="preserve"> 2026 год</w:t>
      </w:r>
      <w:r w:rsidR="008E2972" w:rsidRPr="006442C0">
        <w:rPr>
          <w:spacing w:val="-8"/>
        </w:rPr>
        <w:t xml:space="preserve">. </w:t>
      </w:r>
    </w:p>
    <w:p w14:paraId="556E80BA" w14:textId="21BDCAFB" w:rsidR="008E2972" w:rsidRPr="006442C0" w:rsidRDefault="008E2972" w:rsidP="000E3415">
      <w:pPr>
        <w:pStyle w:val="af4"/>
        <w:widowControl w:val="0"/>
        <w:numPr>
          <w:ilvl w:val="0"/>
          <w:numId w:val="19"/>
        </w:numPr>
        <w:tabs>
          <w:tab w:val="left" w:pos="851"/>
        </w:tabs>
        <w:ind w:left="0" w:firstLine="567"/>
        <w:jc w:val="both"/>
        <w:rPr>
          <w:spacing w:val="-8"/>
        </w:rPr>
      </w:pPr>
      <w:r w:rsidRPr="006442C0">
        <w:rPr>
          <w:spacing w:val="-8"/>
        </w:rPr>
        <w:t xml:space="preserve">Информацию о заседании комиссии разместить </w:t>
      </w:r>
      <w:r w:rsidRPr="006442C0">
        <w:t>на официальном сайте Администрации ЗАТО Северск в информационно-телекоммуникационной сети «Интернет» (</w:t>
      </w:r>
      <w:hyperlink w:history="1">
        <w:r w:rsidRPr="006442C0">
          <w:rPr>
            <w:rStyle w:val="a6"/>
            <w:color w:val="auto"/>
            <w:u w:val="none"/>
          </w:rPr>
          <w:t>http</w:t>
        </w:r>
        <w:r w:rsidRPr="006442C0">
          <w:rPr>
            <w:rStyle w:val="a6"/>
            <w:color w:val="auto"/>
            <w:u w:val="none"/>
            <w:lang w:val="en-US"/>
          </w:rPr>
          <w:t>s</w:t>
        </w:r>
        <w:r w:rsidRPr="006442C0">
          <w:rPr>
            <w:rStyle w:val="a6"/>
            <w:color w:val="auto"/>
            <w:u w:val="none"/>
          </w:rPr>
          <w:t>://</w:t>
        </w:r>
      </w:hyperlink>
      <w:r w:rsidRPr="006442C0">
        <w:rPr>
          <w:rStyle w:val="a6"/>
          <w:color w:val="auto"/>
          <w:u w:val="none"/>
        </w:rPr>
        <w:t>зато-</w:t>
      </w:r>
      <w:proofErr w:type="spellStart"/>
      <w:r w:rsidRPr="006442C0">
        <w:rPr>
          <w:rStyle w:val="a6"/>
          <w:color w:val="auto"/>
          <w:u w:val="none"/>
        </w:rPr>
        <w:t>северск.рф</w:t>
      </w:r>
      <w:proofErr w:type="spellEnd"/>
      <w:r w:rsidRPr="006442C0">
        <w:t>) с учетом законодательства Российской Федерации о защите персональных данных.</w:t>
      </w:r>
      <w:r w:rsidRPr="006442C0">
        <w:rPr>
          <w:spacing w:val="-8"/>
        </w:rPr>
        <w:t xml:space="preserve">  </w:t>
      </w:r>
    </w:p>
    <w:p w14:paraId="71AAF595" w14:textId="77777777" w:rsidR="008E2972" w:rsidRDefault="008E2972" w:rsidP="008E2972">
      <w:pPr>
        <w:widowControl w:val="0"/>
        <w:tabs>
          <w:tab w:val="left" w:pos="993"/>
        </w:tabs>
        <w:ind w:firstLine="709"/>
        <w:jc w:val="both"/>
        <w:rPr>
          <w:rFonts w:ascii="Times New Roman" w:hAnsi="Times New Roman"/>
          <w:spacing w:val="-8"/>
          <w:sz w:val="24"/>
          <w:szCs w:val="24"/>
        </w:rPr>
      </w:pPr>
    </w:p>
    <w:tbl>
      <w:tblPr>
        <w:tblW w:w="8755" w:type="dxa"/>
        <w:tblInd w:w="15" w:type="dxa"/>
        <w:tblLook w:val="01E0" w:firstRow="1" w:lastRow="1" w:firstColumn="1" w:lastColumn="1" w:noHBand="0" w:noVBand="0"/>
      </w:tblPr>
      <w:tblGrid>
        <w:gridCol w:w="3194"/>
        <w:gridCol w:w="3233"/>
        <w:gridCol w:w="2328"/>
      </w:tblGrid>
      <w:tr w:rsidR="008E2972" w:rsidRPr="00CB5BBF" w14:paraId="3D0D2B23" w14:textId="77777777" w:rsidTr="00D60018">
        <w:tc>
          <w:tcPr>
            <w:tcW w:w="3194" w:type="dxa"/>
            <w:shd w:val="clear" w:color="auto" w:fill="auto"/>
          </w:tcPr>
          <w:p w14:paraId="469C44B2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Председател</w:t>
            </w:r>
            <w:r>
              <w:rPr>
                <w:sz w:val="24"/>
                <w:szCs w:val="24"/>
              </w:rPr>
              <w:t>ь</w:t>
            </w:r>
            <w:r w:rsidRPr="00CB5BBF">
              <w:rPr>
                <w:sz w:val="24"/>
                <w:szCs w:val="24"/>
              </w:rPr>
              <w:t>:</w:t>
            </w: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74044C55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2328" w:type="dxa"/>
            <w:shd w:val="clear" w:color="auto" w:fill="auto"/>
          </w:tcPr>
          <w:p w14:paraId="63F159C1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В.В.</w:t>
            </w:r>
            <w:r>
              <w:rPr>
                <w:i/>
                <w:sz w:val="24"/>
                <w:szCs w:val="24"/>
              </w:rPr>
              <w:t>Коваленко</w:t>
            </w:r>
            <w:proofErr w:type="spellEnd"/>
          </w:p>
        </w:tc>
      </w:tr>
      <w:tr w:rsidR="008E2972" w:rsidRPr="00CB5BBF" w14:paraId="0E15339B" w14:textId="77777777" w:rsidTr="00D60018">
        <w:tc>
          <w:tcPr>
            <w:tcW w:w="3194" w:type="dxa"/>
            <w:shd w:val="clear" w:color="auto" w:fill="auto"/>
          </w:tcPr>
          <w:p w14:paraId="3D3CB861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5D7A32D5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33FD0E2A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E2972" w:rsidRPr="00CB5BBF" w14:paraId="5B3C7C35" w14:textId="77777777" w:rsidTr="00D60018">
        <w:tc>
          <w:tcPr>
            <w:tcW w:w="3194" w:type="dxa"/>
            <w:shd w:val="clear" w:color="auto" w:fill="auto"/>
          </w:tcPr>
          <w:p w14:paraId="5E698CAF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Секретарь комиссии:</w:t>
            </w: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12470B71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4A8E96D0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Г.С.Кузьменко</w:t>
            </w:r>
            <w:proofErr w:type="spellEnd"/>
          </w:p>
        </w:tc>
      </w:tr>
      <w:tr w:rsidR="008E2972" w:rsidRPr="00CB5BBF" w14:paraId="41A9435D" w14:textId="77777777" w:rsidTr="00D60018">
        <w:tc>
          <w:tcPr>
            <w:tcW w:w="3194" w:type="dxa"/>
            <w:shd w:val="clear" w:color="auto" w:fill="auto"/>
          </w:tcPr>
          <w:p w14:paraId="3A75E481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57CC0E3D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4A4B3125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E2972" w:rsidRPr="00CB5BBF" w14:paraId="62F1239C" w14:textId="77777777" w:rsidTr="00D60018">
        <w:tc>
          <w:tcPr>
            <w:tcW w:w="3194" w:type="dxa"/>
            <w:shd w:val="clear" w:color="auto" w:fill="auto"/>
          </w:tcPr>
          <w:p w14:paraId="158A2858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  <w:r w:rsidRPr="00CB5BBF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703A7E79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0F12E53E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Л.В.Боброва</w:t>
            </w:r>
            <w:proofErr w:type="spellEnd"/>
          </w:p>
        </w:tc>
      </w:tr>
      <w:tr w:rsidR="008E2972" w:rsidRPr="00CB5BBF" w14:paraId="61A4CD9C" w14:textId="77777777" w:rsidTr="00D60018">
        <w:tc>
          <w:tcPr>
            <w:tcW w:w="3194" w:type="dxa"/>
            <w:shd w:val="clear" w:color="auto" w:fill="auto"/>
          </w:tcPr>
          <w:p w14:paraId="57EFF854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2C16947F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794B87C7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E2972" w:rsidRPr="00CB5BBF" w14:paraId="0A85325C" w14:textId="77777777" w:rsidTr="00D60018">
        <w:tc>
          <w:tcPr>
            <w:tcW w:w="3194" w:type="dxa"/>
            <w:shd w:val="clear" w:color="auto" w:fill="auto"/>
          </w:tcPr>
          <w:p w14:paraId="0A70BE4E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224167A4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4231C5FC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Е.В.Донец</w:t>
            </w:r>
            <w:proofErr w:type="spellEnd"/>
          </w:p>
        </w:tc>
      </w:tr>
      <w:tr w:rsidR="008E2972" w:rsidRPr="00CB5BBF" w14:paraId="71E59913" w14:textId="77777777" w:rsidTr="00D60018">
        <w:tc>
          <w:tcPr>
            <w:tcW w:w="3194" w:type="dxa"/>
            <w:shd w:val="clear" w:color="auto" w:fill="auto"/>
          </w:tcPr>
          <w:p w14:paraId="32E9B6C9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4B15FBCF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256A1648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E2972" w:rsidRPr="00CB5BBF" w14:paraId="01DD75DE" w14:textId="77777777" w:rsidTr="00D60018">
        <w:tc>
          <w:tcPr>
            <w:tcW w:w="3194" w:type="dxa"/>
            <w:shd w:val="clear" w:color="auto" w:fill="auto"/>
          </w:tcPr>
          <w:p w14:paraId="102E74B4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613FC82C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66EF3552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М.В.Кулаков</w:t>
            </w:r>
            <w:proofErr w:type="spellEnd"/>
          </w:p>
        </w:tc>
      </w:tr>
      <w:tr w:rsidR="008E2972" w:rsidRPr="00CB5BBF" w14:paraId="2E24344E" w14:textId="77777777" w:rsidTr="00D60018">
        <w:tc>
          <w:tcPr>
            <w:tcW w:w="3194" w:type="dxa"/>
            <w:shd w:val="clear" w:color="auto" w:fill="auto"/>
          </w:tcPr>
          <w:p w14:paraId="27FF686B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0C558F24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49612062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E2972" w:rsidRPr="00CB5BBF" w14:paraId="18409775" w14:textId="77777777" w:rsidTr="00D60018">
        <w:tc>
          <w:tcPr>
            <w:tcW w:w="3194" w:type="dxa"/>
            <w:shd w:val="clear" w:color="auto" w:fill="auto"/>
          </w:tcPr>
          <w:p w14:paraId="3DF772F9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59027DBE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4F9EC035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А.Д.Соболев</w:t>
            </w:r>
            <w:proofErr w:type="spellEnd"/>
          </w:p>
        </w:tc>
      </w:tr>
      <w:tr w:rsidR="008E2972" w:rsidRPr="00CB5BBF" w14:paraId="59A760A3" w14:textId="77777777" w:rsidTr="00D60018">
        <w:tc>
          <w:tcPr>
            <w:tcW w:w="3194" w:type="dxa"/>
            <w:shd w:val="clear" w:color="auto" w:fill="auto"/>
          </w:tcPr>
          <w:p w14:paraId="00FF340E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597CBAAD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21126487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E2972" w:rsidRPr="00CB5BBF" w14:paraId="1157529F" w14:textId="77777777" w:rsidTr="00D60018">
        <w:tc>
          <w:tcPr>
            <w:tcW w:w="3194" w:type="dxa"/>
            <w:shd w:val="clear" w:color="auto" w:fill="auto"/>
          </w:tcPr>
          <w:p w14:paraId="05334601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bottom w:val="single" w:sz="4" w:space="0" w:color="auto"/>
            </w:tcBorders>
            <w:shd w:val="clear" w:color="auto" w:fill="auto"/>
          </w:tcPr>
          <w:p w14:paraId="1B114059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7FDE61B5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 w:rsidRPr="00CB5BBF">
              <w:rPr>
                <w:i/>
                <w:sz w:val="24"/>
                <w:szCs w:val="24"/>
              </w:rPr>
              <w:t>Т.И.Солдатова</w:t>
            </w:r>
            <w:proofErr w:type="spellEnd"/>
          </w:p>
        </w:tc>
      </w:tr>
      <w:tr w:rsidR="008E2972" w:rsidRPr="00CB5BBF" w14:paraId="70C5FCFF" w14:textId="77777777" w:rsidTr="00D60018">
        <w:tc>
          <w:tcPr>
            <w:tcW w:w="3194" w:type="dxa"/>
            <w:shd w:val="clear" w:color="auto" w:fill="auto"/>
          </w:tcPr>
          <w:p w14:paraId="5E094699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24E63533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2E93A24C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E2972" w:rsidRPr="00CB5BBF" w14:paraId="1FDD0918" w14:textId="77777777" w:rsidTr="00D60018">
        <w:tc>
          <w:tcPr>
            <w:tcW w:w="3194" w:type="dxa"/>
            <w:shd w:val="clear" w:color="auto" w:fill="auto"/>
          </w:tcPr>
          <w:p w14:paraId="7687B619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shd w:val="clear" w:color="auto" w:fill="auto"/>
          </w:tcPr>
          <w:p w14:paraId="4F61D9D6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77EED136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В.В.Тартышный</w:t>
            </w:r>
            <w:proofErr w:type="spellEnd"/>
          </w:p>
        </w:tc>
      </w:tr>
      <w:tr w:rsidR="008E2972" w:rsidRPr="00CB5BBF" w14:paraId="3DCB6FEB" w14:textId="77777777" w:rsidTr="00D60018">
        <w:tc>
          <w:tcPr>
            <w:tcW w:w="3194" w:type="dxa"/>
            <w:shd w:val="clear" w:color="auto" w:fill="auto"/>
          </w:tcPr>
          <w:p w14:paraId="7DB29696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4747F386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2E563F69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  <w:tr w:rsidR="008E2972" w:rsidRPr="00CB5BBF" w14:paraId="0C99ACCA" w14:textId="77777777" w:rsidTr="00D60018">
        <w:tc>
          <w:tcPr>
            <w:tcW w:w="3194" w:type="dxa"/>
            <w:shd w:val="clear" w:color="auto" w:fill="auto"/>
          </w:tcPr>
          <w:p w14:paraId="40915CDE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shd w:val="clear" w:color="auto" w:fill="auto"/>
          </w:tcPr>
          <w:p w14:paraId="23A489F7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28" w:type="dxa"/>
            <w:shd w:val="clear" w:color="auto" w:fill="auto"/>
          </w:tcPr>
          <w:p w14:paraId="7A4D8FFC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М.А.Шарафутдинов</w:t>
            </w:r>
            <w:proofErr w:type="spellEnd"/>
          </w:p>
        </w:tc>
      </w:tr>
      <w:tr w:rsidR="008E2972" w:rsidRPr="00CB5BBF" w14:paraId="0F683D86" w14:textId="77777777" w:rsidTr="00D60018">
        <w:tc>
          <w:tcPr>
            <w:tcW w:w="3194" w:type="dxa"/>
            <w:shd w:val="clear" w:color="auto" w:fill="auto"/>
          </w:tcPr>
          <w:p w14:paraId="7E8666C5" w14:textId="77777777" w:rsidR="008E2972" w:rsidRPr="00CB5BBF" w:rsidRDefault="008E2972" w:rsidP="00D60018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3" w:type="dxa"/>
            <w:tcBorders>
              <w:top w:val="single" w:sz="4" w:space="0" w:color="auto"/>
            </w:tcBorders>
            <w:shd w:val="clear" w:color="auto" w:fill="auto"/>
          </w:tcPr>
          <w:p w14:paraId="052185E9" w14:textId="77777777" w:rsidR="008E2972" w:rsidRPr="000E2708" w:rsidRDefault="008E2972" w:rsidP="00D60018">
            <w:pPr>
              <w:widowControl w:val="0"/>
              <w:jc w:val="center"/>
              <w:rPr>
                <w:sz w:val="16"/>
                <w:szCs w:val="16"/>
              </w:rPr>
            </w:pPr>
            <w:r w:rsidRPr="000E2708">
              <w:rPr>
                <w:sz w:val="16"/>
                <w:szCs w:val="16"/>
              </w:rPr>
              <w:t>(Подпись)</w:t>
            </w:r>
          </w:p>
        </w:tc>
        <w:tc>
          <w:tcPr>
            <w:tcW w:w="2328" w:type="dxa"/>
            <w:shd w:val="clear" w:color="auto" w:fill="auto"/>
          </w:tcPr>
          <w:p w14:paraId="721AF650" w14:textId="77777777" w:rsidR="008E2972" w:rsidRPr="00CB5BBF" w:rsidRDefault="008E2972" w:rsidP="00D60018">
            <w:pPr>
              <w:widowControl w:val="0"/>
              <w:jc w:val="both"/>
              <w:rPr>
                <w:i/>
                <w:sz w:val="24"/>
                <w:szCs w:val="24"/>
              </w:rPr>
            </w:pPr>
          </w:p>
        </w:tc>
      </w:tr>
    </w:tbl>
    <w:p w14:paraId="2D0CE4DE" w14:textId="77777777" w:rsidR="008E2972" w:rsidRDefault="008E2972" w:rsidP="008E2972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21CA4F1" w14:textId="77777777" w:rsidR="005A32D9" w:rsidRDefault="005A32D9" w:rsidP="005A32D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2FF09B20" w14:textId="77777777" w:rsidR="005A32D9" w:rsidRDefault="005A32D9" w:rsidP="005A32D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C7BF1D8" w14:textId="77777777" w:rsidR="005A32D9" w:rsidRDefault="005A32D9" w:rsidP="005A32D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9F9AF6D" w14:textId="77777777" w:rsidR="005A32D9" w:rsidRDefault="005A32D9" w:rsidP="005A32D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ACBDF22" w14:textId="77777777" w:rsidR="005A32D9" w:rsidRDefault="005A32D9" w:rsidP="005A32D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7A3C02F9" w14:textId="77777777" w:rsidR="005A32D9" w:rsidRDefault="005A32D9" w:rsidP="005A32D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6B4B12C0" w14:textId="77777777" w:rsidR="005A32D9" w:rsidRDefault="005A32D9" w:rsidP="005A32D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3A1B392D" w14:textId="77777777" w:rsidR="005A32D9" w:rsidRDefault="005A32D9" w:rsidP="005A32D9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BD2107D" w14:textId="1577B730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2CBB702D" w14:textId="6A52E72B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097B51D0" w14:textId="6731D5EA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7DE850B7" w14:textId="4D367BE3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3E3BA2BC" w14:textId="6247881D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6D3DA8E8" w14:textId="55F106E3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14:paraId="1AA20C88" w14:textId="77777777" w:rsidR="005A32D9" w:rsidRDefault="005A32D9" w:rsidP="004614A1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bookmarkEnd w:id="1"/>
    <w:p w14:paraId="358656B6" w14:textId="24195AE1" w:rsidR="003F4761" w:rsidRDefault="003F4761" w:rsidP="003F4761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sectPr w:rsidR="003F4761" w:rsidSect="0086038A">
      <w:headerReference w:type="even" r:id="rId9"/>
      <w:headerReference w:type="default" r:id="rId10"/>
      <w:headerReference w:type="first" r:id="rId11"/>
      <w:pgSz w:w="11907" w:h="16840" w:code="9"/>
      <w:pgMar w:top="993" w:right="567" w:bottom="709" w:left="1701" w:header="36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F3FDE" w14:textId="77777777" w:rsidR="00C57059" w:rsidRDefault="00C57059">
      <w:r>
        <w:separator/>
      </w:r>
    </w:p>
  </w:endnote>
  <w:endnote w:type="continuationSeparator" w:id="0">
    <w:p w14:paraId="7C5E19AC" w14:textId="77777777" w:rsidR="00C57059" w:rsidRDefault="00C5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B14B6" w14:textId="77777777" w:rsidR="00C57059" w:rsidRDefault="00C57059">
      <w:r>
        <w:separator/>
      </w:r>
    </w:p>
  </w:footnote>
  <w:footnote w:type="continuationSeparator" w:id="0">
    <w:p w14:paraId="37680EAE" w14:textId="77777777" w:rsidR="00C57059" w:rsidRDefault="00C5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1A1FF" w14:textId="77777777" w:rsidR="006336D8" w:rsidRDefault="006336D8" w:rsidP="002006F5">
    <w:pPr>
      <w:pStyle w:val="a7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8</w:t>
    </w:r>
    <w:r>
      <w:rPr>
        <w:rStyle w:val="ae"/>
      </w:rPr>
      <w:fldChar w:fldCharType="end"/>
    </w:r>
  </w:p>
  <w:p w14:paraId="47507619" w14:textId="77777777" w:rsidR="006336D8" w:rsidRDefault="006336D8" w:rsidP="008D138A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BA5C6" w14:textId="77777777" w:rsidR="006336D8" w:rsidRPr="00F61263" w:rsidRDefault="006336D8" w:rsidP="008D138A">
    <w:pPr>
      <w:pStyle w:val="a7"/>
      <w:ind w:right="360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04A0C" w14:textId="1514C188" w:rsidR="006336D8" w:rsidRDefault="006336D8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 wp14:anchorId="12E5D166" wp14:editId="159EF479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8" name="Рисунок 8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14:paraId="5F656608" w14:textId="77777777" w:rsidR="006336D8" w:rsidRDefault="006336D8" w:rsidP="00DC4F51">
    <w:pPr>
      <w:jc w:val="center"/>
      <w:rPr>
        <w:rFonts w:ascii="Times New Roman" w:hAnsi="Times New Roman"/>
        <w:b/>
        <w:sz w:val="24"/>
      </w:rPr>
    </w:pPr>
  </w:p>
  <w:p w14:paraId="5008192C" w14:textId="77777777" w:rsidR="006336D8" w:rsidRDefault="006336D8" w:rsidP="00DC4F51">
    <w:pPr>
      <w:jc w:val="center"/>
      <w:rPr>
        <w:rFonts w:ascii="Times New Roman" w:hAnsi="Times New Roman"/>
        <w:b/>
        <w:sz w:val="24"/>
      </w:rPr>
    </w:pPr>
  </w:p>
  <w:p w14:paraId="61BA85C6" w14:textId="77777777" w:rsidR="006336D8" w:rsidRPr="00B067E4" w:rsidRDefault="006336D8" w:rsidP="00B067E4">
    <w:pPr>
      <w:pStyle w:val="1"/>
      <w:rPr>
        <w:b w:val="0"/>
        <w:sz w:val="10"/>
        <w:szCs w:val="10"/>
      </w:rPr>
    </w:pPr>
  </w:p>
  <w:p w14:paraId="4BAAE022" w14:textId="77777777" w:rsidR="006336D8" w:rsidRDefault="006336D8" w:rsidP="00DC4F51">
    <w:pPr>
      <w:pStyle w:val="1"/>
      <w:spacing w:before="120"/>
      <w:rPr>
        <w:rFonts w:ascii="Times New Roman" w:hAnsi="Times New Roman"/>
        <w:szCs w:val="28"/>
      </w:rPr>
    </w:pPr>
    <w:r w:rsidRPr="006C10D5">
      <w:rPr>
        <w:rFonts w:ascii="Times New Roman" w:hAnsi="Times New Roman"/>
        <w:szCs w:val="28"/>
      </w:rPr>
      <w:t>АДМИНИСТРАЦИ</w:t>
    </w:r>
    <w:r>
      <w:rPr>
        <w:rFonts w:ascii="Times New Roman" w:hAnsi="Times New Roman"/>
        <w:szCs w:val="28"/>
      </w:rPr>
      <w:t>Я</w:t>
    </w:r>
    <w:r w:rsidRPr="006C10D5">
      <w:rPr>
        <w:rFonts w:ascii="Times New Roman" w:hAnsi="Times New Roman"/>
        <w:szCs w:val="28"/>
      </w:rPr>
      <w:t xml:space="preserve"> ЗАТО СЕВЕРСК </w:t>
    </w:r>
  </w:p>
  <w:p w14:paraId="75656512" w14:textId="039C25E0" w:rsidR="006336D8" w:rsidRPr="006C10D5" w:rsidRDefault="007023EE" w:rsidP="006C10D5">
    <w:pPr>
      <w:spacing w:before="120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ВЫПИСКА ИЗ </w:t>
    </w:r>
    <w:r w:rsidR="006336D8">
      <w:rPr>
        <w:b/>
        <w:sz w:val="28"/>
        <w:szCs w:val="28"/>
      </w:rPr>
      <w:t>ПРОТОКОЛ</w:t>
    </w:r>
    <w:r>
      <w:rPr>
        <w:b/>
        <w:sz w:val="28"/>
        <w:szCs w:val="28"/>
      </w:rPr>
      <w:t>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D2AA5"/>
    <w:multiLevelType w:val="hybridMultilevel"/>
    <w:tmpl w:val="D0224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52D98"/>
    <w:multiLevelType w:val="hybridMultilevel"/>
    <w:tmpl w:val="7D06EAD2"/>
    <w:lvl w:ilvl="0" w:tplc="36A0F398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605DDF"/>
    <w:multiLevelType w:val="hybridMultilevel"/>
    <w:tmpl w:val="4588F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42151"/>
    <w:multiLevelType w:val="hybridMultilevel"/>
    <w:tmpl w:val="0E5A131C"/>
    <w:lvl w:ilvl="0" w:tplc="C02CEA32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4095B"/>
    <w:multiLevelType w:val="hybridMultilevel"/>
    <w:tmpl w:val="45D6B6A2"/>
    <w:lvl w:ilvl="0" w:tplc="115A19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1C1B"/>
    <w:multiLevelType w:val="hybridMultilevel"/>
    <w:tmpl w:val="B32C5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B6CBB"/>
    <w:multiLevelType w:val="hybridMultilevel"/>
    <w:tmpl w:val="0BFC3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226D92">
      <w:start w:val="1"/>
      <w:numFmt w:val="decimal"/>
      <w:lvlText w:val="%2)"/>
      <w:lvlJc w:val="left"/>
      <w:pPr>
        <w:ind w:left="1440" w:hanging="360"/>
      </w:pPr>
      <w:rPr>
        <w:rFonts w:ascii="Times New Roman CYR" w:eastAsia="Times New Roman" w:hAnsi="Times New Roman CYR" w:cs="Times New Roman"/>
        <w:b w:val="0"/>
        <w:bCs/>
      </w:rPr>
    </w:lvl>
    <w:lvl w:ilvl="2" w:tplc="39609BD0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F46BB"/>
    <w:multiLevelType w:val="hybridMultilevel"/>
    <w:tmpl w:val="78DAB1C0"/>
    <w:lvl w:ilvl="0" w:tplc="8A46204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F3800"/>
    <w:multiLevelType w:val="multilevel"/>
    <w:tmpl w:val="0240D0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ED4326D"/>
    <w:multiLevelType w:val="hybridMultilevel"/>
    <w:tmpl w:val="07BE80FC"/>
    <w:lvl w:ilvl="0" w:tplc="BBE4B7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CC17DE"/>
    <w:multiLevelType w:val="hybridMultilevel"/>
    <w:tmpl w:val="C0807BD8"/>
    <w:lvl w:ilvl="0" w:tplc="6DF025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87CAAF4E">
      <w:start w:val="1"/>
      <w:numFmt w:val="decimal"/>
      <w:lvlText w:val="%2)"/>
      <w:lvlJc w:val="left"/>
      <w:pPr>
        <w:ind w:left="1789" w:hanging="360"/>
      </w:pPr>
      <w:rPr>
        <w:rFonts w:ascii="Times New Roman CYR" w:eastAsia="Times New Roman" w:hAnsi="Times New Roman CYR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E25C3A"/>
    <w:multiLevelType w:val="hybridMultilevel"/>
    <w:tmpl w:val="8678524A"/>
    <w:lvl w:ilvl="0" w:tplc="F4981704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</w:rPr>
    </w:lvl>
    <w:lvl w:ilvl="1" w:tplc="35568CA6">
      <w:start w:val="1"/>
      <w:numFmt w:val="decimal"/>
      <w:lvlText w:val="%2)"/>
      <w:lvlJc w:val="left"/>
      <w:pPr>
        <w:ind w:left="1440" w:hanging="360"/>
      </w:pPr>
      <w:rPr>
        <w:rFonts w:ascii="Times New Roman CYR" w:eastAsiaTheme="minorHAnsi" w:hAnsi="Times New Roman CYR" w:cs="Times New Roman"/>
        <w:b w:val="0"/>
        <w:bCs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9B3B4E"/>
    <w:multiLevelType w:val="hybridMultilevel"/>
    <w:tmpl w:val="2B248562"/>
    <w:lvl w:ilvl="0" w:tplc="7996098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  <w:b w:val="0"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8A62485"/>
    <w:multiLevelType w:val="hybridMultilevel"/>
    <w:tmpl w:val="1CBEFBFE"/>
    <w:lvl w:ilvl="0" w:tplc="5FC0CC06">
      <w:start w:val="1"/>
      <w:numFmt w:val="decimal"/>
      <w:lvlText w:val="%1)"/>
      <w:lvlJc w:val="left"/>
      <w:pPr>
        <w:ind w:left="1789" w:hanging="360"/>
      </w:pPr>
      <w:rPr>
        <w:rFonts w:hint="default"/>
        <w:b w:val="0"/>
        <w:bCs/>
      </w:rPr>
    </w:lvl>
    <w:lvl w:ilvl="1" w:tplc="C680BF2A">
      <w:start w:val="1"/>
      <w:numFmt w:val="decimal"/>
      <w:lvlText w:val="%2)"/>
      <w:lvlJc w:val="left"/>
      <w:pPr>
        <w:ind w:left="2509" w:hanging="360"/>
      </w:pPr>
      <w:rPr>
        <w:rFonts w:ascii="Times New Roman CYR" w:eastAsia="Times New Roman" w:hAnsi="Times New Roman CYR" w:cs="Times New Roman"/>
      </w:rPr>
    </w:lvl>
    <w:lvl w:ilvl="2" w:tplc="EFD43C2A">
      <w:start w:val="1"/>
      <w:numFmt w:val="decimal"/>
      <w:lvlText w:val="%3."/>
      <w:lvlJc w:val="left"/>
      <w:pPr>
        <w:ind w:left="3409" w:hanging="360"/>
      </w:pPr>
      <w:rPr>
        <w:rFonts w:hint="default"/>
        <w:b w:val="0"/>
        <w:bCs/>
        <w:sz w:val="24"/>
        <w:szCs w:val="24"/>
      </w:r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4" w15:restartNumberingAfterBreak="0">
    <w:nsid w:val="58B97B90"/>
    <w:multiLevelType w:val="hybridMultilevel"/>
    <w:tmpl w:val="EB663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443CEB"/>
    <w:multiLevelType w:val="hybridMultilevel"/>
    <w:tmpl w:val="F9E689C2"/>
    <w:lvl w:ilvl="0" w:tplc="B86A6D5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632640C"/>
    <w:multiLevelType w:val="hybridMultilevel"/>
    <w:tmpl w:val="C0F03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7C39E9"/>
    <w:multiLevelType w:val="hybridMultilevel"/>
    <w:tmpl w:val="E990C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7F4821"/>
    <w:multiLevelType w:val="hybridMultilevel"/>
    <w:tmpl w:val="ADE00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B55118"/>
    <w:multiLevelType w:val="hybridMultilevel"/>
    <w:tmpl w:val="57408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9"/>
  </w:num>
  <w:num w:numId="4">
    <w:abstractNumId w:val="0"/>
  </w:num>
  <w:num w:numId="5">
    <w:abstractNumId w:val="10"/>
  </w:num>
  <w:num w:numId="6">
    <w:abstractNumId w:val="19"/>
  </w:num>
  <w:num w:numId="7">
    <w:abstractNumId w:val="13"/>
  </w:num>
  <w:num w:numId="8">
    <w:abstractNumId w:val="6"/>
  </w:num>
  <w:num w:numId="9">
    <w:abstractNumId w:val="2"/>
  </w:num>
  <w:num w:numId="10">
    <w:abstractNumId w:val="16"/>
  </w:num>
  <w:num w:numId="11">
    <w:abstractNumId w:val="12"/>
  </w:num>
  <w:num w:numId="12">
    <w:abstractNumId w:val="3"/>
  </w:num>
  <w:num w:numId="13">
    <w:abstractNumId w:val="5"/>
  </w:num>
  <w:num w:numId="14">
    <w:abstractNumId w:val="8"/>
  </w:num>
  <w:num w:numId="15">
    <w:abstractNumId w:val="17"/>
  </w:num>
  <w:num w:numId="16">
    <w:abstractNumId w:val="4"/>
  </w:num>
  <w:num w:numId="17">
    <w:abstractNumId w:val="14"/>
  </w:num>
  <w:num w:numId="18">
    <w:abstractNumId w:val="18"/>
  </w:num>
  <w:num w:numId="19">
    <w:abstractNumId w:val="1"/>
  </w:num>
  <w:num w:numId="20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306"/>
    <w:rsid w:val="00000BF6"/>
    <w:rsid w:val="0000127F"/>
    <w:rsid w:val="00001D24"/>
    <w:rsid w:val="00001EA4"/>
    <w:rsid w:val="0000230A"/>
    <w:rsid w:val="00002AA3"/>
    <w:rsid w:val="000033EA"/>
    <w:rsid w:val="00003DAA"/>
    <w:rsid w:val="00004087"/>
    <w:rsid w:val="00004214"/>
    <w:rsid w:val="0000497E"/>
    <w:rsid w:val="00004C17"/>
    <w:rsid w:val="00004CD8"/>
    <w:rsid w:val="00004E6C"/>
    <w:rsid w:val="00005809"/>
    <w:rsid w:val="00005930"/>
    <w:rsid w:val="00005A05"/>
    <w:rsid w:val="00005A8A"/>
    <w:rsid w:val="00005AD5"/>
    <w:rsid w:val="00005B96"/>
    <w:rsid w:val="00005CA9"/>
    <w:rsid w:val="00005FF9"/>
    <w:rsid w:val="00006667"/>
    <w:rsid w:val="000066F2"/>
    <w:rsid w:val="0000715D"/>
    <w:rsid w:val="00007236"/>
    <w:rsid w:val="00007340"/>
    <w:rsid w:val="00007369"/>
    <w:rsid w:val="00007616"/>
    <w:rsid w:val="00007BA2"/>
    <w:rsid w:val="00010920"/>
    <w:rsid w:val="000112DD"/>
    <w:rsid w:val="00011568"/>
    <w:rsid w:val="00011953"/>
    <w:rsid w:val="00011AF7"/>
    <w:rsid w:val="00011EA3"/>
    <w:rsid w:val="00012A82"/>
    <w:rsid w:val="000131B8"/>
    <w:rsid w:val="00013417"/>
    <w:rsid w:val="000134D3"/>
    <w:rsid w:val="00013C8F"/>
    <w:rsid w:val="0001432C"/>
    <w:rsid w:val="00014F83"/>
    <w:rsid w:val="000158D7"/>
    <w:rsid w:val="00015AD3"/>
    <w:rsid w:val="00015CDE"/>
    <w:rsid w:val="00016025"/>
    <w:rsid w:val="000164C0"/>
    <w:rsid w:val="000167A3"/>
    <w:rsid w:val="0001690D"/>
    <w:rsid w:val="00016998"/>
    <w:rsid w:val="00016E59"/>
    <w:rsid w:val="000172D5"/>
    <w:rsid w:val="000175FB"/>
    <w:rsid w:val="00017627"/>
    <w:rsid w:val="0001797D"/>
    <w:rsid w:val="0001797F"/>
    <w:rsid w:val="00017E15"/>
    <w:rsid w:val="00017E42"/>
    <w:rsid w:val="00017EF3"/>
    <w:rsid w:val="00017FFA"/>
    <w:rsid w:val="00020488"/>
    <w:rsid w:val="0002089F"/>
    <w:rsid w:val="00020934"/>
    <w:rsid w:val="0002099F"/>
    <w:rsid w:val="00020B4C"/>
    <w:rsid w:val="00021A7C"/>
    <w:rsid w:val="00022619"/>
    <w:rsid w:val="00022A85"/>
    <w:rsid w:val="00022A9A"/>
    <w:rsid w:val="00023079"/>
    <w:rsid w:val="0002326C"/>
    <w:rsid w:val="0002345F"/>
    <w:rsid w:val="00023B77"/>
    <w:rsid w:val="00023D31"/>
    <w:rsid w:val="00023E6A"/>
    <w:rsid w:val="000241E3"/>
    <w:rsid w:val="00024641"/>
    <w:rsid w:val="000249F7"/>
    <w:rsid w:val="00024FD7"/>
    <w:rsid w:val="0002503B"/>
    <w:rsid w:val="000251D1"/>
    <w:rsid w:val="000252FB"/>
    <w:rsid w:val="000259EF"/>
    <w:rsid w:val="00025B05"/>
    <w:rsid w:val="00025DFA"/>
    <w:rsid w:val="0002630E"/>
    <w:rsid w:val="0002653C"/>
    <w:rsid w:val="000265A9"/>
    <w:rsid w:val="00026757"/>
    <w:rsid w:val="000267D5"/>
    <w:rsid w:val="00027B55"/>
    <w:rsid w:val="00027CB0"/>
    <w:rsid w:val="00030007"/>
    <w:rsid w:val="00030AE8"/>
    <w:rsid w:val="00031059"/>
    <w:rsid w:val="00031079"/>
    <w:rsid w:val="00031580"/>
    <w:rsid w:val="000316C8"/>
    <w:rsid w:val="000316F8"/>
    <w:rsid w:val="00031976"/>
    <w:rsid w:val="0003211B"/>
    <w:rsid w:val="0003228B"/>
    <w:rsid w:val="000327F7"/>
    <w:rsid w:val="00032E23"/>
    <w:rsid w:val="00032FDC"/>
    <w:rsid w:val="0003357C"/>
    <w:rsid w:val="00033C4A"/>
    <w:rsid w:val="0003409C"/>
    <w:rsid w:val="00034418"/>
    <w:rsid w:val="00034A33"/>
    <w:rsid w:val="00035492"/>
    <w:rsid w:val="00035A1E"/>
    <w:rsid w:val="00035F0C"/>
    <w:rsid w:val="00036157"/>
    <w:rsid w:val="0003615A"/>
    <w:rsid w:val="000367E3"/>
    <w:rsid w:val="00036A07"/>
    <w:rsid w:val="00037101"/>
    <w:rsid w:val="00037217"/>
    <w:rsid w:val="0003730F"/>
    <w:rsid w:val="000373E3"/>
    <w:rsid w:val="00040C3F"/>
    <w:rsid w:val="00040C5E"/>
    <w:rsid w:val="00040F36"/>
    <w:rsid w:val="0004156A"/>
    <w:rsid w:val="00041B1C"/>
    <w:rsid w:val="00042BE5"/>
    <w:rsid w:val="00042DE7"/>
    <w:rsid w:val="00043209"/>
    <w:rsid w:val="00043362"/>
    <w:rsid w:val="00043AA1"/>
    <w:rsid w:val="00043EB6"/>
    <w:rsid w:val="00044051"/>
    <w:rsid w:val="00044E1C"/>
    <w:rsid w:val="00044E54"/>
    <w:rsid w:val="00045207"/>
    <w:rsid w:val="000457F2"/>
    <w:rsid w:val="000458C6"/>
    <w:rsid w:val="000462FB"/>
    <w:rsid w:val="00046C1E"/>
    <w:rsid w:val="00047008"/>
    <w:rsid w:val="000477A4"/>
    <w:rsid w:val="00047E22"/>
    <w:rsid w:val="00050644"/>
    <w:rsid w:val="000516DE"/>
    <w:rsid w:val="0005204B"/>
    <w:rsid w:val="00052A5D"/>
    <w:rsid w:val="00052D95"/>
    <w:rsid w:val="00052DFE"/>
    <w:rsid w:val="00052F3F"/>
    <w:rsid w:val="000531B9"/>
    <w:rsid w:val="00053288"/>
    <w:rsid w:val="00053910"/>
    <w:rsid w:val="00053A29"/>
    <w:rsid w:val="00053B48"/>
    <w:rsid w:val="00053B53"/>
    <w:rsid w:val="0005402F"/>
    <w:rsid w:val="00054096"/>
    <w:rsid w:val="00054612"/>
    <w:rsid w:val="000547A2"/>
    <w:rsid w:val="000547A3"/>
    <w:rsid w:val="000547FD"/>
    <w:rsid w:val="000549F3"/>
    <w:rsid w:val="00054B91"/>
    <w:rsid w:val="00055388"/>
    <w:rsid w:val="00055620"/>
    <w:rsid w:val="00055746"/>
    <w:rsid w:val="00055789"/>
    <w:rsid w:val="00055821"/>
    <w:rsid w:val="000558DA"/>
    <w:rsid w:val="000562BB"/>
    <w:rsid w:val="00056D02"/>
    <w:rsid w:val="000570D7"/>
    <w:rsid w:val="000576A6"/>
    <w:rsid w:val="00057C95"/>
    <w:rsid w:val="00057EF8"/>
    <w:rsid w:val="0006121C"/>
    <w:rsid w:val="00061493"/>
    <w:rsid w:val="000616D8"/>
    <w:rsid w:val="00062569"/>
    <w:rsid w:val="00062573"/>
    <w:rsid w:val="000626E7"/>
    <w:rsid w:val="000628A7"/>
    <w:rsid w:val="00062A4E"/>
    <w:rsid w:val="00062DC7"/>
    <w:rsid w:val="00062E58"/>
    <w:rsid w:val="000633CB"/>
    <w:rsid w:val="00063CC0"/>
    <w:rsid w:val="00063EE7"/>
    <w:rsid w:val="00063F28"/>
    <w:rsid w:val="000641D4"/>
    <w:rsid w:val="00064280"/>
    <w:rsid w:val="00064B23"/>
    <w:rsid w:val="00065038"/>
    <w:rsid w:val="00065542"/>
    <w:rsid w:val="0006598C"/>
    <w:rsid w:val="00066329"/>
    <w:rsid w:val="00066B8E"/>
    <w:rsid w:val="000679D1"/>
    <w:rsid w:val="00067B86"/>
    <w:rsid w:val="000702B8"/>
    <w:rsid w:val="00070B21"/>
    <w:rsid w:val="00070DCD"/>
    <w:rsid w:val="00070F22"/>
    <w:rsid w:val="00071127"/>
    <w:rsid w:val="000715C5"/>
    <w:rsid w:val="00071607"/>
    <w:rsid w:val="000716F7"/>
    <w:rsid w:val="00071A61"/>
    <w:rsid w:val="00071E5B"/>
    <w:rsid w:val="000720DD"/>
    <w:rsid w:val="000721C4"/>
    <w:rsid w:val="000721EE"/>
    <w:rsid w:val="000722A5"/>
    <w:rsid w:val="00072476"/>
    <w:rsid w:val="0007263F"/>
    <w:rsid w:val="000729C8"/>
    <w:rsid w:val="000729CD"/>
    <w:rsid w:val="00072B17"/>
    <w:rsid w:val="00072EE2"/>
    <w:rsid w:val="00072EE5"/>
    <w:rsid w:val="00073369"/>
    <w:rsid w:val="00074075"/>
    <w:rsid w:val="00074236"/>
    <w:rsid w:val="00074296"/>
    <w:rsid w:val="000743AB"/>
    <w:rsid w:val="000743DA"/>
    <w:rsid w:val="000744D9"/>
    <w:rsid w:val="00074716"/>
    <w:rsid w:val="00074A15"/>
    <w:rsid w:val="00074A68"/>
    <w:rsid w:val="00074D21"/>
    <w:rsid w:val="00074FED"/>
    <w:rsid w:val="00075274"/>
    <w:rsid w:val="00075579"/>
    <w:rsid w:val="00075EE2"/>
    <w:rsid w:val="000767B0"/>
    <w:rsid w:val="00076CE7"/>
    <w:rsid w:val="00076CF4"/>
    <w:rsid w:val="00076EF5"/>
    <w:rsid w:val="00076FBA"/>
    <w:rsid w:val="00077269"/>
    <w:rsid w:val="00077C49"/>
    <w:rsid w:val="00077CC5"/>
    <w:rsid w:val="00077FF2"/>
    <w:rsid w:val="0008028C"/>
    <w:rsid w:val="00080423"/>
    <w:rsid w:val="0008072E"/>
    <w:rsid w:val="000809A9"/>
    <w:rsid w:val="000809E8"/>
    <w:rsid w:val="00080B8B"/>
    <w:rsid w:val="00080C3B"/>
    <w:rsid w:val="00081420"/>
    <w:rsid w:val="0008265C"/>
    <w:rsid w:val="00082954"/>
    <w:rsid w:val="00082A27"/>
    <w:rsid w:val="00082B0C"/>
    <w:rsid w:val="0008360F"/>
    <w:rsid w:val="00083C4C"/>
    <w:rsid w:val="00083E21"/>
    <w:rsid w:val="000846AB"/>
    <w:rsid w:val="00084D06"/>
    <w:rsid w:val="00084EF1"/>
    <w:rsid w:val="00085383"/>
    <w:rsid w:val="00085FC5"/>
    <w:rsid w:val="0008608E"/>
    <w:rsid w:val="000868AD"/>
    <w:rsid w:val="0008692E"/>
    <w:rsid w:val="0008694E"/>
    <w:rsid w:val="00086AB0"/>
    <w:rsid w:val="00086CE0"/>
    <w:rsid w:val="00086DA1"/>
    <w:rsid w:val="00086E50"/>
    <w:rsid w:val="0009047F"/>
    <w:rsid w:val="00090D44"/>
    <w:rsid w:val="0009142D"/>
    <w:rsid w:val="000918F0"/>
    <w:rsid w:val="00091CBA"/>
    <w:rsid w:val="00091EDF"/>
    <w:rsid w:val="000920CB"/>
    <w:rsid w:val="00092510"/>
    <w:rsid w:val="000926A4"/>
    <w:rsid w:val="0009294A"/>
    <w:rsid w:val="00092E1C"/>
    <w:rsid w:val="00092F48"/>
    <w:rsid w:val="00093025"/>
    <w:rsid w:val="00093926"/>
    <w:rsid w:val="00093D44"/>
    <w:rsid w:val="00093EDF"/>
    <w:rsid w:val="0009419B"/>
    <w:rsid w:val="000952C6"/>
    <w:rsid w:val="00095344"/>
    <w:rsid w:val="00095472"/>
    <w:rsid w:val="00095649"/>
    <w:rsid w:val="000959EB"/>
    <w:rsid w:val="00095AD7"/>
    <w:rsid w:val="00095F1E"/>
    <w:rsid w:val="0009627F"/>
    <w:rsid w:val="000965E3"/>
    <w:rsid w:val="0009663D"/>
    <w:rsid w:val="00096C1F"/>
    <w:rsid w:val="00096D4B"/>
    <w:rsid w:val="00096E43"/>
    <w:rsid w:val="000977DC"/>
    <w:rsid w:val="00097F2E"/>
    <w:rsid w:val="000A0226"/>
    <w:rsid w:val="000A024C"/>
    <w:rsid w:val="000A0866"/>
    <w:rsid w:val="000A0A13"/>
    <w:rsid w:val="000A11DD"/>
    <w:rsid w:val="000A1BFD"/>
    <w:rsid w:val="000A1D4E"/>
    <w:rsid w:val="000A20F5"/>
    <w:rsid w:val="000A2154"/>
    <w:rsid w:val="000A2494"/>
    <w:rsid w:val="000A3FFA"/>
    <w:rsid w:val="000A4497"/>
    <w:rsid w:val="000A4B96"/>
    <w:rsid w:val="000A4D91"/>
    <w:rsid w:val="000A4FDC"/>
    <w:rsid w:val="000A523C"/>
    <w:rsid w:val="000A523E"/>
    <w:rsid w:val="000A5478"/>
    <w:rsid w:val="000A5FB4"/>
    <w:rsid w:val="000A67FA"/>
    <w:rsid w:val="000A6F97"/>
    <w:rsid w:val="000A70B6"/>
    <w:rsid w:val="000A7838"/>
    <w:rsid w:val="000A7B1D"/>
    <w:rsid w:val="000A7DE5"/>
    <w:rsid w:val="000B063E"/>
    <w:rsid w:val="000B0986"/>
    <w:rsid w:val="000B1979"/>
    <w:rsid w:val="000B1B73"/>
    <w:rsid w:val="000B1DCC"/>
    <w:rsid w:val="000B1F87"/>
    <w:rsid w:val="000B2522"/>
    <w:rsid w:val="000B2626"/>
    <w:rsid w:val="000B2885"/>
    <w:rsid w:val="000B2B9A"/>
    <w:rsid w:val="000B3AA0"/>
    <w:rsid w:val="000B3FF5"/>
    <w:rsid w:val="000B5746"/>
    <w:rsid w:val="000B586C"/>
    <w:rsid w:val="000B5961"/>
    <w:rsid w:val="000B5A95"/>
    <w:rsid w:val="000B5D61"/>
    <w:rsid w:val="000B601E"/>
    <w:rsid w:val="000B6177"/>
    <w:rsid w:val="000B65E4"/>
    <w:rsid w:val="000B694E"/>
    <w:rsid w:val="000B71A8"/>
    <w:rsid w:val="000B731F"/>
    <w:rsid w:val="000B75E1"/>
    <w:rsid w:val="000B7ADB"/>
    <w:rsid w:val="000C057D"/>
    <w:rsid w:val="000C07F9"/>
    <w:rsid w:val="000C0A0C"/>
    <w:rsid w:val="000C0A9F"/>
    <w:rsid w:val="000C0C61"/>
    <w:rsid w:val="000C1188"/>
    <w:rsid w:val="000C1190"/>
    <w:rsid w:val="000C144A"/>
    <w:rsid w:val="000C15A7"/>
    <w:rsid w:val="000C185B"/>
    <w:rsid w:val="000C1D65"/>
    <w:rsid w:val="000C1F93"/>
    <w:rsid w:val="000C2E68"/>
    <w:rsid w:val="000C330F"/>
    <w:rsid w:val="000C34EF"/>
    <w:rsid w:val="000C3581"/>
    <w:rsid w:val="000C3A5B"/>
    <w:rsid w:val="000C3FF1"/>
    <w:rsid w:val="000C41C2"/>
    <w:rsid w:val="000C43F0"/>
    <w:rsid w:val="000C46A6"/>
    <w:rsid w:val="000C4712"/>
    <w:rsid w:val="000C48D0"/>
    <w:rsid w:val="000C51DC"/>
    <w:rsid w:val="000C53CB"/>
    <w:rsid w:val="000C5568"/>
    <w:rsid w:val="000C56E9"/>
    <w:rsid w:val="000C5731"/>
    <w:rsid w:val="000C5AC6"/>
    <w:rsid w:val="000C602E"/>
    <w:rsid w:val="000C653F"/>
    <w:rsid w:val="000C66A6"/>
    <w:rsid w:val="000C7379"/>
    <w:rsid w:val="000C75BD"/>
    <w:rsid w:val="000D0711"/>
    <w:rsid w:val="000D07DE"/>
    <w:rsid w:val="000D0F2F"/>
    <w:rsid w:val="000D1104"/>
    <w:rsid w:val="000D11F7"/>
    <w:rsid w:val="000D1349"/>
    <w:rsid w:val="000D1390"/>
    <w:rsid w:val="000D1646"/>
    <w:rsid w:val="000D16A7"/>
    <w:rsid w:val="000D1FC8"/>
    <w:rsid w:val="000D2220"/>
    <w:rsid w:val="000D256C"/>
    <w:rsid w:val="000D2687"/>
    <w:rsid w:val="000D2AEA"/>
    <w:rsid w:val="000D2BC2"/>
    <w:rsid w:val="000D2C61"/>
    <w:rsid w:val="000D2E17"/>
    <w:rsid w:val="000D2E73"/>
    <w:rsid w:val="000D39A2"/>
    <w:rsid w:val="000D3B12"/>
    <w:rsid w:val="000D44E4"/>
    <w:rsid w:val="000D46EB"/>
    <w:rsid w:val="000D4753"/>
    <w:rsid w:val="000D4840"/>
    <w:rsid w:val="000D5374"/>
    <w:rsid w:val="000D5479"/>
    <w:rsid w:val="000D5B1B"/>
    <w:rsid w:val="000D61A8"/>
    <w:rsid w:val="000D731A"/>
    <w:rsid w:val="000D790D"/>
    <w:rsid w:val="000D7993"/>
    <w:rsid w:val="000D7EAB"/>
    <w:rsid w:val="000E0333"/>
    <w:rsid w:val="000E033A"/>
    <w:rsid w:val="000E08C8"/>
    <w:rsid w:val="000E0D78"/>
    <w:rsid w:val="000E13CA"/>
    <w:rsid w:val="000E15DC"/>
    <w:rsid w:val="000E1718"/>
    <w:rsid w:val="000E18BF"/>
    <w:rsid w:val="000E1A10"/>
    <w:rsid w:val="000E21CB"/>
    <w:rsid w:val="000E2243"/>
    <w:rsid w:val="000E25E1"/>
    <w:rsid w:val="000E26F5"/>
    <w:rsid w:val="000E2708"/>
    <w:rsid w:val="000E2838"/>
    <w:rsid w:val="000E2B42"/>
    <w:rsid w:val="000E3415"/>
    <w:rsid w:val="000E3ADE"/>
    <w:rsid w:val="000E3E3B"/>
    <w:rsid w:val="000E4CB4"/>
    <w:rsid w:val="000E568D"/>
    <w:rsid w:val="000E6A76"/>
    <w:rsid w:val="000E6DA5"/>
    <w:rsid w:val="000E7715"/>
    <w:rsid w:val="000E787A"/>
    <w:rsid w:val="000E78A6"/>
    <w:rsid w:val="000E7BFE"/>
    <w:rsid w:val="000F08ED"/>
    <w:rsid w:val="000F0B0F"/>
    <w:rsid w:val="000F0C5D"/>
    <w:rsid w:val="000F10BC"/>
    <w:rsid w:val="000F12C6"/>
    <w:rsid w:val="000F13FB"/>
    <w:rsid w:val="000F16A3"/>
    <w:rsid w:val="000F1702"/>
    <w:rsid w:val="000F180F"/>
    <w:rsid w:val="000F1A1B"/>
    <w:rsid w:val="000F278D"/>
    <w:rsid w:val="000F2AF6"/>
    <w:rsid w:val="000F2C69"/>
    <w:rsid w:val="000F2E31"/>
    <w:rsid w:val="000F3CD7"/>
    <w:rsid w:val="000F42D7"/>
    <w:rsid w:val="000F44AA"/>
    <w:rsid w:val="000F478A"/>
    <w:rsid w:val="000F4B0E"/>
    <w:rsid w:val="000F4BF9"/>
    <w:rsid w:val="000F56BD"/>
    <w:rsid w:val="000F5AA4"/>
    <w:rsid w:val="000F5FAF"/>
    <w:rsid w:val="000F601C"/>
    <w:rsid w:val="000F60EE"/>
    <w:rsid w:val="000F6527"/>
    <w:rsid w:val="000F69F3"/>
    <w:rsid w:val="000F703A"/>
    <w:rsid w:val="000F73EE"/>
    <w:rsid w:val="000F74A6"/>
    <w:rsid w:val="000F7C5F"/>
    <w:rsid w:val="000F7CDC"/>
    <w:rsid w:val="000F7E00"/>
    <w:rsid w:val="0010083E"/>
    <w:rsid w:val="00100C62"/>
    <w:rsid w:val="00100DB5"/>
    <w:rsid w:val="00100F10"/>
    <w:rsid w:val="00100F22"/>
    <w:rsid w:val="00100FF4"/>
    <w:rsid w:val="001011B0"/>
    <w:rsid w:val="001013A3"/>
    <w:rsid w:val="00101B20"/>
    <w:rsid w:val="00101DA1"/>
    <w:rsid w:val="00101E77"/>
    <w:rsid w:val="00102049"/>
    <w:rsid w:val="001020CE"/>
    <w:rsid w:val="0010213A"/>
    <w:rsid w:val="00102322"/>
    <w:rsid w:val="0010235B"/>
    <w:rsid w:val="00102370"/>
    <w:rsid w:val="00102607"/>
    <w:rsid w:val="00102727"/>
    <w:rsid w:val="00102F78"/>
    <w:rsid w:val="001031A4"/>
    <w:rsid w:val="001033B8"/>
    <w:rsid w:val="00103417"/>
    <w:rsid w:val="00103955"/>
    <w:rsid w:val="00103CB1"/>
    <w:rsid w:val="00104388"/>
    <w:rsid w:val="00104618"/>
    <w:rsid w:val="00105378"/>
    <w:rsid w:val="0010596E"/>
    <w:rsid w:val="00105AE1"/>
    <w:rsid w:val="001068F8"/>
    <w:rsid w:val="00106944"/>
    <w:rsid w:val="001078AD"/>
    <w:rsid w:val="0010791D"/>
    <w:rsid w:val="0010793B"/>
    <w:rsid w:val="00107C63"/>
    <w:rsid w:val="00107F49"/>
    <w:rsid w:val="0011001E"/>
    <w:rsid w:val="00110132"/>
    <w:rsid w:val="001103B3"/>
    <w:rsid w:val="0011070F"/>
    <w:rsid w:val="001108F2"/>
    <w:rsid w:val="00110C0E"/>
    <w:rsid w:val="00110D54"/>
    <w:rsid w:val="00110F11"/>
    <w:rsid w:val="0011169A"/>
    <w:rsid w:val="0011176D"/>
    <w:rsid w:val="0011211C"/>
    <w:rsid w:val="00113B2C"/>
    <w:rsid w:val="00113B5D"/>
    <w:rsid w:val="00113BC5"/>
    <w:rsid w:val="00113E0A"/>
    <w:rsid w:val="0011447D"/>
    <w:rsid w:val="00114B0C"/>
    <w:rsid w:val="00114BF5"/>
    <w:rsid w:val="00114D34"/>
    <w:rsid w:val="00115005"/>
    <w:rsid w:val="0011503F"/>
    <w:rsid w:val="00115263"/>
    <w:rsid w:val="00116871"/>
    <w:rsid w:val="00116D91"/>
    <w:rsid w:val="001174A6"/>
    <w:rsid w:val="001174F7"/>
    <w:rsid w:val="00117625"/>
    <w:rsid w:val="00117A6C"/>
    <w:rsid w:val="001203B1"/>
    <w:rsid w:val="001209B7"/>
    <w:rsid w:val="00120DA7"/>
    <w:rsid w:val="00121296"/>
    <w:rsid w:val="001213A6"/>
    <w:rsid w:val="001217FD"/>
    <w:rsid w:val="001221E7"/>
    <w:rsid w:val="00122572"/>
    <w:rsid w:val="00122CB6"/>
    <w:rsid w:val="00122D82"/>
    <w:rsid w:val="00122E2E"/>
    <w:rsid w:val="0012326F"/>
    <w:rsid w:val="001235CB"/>
    <w:rsid w:val="00123AB2"/>
    <w:rsid w:val="00123E8E"/>
    <w:rsid w:val="001240F1"/>
    <w:rsid w:val="001243D5"/>
    <w:rsid w:val="00124667"/>
    <w:rsid w:val="001247FC"/>
    <w:rsid w:val="00124C91"/>
    <w:rsid w:val="00124DC1"/>
    <w:rsid w:val="001253F2"/>
    <w:rsid w:val="0012549B"/>
    <w:rsid w:val="00125791"/>
    <w:rsid w:val="00125A90"/>
    <w:rsid w:val="0012615B"/>
    <w:rsid w:val="00126B2B"/>
    <w:rsid w:val="0012739C"/>
    <w:rsid w:val="00127686"/>
    <w:rsid w:val="001277DE"/>
    <w:rsid w:val="00127BEA"/>
    <w:rsid w:val="00130031"/>
    <w:rsid w:val="001301B6"/>
    <w:rsid w:val="00130B6A"/>
    <w:rsid w:val="00130E68"/>
    <w:rsid w:val="001310BA"/>
    <w:rsid w:val="00131195"/>
    <w:rsid w:val="0013184C"/>
    <w:rsid w:val="001318D4"/>
    <w:rsid w:val="00131C19"/>
    <w:rsid w:val="00132163"/>
    <w:rsid w:val="001328D6"/>
    <w:rsid w:val="00132B96"/>
    <w:rsid w:val="00132DF4"/>
    <w:rsid w:val="00132FEF"/>
    <w:rsid w:val="00133613"/>
    <w:rsid w:val="00133920"/>
    <w:rsid w:val="00133BFC"/>
    <w:rsid w:val="001340D4"/>
    <w:rsid w:val="0013527E"/>
    <w:rsid w:val="00135564"/>
    <w:rsid w:val="001356F4"/>
    <w:rsid w:val="001363BD"/>
    <w:rsid w:val="00136A74"/>
    <w:rsid w:val="00136BDC"/>
    <w:rsid w:val="00137516"/>
    <w:rsid w:val="001378E7"/>
    <w:rsid w:val="00137BC4"/>
    <w:rsid w:val="00137D4E"/>
    <w:rsid w:val="00137DAE"/>
    <w:rsid w:val="00140BBB"/>
    <w:rsid w:val="00140BE5"/>
    <w:rsid w:val="00141DF5"/>
    <w:rsid w:val="00142940"/>
    <w:rsid w:val="00142C3C"/>
    <w:rsid w:val="00143970"/>
    <w:rsid w:val="00144288"/>
    <w:rsid w:val="00144DEB"/>
    <w:rsid w:val="00144EAF"/>
    <w:rsid w:val="00144F3F"/>
    <w:rsid w:val="00145304"/>
    <w:rsid w:val="00145541"/>
    <w:rsid w:val="00145851"/>
    <w:rsid w:val="00145E35"/>
    <w:rsid w:val="00146270"/>
    <w:rsid w:val="001462C2"/>
    <w:rsid w:val="001467A9"/>
    <w:rsid w:val="00146E7E"/>
    <w:rsid w:val="001475D1"/>
    <w:rsid w:val="00147968"/>
    <w:rsid w:val="00147CE1"/>
    <w:rsid w:val="00147DF9"/>
    <w:rsid w:val="00150618"/>
    <w:rsid w:val="00150E0D"/>
    <w:rsid w:val="00151272"/>
    <w:rsid w:val="001515B7"/>
    <w:rsid w:val="00151844"/>
    <w:rsid w:val="00152332"/>
    <w:rsid w:val="0015233C"/>
    <w:rsid w:val="0015269E"/>
    <w:rsid w:val="001526D0"/>
    <w:rsid w:val="00152B5D"/>
    <w:rsid w:val="00152B9D"/>
    <w:rsid w:val="00152BEB"/>
    <w:rsid w:val="00152BFF"/>
    <w:rsid w:val="00152C28"/>
    <w:rsid w:val="001530F5"/>
    <w:rsid w:val="00153933"/>
    <w:rsid w:val="00153B3F"/>
    <w:rsid w:val="001542FB"/>
    <w:rsid w:val="001545F0"/>
    <w:rsid w:val="00154672"/>
    <w:rsid w:val="00154D29"/>
    <w:rsid w:val="0015507C"/>
    <w:rsid w:val="00155948"/>
    <w:rsid w:val="001563DD"/>
    <w:rsid w:val="001569EB"/>
    <w:rsid w:val="00156F72"/>
    <w:rsid w:val="00157883"/>
    <w:rsid w:val="00157A12"/>
    <w:rsid w:val="001604BD"/>
    <w:rsid w:val="001606A3"/>
    <w:rsid w:val="001609FF"/>
    <w:rsid w:val="00160F4C"/>
    <w:rsid w:val="0016121D"/>
    <w:rsid w:val="00161899"/>
    <w:rsid w:val="00161D0B"/>
    <w:rsid w:val="00162356"/>
    <w:rsid w:val="0016270E"/>
    <w:rsid w:val="00162DAD"/>
    <w:rsid w:val="00162FCB"/>
    <w:rsid w:val="00164818"/>
    <w:rsid w:val="00165266"/>
    <w:rsid w:val="001655C1"/>
    <w:rsid w:val="00165904"/>
    <w:rsid w:val="00166287"/>
    <w:rsid w:val="00166964"/>
    <w:rsid w:val="0016738B"/>
    <w:rsid w:val="00167498"/>
    <w:rsid w:val="0016793C"/>
    <w:rsid w:val="00167FE8"/>
    <w:rsid w:val="00170266"/>
    <w:rsid w:val="001706CC"/>
    <w:rsid w:val="001708B5"/>
    <w:rsid w:val="00170C81"/>
    <w:rsid w:val="00170DE8"/>
    <w:rsid w:val="00170EAC"/>
    <w:rsid w:val="00171017"/>
    <w:rsid w:val="00171713"/>
    <w:rsid w:val="001719B0"/>
    <w:rsid w:val="00171B5D"/>
    <w:rsid w:val="00172058"/>
    <w:rsid w:val="00172BFD"/>
    <w:rsid w:val="00172EB1"/>
    <w:rsid w:val="0017327C"/>
    <w:rsid w:val="00173603"/>
    <w:rsid w:val="0017361B"/>
    <w:rsid w:val="001746A9"/>
    <w:rsid w:val="0017476C"/>
    <w:rsid w:val="001747FA"/>
    <w:rsid w:val="00174B96"/>
    <w:rsid w:val="0017529F"/>
    <w:rsid w:val="00175778"/>
    <w:rsid w:val="00175790"/>
    <w:rsid w:val="00176461"/>
    <w:rsid w:val="001765C3"/>
    <w:rsid w:val="001769A2"/>
    <w:rsid w:val="001776BC"/>
    <w:rsid w:val="00180114"/>
    <w:rsid w:val="001804D5"/>
    <w:rsid w:val="00180816"/>
    <w:rsid w:val="001808A8"/>
    <w:rsid w:val="001809F2"/>
    <w:rsid w:val="00181569"/>
    <w:rsid w:val="001816BB"/>
    <w:rsid w:val="001818FA"/>
    <w:rsid w:val="00182150"/>
    <w:rsid w:val="001821A0"/>
    <w:rsid w:val="0018238A"/>
    <w:rsid w:val="001825E4"/>
    <w:rsid w:val="001828A1"/>
    <w:rsid w:val="0018291C"/>
    <w:rsid w:val="0018374C"/>
    <w:rsid w:val="001839D2"/>
    <w:rsid w:val="00183D67"/>
    <w:rsid w:val="00184229"/>
    <w:rsid w:val="0018437E"/>
    <w:rsid w:val="001843EA"/>
    <w:rsid w:val="00184A93"/>
    <w:rsid w:val="00184D31"/>
    <w:rsid w:val="00184E90"/>
    <w:rsid w:val="00184FB7"/>
    <w:rsid w:val="0018512D"/>
    <w:rsid w:val="001851C1"/>
    <w:rsid w:val="0018573E"/>
    <w:rsid w:val="00185D6D"/>
    <w:rsid w:val="0018670F"/>
    <w:rsid w:val="001869D6"/>
    <w:rsid w:val="00187014"/>
    <w:rsid w:val="0018704D"/>
    <w:rsid w:val="0018717C"/>
    <w:rsid w:val="00187353"/>
    <w:rsid w:val="00187715"/>
    <w:rsid w:val="0018782E"/>
    <w:rsid w:val="00187B94"/>
    <w:rsid w:val="00187D58"/>
    <w:rsid w:val="00187EFE"/>
    <w:rsid w:val="00190A64"/>
    <w:rsid w:val="00190DCC"/>
    <w:rsid w:val="0019100C"/>
    <w:rsid w:val="001910C1"/>
    <w:rsid w:val="00191436"/>
    <w:rsid w:val="001914C4"/>
    <w:rsid w:val="001914FE"/>
    <w:rsid w:val="0019187A"/>
    <w:rsid w:val="001919DF"/>
    <w:rsid w:val="00191E1C"/>
    <w:rsid w:val="0019242E"/>
    <w:rsid w:val="001927E1"/>
    <w:rsid w:val="001927F7"/>
    <w:rsid w:val="00192A14"/>
    <w:rsid w:val="00192DAD"/>
    <w:rsid w:val="0019355C"/>
    <w:rsid w:val="00193729"/>
    <w:rsid w:val="00193C07"/>
    <w:rsid w:val="001940A3"/>
    <w:rsid w:val="001944DC"/>
    <w:rsid w:val="00194666"/>
    <w:rsid w:val="0019487C"/>
    <w:rsid w:val="00194AE4"/>
    <w:rsid w:val="0019589E"/>
    <w:rsid w:val="00195C97"/>
    <w:rsid w:val="00195CCB"/>
    <w:rsid w:val="00195D0B"/>
    <w:rsid w:val="00195D47"/>
    <w:rsid w:val="00195D92"/>
    <w:rsid w:val="00195DF1"/>
    <w:rsid w:val="00197446"/>
    <w:rsid w:val="001974C2"/>
    <w:rsid w:val="00197BE8"/>
    <w:rsid w:val="00197C21"/>
    <w:rsid w:val="001A00B4"/>
    <w:rsid w:val="001A0964"/>
    <w:rsid w:val="001A0F1B"/>
    <w:rsid w:val="001A124E"/>
    <w:rsid w:val="001A12D0"/>
    <w:rsid w:val="001A199C"/>
    <w:rsid w:val="001A1BEB"/>
    <w:rsid w:val="001A1E55"/>
    <w:rsid w:val="001A2293"/>
    <w:rsid w:val="001A25C7"/>
    <w:rsid w:val="001A28CB"/>
    <w:rsid w:val="001A2AAD"/>
    <w:rsid w:val="001A2CF0"/>
    <w:rsid w:val="001A2F1B"/>
    <w:rsid w:val="001A31F4"/>
    <w:rsid w:val="001A3FBF"/>
    <w:rsid w:val="001A3FC9"/>
    <w:rsid w:val="001A4928"/>
    <w:rsid w:val="001A4F80"/>
    <w:rsid w:val="001A5268"/>
    <w:rsid w:val="001A52B8"/>
    <w:rsid w:val="001A52CF"/>
    <w:rsid w:val="001A5ACE"/>
    <w:rsid w:val="001A5F78"/>
    <w:rsid w:val="001A6D29"/>
    <w:rsid w:val="001A6FE8"/>
    <w:rsid w:val="001A73B7"/>
    <w:rsid w:val="001A7510"/>
    <w:rsid w:val="001B0D4F"/>
    <w:rsid w:val="001B0E63"/>
    <w:rsid w:val="001B1421"/>
    <w:rsid w:val="001B15F3"/>
    <w:rsid w:val="001B17E9"/>
    <w:rsid w:val="001B180B"/>
    <w:rsid w:val="001B1AB7"/>
    <w:rsid w:val="001B1B22"/>
    <w:rsid w:val="001B2000"/>
    <w:rsid w:val="001B24CD"/>
    <w:rsid w:val="001B2F87"/>
    <w:rsid w:val="001B30AC"/>
    <w:rsid w:val="001B398A"/>
    <w:rsid w:val="001B39FA"/>
    <w:rsid w:val="001B40CA"/>
    <w:rsid w:val="001B4A46"/>
    <w:rsid w:val="001B4F0A"/>
    <w:rsid w:val="001B5439"/>
    <w:rsid w:val="001B5C9C"/>
    <w:rsid w:val="001B6150"/>
    <w:rsid w:val="001B66C0"/>
    <w:rsid w:val="001B69E8"/>
    <w:rsid w:val="001B6DA1"/>
    <w:rsid w:val="001B6FE9"/>
    <w:rsid w:val="001B7099"/>
    <w:rsid w:val="001B73B1"/>
    <w:rsid w:val="001B7A78"/>
    <w:rsid w:val="001C024B"/>
    <w:rsid w:val="001C07A8"/>
    <w:rsid w:val="001C0806"/>
    <w:rsid w:val="001C0935"/>
    <w:rsid w:val="001C0AB3"/>
    <w:rsid w:val="001C0BFF"/>
    <w:rsid w:val="001C0F94"/>
    <w:rsid w:val="001C133A"/>
    <w:rsid w:val="001C1741"/>
    <w:rsid w:val="001C2442"/>
    <w:rsid w:val="001C2940"/>
    <w:rsid w:val="001C2A8D"/>
    <w:rsid w:val="001C3108"/>
    <w:rsid w:val="001C39F5"/>
    <w:rsid w:val="001C3A9C"/>
    <w:rsid w:val="001C3BA0"/>
    <w:rsid w:val="001C4216"/>
    <w:rsid w:val="001C4FAE"/>
    <w:rsid w:val="001C5716"/>
    <w:rsid w:val="001C58BD"/>
    <w:rsid w:val="001C5E8D"/>
    <w:rsid w:val="001C67CC"/>
    <w:rsid w:val="001C6880"/>
    <w:rsid w:val="001C6BD4"/>
    <w:rsid w:val="001C6E32"/>
    <w:rsid w:val="001C702E"/>
    <w:rsid w:val="001C7075"/>
    <w:rsid w:val="001C7230"/>
    <w:rsid w:val="001D007B"/>
    <w:rsid w:val="001D0552"/>
    <w:rsid w:val="001D0DF0"/>
    <w:rsid w:val="001D119E"/>
    <w:rsid w:val="001D12EE"/>
    <w:rsid w:val="001D1784"/>
    <w:rsid w:val="001D1793"/>
    <w:rsid w:val="001D1AC1"/>
    <w:rsid w:val="001D1BD4"/>
    <w:rsid w:val="001D1BD9"/>
    <w:rsid w:val="001D1C4E"/>
    <w:rsid w:val="001D261D"/>
    <w:rsid w:val="001D2841"/>
    <w:rsid w:val="001D2943"/>
    <w:rsid w:val="001D2D40"/>
    <w:rsid w:val="001D2D9D"/>
    <w:rsid w:val="001D2F65"/>
    <w:rsid w:val="001D34D3"/>
    <w:rsid w:val="001D3FAB"/>
    <w:rsid w:val="001D438B"/>
    <w:rsid w:val="001D48A6"/>
    <w:rsid w:val="001D4986"/>
    <w:rsid w:val="001D4D9C"/>
    <w:rsid w:val="001D5254"/>
    <w:rsid w:val="001D56E6"/>
    <w:rsid w:val="001D5BE4"/>
    <w:rsid w:val="001D63B6"/>
    <w:rsid w:val="001D659C"/>
    <w:rsid w:val="001D6D30"/>
    <w:rsid w:val="001D6E30"/>
    <w:rsid w:val="001D7396"/>
    <w:rsid w:val="001D7465"/>
    <w:rsid w:val="001D7F2C"/>
    <w:rsid w:val="001E0226"/>
    <w:rsid w:val="001E0621"/>
    <w:rsid w:val="001E0BB7"/>
    <w:rsid w:val="001E0E2B"/>
    <w:rsid w:val="001E0FFB"/>
    <w:rsid w:val="001E1E5D"/>
    <w:rsid w:val="001E2091"/>
    <w:rsid w:val="001E211A"/>
    <w:rsid w:val="001E234F"/>
    <w:rsid w:val="001E260C"/>
    <w:rsid w:val="001E2AF2"/>
    <w:rsid w:val="001E2B88"/>
    <w:rsid w:val="001E3513"/>
    <w:rsid w:val="001E3980"/>
    <w:rsid w:val="001E3AE4"/>
    <w:rsid w:val="001E48D5"/>
    <w:rsid w:val="001E4C90"/>
    <w:rsid w:val="001E56AA"/>
    <w:rsid w:val="001E5724"/>
    <w:rsid w:val="001E5870"/>
    <w:rsid w:val="001E5F41"/>
    <w:rsid w:val="001E64DC"/>
    <w:rsid w:val="001E6770"/>
    <w:rsid w:val="001E6B92"/>
    <w:rsid w:val="001E6DCA"/>
    <w:rsid w:val="001E6F7A"/>
    <w:rsid w:val="001E7009"/>
    <w:rsid w:val="001E75F6"/>
    <w:rsid w:val="001F101C"/>
    <w:rsid w:val="001F1104"/>
    <w:rsid w:val="001F20C3"/>
    <w:rsid w:val="001F2945"/>
    <w:rsid w:val="001F2A7F"/>
    <w:rsid w:val="001F30FD"/>
    <w:rsid w:val="001F3766"/>
    <w:rsid w:val="001F387E"/>
    <w:rsid w:val="001F4BDE"/>
    <w:rsid w:val="001F4DA3"/>
    <w:rsid w:val="001F4E1B"/>
    <w:rsid w:val="001F5343"/>
    <w:rsid w:val="001F5402"/>
    <w:rsid w:val="001F565E"/>
    <w:rsid w:val="001F57D2"/>
    <w:rsid w:val="001F59E3"/>
    <w:rsid w:val="001F60EF"/>
    <w:rsid w:val="001F65B8"/>
    <w:rsid w:val="001F6859"/>
    <w:rsid w:val="001F68B8"/>
    <w:rsid w:val="001F6D26"/>
    <w:rsid w:val="001F6E25"/>
    <w:rsid w:val="001F6ECE"/>
    <w:rsid w:val="001F70E7"/>
    <w:rsid w:val="001F7167"/>
    <w:rsid w:val="001F7614"/>
    <w:rsid w:val="001F76BF"/>
    <w:rsid w:val="00200316"/>
    <w:rsid w:val="00200646"/>
    <w:rsid w:val="002006F5"/>
    <w:rsid w:val="00200C93"/>
    <w:rsid w:val="00200DF3"/>
    <w:rsid w:val="002014E6"/>
    <w:rsid w:val="00201556"/>
    <w:rsid w:val="0020167C"/>
    <w:rsid w:val="00201943"/>
    <w:rsid w:val="00201E39"/>
    <w:rsid w:val="00201E83"/>
    <w:rsid w:val="002020EB"/>
    <w:rsid w:val="00202A59"/>
    <w:rsid w:val="00202FA1"/>
    <w:rsid w:val="00202FE6"/>
    <w:rsid w:val="002032F3"/>
    <w:rsid w:val="002034A1"/>
    <w:rsid w:val="002034A6"/>
    <w:rsid w:val="0020351A"/>
    <w:rsid w:val="00203864"/>
    <w:rsid w:val="00203CA2"/>
    <w:rsid w:val="002040A4"/>
    <w:rsid w:val="0020440E"/>
    <w:rsid w:val="002045B8"/>
    <w:rsid w:val="00205058"/>
    <w:rsid w:val="00205360"/>
    <w:rsid w:val="00205369"/>
    <w:rsid w:val="0020550D"/>
    <w:rsid w:val="00205533"/>
    <w:rsid w:val="00205A4E"/>
    <w:rsid w:val="00205A59"/>
    <w:rsid w:val="00205E49"/>
    <w:rsid w:val="00205E9A"/>
    <w:rsid w:val="002064B6"/>
    <w:rsid w:val="002065A9"/>
    <w:rsid w:val="00206A35"/>
    <w:rsid w:val="00206ABC"/>
    <w:rsid w:val="00206B66"/>
    <w:rsid w:val="0020741A"/>
    <w:rsid w:val="0020780B"/>
    <w:rsid w:val="00207A9E"/>
    <w:rsid w:val="00207C6B"/>
    <w:rsid w:val="00207CA4"/>
    <w:rsid w:val="00207D97"/>
    <w:rsid w:val="0021047C"/>
    <w:rsid w:val="0021050E"/>
    <w:rsid w:val="0021080E"/>
    <w:rsid w:val="0021121C"/>
    <w:rsid w:val="00211650"/>
    <w:rsid w:val="00211944"/>
    <w:rsid w:val="00211BE7"/>
    <w:rsid w:val="00211E23"/>
    <w:rsid w:val="002120BD"/>
    <w:rsid w:val="002127EE"/>
    <w:rsid w:val="00212B65"/>
    <w:rsid w:val="00212EF2"/>
    <w:rsid w:val="00213574"/>
    <w:rsid w:val="00213764"/>
    <w:rsid w:val="002140C2"/>
    <w:rsid w:val="00214519"/>
    <w:rsid w:val="00214CDC"/>
    <w:rsid w:val="0021515A"/>
    <w:rsid w:val="00215420"/>
    <w:rsid w:val="0021577B"/>
    <w:rsid w:val="00215D7D"/>
    <w:rsid w:val="002161A9"/>
    <w:rsid w:val="002169B6"/>
    <w:rsid w:val="00216CA6"/>
    <w:rsid w:val="00217017"/>
    <w:rsid w:val="0021701F"/>
    <w:rsid w:val="002171F6"/>
    <w:rsid w:val="002172CC"/>
    <w:rsid w:val="0021776C"/>
    <w:rsid w:val="00217DE2"/>
    <w:rsid w:val="00220009"/>
    <w:rsid w:val="002205E7"/>
    <w:rsid w:val="00220C97"/>
    <w:rsid w:val="00220D8A"/>
    <w:rsid w:val="00222293"/>
    <w:rsid w:val="002225D9"/>
    <w:rsid w:val="002228B8"/>
    <w:rsid w:val="00222AD8"/>
    <w:rsid w:val="00222C3A"/>
    <w:rsid w:val="00222CC4"/>
    <w:rsid w:val="00222DE5"/>
    <w:rsid w:val="00224825"/>
    <w:rsid w:val="00224AED"/>
    <w:rsid w:val="00225819"/>
    <w:rsid w:val="00225B59"/>
    <w:rsid w:val="00225FC2"/>
    <w:rsid w:val="002260E5"/>
    <w:rsid w:val="00226330"/>
    <w:rsid w:val="00226AB9"/>
    <w:rsid w:val="00226B5F"/>
    <w:rsid w:val="002271BD"/>
    <w:rsid w:val="00227420"/>
    <w:rsid w:val="00227960"/>
    <w:rsid w:val="00227A1B"/>
    <w:rsid w:val="00227B5A"/>
    <w:rsid w:val="00227CE9"/>
    <w:rsid w:val="00227DB7"/>
    <w:rsid w:val="00230349"/>
    <w:rsid w:val="002306A5"/>
    <w:rsid w:val="002313CD"/>
    <w:rsid w:val="00231704"/>
    <w:rsid w:val="002323AA"/>
    <w:rsid w:val="00232530"/>
    <w:rsid w:val="002328B1"/>
    <w:rsid w:val="002333DC"/>
    <w:rsid w:val="00233477"/>
    <w:rsid w:val="0023359B"/>
    <w:rsid w:val="00233BF6"/>
    <w:rsid w:val="00233FA3"/>
    <w:rsid w:val="002341CA"/>
    <w:rsid w:val="00234697"/>
    <w:rsid w:val="00234727"/>
    <w:rsid w:val="002348A1"/>
    <w:rsid w:val="00234B43"/>
    <w:rsid w:val="0023509C"/>
    <w:rsid w:val="002352A7"/>
    <w:rsid w:val="00235335"/>
    <w:rsid w:val="00235636"/>
    <w:rsid w:val="00235759"/>
    <w:rsid w:val="0023597E"/>
    <w:rsid w:val="00235E65"/>
    <w:rsid w:val="00235F8C"/>
    <w:rsid w:val="0023656E"/>
    <w:rsid w:val="00236A5C"/>
    <w:rsid w:val="00236C2F"/>
    <w:rsid w:val="00236E98"/>
    <w:rsid w:val="00237044"/>
    <w:rsid w:val="00237090"/>
    <w:rsid w:val="0023752D"/>
    <w:rsid w:val="00237757"/>
    <w:rsid w:val="0023782B"/>
    <w:rsid w:val="0023797D"/>
    <w:rsid w:val="00237BD2"/>
    <w:rsid w:val="002405C1"/>
    <w:rsid w:val="0024083F"/>
    <w:rsid w:val="002420C1"/>
    <w:rsid w:val="002429BB"/>
    <w:rsid w:val="0024323E"/>
    <w:rsid w:val="00243A7A"/>
    <w:rsid w:val="00243BB6"/>
    <w:rsid w:val="00244103"/>
    <w:rsid w:val="00244BE1"/>
    <w:rsid w:val="00244CDD"/>
    <w:rsid w:val="00244D3A"/>
    <w:rsid w:val="002452A8"/>
    <w:rsid w:val="0024558B"/>
    <w:rsid w:val="002457F5"/>
    <w:rsid w:val="0024588B"/>
    <w:rsid w:val="00245AE4"/>
    <w:rsid w:val="00245B04"/>
    <w:rsid w:val="00246545"/>
    <w:rsid w:val="0024679D"/>
    <w:rsid w:val="00247038"/>
    <w:rsid w:val="0024759A"/>
    <w:rsid w:val="00247964"/>
    <w:rsid w:val="00247C4E"/>
    <w:rsid w:val="00247D81"/>
    <w:rsid w:val="00250897"/>
    <w:rsid w:val="00250A77"/>
    <w:rsid w:val="00250ED2"/>
    <w:rsid w:val="00251097"/>
    <w:rsid w:val="0025217F"/>
    <w:rsid w:val="00252AFC"/>
    <w:rsid w:val="0025316B"/>
    <w:rsid w:val="002534C0"/>
    <w:rsid w:val="00253C1D"/>
    <w:rsid w:val="00253C4C"/>
    <w:rsid w:val="00253D54"/>
    <w:rsid w:val="00253F4E"/>
    <w:rsid w:val="00254130"/>
    <w:rsid w:val="002541C5"/>
    <w:rsid w:val="002542F1"/>
    <w:rsid w:val="00254450"/>
    <w:rsid w:val="002546B1"/>
    <w:rsid w:val="002555AC"/>
    <w:rsid w:val="00255646"/>
    <w:rsid w:val="0025653C"/>
    <w:rsid w:val="0025667E"/>
    <w:rsid w:val="00256748"/>
    <w:rsid w:val="00256C49"/>
    <w:rsid w:val="0025701B"/>
    <w:rsid w:val="002572B6"/>
    <w:rsid w:val="00257A0C"/>
    <w:rsid w:val="002600E7"/>
    <w:rsid w:val="002602F2"/>
    <w:rsid w:val="00260409"/>
    <w:rsid w:val="00260F43"/>
    <w:rsid w:val="00261000"/>
    <w:rsid w:val="00261846"/>
    <w:rsid w:val="00261B78"/>
    <w:rsid w:val="00261C71"/>
    <w:rsid w:val="00262288"/>
    <w:rsid w:val="00262884"/>
    <w:rsid w:val="00262963"/>
    <w:rsid w:val="00262D66"/>
    <w:rsid w:val="00262DAF"/>
    <w:rsid w:val="00263102"/>
    <w:rsid w:val="002631E5"/>
    <w:rsid w:val="00263643"/>
    <w:rsid w:val="00263759"/>
    <w:rsid w:val="002637EF"/>
    <w:rsid w:val="00264367"/>
    <w:rsid w:val="00264533"/>
    <w:rsid w:val="0026463C"/>
    <w:rsid w:val="00264C9A"/>
    <w:rsid w:val="00264DAA"/>
    <w:rsid w:val="00264F55"/>
    <w:rsid w:val="00265169"/>
    <w:rsid w:val="00265587"/>
    <w:rsid w:val="002658D5"/>
    <w:rsid w:val="002661E0"/>
    <w:rsid w:val="0026630B"/>
    <w:rsid w:val="00266470"/>
    <w:rsid w:val="00266BB7"/>
    <w:rsid w:val="00266E0E"/>
    <w:rsid w:val="00267E9A"/>
    <w:rsid w:val="002706CE"/>
    <w:rsid w:val="002706FB"/>
    <w:rsid w:val="00270FF3"/>
    <w:rsid w:val="00271265"/>
    <w:rsid w:val="002714DE"/>
    <w:rsid w:val="00271DDA"/>
    <w:rsid w:val="00272DF2"/>
    <w:rsid w:val="002733D7"/>
    <w:rsid w:val="00273751"/>
    <w:rsid w:val="00273BF0"/>
    <w:rsid w:val="0027455A"/>
    <w:rsid w:val="00274690"/>
    <w:rsid w:val="0027584D"/>
    <w:rsid w:val="00276230"/>
    <w:rsid w:val="00276292"/>
    <w:rsid w:val="002762C8"/>
    <w:rsid w:val="00276CE7"/>
    <w:rsid w:val="00276E27"/>
    <w:rsid w:val="002771A8"/>
    <w:rsid w:val="0027766C"/>
    <w:rsid w:val="002802EE"/>
    <w:rsid w:val="002807C9"/>
    <w:rsid w:val="002808DC"/>
    <w:rsid w:val="002809AA"/>
    <w:rsid w:val="00280BF7"/>
    <w:rsid w:val="002816A9"/>
    <w:rsid w:val="00281955"/>
    <w:rsid w:val="00281DAD"/>
    <w:rsid w:val="00281EFE"/>
    <w:rsid w:val="002827AE"/>
    <w:rsid w:val="00282D58"/>
    <w:rsid w:val="00283393"/>
    <w:rsid w:val="00284389"/>
    <w:rsid w:val="00284B26"/>
    <w:rsid w:val="00284B45"/>
    <w:rsid w:val="00284CB6"/>
    <w:rsid w:val="00285E27"/>
    <w:rsid w:val="002864B2"/>
    <w:rsid w:val="00286C0D"/>
    <w:rsid w:val="002870D7"/>
    <w:rsid w:val="002878F0"/>
    <w:rsid w:val="00287F91"/>
    <w:rsid w:val="002904EB"/>
    <w:rsid w:val="0029050C"/>
    <w:rsid w:val="00290CCC"/>
    <w:rsid w:val="002911B9"/>
    <w:rsid w:val="00291735"/>
    <w:rsid w:val="002917EF"/>
    <w:rsid w:val="00291875"/>
    <w:rsid w:val="00291E77"/>
    <w:rsid w:val="00292140"/>
    <w:rsid w:val="002924F7"/>
    <w:rsid w:val="00292671"/>
    <w:rsid w:val="00292B2B"/>
    <w:rsid w:val="00292D4E"/>
    <w:rsid w:val="002934F2"/>
    <w:rsid w:val="00293577"/>
    <w:rsid w:val="002938F8"/>
    <w:rsid w:val="00293CC4"/>
    <w:rsid w:val="00294425"/>
    <w:rsid w:val="00295769"/>
    <w:rsid w:val="00295B80"/>
    <w:rsid w:val="00295B86"/>
    <w:rsid w:val="002967B2"/>
    <w:rsid w:val="00297F0D"/>
    <w:rsid w:val="002A0516"/>
    <w:rsid w:val="002A05D5"/>
    <w:rsid w:val="002A0A85"/>
    <w:rsid w:val="002A0C0C"/>
    <w:rsid w:val="002A0C6E"/>
    <w:rsid w:val="002A0C97"/>
    <w:rsid w:val="002A0E17"/>
    <w:rsid w:val="002A1876"/>
    <w:rsid w:val="002A1ACE"/>
    <w:rsid w:val="002A1D6E"/>
    <w:rsid w:val="002A1E80"/>
    <w:rsid w:val="002A1FAC"/>
    <w:rsid w:val="002A21EC"/>
    <w:rsid w:val="002A248A"/>
    <w:rsid w:val="002A27F2"/>
    <w:rsid w:val="002A3364"/>
    <w:rsid w:val="002A3497"/>
    <w:rsid w:val="002A3506"/>
    <w:rsid w:val="002A37DE"/>
    <w:rsid w:val="002A3C2E"/>
    <w:rsid w:val="002A3E88"/>
    <w:rsid w:val="002A46DA"/>
    <w:rsid w:val="002A4C86"/>
    <w:rsid w:val="002A4E33"/>
    <w:rsid w:val="002A5234"/>
    <w:rsid w:val="002A52CE"/>
    <w:rsid w:val="002A5372"/>
    <w:rsid w:val="002A5506"/>
    <w:rsid w:val="002A563F"/>
    <w:rsid w:val="002A56FB"/>
    <w:rsid w:val="002A5AD8"/>
    <w:rsid w:val="002A602E"/>
    <w:rsid w:val="002A6CE7"/>
    <w:rsid w:val="002A6DA1"/>
    <w:rsid w:val="002A77FC"/>
    <w:rsid w:val="002A7994"/>
    <w:rsid w:val="002A7BAD"/>
    <w:rsid w:val="002A7CE5"/>
    <w:rsid w:val="002A7F23"/>
    <w:rsid w:val="002B053C"/>
    <w:rsid w:val="002B0875"/>
    <w:rsid w:val="002B15C5"/>
    <w:rsid w:val="002B17A0"/>
    <w:rsid w:val="002B17CB"/>
    <w:rsid w:val="002B1916"/>
    <w:rsid w:val="002B1961"/>
    <w:rsid w:val="002B2368"/>
    <w:rsid w:val="002B2EE6"/>
    <w:rsid w:val="002B35BD"/>
    <w:rsid w:val="002B3B4A"/>
    <w:rsid w:val="002B3ED0"/>
    <w:rsid w:val="002B46FA"/>
    <w:rsid w:val="002B4863"/>
    <w:rsid w:val="002B4B7D"/>
    <w:rsid w:val="002B4D46"/>
    <w:rsid w:val="002B4EF5"/>
    <w:rsid w:val="002B51CB"/>
    <w:rsid w:val="002B550A"/>
    <w:rsid w:val="002B5A89"/>
    <w:rsid w:val="002B68F5"/>
    <w:rsid w:val="002B709B"/>
    <w:rsid w:val="002B745B"/>
    <w:rsid w:val="002B780C"/>
    <w:rsid w:val="002B7FF2"/>
    <w:rsid w:val="002C074C"/>
    <w:rsid w:val="002C0875"/>
    <w:rsid w:val="002C17D3"/>
    <w:rsid w:val="002C1F81"/>
    <w:rsid w:val="002C1FD2"/>
    <w:rsid w:val="002C22CD"/>
    <w:rsid w:val="002C2962"/>
    <w:rsid w:val="002C2A46"/>
    <w:rsid w:val="002C2C77"/>
    <w:rsid w:val="002C333F"/>
    <w:rsid w:val="002C39F8"/>
    <w:rsid w:val="002C3B69"/>
    <w:rsid w:val="002C3D28"/>
    <w:rsid w:val="002C40E2"/>
    <w:rsid w:val="002C4264"/>
    <w:rsid w:val="002C42C5"/>
    <w:rsid w:val="002C4B75"/>
    <w:rsid w:val="002C4DC0"/>
    <w:rsid w:val="002C5174"/>
    <w:rsid w:val="002C5696"/>
    <w:rsid w:val="002C5F6A"/>
    <w:rsid w:val="002C5FBC"/>
    <w:rsid w:val="002C6166"/>
    <w:rsid w:val="002C6310"/>
    <w:rsid w:val="002C695F"/>
    <w:rsid w:val="002C6A28"/>
    <w:rsid w:val="002C7239"/>
    <w:rsid w:val="002C72FF"/>
    <w:rsid w:val="002C74E2"/>
    <w:rsid w:val="002C7940"/>
    <w:rsid w:val="002D0981"/>
    <w:rsid w:val="002D1246"/>
    <w:rsid w:val="002D1723"/>
    <w:rsid w:val="002D1EC0"/>
    <w:rsid w:val="002D28B4"/>
    <w:rsid w:val="002D2B1E"/>
    <w:rsid w:val="002D2B2F"/>
    <w:rsid w:val="002D3078"/>
    <w:rsid w:val="002D330A"/>
    <w:rsid w:val="002D36CE"/>
    <w:rsid w:val="002D3949"/>
    <w:rsid w:val="002D438E"/>
    <w:rsid w:val="002D44F1"/>
    <w:rsid w:val="002D4655"/>
    <w:rsid w:val="002D4EB8"/>
    <w:rsid w:val="002D5E82"/>
    <w:rsid w:val="002D6072"/>
    <w:rsid w:val="002D6E64"/>
    <w:rsid w:val="002D7468"/>
    <w:rsid w:val="002D7612"/>
    <w:rsid w:val="002D761D"/>
    <w:rsid w:val="002D7678"/>
    <w:rsid w:val="002D78A5"/>
    <w:rsid w:val="002D7EA4"/>
    <w:rsid w:val="002E089E"/>
    <w:rsid w:val="002E0A45"/>
    <w:rsid w:val="002E0C93"/>
    <w:rsid w:val="002E0E6A"/>
    <w:rsid w:val="002E102D"/>
    <w:rsid w:val="002E1255"/>
    <w:rsid w:val="002E21E0"/>
    <w:rsid w:val="002E2203"/>
    <w:rsid w:val="002E2A8A"/>
    <w:rsid w:val="002E2D96"/>
    <w:rsid w:val="002E2DF8"/>
    <w:rsid w:val="002E3313"/>
    <w:rsid w:val="002E3BA9"/>
    <w:rsid w:val="002E3C27"/>
    <w:rsid w:val="002E3DA3"/>
    <w:rsid w:val="002E44FF"/>
    <w:rsid w:val="002E4750"/>
    <w:rsid w:val="002E590A"/>
    <w:rsid w:val="002E5D05"/>
    <w:rsid w:val="002E5E44"/>
    <w:rsid w:val="002E62E4"/>
    <w:rsid w:val="002E6516"/>
    <w:rsid w:val="002E6543"/>
    <w:rsid w:val="002E6996"/>
    <w:rsid w:val="002E7491"/>
    <w:rsid w:val="002E77A8"/>
    <w:rsid w:val="002E7A07"/>
    <w:rsid w:val="002E7D6F"/>
    <w:rsid w:val="002E7E69"/>
    <w:rsid w:val="002E7EA6"/>
    <w:rsid w:val="002E7EAE"/>
    <w:rsid w:val="002E7FF4"/>
    <w:rsid w:val="002F03D3"/>
    <w:rsid w:val="002F10F0"/>
    <w:rsid w:val="002F12B4"/>
    <w:rsid w:val="002F15B5"/>
    <w:rsid w:val="002F18E8"/>
    <w:rsid w:val="002F1ECA"/>
    <w:rsid w:val="002F1F5F"/>
    <w:rsid w:val="002F2493"/>
    <w:rsid w:val="002F2B99"/>
    <w:rsid w:val="002F2E8F"/>
    <w:rsid w:val="002F31D5"/>
    <w:rsid w:val="002F3425"/>
    <w:rsid w:val="002F3609"/>
    <w:rsid w:val="002F3631"/>
    <w:rsid w:val="002F3CBD"/>
    <w:rsid w:val="002F3DC3"/>
    <w:rsid w:val="002F40A8"/>
    <w:rsid w:val="002F4315"/>
    <w:rsid w:val="002F4A64"/>
    <w:rsid w:val="002F5391"/>
    <w:rsid w:val="002F56A6"/>
    <w:rsid w:val="002F5808"/>
    <w:rsid w:val="002F5B26"/>
    <w:rsid w:val="002F5D8E"/>
    <w:rsid w:val="002F5E46"/>
    <w:rsid w:val="002F6434"/>
    <w:rsid w:val="002F6908"/>
    <w:rsid w:val="002F7029"/>
    <w:rsid w:val="002F7487"/>
    <w:rsid w:val="002F77A1"/>
    <w:rsid w:val="002F77D1"/>
    <w:rsid w:val="00300257"/>
    <w:rsid w:val="00300460"/>
    <w:rsid w:val="00300CF6"/>
    <w:rsid w:val="00300D95"/>
    <w:rsid w:val="00300F7C"/>
    <w:rsid w:val="00301D22"/>
    <w:rsid w:val="003022FA"/>
    <w:rsid w:val="00302948"/>
    <w:rsid w:val="00302BC9"/>
    <w:rsid w:val="00302FF8"/>
    <w:rsid w:val="003038F8"/>
    <w:rsid w:val="003039BF"/>
    <w:rsid w:val="00303AA7"/>
    <w:rsid w:val="00303BF4"/>
    <w:rsid w:val="003040E0"/>
    <w:rsid w:val="00304294"/>
    <w:rsid w:val="00304358"/>
    <w:rsid w:val="00304496"/>
    <w:rsid w:val="003053A5"/>
    <w:rsid w:val="003054C1"/>
    <w:rsid w:val="00305666"/>
    <w:rsid w:val="00305B6E"/>
    <w:rsid w:val="00305E63"/>
    <w:rsid w:val="00305EBF"/>
    <w:rsid w:val="00306C1E"/>
    <w:rsid w:val="00307269"/>
    <w:rsid w:val="003072E4"/>
    <w:rsid w:val="00307372"/>
    <w:rsid w:val="00307517"/>
    <w:rsid w:val="00307913"/>
    <w:rsid w:val="0031012D"/>
    <w:rsid w:val="00310274"/>
    <w:rsid w:val="003102B7"/>
    <w:rsid w:val="0031032E"/>
    <w:rsid w:val="00310952"/>
    <w:rsid w:val="00310ED5"/>
    <w:rsid w:val="00311153"/>
    <w:rsid w:val="0031147B"/>
    <w:rsid w:val="00311593"/>
    <w:rsid w:val="00312278"/>
    <w:rsid w:val="00312718"/>
    <w:rsid w:val="0031287D"/>
    <w:rsid w:val="003129B3"/>
    <w:rsid w:val="00312BF6"/>
    <w:rsid w:val="0031324E"/>
    <w:rsid w:val="003138A7"/>
    <w:rsid w:val="00313AC3"/>
    <w:rsid w:val="00313ED1"/>
    <w:rsid w:val="0031406B"/>
    <w:rsid w:val="003142DB"/>
    <w:rsid w:val="003144F4"/>
    <w:rsid w:val="003145C0"/>
    <w:rsid w:val="00314770"/>
    <w:rsid w:val="00314C12"/>
    <w:rsid w:val="0031518B"/>
    <w:rsid w:val="003153D6"/>
    <w:rsid w:val="00315E38"/>
    <w:rsid w:val="00315F3F"/>
    <w:rsid w:val="0031632A"/>
    <w:rsid w:val="003174CA"/>
    <w:rsid w:val="00317F2A"/>
    <w:rsid w:val="003202BE"/>
    <w:rsid w:val="0032047E"/>
    <w:rsid w:val="003206D5"/>
    <w:rsid w:val="003207D6"/>
    <w:rsid w:val="00320D3A"/>
    <w:rsid w:val="003215A4"/>
    <w:rsid w:val="003215DC"/>
    <w:rsid w:val="00321747"/>
    <w:rsid w:val="003219CA"/>
    <w:rsid w:val="00321A87"/>
    <w:rsid w:val="00321BED"/>
    <w:rsid w:val="00322389"/>
    <w:rsid w:val="003224F9"/>
    <w:rsid w:val="00322660"/>
    <w:rsid w:val="00322EDE"/>
    <w:rsid w:val="003231D5"/>
    <w:rsid w:val="00323688"/>
    <w:rsid w:val="00323704"/>
    <w:rsid w:val="00323930"/>
    <w:rsid w:val="00323BFF"/>
    <w:rsid w:val="00323E01"/>
    <w:rsid w:val="0032419F"/>
    <w:rsid w:val="00324235"/>
    <w:rsid w:val="0032443B"/>
    <w:rsid w:val="0032454E"/>
    <w:rsid w:val="003245EE"/>
    <w:rsid w:val="0032496B"/>
    <w:rsid w:val="00324ECA"/>
    <w:rsid w:val="00324F06"/>
    <w:rsid w:val="003253D1"/>
    <w:rsid w:val="0032562E"/>
    <w:rsid w:val="00325F1D"/>
    <w:rsid w:val="003269C3"/>
    <w:rsid w:val="00326B25"/>
    <w:rsid w:val="003273B6"/>
    <w:rsid w:val="003273C2"/>
    <w:rsid w:val="00327911"/>
    <w:rsid w:val="00327AE2"/>
    <w:rsid w:val="00327BEA"/>
    <w:rsid w:val="00327F3B"/>
    <w:rsid w:val="0033019A"/>
    <w:rsid w:val="003301A0"/>
    <w:rsid w:val="00330E44"/>
    <w:rsid w:val="00331110"/>
    <w:rsid w:val="0033197A"/>
    <w:rsid w:val="00331CD2"/>
    <w:rsid w:val="00331F60"/>
    <w:rsid w:val="00332635"/>
    <w:rsid w:val="00332A0D"/>
    <w:rsid w:val="00332D28"/>
    <w:rsid w:val="00332E60"/>
    <w:rsid w:val="003332FC"/>
    <w:rsid w:val="003333D3"/>
    <w:rsid w:val="003334C7"/>
    <w:rsid w:val="00333720"/>
    <w:rsid w:val="0033381A"/>
    <w:rsid w:val="00334C55"/>
    <w:rsid w:val="00335094"/>
    <w:rsid w:val="003350E6"/>
    <w:rsid w:val="0033578B"/>
    <w:rsid w:val="003357EF"/>
    <w:rsid w:val="00335CB5"/>
    <w:rsid w:val="00336522"/>
    <w:rsid w:val="003367F4"/>
    <w:rsid w:val="00340045"/>
    <w:rsid w:val="003409D1"/>
    <w:rsid w:val="00341BE0"/>
    <w:rsid w:val="00341E6F"/>
    <w:rsid w:val="00341EA2"/>
    <w:rsid w:val="00342215"/>
    <w:rsid w:val="00342E73"/>
    <w:rsid w:val="003430DC"/>
    <w:rsid w:val="00343FD5"/>
    <w:rsid w:val="00344742"/>
    <w:rsid w:val="00345032"/>
    <w:rsid w:val="00345347"/>
    <w:rsid w:val="00345362"/>
    <w:rsid w:val="00345C08"/>
    <w:rsid w:val="003466DD"/>
    <w:rsid w:val="003468A4"/>
    <w:rsid w:val="00346D85"/>
    <w:rsid w:val="003473EC"/>
    <w:rsid w:val="00347650"/>
    <w:rsid w:val="003477F5"/>
    <w:rsid w:val="003504B8"/>
    <w:rsid w:val="003504C5"/>
    <w:rsid w:val="00350FE1"/>
    <w:rsid w:val="003514EF"/>
    <w:rsid w:val="00351BE0"/>
    <w:rsid w:val="00351BF6"/>
    <w:rsid w:val="00351CA6"/>
    <w:rsid w:val="00351D2F"/>
    <w:rsid w:val="00352304"/>
    <w:rsid w:val="00352AFE"/>
    <w:rsid w:val="00352C17"/>
    <w:rsid w:val="00352C19"/>
    <w:rsid w:val="00353235"/>
    <w:rsid w:val="00353978"/>
    <w:rsid w:val="00353AB4"/>
    <w:rsid w:val="00353D3D"/>
    <w:rsid w:val="00353E5E"/>
    <w:rsid w:val="00354595"/>
    <w:rsid w:val="003553D1"/>
    <w:rsid w:val="003555BD"/>
    <w:rsid w:val="0035571A"/>
    <w:rsid w:val="00355A40"/>
    <w:rsid w:val="003561B1"/>
    <w:rsid w:val="00356740"/>
    <w:rsid w:val="00356762"/>
    <w:rsid w:val="00356E04"/>
    <w:rsid w:val="00357310"/>
    <w:rsid w:val="00357884"/>
    <w:rsid w:val="00357F31"/>
    <w:rsid w:val="003603C7"/>
    <w:rsid w:val="003618E8"/>
    <w:rsid w:val="00361A4E"/>
    <w:rsid w:val="00361EB3"/>
    <w:rsid w:val="0036211D"/>
    <w:rsid w:val="003621AE"/>
    <w:rsid w:val="0036220A"/>
    <w:rsid w:val="003622F9"/>
    <w:rsid w:val="003629E8"/>
    <w:rsid w:val="00362C3F"/>
    <w:rsid w:val="00363065"/>
    <w:rsid w:val="00363BA0"/>
    <w:rsid w:val="00363EB0"/>
    <w:rsid w:val="003647F6"/>
    <w:rsid w:val="003652C3"/>
    <w:rsid w:val="0036534A"/>
    <w:rsid w:val="00365477"/>
    <w:rsid w:val="00365F06"/>
    <w:rsid w:val="00365FBB"/>
    <w:rsid w:val="0036619D"/>
    <w:rsid w:val="0036675D"/>
    <w:rsid w:val="00366A12"/>
    <w:rsid w:val="00366A5D"/>
    <w:rsid w:val="00366CD4"/>
    <w:rsid w:val="00366F62"/>
    <w:rsid w:val="003702E7"/>
    <w:rsid w:val="003703E1"/>
    <w:rsid w:val="00370904"/>
    <w:rsid w:val="0037171B"/>
    <w:rsid w:val="00371A16"/>
    <w:rsid w:val="0037200C"/>
    <w:rsid w:val="00372321"/>
    <w:rsid w:val="0037269A"/>
    <w:rsid w:val="0037271F"/>
    <w:rsid w:val="00372D1B"/>
    <w:rsid w:val="00372D50"/>
    <w:rsid w:val="003730B1"/>
    <w:rsid w:val="00373657"/>
    <w:rsid w:val="003738C9"/>
    <w:rsid w:val="00373A42"/>
    <w:rsid w:val="00373AD2"/>
    <w:rsid w:val="00374328"/>
    <w:rsid w:val="003745EB"/>
    <w:rsid w:val="00374C67"/>
    <w:rsid w:val="00374E8A"/>
    <w:rsid w:val="0037502B"/>
    <w:rsid w:val="0037552D"/>
    <w:rsid w:val="00375952"/>
    <w:rsid w:val="00375E61"/>
    <w:rsid w:val="0037612B"/>
    <w:rsid w:val="00376253"/>
    <w:rsid w:val="00376346"/>
    <w:rsid w:val="00376492"/>
    <w:rsid w:val="00376EF9"/>
    <w:rsid w:val="00377314"/>
    <w:rsid w:val="00377774"/>
    <w:rsid w:val="00377EAF"/>
    <w:rsid w:val="00380346"/>
    <w:rsid w:val="0038074D"/>
    <w:rsid w:val="00380C66"/>
    <w:rsid w:val="00380FDB"/>
    <w:rsid w:val="003812FA"/>
    <w:rsid w:val="00381B35"/>
    <w:rsid w:val="00381CCF"/>
    <w:rsid w:val="00382542"/>
    <w:rsid w:val="00382A33"/>
    <w:rsid w:val="00383321"/>
    <w:rsid w:val="0038393A"/>
    <w:rsid w:val="00383B33"/>
    <w:rsid w:val="00383F5B"/>
    <w:rsid w:val="003842B9"/>
    <w:rsid w:val="00384532"/>
    <w:rsid w:val="003847A5"/>
    <w:rsid w:val="00384B1C"/>
    <w:rsid w:val="00385099"/>
    <w:rsid w:val="00385513"/>
    <w:rsid w:val="0038551E"/>
    <w:rsid w:val="00385587"/>
    <w:rsid w:val="00385876"/>
    <w:rsid w:val="00385B86"/>
    <w:rsid w:val="00385CB6"/>
    <w:rsid w:val="00385EFB"/>
    <w:rsid w:val="003866F1"/>
    <w:rsid w:val="00386AE2"/>
    <w:rsid w:val="00386EC9"/>
    <w:rsid w:val="00386F27"/>
    <w:rsid w:val="0038718A"/>
    <w:rsid w:val="003874AB"/>
    <w:rsid w:val="0038761E"/>
    <w:rsid w:val="00390450"/>
    <w:rsid w:val="0039098C"/>
    <w:rsid w:val="00390F8A"/>
    <w:rsid w:val="00391224"/>
    <w:rsid w:val="00391427"/>
    <w:rsid w:val="00391502"/>
    <w:rsid w:val="00391C93"/>
    <w:rsid w:val="00391FDD"/>
    <w:rsid w:val="00392437"/>
    <w:rsid w:val="00392965"/>
    <w:rsid w:val="00392B10"/>
    <w:rsid w:val="00392C53"/>
    <w:rsid w:val="00393F2B"/>
    <w:rsid w:val="003943AE"/>
    <w:rsid w:val="003945B6"/>
    <w:rsid w:val="00394710"/>
    <w:rsid w:val="0039472D"/>
    <w:rsid w:val="003947BD"/>
    <w:rsid w:val="00395121"/>
    <w:rsid w:val="003953C2"/>
    <w:rsid w:val="003953C3"/>
    <w:rsid w:val="003956C6"/>
    <w:rsid w:val="003957A7"/>
    <w:rsid w:val="003957EF"/>
    <w:rsid w:val="00395958"/>
    <w:rsid w:val="00395AF9"/>
    <w:rsid w:val="00395B68"/>
    <w:rsid w:val="00396112"/>
    <w:rsid w:val="003961ED"/>
    <w:rsid w:val="003962C3"/>
    <w:rsid w:val="00396426"/>
    <w:rsid w:val="00396666"/>
    <w:rsid w:val="0039731E"/>
    <w:rsid w:val="00397BBF"/>
    <w:rsid w:val="00397E2E"/>
    <w:rsid w:val="003A0520"/>
    <w:rsid w:val="003A05FD"/>
    <w:rsid w:val="003A090C"/>
    <w:rsid w:val="003A0A88"/>
    <w:rsid w:val="003A0C8C"/>
    <w:rsid w:val="003A1486"/>
    <w:rsid w:val="003A1874"/>
    <w:rsid w:val="003A18C8"/>
    <w:rsid w:val="003A1A97"/>
    <w:rsid w:val="003A1B5E"/>
    <w:rsid w:val="003A1D21"/>
    <w:rsid w:val="003A269C"/>
    <w:rsid w:val="003A2D5E"/>
    <w:rsid w:val="003A2D65"/>
    <w:rsid w:val="003A34A1"/>
    <w:rsid w:val="003A3528"/>
    <w:rsid w:val="003A402E"/>
    <w:rsid w:val="003A423B"/>
    <w:rsid w:val="003A42E3"/>
    <w:rsid w:val="003A4341"/>
    <w:rsid w:val="003A48AE"/>
    <w:rsid w:val="003A48FD"/>
    <w:rsid w:val="003A4BEA"/>
    <w:rsid w:val="003A4EC9"/>
    <w:rsid w:val="003A5567"/>
    <w:rsid w:val="003A5595"/>
    <w:rsid w:val="003A6022"/>
    <w:rsid w:val="003A642A"/>
    <w:rsid w:val="003A6708"/>
    <w:rsid w:val="003A6AFA"/>
    <w:rsid w:val="003A6BF5"/>
    <w:rsid w:val="003A6E88"/>
    <w:rsid w:val="003A7000"/>
    <w:rsid w:val="003A752D"/>
    <w:rsid w:val="003B0406"/>
    <w:rsid w:val="003B08D2"/>
    <w:rsid w:val="003B12B9"/>
    <w:rsid w:val="003B17AB"/>
    <w:rsid w:val="003B18A6"/>
    <w:rsid w:val="003B24FC"/>
    <w:rsid w:val="003B26CE"/>
    <w:rsid w:val="003B320D"/>
    <w:rsid w:val="003B3B30"/>
    <w:rsid w:val="003B3C5B"/>
    <w:rsid w:val="003B413A"/>
    <w:rsid w:val="003B426D"/>
    <w:rsid w:val="003B4525"/>
    <w:rsid w:val="003B4853"/>
    <w:rsid w:val="003B4A4E"/>
    <w:rsid w:val="003B4FC2"/>
    <w:rsid w:val="003B5380"/>
    <w:rsid w:val="003B541D"/>
    <w:rsid w:val="003B55DB"/>
    <w:rsid w:val="003B5F1F"/>
    <w:rsid w:val="003B5FB7"/>
    <w:rsid w:val="003B5FDC"/>
    <w:rsid w:val="003B602F"/>
    <w:rsid w:val="003B626D"/>
    <w:rsid w:val="003B6B37"/>
    <w:rsid w:val="003B6E4F"/>
    <w:rsid w:val="003B74BD"/>
    <w:rsid w:val="003B75A2"/>
    <w:rsid w:val="003B7739"/>
    <w:rsid w:val="003B7C38"/>
    <w:rsid w:val="003C0323"/>
    <w:rsid w:val="003C0502"/>
    <w:rsid w:val="003C0510"/>
    <w:rsid w:val="003C056B"/>
    <w:rsid w:val="003C1056"/>
    <w:rsid w:val="003C1585"/>
    <w:rsid w:val="003C24A8"/>
    <w:rsid w:val="003C2CAE"/>
    <w:rsid w:val="003C32E3"/>
    <w:rsid w:val="003C340B"/>
    <w:rsid w:val="003C345B"/>
    <w:rsid w:val="003C354F"/>
    <w:rsid w:val="003C40D2"/>
    <w:rsid w:val="003C453F"/>
    <w:rsid w:val="003C458D"/>
    <w:rsid w:val="003C47C1"/>
    <w:rsid w:val="003C488B"/>
    <w:rsid w:val="003C509C"/>
    <w:rsid w:val="003C527F"/>
    <w:rsid w:val="003C69E0"/>
    <w:rsid w:val="003C7278"/>
    <w:rsid w:val="003C7A13"/>
    <w:rsid w:val="003C7E72"/>
    <w:rsid w:val="003D079E"/>
    <w:rsid w:val="003D0F71"/>
    <w:rsid w:val="003D15A6"/>
    <w:rsid w:val="003D16D1"/>
    <w:rsid w:val="003D190F"/>
    <w:rsid w:val="003D19FD"/>
    <w:rsid w:val="003D22DF"/>
    <w:rsid w:val="003D26F3"/>
    <w:rsid w:val="003D280B"/>
    <w:rsid w:val="003D2845"/>
    <w:rsid w:val="003D2877"/>
    <w:rsid w:val="003D2BE1"/>
    <w:rsid w:val="003D2D60"/>
    <w:rsid w:val="003D36FA"/>
    <w:rsid w:val="003D3831"/>
    <w:rsid w:val="003D4A26"/>
    <w:rsid w:val="003D4ADC"/>
    <w:rsid w:val="003D4B15"/>
    <w:rsid w:val="003D4D3F"/>
    <w:rsid w:val="003D5688"/>
    <w:rsid w:val="003D575D"/>
    <w:rsid w:val="003D58A8"/>
    <w:rsid w:val="003D597F"/>
    <w:rsid w:val="003D61A4"/>
    <w:rsid w:val="003D61E1"/>
    <w:rsid w:val="003D62B3"/>
    <w:rsid w:val="003D64CC"/>
    <w:rsid w:val="003D65FA"/>
    <w:rsid w:val="003D69C2"/>
    <w:rsid w:val="003D7397"/>
    <w:rsid w:val="003D7576"/>
    <w:rsid w:val="003D7710"/>
    <w:rsid w:val="003D7BCE"/>
    <w:rsid w:val="003D7CBE"/>
    <w:rsid w:val="003D7E7B"/>
    <w:rsid w:val="003E07F8"/>
    <w:rsid w:val="003E0B96"/>
    <w:rsid w:val="003E0CD8"/>
    <w:rsid w:val="003E1579"/>
    <w:rsid w:val="003E1E10"/>
    <w:rsid w:val="003E1F96"/>
    <w:rsid w:val="003E2903"/>
    <w:rsid w:val="003E2FE5"/>
    <w:rsid w:val="003E2FFB"/>
    <w:rsid w:val="003E330F"/>
    <w:rsid w:val="003E356F"/>
    <w:rsid w:val="003E37FD"/>
    <w:rsid w:val="003E40DF"/>
    <w:rsid w:val="003E4178"/>
    <w:rsid w:val="003E42CC"/>
    <w:rsid w:val="003E4E6E"/>
    <w:rsid w:val="003E520A"/>
    <w:rsid w:val="003E5267"/>
    <w:rsid w:val="003E56AF"/>
    <w:rsid w:val="003E589C"/>
    <w:rsid w:val="003E5B62"/>
    <w:rsid w:val="003E5E1A"/>
    <w:rsid w:val="003E605B"/>
    <w:rsid w:val="003E61A3"/>
    <w:rsid w:val="003E63A4"/>
    <w:rsid w:val="003E65C8"/>
    <w:rsid w:val="003E662B"/>
    <w:rsid w:val="003E67BF"/>
    <w:rsid w:val="003E6A23"/>
    <w:rsid w:val="003E6E3C"/>
    <w:rsid w:val="003E72A3"/>
    <w:rsid w:val="003E7E95"/>
    <w:rsid w:val="003F0186"/>
    <w:rsid w:val="003F0243"/>
    <w:rsid w:val="003F056B"/>
    <w:rsid w:val="003F0CA6"/>
    <w:rsid w:val="003F1B54"/>
    <w:rsid w:val="003F23FD"/>
    <w:rsid w:val="003F2CF9"/>
    <w:rsid w:val="003F2D48"/>
    <w:rsid w:val="003F321C"/>
    <w:rsid w:val="003F34D7"/>
    <w:rsid w:val="003F34F6"/>
    <w:rsid w:val="003F4761"/>
    <w:rsid w:val="003F4B1C"/>
    <w:rsid w:val="003F4ED8"/>
    <w:rsid w:val="003F5504"/>
    <w:rsid w:val="003F5851"/>
    <w:rsid w:val="003F5D54"/>
    <w:rsid w:val="003F670F"/>
    <w:rsid w:val="003F6966"/>
    <w:rsid w:val="003F6B0B"/>
    <w:rsid w:val="003F72A8"/>
    <w:rsid w:val="003F732F"/>
    <w:rsid w:val="003F75A1"/>
    <w:rsid w:val="004004C2"/>
    <w:rsid w:val="00400709"/>
    <w:rsid w:val="00400BEB"/>
    <w:rsid w:val="00400E5A"/>
    <w:rsid w:val="004015B4"/>
    <w:rsid w:val="004016F8"/>
    <w:rsid w:val="00401E29"/>
    <w:rsid w:val="00402129"/>
    <w:rsid w:val="004029AD"/>
    <w:rsid w:val="00402A4C"/>
    <w:rsid w:val="00403334"/>
    <w:rsid w:val="004037C4"/>
    <w:rsid w:val="004039BF"/>
    <w:rsid w:val="00403C94"/>
    <w:rsid w:val="00403D95"/>
    <w:rsid w:val="00403EC3"/>
    <w:rsid w:val="004042D0"/>
    <w:rsid w:val="00404439"/>
    <w:rsid w:val="00404D63"/>
    <w:rsid w:val="00404DAD"/>
    <w:rsid w:val="00404E77"/>
    <w:rsid w:val="004059CC"/>
    <w:rsid w:val="00405C8F"/>
    <w:rsid w:val="0040650B"/>
    <w:rsid w:val="00406554"/>
    <w:rsid w:val="004065D2"/>
    <w:rsid w:val="00406937"/>
    <w:rsid w:val="004069FE"/>
    <w:rsid w:val="00406E35"/>
    <w:rsid w:val="004072D4"/>
    <w:rsid w:val="00407F21"/>
    <w:rsid w:val="0041007C"/>
    <w:rsid w:val="00410D7A"/>
    <w:rsid w:val="00410D9D"/>
    <w:rsid w:val="00410DD6"/>
    <w:rsid w:val="00411D81"/>
    <w:rsid w:val="00411FC0"/>
    <w:rsid w:val="0041288C"/>
    <w:rsid w:val="00412B4B"/>
    <w:rsid w:val="00412CAE"/>
    <w:rsid w:val="0041351E"/>
    <w:rsid w:val="0041361A"/>
    <w:rsid w:val="004137A9"/>
    <w:rsid w:val="00413B4E"/>
    <w:rsid w:val="00413CDF"/>
    <w:rsid w:val="004142C6"/>
    <w:rsid w:val="0041439A"/>
    <w:rsid w:val="00414514"/>
    <w:rsid w:val="004147A5"/>
    <w:rsid w:val="00414976"/>
    <w:rsid w:val="00414EB9"/>
    <w:rsid w:val="00414EBE"/>
    <w:rsid w:val="004150CE"/>
    <w:rsid w:val="00415235"/>
    <w:rsid w:val="004159EC"/>
    <w:rsid w:val="00415C80"/>
    <w:rsid w:val="00415D82"/>
    <w:rsid w:val="00416062"/>
    <w:rsid w:val="0041620B"/>
    <w:rsid w:val="004162A6"/>
    <w:rsid w:val="0041640C"/>
    <w:rsid w:val="00416616"/>
    <w:rsid w:val="00416797"/>
    <w:rsid w:val="00416B22"/>
    <w:rsid w:val="00416E8A"/>
    <w:rsid w:val="00416EF9"/>
    <w:rsid w:val="00417110"/>
    <w:rsid w:val="004171FB"/>
    <w:rsid w:val="004178A9"/>
    <w:rsid w:val="00417B26"/>
    <w:rsid w:val="00417CA4"/>
    <w:rsid w:val="00417CA6"/>
    <w:rsid w:val="00417D3B"/>
    <w:rsid w:val="00420A6B"/>
    <w:rsid w:val="00420CDA"/>
    <w:rsid w:val="00420D4B"/>
    <w:rsid w:val="00420E0B"/>
    <w:rsid w:val="004213A7"/>
    <w:rsid w:val="00421F01"/>
    <w:rsid w:val="004226BE"/>
    <w:rsid w:val="00422B8C"/>
    <w:rsid w:val="00422FB7"/>
    <w:rsid w:val="004231D4"/>
    <w:rsid w:val="00423D0E"/>
    <w:rsid w:val="00423E78"/>
    <w:rsid w:val="00424584"/>
    <w:rsid w:val="004248EE"/>
    <w:rsid w:val="00424B0F"/>
    <w:rsid w:val="00424CAA"/>
    <w:rsid w:val="00424FA7"/>
    <w:rsid w:val="00425140"/>
    <w:rsid w:val="00425840"/>
    <w:rsid w:val="00425C42"/>
    <w:rsid w:val="00425CA6"/>
    <w:rsid w:val="00425D22"/>
    <w:rsid w:val="004261AC"/>
    <w:rsid w:val="00426253"/>
    <w:rsid w:val="00426F9A"/>
    <w:rsid w:val="004270F3"/>
    <w:rsid w:val="0042739E"/>
    <w:rsid w:val="00427E90"/>
    <w:rsid w:val="004306CA"/>
    <w:rsid w:val="004306DA"/>
    <w:rsid w:val="0043074B"/>
    <w:rsid w:val="00430875"/>
    <w:rsid w:val="004309B0"/>
    <w:rsid w:val="00430BF3"/>
    <w:rsid w:val="00431257"/>
    <w:rsid w:val="004317E5"/>
    <w:rsid w:val="004319E1"/>
    <w:rsid w:val="00431F86"/>
    <w:rsid w:val="004325DF"/>
    <w:rsid w:val="0043272C"/>
    <w:rsid w:val="00432947"/>
    <w:rsid w:val="00432AF0"/>
    <w:rsid w:val="00432DCF"/>
    <w:rsid w:val="00432E08"/>
    <w:rsid w:val="00432F80"/>
    <w:rsid w:val="0043332D"/>
    <w:rsid w:val="004333E1"/>
    <w:rsid w:val="004338F3"/>
    <w:rsid w:val="004347A5"/>
    <w:rsid w:val="00434A64"/>
    <w:rsid w:val="00434D91"/>
    <w:rsid w:val="00434DC4"/>
    <w:rsid w:val="00434E1B"/>
    <w:rsid w:val="004350D0"/>
    <w:rsid w:val="0043537C"/>
    <w:rsid w:val="0043542E"/>
    <w:rsid w:val="00435571"/>
    <w:rsid w:val="00435635"/>
    <w:rsid w:val="0043681F"/>
    <w:rsid w:val="0043696D"/>
    <w:rsid w:val="00436FEB"/>
    <w:rsid w:val="00437659"/>
    <w:rsid w:val="004377D1"/>
    <w:rsid w:val="00437CF9"/>
    <w:rsid w:val="00437D22"/>
    <w:rsid w:val="004405E9"/>
    <w:rsid w:val="0044077B"/>
    <w:rsid w:val="00440B19"/>
    <w:rsid w:val="00440B75"/>
    <w:rsid w:val="004413AA"/>
    <w:rsid w:val="004417A5"/>
    <w:rsid w:val="00441B41"/>
    <w:rsid w:val="00441D97"/>
    <w:rsid w:val="00442959"/>
    <w:rsid w:val="00443305"/>
    <w:rsid w:val="00443C67"/>
    <w:rsid w:val="004447A5"/>
    <w:rsid w:val="004447EC"/>
    <w:rsid w:val="004449C1"/>
    <w:rsid w:val="00444A0F"/>
    <w:rsid w:val="00444A1D"/>
    <w:rsid w:val="00445C75"/>
    <w:rsid w:val="004460F0"/>
    <w:rsid w:val="00446867"/>
    <w:rsid w:val="004468A4"/>
    <w:rsid w:val="00446CA0"/>
    <w:rsid w:val="004471D3"/>
    <w:rsid w:val="00447587"/>
    <w:rsid w:val="004475C3"/>
    <w:rsid w:val="004478D4"/>
    <w:rsid w:val="004479B3"/>
    <w:rsid w:val="00447CCA"/>
    <w:rsid w:val="00447EA9"/>
    <w:rsid w:val="0045053C"/>
    <w:rsid w:val="00450A10"/>
    <w:rsid w:val="00450ACF"/>
    <w:rsid w:val="00450AF8"/>
    <w:rsid w:val="00450C02"/>
    <w:rsid w:val="00451706"/>
    <w:rsid w:val="004518B9"/>
    <w:rsid w:val="00451E6B"/>
    <w:rsid w:val="00451FED"/>
    <w:rsid w:val="004520D8"/>
    <w:rsid w:val="0045253E"/>
    <w:rsid w:val="00452CF8"/>
    <w:rsid w:val="00453006"/>
    <w:rsid w:val="00453055"/>
    <w:rsid w:val="004538FD"/>
    <w:rsid w:val="00453C84"/>
    <w:rsid w:val="00453D76"/>
    <w:rsid w:val="00453F3D"/>
    <w:rsid w:val="00454961"/>
    <w:rsid w:val="00454FA6"/>
    <w:rsid w:val="00455439"/>
    <w:rsid w:val="004556DA"/>
    <w:rsid w:val="00455D0F"/>
    <w:rsid w:val="004563CE"/>
    <w:rsid w:val="00456DB6"/>
    <w:rsid w:val="00456FCF"/>
    <w:rsid w:val="004572FC"/>
    <w:rsid w:val="00457395"/>
    <w:rsid w:val="00457ABA"/>
    <w:rsid w:val="00457C1B"/>
    <w:rsid w:val="00457E4B"/>
    <w:rsid w:val="00457EB6"/>
    <w:rsid w:val="004600A2"/>
    <w:rsid w:val="004603A5"/>
    <w:rsid w:val="004606AA"/>
    <w:rsid w:val="00460A8D"/>
    <w:rsid w:val="004614A1"/>
    <w:rsid w:val="00461976"/>
    <w:rsid w:val="00462472"/>
    <w:rsid w:val="00462CF5"/>
    <w:rsid w:val="00463133"/>
    <w:rsid w:val="00463A21"/>
    <w:rsid w:val="00463FD8"/>
    <w:rsid w:val="004641B4"/>
    <w:rsid w:val="00464421"/>
    <w:rsid w:val="0046491F"/>
    <w:rsid w:val="004651A8"/>
    <w:rsid w:val="0046574D"/>
    <w:rsid w:val="00465CBF"/>
    <w:rsid w:val="004662AA"/>
    <w:rsid w:val="0046667D"/>
    <w:rsid w:val="004670B3"/>
    <w:rsid w:val="004677A0"/>
    <w:rsid w:val="00467987"/>
    <w:rsid w:val="00467E41"/>
    <w:rsid w:val="00470539"/>
    <w:rsid w:val="00470D2D"/>
    <w:rsid w:val="00471268"/>
    <w:rsid w:val="0047188C"/>
    <w:rsid w:val="00471B51"/>
    <w:rsid w:val="00471CD5"/>
    <w:rsid w:val="0047202A"/>
    <w:rsid w:val="0047247F"/>
    <w:rsid w:val="004729F7"/>
    <w:rsid w:val="00473214"/>
    <w:rsid w:val="00473572"/>
    <w:rsid w:val="00473A39"/>
    <w:rsid w:val="00473FEA"/>
    <w:rsid w:val="004740A7"/>
    <w:rsid w:val="0047450D"/>
    <w:rsid w:val="00474A17"/>
    <w:rsid w:val="00474DC3"/>
    <w:rsid w:val="00474F3D"/>
    <w:rsid w:val="00475CAA"/>
    <w:rsid w:val="00475D1F"/>
    <w:rsid w:val="004761E1"/>
    <w:rsid w:val="00476615"/>
    <w:rsid w:val="00476B2A"/>
    <w:rsid w:val="00476E15"/>
    <w:rsid w:val="00476E3C"/>
    <w:rsid w:val="00477028"/>
    <w:rsid w:val="00477287"/>
    <w:rsid w:val="004777BD"/>
    <w:rsid w:val="0047790B"/>
    <w:rsid w:val="004779EA"/>
    <w:rsid w:val="00477B90"/>
    <w:rsid w:val="00477DE8"/>
    <w:rsid w:val="0048054B"/>
    <w:rsid w:val="00480557"/>
    <w:rsid w:val="00480B88"/>
    <w:rsid w:val="00481204"/>
    <w:rsid w:val="00481850"/>
    <w:rsid w:val="00481EED"/>
    <w:rsid w:val="00482231"/>
    <w:rsid w:val="00482382"/>
    <w:rsid w:val="004826A2"/>
    <w:rsid w:val="00482789"/>
    <w:rsid w:val="004829CF"/>
    <w:rsid w:val="004834BA"/>
    <w:rsid w:val="0048350D"/>
    <w:rsid w:val="00483AA5"/>
    <w:rsid w:val="004840ED"/>
    <w:rsid w:val="00484352"/>
    <w:rsid w:val="0048448A"/>
    <w:rsid w:val="004849D2"/>
    <w:rsid w:val="0048575B"/>
    <w:rsid w:val="00485AA8"/>
    <w:rsid w:val="00485EBC"/>
    <w:rsid w:val="0048600A"/>
    <w:rsid w:val="0048601B"/>
    <w:rsid w:val="00487065"/>
    <w:rsid w:val="0048706C"/>
    <w:rsid w:val="004875F3"/>
    <w:rsid w:val="00487B18"/>
    <w:rsid w:val="00487C52"/>
    <w:rsid w:val="004901CC"/>
    <w:rsid w:val="00490215"/>
    <w:rsid w:val="00490528"/>
    <w:rsid w:val="00491177"/>
    <w:rsid w:val="00491AD4"/>
    <w:rsid w:val="00491B72"/>
    <w:rsid w:val="00491C53"/>
    <w:rsid w:val="004920AE"/>
    <w:rsid w:val="004922B2"/>
    <w:rsid w:val="00492674"/>
    <w:rsid w:val="004926F5"/>
    <w:rsid w:val="00492899"/>
    <w:rsid w:val="00492AF6"/>
    <w:rsid w:val="00492E92"/>
    <w:rsid w:val="0049300E"/>
    <w:rsid w:val="0049364B"/>
    <w:rsid w:val="0049375A"/>
    <w:rsid w:val="00493E16"/>
    <w:rsid w:val="00494045"/>
    <w:rsid w:val="0049405E"/>
    <w:rsid w:val="004942E7"/>
    <w:rsid w:val="00494F81"/>
    <w:rsid w:val="00496884"/>
    <w:rsid w:val="00496A8A"/>
    <w:rsid w:val="00496ACC"/>
    <w:rsid w:val="00496DBF"/>
    <w:rsid w:val="004971C7"/>
    <w:rsid w:val="004974C2"/>
    <w:rsid w:val="004A00E5"/>
    <w:rsid w:val="004A0337"/>
    <w:rsid w:val="004A039B"/>
    <w:rsid w:val="004A064D"/>
    <w:rsid w:val="004A10F1"/>
    <w:rsid w:val="004A14AD"/>
    <w:rsid w:val="004A17F8"/>
    <w:rsid w:val="004A2B04"/>
    <w:rsid w:val="004A2CF4"/>
    <w:rsid w:val="004A2FC4"/>
    <w:rsid w:val="004A31D8"/>
    <w:rsid w:val="004A3868"/>
    <w:rsid w:val="004A3ABC"/>
    <w:rsid w:val="004A3DF1"/>
    <w:rsid w:val="004A3F34"/>
    <w:rsid w:val="004A4C4B"/>
    <w:rsid w:val="004A5831"/>
    <w:rsid w:val="004A5AAA"/>
    <w:rsid w:val="004A5D48"/>
    <w:rsid w:val="004A6250"/>
    <w:rsid w:val="004A62E8"/>
    <w:rsid w:val="004A66A1"/>
    <w:rsid w:val="004A6947"/>
    <w:rsid w:val="004A6C09"/>
    <w:rsid w:val="004A6DA3"/>
    <w:rsid w:val="004A6E00"/>
    <w:rsid w:val="004A70DD"/>
    <w:rsid w:val="004B02E3"/>
    <w:rsid w:val="004B0468"/>
    <w:rsid w:val="004B107F"/>
    <w:rsid w:val="004B149C"/>
    <w:rsid w:val="004B1677"/>
    <w:rsid w:val="004B1773"/>
    <w:rsid w:val="004B189F"/>
    <w:rsid w:val="004B1DEB"/>
    <w:rsid w:val="004B1ED0"/>
    <w:rsid w:val="004B256D"/>
    <w:rsid w:val="004B2AFC"/>
    <w:rsid w:val="004B2F39"/>
    <w:rsid w:val="004B38C2"/>
    <w:rsid w:val="004B3A78"/>
    <w:rsid w:val="004B3C13"/>
    <w:rsid w:val="004B41DD"/>
    <w:rsid w:val="004B4BE3"/>
    <w:rsid w:val="004B5126"/>
    <w:rsid w:val="004B5DE5"/>
    <w:rsid w:val="004B5E27"/>
    <w:rsid w:val="004B619A"/>
    <w:rsid w:val="004B6310"/>
    <w:rsid w:val="004B6743"/>
    <w:rsid w:val="004B6774"/>
    <w:rsid w:val="004B7C11"/>
    <w:rsid w:val="004C049C"/>
    <w:rsid w:val="004C0C6C"/>
    <w:rsid w:val="004C0CCC"/>
    <w:rsid w:val="004C13E6"/>
    <w:rsid w:val="004C145C"/>
    <w:rsid w:val="004C1834"/>
    <w:rsid w:val="004C1AF9"/>
    <w:rsid w:val="004C1EA4"/>
    <w:rsid w:val="004C297D"/>
    <w:rsid w:val="004C300F"/>
    <w:rsid w:val="004C31D8"/>
    <w:rsid w:val="004C3242"/>
    <w:rsid w:val="004C34D5"/>
    <w:rsid w:val="004C35A5"/>
    <w:rsid w:val="004C361C"/>
    <w:rsid w:val="004C3C11"/>
    <w:rsid w:val="004C3E7B"/>
    <w:rsid w:val="004C40C7"/>
    <w:rsid w:val="004C4A02"/>
    <w:rsid w:val="004C58F8"/>
    <w:rsid w:val="004C5BAF"/>
    <w:rsid w:val="004C5EC5"/>
    <w:rsid w:val="004C5F36"/>
    <w:rsid w:val="004C6316"/>
    <w:rsid w:val="004C647F"/>
    <w:rsid w:val="004C66F5"/>
    <w:rsid w:val="004C7255"/>
    <w:rsid w:val="004D007A"/>
    <w:rsid w:val="004D0232"/>
    <w:rsid w:val="004D0373"/>
    <w:rsid w:val="004D0B20"/>
    <w:rsid w:val="004D0BEE"/>
    <w:rsid w:val="004D0FE8"/>
    <w:rsid w:val="004D1282"/>
    <w:rsid w:val="004D1323"/>
    <w:rsid w:val="004D1821"/>
    <w:rsid w:val="004D19C2"/>
    <w:rsid w:val="004D1CBA"/>
    <w:rsid w:val="004D2001"/>
    <w:rsid w:val="004D2166"/>
    <w:rsid w:val="004D2874"/>
    <w:rsid w:val="004D287E"/>
    <w:rsid w:val="004D2B8A"/>
    <w:rsid w:val="004D2BE4"/>
    <w:rsid w:val="004D3139"/>
    <w:rsid w:val="004D3656"/>
    <w:rsid w:val="004D40A4"/>
    <w:rsid w:val="004D4452"/>
    <w:rsid w:val="004D5D2F"/>
    <w:rsid w:val="004D6A4B"/>
    <w:rsid w:val="004D76D1"/>
    <w:rsid w:val="004D7A40"/>
    <w:rsid w:val="004D7BAF"/>
    <w:rsid w:val="004D7E35"/>
    <w:rsid w:val="004D7F45"/>
    <w:rsid w:val="004D7F8B"/>
    <w:rsid w:val="004E036F"/>
    <w:rsid w:val="004E03E2"/>
    <w:rsid w:val="004E082A"/>
    <w:rsid w:val="004E0F4D"/>
    <w:rsid w:val="004E1313"/>
    <w:rsid w:val="004E1CB4"/>
    <w:rsid w:val="004E1DB7"/>
    <w:rsid w:val="004E2607"/>
    <w:rsid w:val="004E2C07"/>
    <w:rsid w:val="004E2D8A"/>
    <w:rsid w:val="004E37A4"/>
    <w:rsid w:val="004E3DF6"/>
    <w:rsid w:val="004E4E42"/>
    <w:rsid w:val="004E5040"/>
    <w:rsid w:val="004E5189"/>
    <w:rsid w:val="004E54BB"/>
    <w:rsid w:val="004E5520"/>
    <w:rsid w:val="004E57F8"/>
    <w:rsid w:val="004E5948"/>
    <w:rsid w:val="004E5CAE"/>
    <w:rsid w:val="004E5EC1"/>
    <w:rsid w:val="004E60C1"/>
    <w:rsid w:val="004E63FC"/>
    <w:rsid w:val="004E675B"/>
    <w:rsid w:val="004E6FF0"/>
    <w:rsid w:val="004E77AB"/>
    <w:rsid w:val="004F0812"/>
    <w:rsid w:val="004F1590"/>
    <w:rsid w:val="004F19CA"/>
    <w:rsid w:val="004F1DD5"/>
    <w:rsid w:val="004F25BB"/>
    <w:rsid w:val="004F27FD"/>
    <w:rsid w:val="004F2D03"/>
    <w:rsid w:val="004F2EB3"/>
    <w:rsid w:val="004F2EB8"/>
    <w:rsid w:val="004F320A"/>
    <w:rsid w:val="004F3928"/>
    <w:rsid w:val="004F3E52"/>
    <w:rsid w:val="004F4574"/>
    <w:rsid w:val="004F4960"/>
    <w:rsid w:val="004F4A93"/>
    <w:rsid w:val="004F56BA"/>
    <w:rsid w:val="004F570F"/>
    <w:rsid w:val="004F587F"/>
    <w:rsid w:val="004F5DA0"/>
    <w:rsid w:val="004F642A"/>
    <w:rsid w:val="004F66DD"/>
    <w:rsid w:val="004F6D67"/>
    <w:rsid w:val="004F74E2"/>
    <w:rsid w:val="004F797A"/>
    <w:rsid w:val="00500356"/>
    <w:rsid w:val="00500BD8"/>
    <w:rsid w:val="0050133B"/>
    <w:rsid w:val="00501753"/>
    <w:rsid w:val="00502475"/>
    <w:rsid w:val="00502A65"/>
    <w:rsid w:val="00502A9D"/>
    <w:rsid w:val="00502B8B"/>
    <w:rsid w:val="00502D6D"/>
    <w:rsid w:val="005032E6"/>
    <w:rsid w:val="005032FD"/>
    <w:rsid w:val="00503393"/>
    <w:rsid w:val="0050370B"/>
    <w:rsid w:val="00503D41"/>
    <w:rsid w:val="005043D9"/>
    <w:rsid w:val="005047D1"/>
    <w:rsid w:val="00504C70"/>
    <w:rsid w:val="0050517D"/>
    <w:rsid w:val="005051CB"/>
    <w:rsid w:val="005051DC"/>
    <w:rsid w:val="005053A2"/>
    <w:rsid w:val="00505449"/>
    <w:rsid w:val="005057F7"/>
    <w:rsid w:val="00505ACF"/>
    <w:rsid w:val="00505D7E"/>
    <w:rsid w:val="0050615D"/>
    <w:rsid w:val="005062AD"/>
    <w:rsid w:val="005064D2"/>
    <w:rsid w:val="005065FD"/>
    <w:rsid w:val="00507AAF"/>
    <w:rsid w:val="00507AEF"/>
    <w:rsid w:val="00507DE6"/>
    <w:rsid w:val="00507EF9"/>
    <w:rsid w:val="005103B1"/>
    <w:rsid w:val="005103E8"/>
    <w:rsid w:val="00510722"/>
    <w:rsid w:val="00510C6E"/>
    <w:rsid w:val="00510E4F"/>
    <w:rsid w:val="00510EAE"/>
    <w:rsid w:val="00511046"/>
    <w:rsid w:val="005112C0"/>
    <w:rsid w:val="00511551"/>
    <w:rsid w:val="00511603"/>
    <w:rsid w:val="00511A45"/>
    <w:rsid w:val="00512777"/>
    <w:rsid w:val="00512915"/>
    <w:rsid w:val="00512A8E"/>
    <w:rsid w:val="00512AAF"/>
    <w:rsid w:val="00512C7F"/>
    <w:rsid w:val="005131AC"/>
    <w:rsid w:val="005133D5"/>
    <w:rsid w:val="00514044"/>
    <w:rsid w:val="00514639"/>
    <w:rsid w:val="0051494B"/>
    <w:rsid w:val="0051539A"/>
    <w:rsid w:val="00515F39"/>
    <w:rsid w:val="0051635E"/>
    <w:rsid w:val="00516437"/>
    <w:rsid w:val="00516AF8"/>
    <w:rsid w:val="00516D14"/>
    <w:rsid w:val="00516F02"/>
    <w:rsid w:val="00517650"/>
    <w:rsid w:val="00517A04"/>
    <w:rsid w:val="005205FF"/>
    <w:rsid w:val="00520602"/>
    <w:rsid w:val="005209A3"/>
    <w:rsid w:val="005209E3"/>
    <w:rsid w:val="00520AE3"/>
    <w:rsid w:val="00521272"/>
    <w:rsid w:val="00521308"/>
    <w:rsid w:val="0052171F"/>
    <w:rsid w:val="00521960"/>
    <w:rsid w:val="005219D6"/>
    <w:rsid w:val="00521DEC"/>
    <w:rsid w:val="005221BD"/>
    <w:rsid w:val="00522214"/>
    <w:rsid w:val="005225AA"/>
    <w:rsid w:val="00522B8D"/>
    <w:rsid w:val="00522E70"/>
    <w:rsid w:val="005231A6"/>
    <w:rsid w:val="005234D3"/>
    <w:rsid w:val="00523A48"/>
    <w:rsid w:val="00523AC3"/>
    <w:rsid w:val="00524000"/>
    <w:rsid w:val="0052424C"/>
    <w:rsid w:val="00524716"/>
    <w:rsid w:val="00524C6B"/>
    <w:rsid w:val="00524EA8"/>
    <w:rsid w:val="00524F74"/>
    <w:rsid w:val="00525072"/>
    <w:rsid w:val="00525152"/>
    <w:rsid w:val="005252D2"/>
    <w:rsid w:val="005255C3"/>
    <w:rsid w:val="005258AF"/>
    <w:rsid w:val="00525D40"/>
    <w:rsid w:val="00525FA7"/>
    <w:rsid w:val="0052631B"/>
    <w:rsid w:val="00526414"/>
    <w:rsid w:val="00526595"/>
    <w:rsid w:val="00526650"/>
    <w:rsid w:val="00526E05"/>
    <w:rsid w:val="00527253"/>
    <w:rsid w:val="005274A3"/>
    <w:rsid w:val="00527CC7"/>
    <w:rsid w:val="00530336"/>
    <w:rsid w:val="00530538"/>
    <w:rsid w:val="00530D9A"/>
    <w:rsid w:val="00530FD7"/>
    <w:rsid w:val="00531010"/>
    <w:rsid w:val="0053128E"/>
    <w:rsid w:val="00531E3C"/>
    <w:rsid w:val="00532231"/>
    <w:rsid w:val="005322AE"/>
    <w:rsid w:val="005322C8"/>
    <w:rsid w:val="00532B40"/>
    <w:rsid w:val="00533002"/>
    <w:rsid w:val="00533058"/>
    <w:rsid w:val="005330AA"/>
    <w:rsid w:val="005335E3"/>
    <w:rsid w:val="00533DFA"/>
    <w:rsid w:val="00533F27"/>
    <w:rsid w:val="0053442A"/>
    <w:rsid w:val="005344C0"/>
    <w:rsid w:val="0053481B"/>
    <w:rsid w:val="00534A23"/>
    <w:rsid w:val="00534B4C"/>
    <w:rsid w:val="00534F13"/>
    <w:rsid w:val="0053568A"/>
    <w:rsid w:val="005356CA"/>
    <w:rsid w:val="00535F95"/>
    <w:rsid w:val="005368A7"/>
    <w:rsid w:val="00536C5F"/>
    <w:rsid w:val="005371E1"/>
    <w:rsid w:val="005379BF"/>
    <w:rsid w:val="005379E6"/>
    <w:rsid w:val="005400A9"/>
    <w:rsid w:val="00540645"/>
    <w:rsid w:val="005408D8"/>
    <w:rsid w:val="00540E34"/>
    <w:rsid w:val="00541599"/>
    <w:rsid w:val="00541D42"/>
    <w:rsid w:val="00541DFC"/>
    <w:rsid w:val="00541E28"/>
    <w:rsid w:val="00541F85"/>
    <w:rsid w:val="00541F95"/>
    <w:rsid w:val="00541FFD"/>
    <w:rsid w:val="005420BE"/>
    <w:rsid w:val="00542532"/>
    <w:rsid w:val="00542935"/>
    <w:rsid w:val="00542B8A"/>
    <w:rsid w:val="00542C40"/>
    <w:rsid w:val="00542CC5"/>
    <w:rsid w:val="00543083"/>
    <w:rsid w:val="00543186"/>
    <w:rsid w:val="00543C2E"/>
    <w:rsid w:val="00543D10"/>
    <w:rsid w:val="00543F07"/>
    <w:rsid w:val="00544486"/>
    <w:rsid w:val="00544B85"/>
    <w:rsid w:val="005456DC"/>
    <w:rsid w:val="00545A51"/>
    <w:rsid w:val="005464A2"/>
    <w:rsid w:val="00546F96"/>
    <w:rsid w:val="0054712A"/>
    <w:rsid w:val="0054736C"/>
    <w:rsid w:val="00547530"/>
    <w:rsid w:val="00547D95"/>
    <w:rsid w:val="00547F05"/>
    <w:rsid w:val="0055056E"/>
    <w:rsid w:val="005515B8"/>
    <w:rsid w:val="00551E78"/>
    <w:rsid w:val="0055224E"/>
    <w:rsid w:val="00552A25"/>
    <w:rsid w:val="00552CF7"/>
    <w:rsid w:val="0055336E"/>
    <w:rsid w:val="00553692"/>
    <w:rsid w:val="0055386F"/>
    <w:rsid w:val="00553E9D"/>
    <w:rsid w:val="00553F98"/>
    <w:rsid w:val="005547AB"/>
    <w:rsid w:val="00554E3F"/>
    <w:rsid w:val="00554FB2"/>
    <w:rsid w:val="005551B6"/>
    <w:rsid w:val="005552D2"/>
    <w:rsid w:val="00555382"/>
    <w:rsid w:val="00555743"/>
    <w:rsid w:val="005557B8"/>
    <w:rsid w:val="00555BD7"/>
    <w:rsid w:val="00555DA3"/>
    <w:rsid w:val="005562F5"/>
    <w:rsid w:val="005562F7"/>
    <w:rsid w:val="00556475"/>
    <w:rsid w:val="00556E27"/>
    <w:rsid w:val="00557508"/>
    <w:rsid w:val="005578DC"/>
    <w:rsid w:val="00557979"/>
    <w:rsid w:val="00557CED"/>
    <w:rsid w:val="005603B2"/>
    <w:rsid w:val="00560968"/>
    <w:rsid w:val="00561428"/>
    <w:rsid w:val="00561692"/>
    <w:rsid w:val="00561734"/>
    <w:rsid w:val="0056237A"/>
    <w:rsid w:val="00562D3E"/>
    <w:rsid w:val="00562EEA"/>
    <w:rsid w:val="0056353A"/>
    <w:rsid w:val="00563CF0"/>
    <w:rsid w:val="00563F1E"/>
    <w:rsid w:val="0056401A"/>
    <w:rsid w:val="005641D9"/>
    <w:rsid w:val="0056448A"/>
    <w:rsid w:val="005646FE"/>
    <w:rsid w:val="0056491A"/>
    <w:rsid w:val="005656B7"/>
    <w:rsid w:val="00565AF5"/>
    <w:rsid w:val="0056649C"/>
    <w:rsid w:val="005665DC"/>
    <w:rsid w:val="00566862"/>
    <w:rsid w:val="00566A88"/>
    <w:rsid w:val="00566F1D"/>
    <w:rsid w:val="00567129"/>
    <w:rsid w:val="00567E87"/>
    <w:rsid w:val="00570130"/>
    <w:rsid w:val="00570369"/>
    <w:rsid w:val="005712F0"/>
    <w:rsid w:val="005715C7"/>
    <w:rsid w:val="0057195D"/>
    <w:rsid w:val="0057196B"/>
    <w:rsid w:val="00571C3A"/>
    <w:rsid w:val="00572107"/>
    <w:rsid w:val="0057221B"/>
    <w:rsid w:val="0057243A"/>
    <w:rsid w:val="0057306B"/>
    <w:rsid w:val="005730C8"/>
    <w:rsid w:val="00573F64"/>
    <w:rsid w:val="0057423E"/>
    <w:rsid w:val="00574A53"/>
    <w:rsid w:val="005755BF"/>
    <w:rsid w:val="00575B7C"/>
    <w:rsid w:val="00575DD3"/>
    <w:rsid w:val="0057610B"/>
    <w:rsid w:val="00576405"/>
    <w:rsid w:val="00576B1E"/>
    <w:rsid w:val="00576BFF"/>
    <w:rsid w:val="005772DB"/>
    <w:rsid w:val="005773DE"/>
    <w:rsid w:val="0057750E"/>
    <w:rsid w:val="005775A9"/>
    <w:rsid w:val="005779AE"/>
    <w:rsid w:val="00577B18"/>
    <w:rsid w:val="00577C54"/>
    <w:rsid w:val="00577D9C"/>
    <w:rsid w:val="00577EC7"/>
    <w:rsid w:val="00580074"/>
    <w:rsid w:val="0058019F"/>
    <w:rsid w:val="005803C9"/>
    <w:rsid w:val="00580813"/>
    <w:rsid w:val="00581BA0"/>
    <w:rsid w:val="005820A3"/>
    <w:rsid w:val="005821DF"/>
    <w:rsid w:val="0058278A"/>
    <w:rsid w:val="00582CD1"/>
    <w:rsid w:val="00582DD7"/>
    <w:rsid w:val="00583E8E"/>
    <w:rsid w:val="00584217"/>
    <w:rsid w:val="00584255"/>
    <w:rsid w:val="00584706"/>
    <w:rsid w:val="005861F1"/>
    <w:rsid w:val="00586943"/>
    <w:rsid w:val="00586EF5"/>
    <w:rsid w:val="00586F1D"/>
    <w:rsid w:val="0058728B"/>
    <w:rsid w:val="005872B8"/>
    <w:rsid w:val="00590208"/>
    <w:rsid w:val="005906D1"/>
    <w:rsid w:val="00590C01"/>
    <w:rsid w:val="00591210"/>
    <w:rsid w:val="00591668"/>
    <w:rsid w:val="005916BF"/>
    <w:rsid w:val="00591A09"/>
    <w:rsid w:val="00591C78"/>
    <w:rsid w:val="00591E1B"/>
    <w:rsid w:val="00592011"/>
    <w:rsid w:val="00592500"/>
    <w:rsid w:val="00592604"/>
    <w:rsid w:val="005926C8"/>
    <w:rsid w:val="00592891"/>
    <w:rsid w:val="00592AF4"/>
    <w:rsid w:val="00592CDF"/>
    <w:rsid w:val="00592F21"/>
    <w:rsid w:val="0059395E"/>
    <w:rsid w:val="00593C5D"/>
    <w:rsid w:val="00593D08"/>
    <w:rsid w:val="00593E9E"/>
    <w:rsid w:val="00594202"/>
    <w:rsid w:val="005949E1"/>
    <w:rsid w:val="00594D0A"/>
    <w:rsid w:val="00594EA1"/>
    <w:rsid w:val="005952B7"/>
    <w:rsid w:val="005954A4"/>
    <w:rsid w:val="00595649"/>
    <w:rsid w:val="005959FB"/>
    <w:rsid w:val="00595FC3"/>
    <w:rsid w:val="00596C0B"/>
    <w:rsid w:val="00596C88"/>
    <w:rsid w:val="00596ECD"/>
    <w:rsid w:val="00596F1D"/>
    <w:rsid w:val="00597280"/>
    <w:rsid w:val="00597674"/>
    <w:rsid w:val="0059799F"/>
    <w:rsid w:val="00597C29"/>
    <w:rsid w:val="005A0AF3"/>
    <w:rsid w:val="005A11AD"/>
    <w:rsid w:val="005A14DD"/>
    <w:rsid w:val="005A1511"/>
    <w:rsid w:val="005A193E"/>
    <w:rsid w:val="005A2133"/>
    <w:rsid w:val="005A2596"/>
    <w:rsid w:val="005A2975"/>
    <w:rsid w:val="005A2BFB"/>
    <w:rsid w:val="005A32D9"/>
    <w:rsid w:val="005A36CD"/>
    <w:rsid w:val="005A3B59"/>
    <w:rsid w:val="005A3E58"/>
    <w:rsid w:val="005A51E8"/>
    <w:rsid w:val="005A5215"/>
    <w:rsid w:val="005A5A9F"/>
    <w:rsid w:val="005A5C51"/>
    <w:rsid w:val="005A69C0"/>
    <w:rsid w:val="005A69F4"/>
    <w:rsid w:val="005A6AFE"/>
    <w:rsid w:val="005A718E"/>
    <w:rsid w:val="005A7494"/>
    <w:rsid w:val="005A74D9"/>
    <w:rsid w:val="005A7BE0"/>
    <w:rsid w:val="005A7E7F"/>
    <w:rsid w:val="005B0E3A"/>
    <w:rsid w:val="005B0FF7"/>
    <w:rsid w:val="005B134A"/>
    <w:rsid w:val="005B1444"/>
    <w:rsid w:val="005B169C"/>
    <w:rsid w:val="005B1B67"/>
    <w:rsid w:val="005B1DB3"/>
    <w:rsid w:val="005B1E33"/>
    <w:rsid w:val="005B22E1"/>
    <w:rsid w:val="005B2EA6"/>
    <w:rsid w:val="005B3224"/>
    <w:rsid w:val="005B387B"/>
    <w:rsid w:val="005B3985"/>
    <w:rsid w:val="005B39C3"/>
    <w:rsid w:val="005B3AFA"/>
    <w:rsid w:val="005B445B"/>
    <w:rsid w:val="005B4940"/>
    <w:rsid w:val="005B4972"/>
    <w:rsid w:val="005B498E"/>
    <w:rsid w:val="005B5031"/>
    <w:rsid w:val="005B55B1"/>
    <w:rsid w:val="005B57CA"/>
    <w:rsid w:val="005B653A"/>
    <w:rsid w:val="005B6E48"/>
    <w:rsid w:val="005C12A9"/>
    <w:rsid w:val="005C13E5"/>
    <w:rsid w:val="005C1C9D"/>
    <w:rsid w:val="005C1DD0"/>
    <w:rsid w:val="005C1FE7"/>
    <w:rsid w:val="005C29DE"/>
    <w:rsid w:val="005C2AF0"/>
    <w:rsid w:val="005C2F1C"/>
    <w:rsid w:val="005C3C69"/>
    <w:rsid w:val="005C4194"/>
    <w:rsid w:val="005C4205"/>
    <w:rsid w:val="005C43DF"/>
    <w:rsid w:val="005C4551"/>
    <w:rsid w:val="005C48D8"/>
    <w:rsid w:val="005C4B5D"/>
    <w:rsid w:val="005C5174"/>
    <w:rsid w:val="005C545C"/>
    <w:rsid w:val="005C5470"/>
    <w:rsid w:val="005C54E4"/>
    <w:rsid w:val="005C5532"/>
    <w:rsid w:val="005C55AC"/>
    <w:rsid w:val="005C62A7"/>
    <w:rsid w:val="005C697A"/>
    <w:rsid w:val="005C7235"/>
    <w:rsid w:val="005C73A1"/>
    <w:rsid w:val="005C7454"/>
    <w:rsid w:val="005C7846"/>
    <w:rsid w:val="005D034F"/>
    <w:rsid w:val="005D0A97"/>
    <w:rsid w:val="005D0D4B"/>
    <w:rsid w:val="005D0FD4"/>
    <w:rsid w:val="005D10BA"/>
    <w:rsid w:val="005D12FA"/>
    <w:rsid w:val="005D14BF"/>
    <w:rsid w:val="005D1B5E"/>
    <w:rsid w:val="005D1D18"/>
    <w:rsid w:val="005D2324"/>
    <w:rsid w:val="005D2454"/>
    <w:rsid w:val="005D26B6"/>
    <w:rsid w:val="005D2AC1"/>
    <w:rsid w:val="005D2E27"/>
    <w:rsid w:val="005D30F9"/>
    <w:rsid w:val="005D3539"/>
    <w:rsid w:val="005D3541"/>
    <w:rsid w:val="005D389D"/>
    <w:rsid w:val="005D3D54"/>
    <w:rsid w:val="005D44E4"/>
    <w:rsid w:val="005D45D7"/>
    <w:rsid w:val="005D4CC6"/>
    <w:rsid w:val="005D4ED5"/>
    <w:rsid w:val="005D516C"/>
    <w:rsid w:val="005D569F"/>
    <w:rsid w:val="005D57BF"/>
    <w:rsid w:val="005D6473"/>
    <w:rsid w:val="005D64B3"/>
    <w:rsid w:val="005D6673"/>
    <w:rsid w:val="005D6FFF"/>
    <w:rsid w:val="005D7BBC"/>
    <w:rsid w:val="005E037C"/>
    <w:rsid w:val="005E0667"/>
    <w:rsid w:val="005E0A81"/>
    <w:rsid w:val="005E0BA2"/>
    <w:rsid w:val="005E0C83"/>
    <w:rsid w:val="005E1764"/>
    <w:rsid w:val="005E1D8D"/>
    <w:rsid w:val="005E1E95"/>
    <w:rsid w:val="005E2BC5"/>
    <w:rsid w:val="005E3911"/>
    <w:rsid w:val="005E3940"/>
    <w:rsid w:val="005E3E4E"/>
    <w:rsid w:val="005E3FA4"/>
    <w:rsid w:val="005E41B7"/>
    <w:rsid w:val="005E4B29"/>
    <w:rsid w:val="005E4BAF"/>
    <w:rsid w:val="005E4FCF"/>
    <w:rsid w:val="005E518B"/>
    <w:rsid w:val="005E5375"/>
    <w:rsid w:val="005E546D"/>
    <w:rsid w:val="005E54B6"/>
    <w:rsid w:val="005E5551"/>
    <w:rsid w:val="005E5DDB"/>
    <w:rsid w:val="005E5E48"/>
    <w:rsid w:val="005E6167"/>
    <w:rsid w:val="005E6222"/>
    <w:rsid w:val="005E6240"/>
    <w:rsid w:val="005E6CB1"/>
    <w:rsid w:val="005E742E"/>
    <w:rsid w:val="005E7610"/>
    <w:rsid w:val="005E781E"/>
    <w:rsid w:val="005E7E22"/>
    <w:rsid w:val="005F0193"/>
    <w:rsid w:val="005F19D7"/>
    <w:rsid w:val="005F2217"/>
    <w:rsid w:val="005F31EF"/>
    <w:rsid w:val="005F39B6"/>
    <w:rsid w:val="005F3FB7"/>
    <w:rsid w:val="005F48B9"/>
    <w:rsid w:val="005F4C2F"/>
    <w:rsid w:val="005F4F1B"/>
    <w:rsid w:val="005F5590"/>
    <w:rsid w:val="005F5C39"/>
    <w:rsid w:val="005F64BB"/>
    <w:rsid w:val="005F656B"/>
    <w:rsid w:val="005F6843"/>
    <w:rsid w:val="005F6AF1"/>
    <w:rsid w:val="005F6C71"/>
    <w:rsid w:val="005F6FD4"/>
    <w:rsid w:val="005F71A7"/>
    <w:rsid w:val="005F7357"/>
    <w:rsid w:val="005F757D"/>
    <w:rsid w:val="005F7B1F"/>
    <w:rsid w:val="0060013A"/>
    <w:rsid w:val="00600211"/>
    <w:rsid w:val="00600346"/>
    <w:rsid w:val="00600F27"/>
    <w:rsid w:val="00600FFC"/>
    <w:rsid w:val="00601016"/>
    <w:rsid w:val="0060148F"/>
    <w:rsid w:val="00601CF1"/>
    <w:rsid w:val="00601DC2"/>
    <w:rsid w:val="00602160"/>
    <w:rsid w:val="00602197"/>
    <w:rsid w:val="006025C5"/>
    <w:rsid w:val="00603355"/>
    <w:rsid w:val="00603376"/>
    <w:rsid w:val="0060372F"/>
    <w:rsid w:val="00603AE0"/>
    <w:rsid w:val="00603CAC"/>
    <w:rsid w:val="00604125"/>
    <w:rsid w:val="006046C7"/>
    <w:rsid w:val="00604EF3"/>
    <w:rsid w:val="006057EA"/>
    <w:rsid w:val="00605A21"/>
    <w:rsid w:val="00605C00"/>
    <w:rsid w:val="00606652"/>
    <w:rsid w:val="00606B82"/>
    <w:rsid w:val="00606C69"/>
    <w:rsid w:val="00606FD3"/>
    <w:rsid w:val="006071F4"/>
    <w:rsid w:val="00607EEA"/>
    <w:rsid w:val="00610074"/>
    <w:rsid w:val="00610229"/>
    <w:rsid w:val="00610C56"/>
    <w:rsid w:val="00611351"/>
    <w:rsid w:val="006113FD"/>
    <w:rsid w:val="006116FD"/>
    <w:rsid w:val="00611857"/>
    <w:rsid w:val="006118FF"/>
    <w:rsid w:val="00611C03"/>
    <w:rsid w:val="006128BE"/>
    <w:rsid w:val="006128CE"/>
    <w:rsid w:val="006131AD"/>
    <w:rsid w:val="0061329A"/>
    <w:rsid w:val="00613444"/>
    <w:rsid w:val="0061371A"/>
    <w:rsid w:val="0061406F"/>
    <w:rsid w:val="006142B8"/>
    <w:rsid w:val="006142EF"/>
    <w:rsid w:val="006145B5"/>
    <w:rsid w:val="006149EA"/>
    <w:rsid w:val="00614B86"/>
    <w:rsid w:val="006150EA"/>
    <w:rsid w:val="006159B9"/>
    <w:rsid w:val="00615D72"/>
    <w:rsid w:val="00616313"/>
    <w:rsid w:val="00616347"/>
    <w:rsid w:val="00616CCC"/>
    <w:rsid w:val="00616ECF"/>
    <w:rsid w:val="00617203"/>
    <w:rsid w:val="00617322"/>
    <w:rsid w:val="00617632"/>
    <w:rsid w:val="006177FB"/>
    <w:rsid w:val="00617857"/>
    <w:rsid w:val="00617C36"/>
    <w:rsid w:val="00617E5D"/>
    <w:rsid w:val="00620050"/>
    <w:rsid w:val="00620349"/>
    <w:rsid w:val="00620468"/>
    <w:rsid w:val="00620478"/>
    <w:rsid w:val="006216F4"/>
    <w:rsid w:val="00621C34"/>
    <w:rsid w:val="00622449"/>
    <w:rsid w:val="006229E5"/>
    <w:rsid w:val="00622A82"/>
    <w:rsid w:val="00622B51"/>
    <w:rsid w:val="006230BB"/>
    <w:rsid w:val="006231A9"/>
    <w:rsid w:val="00623612"/>
    <w:rsid w:val="006237CF"/>
    <w:rsid w:val="00623DAF"/>
    <w:rsid w:val="00623F00"/>
    <w:rsid w:val="0062443D"/>
    <w:rsid w:val="00624D99"/>
    <w:rsid w:val="00624EE0"/>
    <w:rsid w:val="00625A2A"/>
    <w:rsid w:val="00625BC1"/>
    <w:rsid w:val="00625E61"/>
    <w:rsid w:val="00625EAB"/>
    <w:rsid w:val="006262B6"/>
    <w:rsid w:val="006266CD"/>
    <w:rsid w:val="00626BCD"/>
    <w:rsid w:val="00626EE7"/>
    <w:rsid w:val="006271C5"/>
    <w:rsid w:val="00627581"/>
    <w:rsid w:val="00627664"/>
    <w:rsid w:val="00627C54"/>
    <w:rsid w:val="00627E09"/>
    <w:rsid w:val="00627E6D"/>
    <w:rsid w:val="00630027"/>
    <w:rsid w:val="00630BE7"/>
    <w:rsid w:val="00631111"/>
    <w:rsid w:val="00631447"/>
    <w:rsid w:val="00631778"/>
    <w:rsid w:val="0063232F"/>
    <w:rsid w:val="0063257E"/>
    <w:rsid w:val="0063258D"/>
    <w:rsid w:val="00632B0A"/>
    <w:rsid w:val="00632DD1"/>
    <w:rsid w:val="006333EC"/>
    <w:rsid w:val="00633597"/>
    <w:rsid w:val="006336D8"/>
    <w:rsid w:val="00633829"/>
    <w:rsid w:val="0063470B"/>
    <w:rsid w:val="00634776"/>
    <w:rsid w:val="00634AF3"/>
    <w:rsid w:val="0063507C"/>
    <w:rsid w:val="0063563B"/>
    <w:rsid w:val="00635659"/>
    <w:rsid w:val="00635CA8"/>
    <w:rsid w:val="00635CD5"/>
    <w:rsid w:val="00636425"/>
    <w:rsid w:val="006365E3"/>
    <w:rsid w:val="0063711C"/>
    <w:rsid w:val="00637454"/>
    <w:rsid w:val="0063768E"/>
    <w:rsid w:val="006377F9"/>
    <w:rsid w:val="00637EB9"/>
    <w:rsid w:val="0064007F"/>
    <w:rsid w:val="006403D6"/>
    <w:rsid w:val="00640905"/>
    <w:rsid w:val="00641122"/>
    <w:rsid w:val="006421C8"/>
    <w:rsid w:val="006422F0"/>
    <w:rsid w:val="0064278C"/>
    <w:rsid w:val="006428D8"/>
    <w:rsid w:val="00643304"/>
    <w:rsid w:val="00643340"/>
    <w:rsid w:val="00643951"/>
    <w:rsid w:val="00643CD2"/>
    <w:rsid w:val="006442C0"/>
    <w:rsid w:val="00644576"/>
    <w:rsid w:val="00644753"/>
    <w:rsid w:val="006447CD"/>
    <w:rsid w:val="00644A08"/>
    <w:rsid w:val="00645273"/>
    <w:rsid w:val="00645640"/>
    <w:rsid w:val="00645796"/>
    <w:rsid w:val="00645B2C"/>
    <w:rsid w:val="00646C49"/>
    <w:rsid w:val="006470B8"/>
    <w:rsid w:val="00647A38"/>
    <w:rsid w:val="00647EA7"/>
    <w:rsid w:val="00650799"/>
    <w:rsid w:val="00650D9C"/>
    <w:rsid w:val="006515AB"/>
    <w:rsid w:val="0065197F"/>
    <w:rsid w:val="00651ECA"/>
    <w:rsid w:val="006524CF"/>
    <w:rsid w:val="006527FB"/>
    <w:rsid w:val="00653850"/>
    <w:rsid w:val="00653D7A"/>
    <w:rsid w:val="00653F1B"/>
    <w:rsid w:val="00653F8B"/>
    <w:rsid w:val="0065423A"/>
    <w:rsid w:val="00655389"/>
    <w:rsid w:val="00655ABE"/>
    <w:rsid w:val="00655AD9"/>
    <w:rsid w:val="00655AE4"/>
    <w:rsid w:val="00656036"/>
    <w:rsid w:val="00656259"/>
    <w:rsid w:val="006565BE"/>
    <w:rsid w:val="00656A67"/>
    <w:rsid w:val="00656BD2"/>
    <w:rsid w:val="00656C09"/>
    <w:rsid w:val="00656DB0"/>
    <w:rsid w:val="00657019"/>
    <w:rsid w:val="0065743F"/>
    <w:rsid w:val="00657936"/>
    <w:rsid w:val="006579E6"/>
    <w:rsid w:val="00657E70"/>
    <w:rsid w:val="00660222"/>
    <w:rsid w:val="006604CD"/>
    <w:rsid w:val="0066074F"/>
    <w:rsid w:val="00660A3D"/>
    <w:rsid w:val="0066105F"/>
    <w:rsid w:val="0066116A"/>
    <w:rsid w:val="00661187"/>
    <w:rsid w:val="00661469"/>
    <w:rsid w:val="00661507"/>
    <w:rsid w:val="00661902"/>
    <w:rsid w:val="00661B18"/>
    <w:rsid w:val="00661F46"/>
    <w:rsid w:val="00662890"/>
    <w:rsid w:val="00662CF0"/>
    <w:rsid w:val="006633DE"/>
    <w:rsid w:val="00663587"/>
    <w:rsid w:val="00663ED6"/>
    <w:rsid w:val="00664461"/>
    <w:rsid w:val="00664743"/>
    <w:rsid w:val="00664AD4"/>
    <w:rsid w:val="00664C0A"/>
    <w:rsid w:val="00664D51"/>
    <w:rsid w:val="0066523C"/>
    <w:rsid w:val="00665788"/>
    <w:rsid w:val="006658E9"/>
    <w:rsid w:val="0066610D"/>
    <w:rsid w:val="0066728B"/>
    <w:rsid w:val="00667D0B"/>
    <w:rsid w:val="00667DEE"/>
    <w:rsid w:val="00670062"/>
    <w:rsid w:val="00670623"/>
    <w:rsid w:val="00670E8A"/>
    <w:rsid w:val="006711B0"/>
    <w:rsid w:val="00671226"/>
    <w:rsid w:val="0067122D"/>
    <w:rsid w:val="006715D9"/>
    <w:rsid w:val="006718D2"/>
    <w:rsid w:val="00671A15"/>
    <w:rsid w:val="00671C85"/>
    <w:rsid w:val="00671CD1"/>
    <w:rsid w:val="006722D3"/>
    <w:rsid w:val="0067241E"/>
    <w:rsid w:val="00672C4F"/>
    <w:rsid w:val="00673C98"/>
    <w:rsid w:val="00673F89"/>
    <w:rsid w:val="00674205"/>
    <w:rsid w:val="0067454F"/>
    <w:rsid w:val="0067484F"/>
    <w:rsid w:val="00674D46"/>
    <w:rsid w:val="0067560B"/>
    <w:rsid w:val="00675772"/>
    <w:rsid w:val="006759CA"/>
    <w:rsid w:val="00675B96"/>
    <w:rsid w:val="00675BE4"/>
    <w:rsid w:val="00675C36"/>
    <w:rsid w:val="00675D8C"/>
    <w:rsid w:val="006762E4"/>
    <w:rsid w:val="006762F9"/>
    <w:rsid w:val="006769E1"/>
    <w:rsid w:val="006770C1"/>
    <w:rsid w:val="006771E2"/>
    <w:rsid w:val="00677693"/>
    <w:rsid w:val="00677719"/>
    <w:rsid w:val="00677F37"/>
    <w:rsid w:val="006808C4"/>
    <w:rsid w:val="00680ECA"/>
    <w:rsid w:val="0068112D"/>
    <w:rsid w:val="006814FB"/>
    <w:rsid w:val="00681E59"/>
    <w:rsid w:val="00682D49"/>
    <w:rsid w:val="00682E1D"/>
    <w:rsid w:val="00682F48"/>
    <w:rsid w:val="00682FB9"/>
    <w:rsid w:val="00683D4A"/>
    <w:rsid w:val="00684429"/>
    <w:rsid w:val="006852F8"/>
    <w:rsid w:val="00685456"/>
    <w:rsid w:val="00685947"/>
    <w:rsid w:val="00685ACF"/>
    <w:rsid w:val="00685C88"/>
    <w:rsid w:val="00685DAA"/>
    <w:rsid w:val="00685EA8"/>
    <w:rsid w:val="006863A7"/>
    <w:rsid w:val="00686BD5"/>
    <w:rsid w:val="006874A1"/>
    <w:rsid w:val="006900A0"/>
    <w:rsid w:val="0069022C"/>
    <w:rsid w:val="00690539"/>
    <w:rsid w:val="00690BF5"/>
    <w:rsid w:val="00691C2E"/>
    <w:rsid w:val="00691EE3"/>
    <w:rsid w:val="00692100"/>
    <w:rsid w:val="006922FE"/>
    <w:rsid w:val="00692353"/>
    <w:rsid w:val="00692574"/>
    <w:rsid w:val="006926FC"/>
    <w:rsid w:val="006927CB"/>
    <w:rsid w:val="00692A03"/>
    <w:rsid w:val="006937F2"/>
    <w:rsid w:val="00693C20"/>
    <w:rsid w:val="0069402C"/>
    <w:rsid w:val="00694222"/>
    <w:rsid w:val="00694375"/>
    <w:rsid w:val="00694490"/>
    <w:rsid w:val="00694B52"/>
    <w:rsid w:val="00694D6B"/>
    <w:rsid w:val="006956C7"/>
    <w:rsid w:val="00695988"/>
    <w:rsid w:val="006960D4"/>
    <w:rsid w:val="0069636E"/>
    <w:rsid w:val="006965ED"/>
    <w:rsid w:val="006968BF"/>
    <w:rsid w:val="00696AD5"/>
    <w:rsid w:val="00696D69"/>
    <w:rsid w:val="00696EA4"/>
    <w:rsid w:val="00696ED7"/>
    <w:rsid w:val="006971E9"/>
    <w:rsid w:val="00697559"/>
    <w:rsid w:val="00697C4B"/>
    <w:rsid w:val="00697D06"/>
    <w:rsid w:val="006A0348"/>
    <w:rsid w:val="006A1060"/>
    <w:rsid w:val="006A110C"/>
    <w:rsid w:val="006A1243"/>
    <w:rsid w:val="006A16CC"/>
    <w:rsid w:val="006A16E2"/>
    <w:rsid w:val="006A1D44"/>
    <w:rsid w:val="006A1F15"/>
    <w:rsid w:val="006A223B"/>
    <w:rsid w:val="006A24F4"/>
    <w:rsid w:val="006A2501"/>
    <w:rsid w:val="006A2F0D"/>
    <w:rsid w:val="006A37E1"/>
    <w:rsid w:val="006A3986"/>
    <w:rsid w:val="006A4009"/>
    <w:rsid w:val="006A422F"/>
    <w:rsid w:val="006A49E0"/>
    <w:rsid w:val="006A51A0"/>
    <w:rsid w:val="006A546F"/>
    <w:rsid w:val="006A58B9"/>
    <w:rsid w:val="006A5DAB"/>
    <w:rsid w:val="006A5F8F"/>
    <w:rsid w:val="006A6328"/>
    <w:rsid w:val="006A65F6"/>
    <w:rsid w:val="006A7D1B"/>
    <w:rsid w:val="006B0995"/>
    <w:rsid w:val="006B0DA1"/>
    <w:rsid w:val="006B126E"/>
    <w:rsid w:val="006B131F"/>
    <w:rsid w:val="006B1B36"/>
    <w:rsid w:val="006B1E74"/>
    <w:rsid w:val="006B24C7"/>
    <w:rsid w:val="006B34D1"/>
    <w:rsid w:val="006B34ED"/>
    <w:rsid w:val="006B3DF4"/>
    <w:rsid w:val="006B467F"/>
    <w:rsid w:val="006B4A03"/>
    <w:rsid w:val="006B4DCA"/>
    <w:rsid w:val="006B6127"/>
    <w:rsid w:val="006B648A"/>
    <w:rsid w:val="006B6753"/>
    <w:rsid w:val="006B6F3D"/>
    <w:rsid w:val="006B6F9E"/>
    <w:rsid w:val="006B748B"/>
    <w:rsid w:val="006B786A"/>
    <w:rsid w:val="006B7AE7"/>
    <w:rsid w:val="006B7DA5"/>
    <w:rsid w:val="006B7E2B"/>
    <w:rsid w:val="006C01A0"/>
    <w:rsid w:val="006C0516"/>
    <w:rsid w:val="006C055C"/>
    <w:rsid w:val="006C05CA"/>
    <w:rsid w:val="006C069E"/>
    <w:rsid w:val="006C075A"/>
    <w:rsid w:val="006C0815"/>
    <w:rsid w:val="006C0829"/>
    <w:rsid w:val="006C0BC5"/>
    <w:rsid w:val="006C0CC3"/>
    <w:rsid w:val="006C10D5"/>
    <w:rsid w:val="006C17E8"/>
    <w:rsid w:val="006C1FB4"/>
    <w:rsid w:val="006C284A"/>
    <w:rsid w:val="006C3F3E"/>
    <w:rsid w:val="006C4110"/>
    <w:rsid w:val="006C4EFA"/>
    <w:rsid w:val="006C5329"/>
    <w:rsid w:val="006C53D2"/>
    <w:rsid w:val="006C5749"/>
    <w:rsid w:val="006C5C8A"/>
    <w:rsid w:val="006C5E65"/>
    <w:rsid w:val="006C71A3"/>
    <w:rsid w:val="006C7A2F"/>
    <w:rsid w:val="006D08FA"/>
    <w:rsid w:val="006D0BD6"/>
    <w:rsid w:val="006D0DD5"/>
    <w:rsid w:val="006D0E15"/>
    <w:rsid w:val="006D0F23"/>
    <w:rsid w:val="006D1B74"/>
    <w:rsid w:val="006D1ED0"/>
    <w:rsid w:val="006D28E9"/>
    <w:rsid w:val="006D2AAA"/>
    <w:rsid w:val="006D2F39"/>
    <w:rsid w:val="006D356D"/>
    <w:rsid w:val="006D3577"/>
    <w:rsid w:val="006D38D2"/>
    <w:rsid w:val="006D3BF5"/>
    <w:rsid w:val="006D3F2F"/>
    <w:rsid w:val="006D4123"/>
    <w:rsid w:val="006D498D"/>
    <w:rsid w:val="006D4A26"/>
    <w:rsid w:val="006D4C4C"/>
    <w:rsid w:val="006D4D4D"/>
    <w:rsid w:val="006D54B0"/>
    <w:rsid w:val="006D567F"/>
    <w:rsid w:val="006D5C9D"/>
    <w:rsid w:val="006D6296"/>
    <w:rsid w:val="006D63B6"/>
    <w:rsid w:val="006D6574"/>
    <w:rsid w:val="006D6B76"/>
    <w:rsid w:val="006D6F1F"/>
    <w:rsid w:val="006E0191"/>
    <w:rsid w:val="006E1421"/>
    <w:rsid w:val="006E1570"/>
    <w:rsid w:val="006E1E95"/>
    <w:rsid w:val="006E205F"/>
    <w:rsid w:val="006E248B"/>
    <w:rsid w:val="006E2E86"/>
    <w:rsid w:val="006E3CF3"/>
    <w:rsid w:val="006E4556"/>
    <w:rsid w:val="006E50B2"/>
    <w:rsid w:val="006E5614"/>
    <w:rsid w:val="006E5A05"/>
    <w:rsid w:val="006E5AF1"/>
    <w:rsid w:val="006E6280"/>
    <w:rsid w:val="006E6896"/>
    <w:rsid w:val="006E700F"/>
    <w:rsid w:val="006E703A"/>
    <w:rsid w:val="006E7530"/>
    <w:rsid w:val="006E78A6"/>
    <w:rsid w:val="006E78AB"/>
    <w:rsid w:val="006F09A5"/>
    <w:rsid w:val="006F0C4D"/>
    <w:rsid w:val="006F1057"/>
    <w:rsid w:val="006F1254"/>
    <w:rsid w:val="006F15ED"/>
    <w:rsid w:val="006F179C"/>
    <w:rsid w:val="006F18DE"/>
    <w:rsid w:val="006F1981"/>
    <w:rsid w:val="006F1C39"/>
    <w:rsid w:val="006F22CF"/>
    <w:rsid w:val="006F29A7"/>
    <w:rsid w:val="006F3112"/>
    <w:rsid w:val="006F38F7"/>
    <w:rsid w:val="006F4751"/>
    <w:rsid w:val="006F5644"/>
    <w:rsid w:val="006F5BDF"/>
    <w:rsid w:val="006F682E"/>
    <w:rsid w:val="006F6DFA"/>
    <w:rsid w:val="006F6E59"/>
    <w:rsid w:val="006F70A0"/>
    <w:rsid w:val="006F720C"/>
    <w:rsid w:val="006F7231"/>
    <w:rsid w:val="006F7767"/>
    <w:rsid w:val="006F784A"/>
    <w:rsid w:val="00700D99"/>
    <w:rsid w:val="007010FA"/>
    <w:rsid w:val="00701807"/>
    <w:rsid w:val="007019F7"/>
    <w:rsid w:val="00701F8B"/>
    <w:rsid w:val="00702062"/>
    <w:rsid w:val="007023EE"/>
    <w:rsid w:val="0070289E"/>
    <w:rsid w:val="00702910"/>
    <w:rsid w:val="00702AD0"/>
    <w:rsid w:val="007038FC"/>
    <w:rsid w:val="00703AC1"/>
    <w:rsid w:val="0070412C"/>
    <w:rsid w:val="007041AA"/>
    <w:rsid w:val="00704ED4"/>
    <w:rsid w:val="00705797"/>
    <w:rsid w:val="00706770"/>
    <w:rsid w:val="0070697A"/>
    <w:rsid w:val="00706CA3"/>
    <w:rsid w:val="00706F1C"/>
    <w:rsid w:val="00707591"/>
    <w:rsid w:val="007076A6"/>
    <w:rsid w:val="0070797B"/>
    <w:rsid w:val="007079D1"/>
    <w:rsid w:val="00707F11"/>
    <w:rsid w:val="00710948"/>
    <w:rsid w:val="00710B44"/>
    <w:rsid w:val="007113A6"/>
    <w:rsid w:val="007116DF"/>
    <w:rsid w:val="00711A4B"/>
    <w:rsid w:val="00711A8A"/>
    <w:rsid w:val="00711C20"/>
    <w:rsid w:val="0071222C"/>
    <w:rsid w:val="0071290B"/>
    <w:rsid w:val="00712B9A"/>
    <w:rsid w:val="00712CB2"/>
    <w:rsid w:val="00712F0C"/>
    <w:rsid w:val="00713301"/>
    <w:rsid w:val="00713425"/>
    <w:rsid w:val="0071402F"/>
    <w:rsid w:val="00714BE3"/>
    <w:rsid w:val="00714C28"/>
    <w:rsid w:val="00714D4B"/>
    <w:rsid w:val="00714DEF"/>
    <w:rsid w:val="00714E5D"/>
    <w:rsid w:val="00714EDD"/>
    <w:rsid w:val="0071510B"/>
    <w:rsid w:val="00715314"/>
    <w:rsid w:val="0071538C"/>
    <w:rsid w:val="0071578A"/>
    <w:rsid w:val="0071581E"/>
    <w:rsid w:val="007158DD"/>
    <w:rsid w:val="00715CFF"/>
    <w:rsid w:val="007163D1"/>
    <w:rsid w:val="0071686D"/>
    <w:rsid w:val="00716A90"/>
    <w:rsid w:val="00716F87"/>
    <w:rsid w:val="00717166"/>
    <w:rsid w:val="0071783C"/>
    <w:rsid w:val="00717BA8"/>
    <w:rsid w:val="00717C17"/>
    <w:rsid w:val="00717C4A"/>
    <w:rsid w:val="00717E3E"/>
    <w:rsid w:val="00717EFF"/>
    <w:rsid w:val="0072075C"/>
    <w:rsid w:val="00720843"/>
    <w:rsid w:val="00720EA4"/>
    <w:rsid w:val="007212D1"/>
    <w:rsid w:val="007224CF"/>
    <w:rsid w:val="00722873"/>
    <w:rsid w:val="00723379"/>
    <w:rsid w:val="007236D2"/>
    <w:rsid w:val="00723E16"/>
    <w:rsid w:val="007241DF"/>
    <w:rsid w:val="00724A67"/>
    <w:rsid w:val="00724C74"/>
    <w:rsid w:val="00724DEE"/>
    <w:rsid w:val="00725C5E"/>
    <w:rsid w:val="00725FA8"/>
    <w:rsid w:val="007261C5"/>
    <w:rsid w:val="00726AB6"/>
    <w:rsid w:val="0072760E"/>
    <w:rsid w:val="007276E1"/>
    <w:rsid w:val="00727757"/>
    <w:rsid w:val="00727762"/>
    <w:rsid w:val="00727F2F"/>
    <w:rsid w:val="0073024C"/>
    <w:rsid w:val="00730E21"/>
    <w:rsid w:val="00730EB8"/>
    <w:rsid w:val="00731013"/>
    <w:rsid w:val="00731028"/>
    <w:rsid w:val="007312B0"/>
    <w:rsid w:val="00731BB5"/>
    <w:rsid w:val="00731F7E"/>
    <w:rsid w:val="007325E3"/>
    <w:rsid w:val="0073331D"/>
    <w:rsid w:val="00733552"/>
    <w:rsid w:val="0073380C"/>
    <w:rsid w:val="00733C0E"/>
    <w:rsid w:val="00733FEC"/>
    <w:rsid w:val="007341D5"/>
    <w:rsid w:val="0073443F"/>
    <w:rsid w:val="007344DF"/>
    <w:rsid w:val="007348CA"/>
    <w:rsid w:val="00734D2B"/>
    <w:rsid w:val="00734EE0"/>
    <w:rsid w:val="0073528B"/>
    <w:rsid w:val="007366F9"/>
    <w:rsid w:val="00736A0E"/>
    <w:rsid w:val="00736ADA"/>
    <w:rsid w:val="00737683"/>
    <w:rsid w:val="00737B28"/>
    <w:rsid w:val="007409E9"/>
    <w:rsid w:val="00740B28"/>
    <w:rsid w:val="00740E13"/>
    <w:rsid w:val="00740E97"/>
    <w:rsid w:val="00740FEA"/>
    <w:rsid w:val="00741409"/>
    <w:rsid w:val="007414D4"/>
    <w:rsid w:val="007418B4"/>
    <w:rsid w:val="00741F5A"/>
    <w:rsid w:val="0074241C"/>
    <w:rsid w:val="007425B0"/>
    <w:rsid w:val="00742994"/>
    <w:rsid w:val="00742DE6"/>
    <w:rsid w:val="00742EB2"/>
    <w:rsid w:val="00743B3A"/>
    <w:rsid w:val="00743B97"/>
    <w:rsid w:val="00743EE1"/>
    <w:rsid w:val="00743F73"/>
    <w:rsid w:val="00744ACC"/>
    <w:rsid w:val="00744F69"/>
    <w:rsid w:val="0074500D"/>
    <w:rsid w:val="0074527A"/>
    <w:rsid w:val="007453C5"/>
    <w:rsid w:val="0074569A"/>
    <w:rsid w:val="0074573A"/>
    <w:rsid w:val="00745BE5"/>
    <w:rsid w:val="00745FC3"/>
    <w:rsid w:val="0074676B"/>
    <w:rsid w:val="00746874"/>
    <w:rsid w:val="00747A50"/>
    <w:rsid w:val="00747B1E"/>
    <w:rsid w:val="00747BA8"/>
    <w:rsid w:val="00750175"/>
    <w:rsid w:val="00751455"/>
    <w:rsid w:val="0075147A"/>
    <w:rsid w:val="00751727"/>
    <w:rsid w:val="00751C59"/>
    <w:rsid w:val="00751CA4"/>
    <w:rsid w:val="00751FD3"/>
    <w:rsid w:val="007522E2"/>
    <w:rsid w:val="00752379"/>
    <w:rsid w:val="0075239C"/>
    <w:rsid w:val="00752716"/>
    <w:rsid w:val="007527F0"/>
    <w:rsid w:val="007527F3"/>
    <w:rsid w:val="00752997"/>
    <w:rsid w:val="00752F8F"/>
    <w:rsid w:val="00753095"/>
    <w:rsid w:val="007536F5"/>
    <w:rsid w:val="007545C9"/>
    <w:rsid w:val="007547AD"/>
    <w:rsid w:val="00754BD5"/>
    <w:rsid w:val="007556AF"/>
    <w:rsid w:val="0075573C"/>
    <w:rsid w:val="00755CDB"/>
    <w:rsid w:val="00755F41"/>
    <w:rsid w:val="007561E9"/>
    <w:rsid w:val="007565B6"/>
    <w:rsid w:val="00756601"/>
    <w:rsid w:val="007568AE"/>
    <w:rsid w:val="00756A1B"/>
    <w:rsid w:val="00756A47"/>
    <w:rsid w:val="00756B34"/>
    <w:rsid w:val="00757282"/>
    <w:rsid w:val="007572D9"/>
    <w:rsid w:val="00757887"/>
    <w:rsid w:val="0075796C"/>
    <w:rsid w:val="00757C0F"/>
    <w:rsid w:val="007605D6"/>
    <w:rsid w:val="00760821"/>
    <w:rsid w:val="00760A00"/>
    <w:rsid w:val="00760F9A"/>
    <w:rsid w:val="00761F30"/>
    <w:rsid w:val="00762266"/>
    <w:rsid w:val="007630B3"/>
    <w:rsid w:val="007633B1"/>
    <w:rsid w:val="007635F2"/>
    <w:rsid w:val="007637AC"/>
    <w:rsid w:val="00763C24"/>
    <w:rsid w:val="007643A5"/>
    <w:rsid w:val="007646A0"/>
    <w:rsid w:val="0076482A"/>
    <w:rsid w:val="00764EE6"/>
    <w:rsid w:val="00765635"/>
    <w:rsid w:val="00765757"/>
    <w:rsid w:val="00765F72"/>
    <w:rsid w:val="00766085"/>
    <w:rsid w:val="00766908"/>
    <w:rsid w:val="00766DBE"/>
    <w:rsid w:val="0076754F"/>
    <w:rsid w:val="007700EA"/>
    <w:rsid w:val="00771C05"/>
    <w:rsid w:val="00772399"/>
    <w:rsid w:val="007725D7"/>
    <w:rsid w:val="00772B14"/>
    <w:rsid w:val="00772DDE"/>
    <w:rsid w:val="00772EA7"/>
    <w:rsid w:val="00772F58"/>
    <w:rsid w:val="00773558"/>
    <w:rsid w:val="00773ADB"/>
    <w:rsid w:val="00774111"/>
    <w:rsid w:val="00774D51"/>
    <w:rsid w:val="00775069"/>
    <w:rsid w:val="00775129"/>
    <w:rsid w:val="00775335"/>
    <w:rsid w:val="007754DF"/>
    <w:rsid w:val="00775BA3"/>
    <w:rsid w:val="007761F4"/>
    <w:rsid w:val="00776452"/>
    <w:rsid w:val="0077699A"/>
    <w:rsid w:val="007769CA"/>
    <w:rsid w:val="00776D77"/>
    <w:rsid w:val="00776D86"/>
    <w:rsid w:val="00777087"/>
    <w:rsid w:val="00777EFD"/>
    <w:rsid w:val="007803CD"/>
    <w:rsid w:val="007809DB"/>
    <w:rsid w:val="00780B1F"/>
    <w:rsid w:val="00781006"/>
    <w:rsid w:val="007815BF"/>
    <w:rsid w:val="00781B91"/>
    <w:rsid w:val="007821B7"/>
    <w:rsid w:val="007824E6"/>
    <w:rsid w:val="007829A3"/>
    <w:rsid w:val="00782D1D"/>
    <w:rsid w:val="007833AB"/>
    <w:rsid w:val="00783404"/>
    <w:rsid w:val="0078340C"/>
    <w:rsid w:val="00783458"/>
    <w:rsid w:val="00783644"/>
    <w:rsid w:val="00784007"/>
    <w:rsid w:val="007841F6"/>
    <w:rsid w:val="0078451C"/>
    <w:rsid w:val="00784B37"/>
    <w:rsid w:val="0078635C"/>
    <w:rsid w:val="00786737"/>
    <w:rsid w:val="007868D6"/>
    <w:rsid w:val="00786E14"/>
    <w:rsid w:val="0078783B"/>
    <w:rsid w:val="007878D8"/>
    <w:rsid w:val="007878FA"/>
    <w:rsid w:val="00787902"/>
    <w:rsid w:val="00787CCE"/>
    <w:rsid w:val="00787F2C"/>
    <w:rsid w:val="0079010C"/>
    <w:rsid w:val="007903F0"/>
    <w:rsid w:val="00790DE6"/>
    <w:rsid w:val="00790FEA"/>
    <w:rsid w:val="007910E8"/>
    <w:rsid w:val="007913C6"/>
    <w:rsid w:val="007913DA"/>
    <w:rsid w:val="0079182E"/>
    <w:rsid w:val="00791F60"/>
    <w:rsid w:val="00792459"/>
    <w:rsid w:val="00792DB0"/>
    <w:rsid w:val="00793919"/>
    <w:rsid w:val="00794473"/>
    <w:rsid w:val="0079487D"/>
    <w:rsid w:val="00794CF7"/>
    <w:rsid w:val="00794ED7"/>
    <w:rsid w:val="007951B4"/>
    <w:rsid w:val="0079569D"/>
    <w:rsid w:val="00795C43"/>
    <w:rsid w:val="00795E22"/>
    <w:rsid w:val="00795F97"/>
    <w:rsid w:val="007966D6"/>
    <w:rsid w:val="00796FD8"/>
    <w:rsid w:val="007974B2"/>
    <w:rsid w:val="007976FD"/>
    <w:rsid w:val="007978DF"/>
    <w:rsid w:val="00797AFC"/>
    <w:rsid w:val="00797CD0"/>
    <w:rsid w:val="007A0D57"/>
    <w:rsid w:val="007A105D"/>
    <w:rsid w:val="007A1EB5"/>
    <w:rsid w:val="007A24E1"/>
    <w:rsid w:val="007A2923"/>
    <w:rsid w:val="007A33A6"/>
    <w:rsid w:val="007A3DF1"/>
    <w:rsid w:val="007A4805"/>
    <w:rsid w:val="007A49A3"/>
    <w:rsid w:val="007A4FB9"/>
    <w:rsid w:val="007A5353"/>
    <w:rsid w:val="007A590B"/>
    <w:rsid w:val="007A59CA"/>
    <w:rsid w:val="007A78BA"/>
    <w:rsid w:val="007A79FE"/>
    <w:rsid w:val="007A7ACB"/>
    <w:rsid w:val="007B03AB"/>
    <w:rsid w:val="007B0873"/>
    <w:rsid w:val="007B11C9"/>
    <w:rsid w:val="007B14D6"/>
    <w:rsid w:val="007B1E28"/>
    <w:rsid w:val="007B1ECE"/>
    <w:rsid w:val="007B28BB"/>
    <w:rsid w:val="007B2AC7"/>
    <w:rsid w:val="007B2DE2"/>
    <w:rsid w:val="007B2F02"/>
    <w:rsid w:val="007B301C"/>
    <w:rsid w:val="007B312C"/>
    <w:rsid w:val="007B3A71"/>
    <w:rsid w:val="007B41A4"/>
    <w:rsid w:val="007B4AFB"/>
    <w:rsid w:val="007B5EE2"/>
    <w:rsid w:val="007B5FC6"/>
    <w:rsid w:val="007B60CC"/>
    <w:rsid w:val="007B6149"/>
    <w:rsid w:val="007B639B"/>
    <w:rsid w:val="007B6ED7"/>
    <w:rsid w:val="007B7030"/>
    <w:rsid w:val="007B71CA"/>
    <w:rsid w:val="007B7614"/>
    <w:rsid w:val="007C031C"/>
    <w:rsid w:val="007C0E54"/>
    <w:rsid w:val="007C10E2"/>
    <w:rsid w:val="007C133B"/>
    <w:rsid w:val="007C1374"/>
    <w:rsid w:val="007C19CC"/>
    <w:rsid w:val="007C1FC4"/>
    <w:rsid w:val="007C2174"/>
    <w:rsid w:val="007C2730"/>
    <w:rsid w:val="007C2854"/>
    <w:rsid w:val="007C2AD4"/>
    <w:rsid w:val="007C2B24"/>
    <w:rsid w:val="007C2EBD"/>
    <w:rsid w:val="007C32BA"/>
    <w:rsid w:val="007C3564"/>
    <w:rsid w:val="007C3694"/>
    <w:rsid w:val="007C3D85"/>
    <w:rsid w:val="007C4276"/>
    <w:rsid w:val="007C43BF"/>
    <w:rsid w:val="007C61B4"/>
    <w:rsid w:val="007C6A14"/>
    <w:rsid w:val="007C6D6D"/>
    <w:rsid w:val="007C6E9C"/>
    <w:rsid w:val="007C6F07"/>
    <w:rsid w:val="007C6FB4"/>
    <w:rsid w:val="007C70BB"/>
    <w:rsid w:val="007C734F"/>
    <w:rsid w:val="007C7372"/>
    <w:rsid w:val="007C76B2"/>
    <w:rsid w:val="007C7939"/>
    <w:rsid w:val="007C7CDA"/>
    <w:rsid w:val="007C7D03"/>
    <w:rsid w:val="007D0716"/>
    <w:rsid w:val="007D0DC3"/>
    <w:rsid w:val="007D23D0"/>
    <w:rsid w:val="007D2673"/>
    <w:rsid w:val="007D3311"/>
    <w:rsid w:val="007D3822"/>
    <w:rsid w:val="007D39F9"/>
    <w:rsid w:val="007D3C4B"/>
    <w:rsid w:val="007D42A9"/>
    <w:rsid w:val="007D4AC6"/>
    <w:rsid w:val="007D4B9D"/>
    <w:rsid w:val="007D52C1"/>
    <w:rsid w:val="007D55D6"/>
    <w:rsid w:val="007D5CC5"/>
    <w:rsid w:val="007D5CCB"/>
    <w:rsid w:val="007D6378"/>
    <w:rsid w:val="007D6389"/>
    <w:rsid w:val="007D6D6F"/>
    <w:rsid w:val="007D6ECC"/>
    <w:rsid w:val="007D6FA3"/>
    <w:rsid w:val="007D7144"/>
    <w:rsid w:val="007D7546"/>
    <w:rsid w:val="007D77E6"/>
    <w:rsid w:val="007E04A3"/>
    <w:rsid w:val="007E08CA"/>
    <w:rsid w:val="007E17ED"/>
    <w:rsid w:val="007E29E2"/>
    <w:rsid w:val="007E2C6A"/>
    <w:rsid w:val="007E2FD0"/>
    <w:rsid w:val="007E3456"/>
    <w:rsid w:val="007E379A"/>
    <w:rsid w:val="007E3CFD"/>
    <w:rsid w:val="007E4453"/>
    <w:rsid w:val="007E44EC"/>
    <w:rsid w:val="007E459E"/>
    <w:rsid w:val="007E46EE"/>
    <w:rsid w:val="007E4A85"/>
    <w:rsid w:val="007E4C34"/>
    <w:rsid w:val="007E54AE"/>
    <w:rsid w:val="007E561F"/>
    <w:rsid w:val="007E5918"/>
    <w:rsid w:val="007E5A44"/>
    <w:rsid w:val="007E5B3B"/>
    <w:rsid w:val="007E63FA"/>
    <w:rsid w:val="007E6537"/>
    <w:rsid w:val="007E66EA"/>
    <w:rsid w:val="007E6973"/>
    <w:rsid w:val="007E7A5A"/>
    <w:rsid w:val="007F0170"/>
    <w:rsid w:val="007F01E7"/>
    <w:rsid w:val="007F0353"/>
    <w:rsid w:val="007F08A3"/>
    <w:rsid w:val="007F17C2"/>
    <w:rsid w:val="007F1B3B"/>
    <w:rsid w:val="007F1FEA"/>
    <w:rsid w:val="007F210D"/>
    <w:rsid w:val="007F265C"/>
    <w:rsid w:val="007F2826"/>
    <w:rsid w:val="007F290D"/>
    <w:rsid w:val="007F2E4A"/>
    <w:rsid w:val="007F3799"/>
    <w:rsid w:val="007F40ED"/>
    <w:rsid w:val="007F4631"/>
    <w:rsid w:val="007F4CA2"/>
    <w:rsid w:val="007F5325"/>
    <w:rsid w:val="007F5B74"/>
    <w:rsid w:val="007F63FD"/>
    <w:rsid w:val="007F6A22"/>
    <w:rsid w:val="007F6CDB"/>
    <w:rsid w:val="007F6F34"/>
    <w:rsid w:val="007F70A1"/>
    <w:rsid w:val="007F754A"/>
    <w:rsid w:val="007F7AF5"/>
    <w:rsid w:val="007F7E14"/>
    <w:rsid w:val="0080011C"/>
    <w:rsid w:val="0080045C"/>
    <w:rsid w:val="008006FC"/>
    <w:rsid w:val="008010CF"/>
    <w:rsid w:val="00801130"/>
    <w:rsid w:val="00802044"/>
    <w:rsid w:val="0080220F"/>
    <w:rsid w:val="008026CD"/>
    <w:rsid w:val="008027CD"/>
    <w:rsid w:val="00802A08"/>
    <w:rsid w:val="0080306B"/>
    <w:rsid w:val="00803142"/>
    <w:rsid w:val="008031D6"/>
    <w:rsid w:val="008036C0"/>
    <w:rsid w:val="008038D5"/>
    <w:rsid w:val="0080426E"/>
    <w:rsid w:val="00804455"/>
    <w:rsid w:val="00804493"/>
    <w:rsid w:val="008045B3"/>
    <w:rsid w:val="00804627"/>
    <w:rsid w:val="0080484C"/>
    <w:rsid w:val="00804864"/>
    <w:rsid w:val="00804A5A"/>
    <w:rsid w:val="0080572D"/>
    <w:rsid w:val="008057D7"/>
    <w:rsid w:val="00805974"/>
    <w:rsid w:val="00805E70"/>
    <w:rsid w:val="00805F2B"/>
    <w:rsid w:val="008066DA"/>
    <w:rsid w:val="0080742E"/>
    <w:rsid w:val="00807CB5"/>
    <w:rsid w:val="00807F57"/>
    <w:rsid w:val="00810115"/>
    <w:rsid w:val="00810491"/>
    <w:rsid w:val="00810A9C"/>
    <w:rsid w:val="00811449"/>
    <w:rsid w:val="0081153A"/>
    <w:rsid w:val="00811599"/>
    <w:rsid w:val="00811860"/>
    <w:rsid w:val="00811CB4"/>
    <w:rsid w:val="00812348"/>
    <w:rsid w:val="00812A2D"/>
    <w:rsid w:val="00812A6E"/>
    <w:rsid w:val="00812D4E"/>
    <w:rsid w:val="00812F62"/>
    <w:rsid w:val="00813307"/>
    <w:rsid w:val="00813EE0"/>
    <w:rsid w:val="00813F6E"/>
    <w:rsid w:val="0081402E"/>
    <w:rsid w:val="0081477B"/>
    <w:rsid w:val="008150A5"/>
    <w:rsid w:val="00815B76"/>
    <w:rsid w:val="0081620D"/>
    <w:rsid w:val="00816B39"/>
    <w:rsid w:val="00816E46"/>
    <w:rsid w:val="008172DB"/>
    <w:rsid w:val="00817AD8"/>
    <w:rsid w:val="00820240"/>
    <w:rsid w:val="0082067F"/>
    <w:rsid w:val="0082085C"/>
    <w:rsid w:val="00821431"/>
    <w:rsid w:val="00822D96"/>
    <w:rsid w:val="00822F47"/>
    <w:rsid w:val="008231CF"/>
    <w:rsid w:val="00823952"/>
    <w:rsid w:val="00823DB6"/>
    <w:rsid w:val="00823EE0"/>
    <w:rsid w:val="008247C0"/>
    <w:rsid w:val="00824827"/>
    <w:rsid w:val="00824E03"/>
    <w:rsid w:val="00824E67"/>
    <w:rsid w:val="008250DA"/>
    <w:rsid w:val="00825B79"/>
    <w:rsid w:val="00825FF0"/>
    <w:rsid w:val="00826452"/>
    <w:rsid w:val="008264BD"/>
    <w:rsid w:val="008269EA"/>
    <w:rsid w:val="00826D2C"/>
    <w:rsid w:val="00827629"/>
    <w:rsid w:val="008276CA"/>
    <w:rsid w:val="0082796A"/>
    <w:rsid w:val="00827F02"/>
    <w:rsid w:val="00827FB8"/>
    <w:rsid w:val="00830BFD"/>
    <w:rsid w:val="00830C08"/>
    <w:rsid w:val="00830F56"/>
    <w:rsid w:val="00831446"/>
    <w:rsid w:val="00831737"/>
    <w:rsid w:val="00831AD2"/>
    <w:rsid w:val="0083282F"/>
    <w:rsid w:val="00832D59"/>
    <w:rsid w:val="00832E6F"/>
    <w:rsid w:val="008330B1"/>
    <w:rsid w:val="008330F0"/>
    <w:rsid w:val="0083346E"/>
    <w:rsid w:val="00833CD8"/>
    <w:rsid w:val="00834212"/>
    <w:rsid w:val="0083480B"/>
    <w:rsid w:val="008349A4"/>
    <w:rsid w:val="00834C38"/>
    <w:rsid w:val="00835279"/>
    <w:rsid w:val="008357CB"/>
    <w:rsid w:val="00835B60"/>
    <w:rsid w:val="00836546"/>
    <w:rsid w:val="00836720"/>
    <w:rsid w:val="00836765"/>
    <w:rsid w:val="00836F80"/>
    <w:rsid w:val="00837A72"/>
    <w:rsid w:val="00837CB4"/>
    <w:rsid w:val="00837F20"/>
    <w:rsid w:val="0084059F"/>
    <w:rsid w:val="008405B0"/>
    <w:rsid w:val="00840AC7"/>
    <w:rsid w:val="00841251"/>
    <w:rsid w:val="00841D26"/>
    <w:rsid w:val="00841D50"/>
    <w:rsid w:val="00842227"/>
    <w:rsid w:val="008425BD"/>
    <w:rsid w:val="0084267A"/>
    <w:rsid w:val="0084298B"/>
    <w:rsid w:val="00842D32"/>
    <w:rsid w:val="00842FA6"/>
    <w:rsid w:val="0084342B"/>
    <w:rsid w:val="00843565"/>
    <w:rsid w:val="00843A21"/>
    <w:rsid w:val="00843D33"/>
    <w:rsid w:val="008453D3"/>
    <w:rsid w:val="00845567"/>
    <w:rsid w:val="00845C82"/>
    <w:rsid w:val="00845D3B"/>
    <w:rsid w:val="00845DE8"/>
    <w:rsid w:val="00845E59"/>
    <w:rsid w:val="00846198"/>
    <w:rsid w:val="008466EE"/>
    <w:rsid w:val="00846D63"/>
    <w:rsid w:val="00846FB1"/>
    <w:rsid w:val="00847438"/>
    <w:rsid w:val="00847448"/>
    <w:rsid w:val="008474E7"/>
    <w:rsid w:val="00847E6E"/>
    <w:rsid w:val="00847F07"/>
    <w:rsid w:val="00850551"/>
    <w:rsid w:val="008509EE"/>
    <w:rsid w:val="00851599"/>
    <w:rsid w:val="008517B9"/>
    <w:rsid w:val="0085188B"/>
    <w:rsid w:val="00851CAF"/>
    <w:rsid w:val="00851D26"/>
    <w:rsid w:val="00851FA9"/>
    <w:rsid w:val="008523BF"/>
    <w:rsid w:val="0085241A"/>
    <w:rsid w:val="008529E4"/>
    <w:rsid w:val="00852E00"/>
    <w:rsid w:val="00852ECD"/>
    <w:rsid w:val="00853162"/>
    <w:rsid w:val="00853508"/>
    <w:rsid w:val="00853819"/>
    <w:rsid w:val="008538E9"/>
    <w:rsid w:val="00853CB1"/>
    <w:rsid w:val="008546D9"/>
    <w:rsid w:val="00854923"/>
    <w:rsid w:val="00854A9C"/>
    <w:rsid w:val="00854D01"/>
    <w:rsid w:val="008552E4"/>
    <w:rsid w:val="00855A94"/>
    <w:rsid w:val="008571F6"/>
    <w:rsid w:val="00857822"/>
    <w:rsid w:val="00857B6D"/>
    <w:rsid w:val="00857D8B"/>
    <w:rsid w:val="0086038A"/>
    <w:rsid w:val="008603E8"/>
    <w:rsid w:val="00861285"/>
    <w:rsid w:val="00861A7F"/>
    <w:rsid w:val="00861BC8"/>
    <w:rsid w:val="00861C2A"/>
    <w:rsid w:val="008622A8"/>
    <w:rsid w:val="0086237F"/>
    <w:rsid w:val="008626F9"/>
    <w:rsid w:val="00862A38"/>
    <w:rsid w:val="0086342A"/>
    <w:rsid w:val="008634F6"/>
    <w:rsid w:val="00863628"/>
    <w:rsid w:val="0086405B"/>
    <w:rsid w:val="00864164"/>
    <w:rsid w:val="008641BF"/>
    <w:rsid w:val="008641F9"/>
    <w:rsid w:val="008646F2"/>
    <w:rsid w:val="00864742"/>
    <w:rsid w:val="00864AEF"/>
    <w:rsid w:val="00864CD8"/>
    <w:rsid w:val="0086568A"/>
    <w:rsid w:val="0086577F"/>
    <w:rsid w:val="008657E8"/>
    <w:rsid w:val="00865CCF"/>
    <w:rsid w:val="00865F28"/>
    <w:rsid w:val="00866083"/>
    <w:rsid w:val="008661D9"/>
    <w:rsid w:val="008664B0"/>
    <w:rsid w:val="00866849"/>
    <w:rsid w:val="0086698F"/>
    <w:rsid w:val="0086720C"/>
    <w:rsid w:val="008678A3"/>
    <w:rsid w:val="0086793E"/>
    <w:rsid w:val="008679DC"/>
    <w:rsid w:val="008705A1"/>
    <w:rsid w:val="0087063D"/>
    <w:rsid w:val="008711DD"/>
    <w:rsid w:val="008718CE"/>
    <w:rsid w:val="00872D52"/>
    <w:rsid w:val="00872F38"/>
    <w:rsid w:val="00873D39"/>
    <w:rsid w:val="00873ED2"/>
    <w:rsid w:val="00873EE7"/>
    <w:rsid w:val="00873FB3"/>
    <w:rsid w:val="00874528"/>
    <w:rsid w:val="008745B6"/>
    <w:rsid w:val="008747B9"/>
    <w:rsid w:val="00874D30"/>
    <w:rsid w:val="00875949"/>
    <w:rsid w:val="00875C4A"/>
    <w:rsid w:val="008760D3"/>
    <w:rsid w:val="008761EE"/>
    <w:rsid w:val="00876313"/>
    <w:rsid w:val="00876628"/>
    <w:rsid w:val="0087677A"/>
    <w:rsid w:val="0087699D"/>
    <w:rsid w:val="00876D8F"/>
    <w:rsid w:val="00876DD9"/>
    <w:rsid w:val="00877BAE"/>
    <w:rsid w:val="008801FF"/>
    <w:rsid w:val="00881A46"/>
    <w:rsid w:val="00881B4E"/>
    <w:rsid w:val="00881BBB"/>
    <w:rsid w:val="00881CED"/>
    <w:rsid w:val="00881FC5"/>
    <w:rsid w:val="00882576"/>
    <w:rsid w:val="008827B7"/>
    <w:rsid w:val="00882B74"/>
    <w:rsid w:val="00882D7E"/>
    <w:rsid w:val="00883092"/>
    <w:rsid w:val="0088352A"/>
    <w:rsid w:val="008837A3"/>
    <w:rsid w:val="00883CFC"/>
    <w:rsid w:val="008844EF"/>
    <w:rsid w:val="00884911"/>
    <w:rsid w:val="00884935"/>
    <w:rsid w:val="0088499B"/>
    <w:rsid w:val="008849AD"/>
    <w:rsid w:val="00884DAC"/>
    <w:rsid w:val="0088575F"/>
    <w:rsid w:val="00885FF7"/>
    <w:rsid w:val="008861AE"/>
    <w:rsid w:val="008861F5"/>
    <w:rsid w:val="00886620"/>
    <w:rsid w:val="008870A6"/>
    <w:rsid w:val="00887280"/>
    <w:rsid w:val="00887760"/>
    <w:rsid w:val="008908CB"/>
    <w:rsid w:val="00890C2E"/>
    <w:rsid w:val="00890F1F"/>
    <w:rsid w:val="00890F3B"/>
    <w:rsid w:val="0089127A"/>
    <w:rsid w:val="00891AD0"/>
    <w:rsid w:val="00891AED"/>
    <w:rsid w:val="0089215D"/>
    <w:rsid w:val="008924E8"/>
    <w:rsid w:val="0089297A"/>
    <w:rsid w:val="00893199"/>
    <w:rsid w:val="008939AC"/>
    <w:rsid w:val="00893C00"/>
    <w:rsid w:val="00894149"/>
    <w:rsid w:val="00895171"/>
    <w:rsid w:val="008955F6"/>
    <w:rsid w:val="0089576B"/>
    <w:rsid w:val="008957E1"/>
    <w:rsid w:val="00895B32"/>
    <w:rsid w:val="00895FC9"/>
    <w:rsid w:val="008961DD"/>
    <w:rsid w:val="00896917"/>
    <w:rsid w:val="0089728F"/>
    <w:rsid w:val="008972D8"/>
    <w:rsid w:val="00897446"/>
    <w:rsid w:val="008977EB"/>
    <w:rsid w:val="008A022F"/>
    <w:rsid w:val="008A0396"/>
    <w:rsid w:val="008A04D5"/>
    <w:rsid w:val="008A06F9"/>
    <w:rsid w:val="008A0B47"/>
    <w:rsid w:val="008A0BDB"/>
    <w:rsid w:val="008A19DB"/>
    <w:rsid w:val="008A221D"/>
    <w:rsid w:val="008A23BA"/>
    <w:rsid w:val="008A2613"/>
    <w:rsid w:val="008A26F8"/>
    <w:rsid w:val="008A2708"/>
    <w:rsid w:val="008A2DB8"/>
    <w:rsid w:val="008A3BF0"/>
    <w:rsid w:val="008A40F2"/>
    <w:rsid w:val="008A4311"/>
    <w:rsid w:val="008A450A"/>
    <w:rsid w:val="008A49C1"/>
    <w:rsid w:val="008A4B18"/>
    <w:rsid w:val="008A5563"/>
    <w:rsid w:val="008A5E68"/>
    <w:rsid w:val="008A617D"/>
    <w:rsid w:val="008A62F4"/>
    <w:rsid w:val="008A7017"/>
    <w:rsid w:val="008A701E"/>
    <w:rsid w:val="008A74EC"/>
    <w:rsid w:val="008A7B86"/>
    <w:rsid w:val="008B020A"/>
    <w:rsid w:val="008B041B"/>
    <w:rsid w:val="008B059E"/>
    <w:rsid w:val="008B0D01"/>
    <w:rsid w:val="008B1061"/>
    <w:rsid w:val="008B18AA"/>
    <w:rsid w:val="008B1911"/>
    <w:rsid w:val="008B1A0F"/>
    <w:rsid w:val="008B1E3D"/>
    <w:rsid w:val="008B263D"/>
    <w:rsid w:val="008B2880"/>
    <w:rsid w:val="008B2F72"/>
    <w:rsid w:val="008B2FA9"/>
    <w:rsid w:val="008B34AD"/>
    <w:rsid w:val="008B416D"/>
    <w:rsid w:val="008B4EC0"/>
    <w:rsid w:val="008B537A"/>
    <w:rsid w:val="008B5AC2"/>
    <w:rsid w:val="008B60EC"/>
    <w:rsid w:val="008B6A2D"/>
    <w:rsid w:val="008B6C8D"/>
    <w:rsid w:val="008B72DC"/>
    <w:rsid w:val="008B7BCB"/>
    <w:rsid w:val="008B7D0F"/>
    <w:rsid w:val="008C0341"/>
    <w:rsid w:val="008C0638"/>
    <w:rsid w:val="008C0B77"/>
    <w:rsid w:val="008C0B83"/>
    <w:rsid w:val="008C141C"/>
    <w:rsid w:val="008C1528"/>
    <w:rsid w:val="008C1CC5"/>
    <w:rsid w:val="008C1DF0"/>
    <w:rsid w:val="008C2A06"/>
    <w:rsid w:val="008C323A"/>
    <w:rsid w:val="008C3FC0"/>
    <w:rsid w:val="008C406B"/>
    <w:rsid w:val="008C4A18"/>
    <w:rsid w:val="008C4AEA"/>
    <w:rsid w:val="008C5227"/>
    <w:rsid w:val="008C52FA"/>
    <w:rsid w:val="008C5B83"/>
    <w:rsid w:val="008C672E"/>
    <w:rsid w:val="008C692E"/>
    <w:rsid w:val="008C6CBC"/>
    <w:rsid w:val="008C6E0A"/>
    <w:rsid w:val="008C769C"/>
    <w:rsid w:val="008C7D41"/>
    <w:rsid w:val="008D0B6B"/>
    <w:rsid w:val="008D1370"/>
    <w:rsid w:val="008D138A"/>
    <w:rsid w:val="008D1395"/>
    <w:rsid w:val="008D148E"/>
    <w:rsid w:val="008D1740"/>
    <w:rsid w:val="008D19A2"/>
    <w:rsid w:val="008D340B"/>
    <w:rsid w:val="008D34A7"/>
    <w:rsid w:val="008D3E74"/>
    <w:rsid w:val="008D4393"/>
    <w:rsid w:val="008D4946"/>
    <w:rsid w:val="008D5902"/>
    <w:rsid w:val="008D5C68"/>
    <w:rsid w:val="008D5F30"/>
    <w:rsid w:val="008D6387"/>
    <w:rsid w:val="008D70F0"/>
    <w:rsid w:val="008D76B8"/>
    <w:rsid w:val="008D7CBC"/>
    <w:rsid w:val="008E04FA"/>
    <w:rsid w:val="008E08A1"/>
    <w:rsid w:val="008E11D3"/>
    <w:rsid w:val="008E1AA9"/>
    <w:rsid w:val="008E1B9D"/>
    <w:rsid w:val="008E1CAC"/>
    <w:rsid w:val="008E24B3"/>
    <w:rsid w:val="008E24C8"/>
    <w:rsid w:val="008E2972"/>
    <w:rsid w:val="008E3419"/>
    <w:rsid w:val="008E3D0E"/>
    <w:rsid w:val="008E4CE8"/>
    <w:rsid w:val="008E52D0"/>
    <w:rsid w:val="008E5452"/>
    <w:rsid w:val="008E5DF0"/>
    <w:rsid w:val="008E6593"/>
    <w:rsid w:val="008E6CF2"/>
    <w:rsid w:val="008E76C7"/>
    <w:rsid w:val="008E7CD8"/>
    <w:rsid w:val="008E7D0B"/>
    <w:rsid w:val="008F0355"/>
    <w:rsid w:val="008F03F0"/>
    <w:rsid w:val="008F043D"/>
    <w:rsid w:val="008F0546"/>
    <w:rsid w:val="008F05E0"/>
    <w:rsid w:val="008F090C"/>
    <w:rsid w:val="008F0926"/>
    <w:rsid w:val="008F0BBE"/>
    <w:rsid w:val="008F0F16"/>
    <w:rsid w:val="008F0F97"/>
    <w:rsid w:val="008F1844"/>
    <w:rsid w:val="008F19EA"/>
    <w:rsid w:val="008F1C34"/>
    <w:rsid w:val="008F1F48"/>
    <w:rsid w:val="008F2B05"/>
    <w:rsid w:val="008F2CE5"/>
    <w:rsid w:val="008F2FBF"/>
    <w:rsid w:val="008F31E9"/>
    <w:rsid w:val="008F3F57"/>
    <w:rsid w:val="008F4A44"/>
    <w:rsid w:val="008F4E5C"/>
    <w:rsid w:val="008F549E"/>
    <w:rsid w:val="008F5683"/>
    <w:rsid w:val="008F5BFD"/>
    <w:rsid w:val="008F5F6D"/>
    <w:rsid w:val="008F682E"/>
    <w:rsid w:val="008F70DC"/>
    <w:rsid w:val="008F737C"/>
    <w:rsid w:val="008F784D"/>
    <w:rsid w:val="008F7894"/>
    <w:rsid w:val="008F7AD7"/>
    <w:rsid w:val="009001E7"/>
    <w:rsid w:val="00900ACC"/>
    <w:rsid w:val="009018EF"/>
    <w:rsid w:val="00901C90"/>
    <w:rsid w:val="00901DB5"/>
    <w:rsid w:val="009027CD"/>
    <w:rsid w:val="009027F1"/>
    <w:rsid w:val="009035A4"/>
    <w:rsid w:val="00903605"/>
    <w:rsid w:val="00903A3E"/>
    <w:rsid w:val="00903CE0"/>
    <w:rsid w:val="00903F2C"/>
    <w:rsid w:val="0090414A"/>
    <w:rsid w:val="00904361"/>
    <w:rsid w:val="00904B64"/>
    <w:rsid w:val="0090560A"/>
    <w:rsid w:val="00905B78"/>
    <w:rsid w:val="00905E1C"/>
    <w:rsid w:val="00905F6F"/>
    <w:rsid w:val="00905FD7"/>
    <w:rsid w:val="00906272"/>
    <w:rsid w:val="009063BD"/>
    <w:rsid w:val="009066BD"/>
    <w:rsid w:val="00906D75"/>
    <w:rsid w:val="00906FB3"/>
    <w:rsid w:val="009077D6"/>
    <w:rsid w:val="009079B8"/>
    <w:rsid w:val="00907EAD"/>
    <w:rsid w:val="0091091E"/>
    <w:rsid w:val="0091123A"/>
    <w:rsid w:val="00911D32"/>
    <w:rsid w:val="00912187"/>
    <w:rsid w:val="009123A8"/>
    <w:rsid w:val="009129C6"/>
    <w:rsid w:val="00912D2A"/>
    <w:rsid w:val="00912EA5"/>
    <w:rsid w:val="009131DD"/>
    <w:rsid w:val="009132A4"/>
    <w:rsid w:val="00913750"/>
    <w:rsid w:val="00913A07"/>
    <w:rsid w:val="009143FD"/>
    <w:rsid w:val="00914AD8"/>
    <w:rsid w:val="00914F63"/>
    <w:rsid w:val="00915560"/>
    <w:rsid w:val="00916125"/>
    <w:rsid w:val="00916508"/>
    <w:rsid w:val="0091717A"/>
    <w:rsid w:val="0091717D"/>
    <w:rsid w:val="009171C0"/>
    <w:rsid w:val="0091721B"/>
    <w:rsid w:val="00917B05"/>
    <w:rsid w:val="00917C5E"/>
    <w:rsid w:val="00917E7A"/>
    <w:rsid w:val="009200B9"/>
    <w:rsid w:val="00920730"/>
    <w:rsid w:val="00920F6B"/>
    <w:rsid w:val="00921022"/>
    <w:rsid w:val="00921563"/>
    <w:rsid w:val="00921786"/>
    <w:rsid w:val="0092187D"/>
    <w:rsid w:val="00921A71"/>
    <w:rsid w:val="00922057"/>
    <w:rsid w:val="009226F0"/>
    <w:rsid w:val="00922E3A"/>
    <w:rsid w:val="00923BA3"/>
    <w:rsid w:val="00923D69"/>
    <w:rsid w:val="00924050"/>
    <w:rsid w:val="00924281"/>
    <w:rsid w:val="009243EA"/>
    <w:rsid w:val="00924CDB"/>
    <w:rsid w:val="00925102"/>
    <w:rsid w:val="0092518A"/>
    <w:rsid w:val="0092543F"/>
    <w:rsid w:val="00925654"/>
    <w:rsid w:val="00925BF8"/>
    <w:rsid w:val="00927518"/>
    <w:rsid w:val="009275C7"/>
    <w:rsid w:val="00927B43"/>
    <w:rsid w:val="00927BDE"/>
    <w:rsid w:val="00927BF8"/>
    <w:rsid w:val="00927C2E"/>
    <w:rsid w:val="00927D7F"/>
    <w:rsid w:val="00930655"/>
    <w:rsid w:val="0093067B"/>
    <w:rsid w:val="00930906"/>
    <w:rsid w:val="00931153"/>
    <w:rsid w:val="009311D8"/>
    <w:rsid w:val="009312C6"/>
    <w:rsid w:val="009316C6"/>
    <w:rsid w:val="00931706"/>
    <w:rsid w:val="00931BDD"/>
    <w:rsid w:val="009335D5"/>
    <w:rsid w:val="00933A36"/>
    <w:rsid w:val="00933E22"/>
    <w:rsid w:val="00933EFF"/>
    <w:rsid w:val="00933F61"/>
    <w:rsid w:val="0093405C"/>
    <w:rsid w:val="00934A00"/>
    <w:rsid w:val="00935273"/>
    <w:rsid w:val="00935A78"/>
    <w:rsid w:val="00935D4C"/>
    <w:rsid w:val="00935EAF"/>
    <w:rsid w:val="0093609B"/>
    <w:rsid w:val="00936139"/>
    <w:rsid w:val="00936404"/>
    <w:rsid w:val="009369A0"/>
    <w:rsid w:val="00936A41"/>
    <w:rsid w:val="0093772D"/>
    <w:rsid w:val="00937B60"/>
    <w:rsid w:val="00937C94"/>
    <w:rsid w:val="00937D86"/>
    <w:rsid w:val="00940148"/>
    <w:rsid w:val="009403C2"/>
    <w:rsid w:val="009404C4"/>
    <w:rsid w:val="0094051D"/>
    <w:rsid w:val="00940744"/>
    <w:rsid w:val="00940B37"/>
    <w:rsid w:val="00940B58"/>
    <w:rsid w:val="00940D21"/>
    <w:rsid w:val="00941029"/>
    <w:rsid w:val="009414EB"/>
    <w:rsid w:val="0094165D"/>
    <w:rsid w:val="00941BA6"/>
    <w:rsid w:val="00942696"/>
    <w:rsid w:val="00942821"/>
    <w:rsid w:val="00942893"/>
    <w:rsid w:val="00942E6E"/>
    <w:rsid w:val="00942F92"/>
    <w:rsid w:val="0094300D"/>
    <w:rsid w:val="00943511"/>
    <w:rsid w:val="0094367E"/>
    <w:rsid w:val="00943823"/>
    <w:rsid w:val="00943DF8"/>
    <w:rsid w:val="00943F6D"/>
    <w:rsid w:val="00944E9F"/>
    <w:rsid w:val="009451D5"/>
    <w:rsid w:val="0094523E"/>
    <w:rsid w:val="00945A97"/>
    <w:rsid w:val="009466B4"/>
    <w:rsid w:val="00946AEE"/>
    <w:rsid w:val="00946D32"/>
    <w:rsid w:val="00947266"/>
    <w:rsid w:val="00947350"/>
    <w:rsid w:val="009474AF"/>
    <w:rsid w:val="009474EE"/>
    <w:rsid w:val="00947A4B"/>
    <w:rsid w:val="00947D9C"/>
    <w:rsid w:val="00947DE1"/>
    <w:rsid w:val="0095072F"/>
    <w:rsid w:val="0095129F"/>
    <w:rsid w:val="00952038"/>
    <w:rsid w:val="00952C31"/>
    <w:rsid w:val="00952D34"/>
    <w:rsid w:val="0095375C"/>
    <w:rsid w:val="009537D9"/>
    <w:rsid w:val="00953A3F"/>
    <w:rsid w:val="00953DE3"/>
    <w:rsid w:val="0095408D"/>
    <w:rsid w:val="0095477C"/>
    <w:rsid w:val="00954F88"/>
    <w:rsid w:val="0095513C"/>
    <w:rsid w:val="00955198"/>
    <w:rsid w:val="00955882"/>
    <w:rsid w:val="00955D69"/>
    <w:rsid w:val="0095669F"/>
    <w:rsid w:val="009567DC"/>
    <w:rsid w:val="00956F43"/>
    <w:rsid w:val="009570EC"/>
    <w:rsid w:val="00957604"/>
    <w:rsid w:val="00957A58"/>
    <w:rsid w:val="00957B5F"/>
    <w:rsid w:val="0096085B"/>
    <w:rsid w:val="00960B97"/>
    <w:rsid w:val="00960F03"/>
    <w:rsid w:val="0096161F"/>
    <w:rsid w:val="009617B5"/>
    <w:rsid w:val="00961AEB"/>
    <w:rsid w:val="00961BB0"/>
    <w:rsid w:val="00961F83"/>
    <w:rsid w:val="0096290C"/>
    <w:rsid w:val="009629EF"/>
    <w:rsid w:val="00962AC7"/>
    <w:rsid w:val="00962E3B"/>
    <w:rsid w:val="0096337D"/>
    <w:rsid w:val="00963624"/>
    <w:rsid w:val="009643F3"/>
    <w:rsid w:val="0096448F"/>
    <w:rsid w:val="00964BB5"/>
    <w:rsid w:val="00964D99"/>
    <w:rsid w:val="0096509C"/>
    <w:rsid w:val="0096562D"/>
    <w:rsid w:val="009663FC"/>
    <w:rsid w:val="00966711"/>
    <w:rsid w:val="00966B76"/>
    <w:rsid w:val="00966DFD"/>
    <w:rsid w:val="00967465"/>
    <w:rsid w:val="00967629"/>
    <w:rsid w:val="009678CA"/>
    <w:rsid w:val="00967B86"/>
    <w:rsid w:val="00967C50"/>
    <w:rsid w:val="00967F82"/>
    <w:rsid w:val="00967FCF"/>
    <w:rsid w:val="009702B1"/>
    <w:rsid w:val="00970416"/>
    <w:rsid w:val="0097066C"/>
    <w:rsid w:val="00970805"/>
    <w:rsid w:val="009709DC"/>
    <w:rsid w:val="00970E08"/>
    <w:rsid w:val="0097129C"/>
    <w:rsid w:val="0097170F"/>
    <w:rsid w:val="00971763"/>
    <w:rsid w:val="00972E7B"/>
    <w:rsid w:val="00972EEC"/>
    <w:rsid w:val="00973160"/>
    <w:rsid w:val="00973E1C"/>
    <w:rsid w:val="0097436B"/>
    <w:rsid w:val="00974897"/>
    <w:rsid w:val="00974FCD"/>
    <w:rsid w:val="0097502C"/>
    <w:rsid w:val="00975203"/>
    <w:rsid w:val="00975219"/>
    <w:rsid w:val="009755F5"/>
    <w:rsid w:val="009756AE"/>
    <w:rsid w:val="00975BCA"/>
    <w:rsid w:val="00976438"/>
    <w:rsid w:val="0097650C"/>
    <w:rsid w:val="00976B6F"/>
    <w:rsid w:val="00977238"/>
    <w:rsid w:val="00977D21"/>
    <w:rsid w:val="0098026C"/>
    <w:rsid w:val="00980613"/>
    <w:rsid w:val="00980701"/>
    <w:rsid w:val="00980DE2"/>
    <w:rsid w:val="009811B6"/>
    <w:rsid w:val="0098124B"/>
    <w:rsid w:val="00981A13"/>
    <w:rsid w:val="00981A84"/>
    <w:rsid w:val="00981E71"/>
    <w:rsid w:val="00982451"/>
    <w:rsid w:val="00983248"/>
    <w:rsid w:val="009832C7"/>
    <w:rsid w:val="00983914"/>
    <w:rsid w:val="00983E81"/>
    <w:rsid w:val="0098428B"/>
    <w:rsid w:val="009845E6"/>
    <w:rsid w:val="009848AB"/>
    <w:rsid w:val="00984945"/>
    <w:rsid w:val="009849E9"/>
    <w:rsid w:val="00984F04"/>
    <w:rsid w:val="0098552A"/>
    <w:rsid w:val="00986536"/>
    <w:rsid w:val="009868CF"/>
    <w:rsid w:val="00986A75"/>
    <w:rsid w:val="00986AC8"/>
    <w:rsid w:val="009872FA"/>
    <w:rsid w:val="00987F4A"/>
    <w:rsid w:val="00990457"/>
    <w:rsid w:val="00990B73"/>
    <w:rsid w:val="009911C8"/>
    <w:rsid w:val="00991925"/>
    <w:rsid w:val="009921B2"/>
    <w:rsid w:val="009925D2"/>
    <w:rsid w:val="00992EBD"/>
    <w:rsid w:val="00993747"/>
    <w:rsid w:val="009938C2"/>
    <w:rsid w:val="00993CDD"/>
    <w:rsid w:val="00994524"/>
    <w:rsid w:val="009956D4"/>
    <w:rsid w:val="009961CD"/>
    <w:rsid w:val="009961D7"/>
    <w:rsid w:val="0099709C"/>
    <w:rsid w:val="00997725"/>
    <w:rsid w:val="0099789F"/>
    <w:rsid w:val="00997BDE"/>
    <w:rsid w:val="009A002D"/>
    <w:rsid w:val="009A0252"/>
    <w:rsid w:val="009A0602"/>
    <w:rsid w:val="009A09E3"/>
    <w:rsid w:val="009A0B78"/>
    <w:rsid w:val="009A0FBD"/>
    <w:rsid w:val="009A185A"/>
    <w:rsid w:val="009A1FE4"/>
    <w:rsid w:val="009A20F4"/>
    <w:rsid w:val="009A2292"/>
    <w:rsid w:val="009A37F4"/>
    <w:rsid w:val="009A3ED2"/>
    <w:rsid w:val="009A4657"/>
    <w:rsid w:val="009A4732"/>
    <w:rsid w:val="009A4C79"/>
    <w:rsid w:val="009A4CA8"/>
    <w:rsid w:val="009A4CD3"/>
    <w:rsid w:val="009A4FE2"/>
    <w:rsid w:val="009A531F"/>
    <w:rsid w:val="009A55C3"/>
    <w:rsid w:val="009A566C"/>
    <w:rsid w:val="009A57DC"/>
    <w:rsid w:val="009A5FA0"/>
    <w:rsid w:val="009A6383"/>
    <w:rsid w:val="009A68CE"/>
    <w:rsid w:val="009A6BB9"/>
    <w:rsid w:val="009A6CEF"/>
    <w:rsid w:val="009A6D2F"/>
    <w:rsid w:val="009A6F9B"/>
    <w:rsid w:val="009A7047"/>
    <w:rsid w:val="009A7389"/>
    <w:rsid w:val="009A73BF"/>
    <w:rsid w:val="009A74E4"/>
    <w:rsid w:val="009B038F"/>
    <w:rsid w:val="009B046A"/>
    <w:rsid w:val="009B0D44"/>
    <w:rsid w:val="009B1345"/>
    <w:rsid w:val="009B1579"/>
    <w:rsid w:val="009B1F70"/>
    <w:rsid w:val="009B1FD2"/>
    <w:rsid w:val="009B20AB"/>
    <w:rsid w:val="009B2CB6"/>
    <w:rsid w:val="009B2E84"/>
    <w:rsid w:val="009B32CB"/>
    <w:rsid w:val="009B34D1"/>
    <w:rsid w:val="009B368A"/>
    <w:rsid w:val="009B41A2"/>
    <w:rsid w:val="009B478A"/>
    <w:rsid w:val="009B49CF"/>
    <w:rsid w:val="009B4AA7"/>
    <w:rsid w:val="009B537D"/>
    <w:rsid w:val="009B5441"/>
    <w:rsid w:val="009B55BA"/>
    <w:rsid w:val="009B56CA"/>
    <w:rsid w:val="009B57E8"/>
    <w:rsid w:val="009B5D65"/>
    <w:rsid w:val="009B6481"/>
    <w:rsid w:val="009B6E33"/>
    <w:rsid w:val="009B6FD1"/>
    <w:rsid w:val="009B7577"/>
    <w:rsid w:val="009B797F"/>
    <w:rsid w:val="009B79E0"/>
    <w:rsid w:val="009C050A"/>
    <w:rsid w:val="009C08AC"/>
    <w:rsid w:val="009C103F"/>
    <w:rsid w:val="009C1468"/>
    <w:rsid w:val="009C148B"/>
    <w:rsid w:val="009C19E0"/>
    <w:rsid w:val="009C262F"/>
    <w:rsid w:val="009C26BB"/>
    <w:rsid w:val="009C2838"/>
    <w:rsid w:val="009C2C1B"/>
    <w:rsid w:val="009C32FE"/>
    <w:rsid w:val="009C3341"/>
    <w:rsid w:val="009C33E0"/>
    <w:rsid w:val="009C3511"/>
    <w:rsid w:val="009C37F0"/>
    <w:rsid w:val="009C3DE4"/>
    <w:rsid w:val="009C3F75"/>
    <w:rsid w:val="009C43E0"/>
    <w:rsid w:val="009C480D"/>
    <w:rsid w:val="009C4A19"/>
    <w:rsid w:val="009C4B0E"/>
    <w:rsid w:val="009C4C00"/>
    <w:rsid w:val="009C4FDD"/>
    <w:rsid w:val="009C53F7"/>
    <w:rsid w:val="009C578C"/>
    <w:rsid w:val="009C62C6"/>
    <w:rsid w:val="009C62FF"/>
    <w:rsid w:val="009C6429"/>
    <w:rsid w:val="009C64B0"/>
    <w:rsid w:val="009C675F"/>
    <w:rsid w:val="009C67BD"/>
    <w:rsid w:val="009C6F18"/>
    <w:rsid w:val="009C7048"/>
    <w:rsid w:val="009C724E"/>
    <w:rsid w:val="009C7871"/>
    <w:rsid w:val="009C7D35"/>
    <w:rsid w:val="009D01A5"/>
    <w:rsid w:val="009D0314"/>
    <w:rsid w:val="009D0899"/>
    <w:rsid w:val="009D0ED5"/>
    <w:rsid w:val="009D16B0"/>
    <w:rsid w:val="009D1B72"/>
    <w:rsid w:val="009D1CB4"/>
    <w:rsid w:val="009D2486"/>
    <w:rsid w:val="009D25F9"/>
    <w:rsid w:val="009D2E41"/>
    <w:rsid w:val="009D2EF0"/>
    <w:rsid w:val="009D32E8"/>
    <w:rsid w:val="009D3888"/>
    <w:rsid w:val="009D3A89"/>
    <w:rsid w:val="009D410A"/>
    <w:rsid w:val="009D53BF"/>
    <w:rsid w:val="009D614F"/>
    <w:rsid w:val="009D6229"/>
    <w:rsid w:val="009D65C1"/>
    <w:rsid w:val="009D67A3"/>
    <w:rsid w:val="009D6B6C"/>
    <w:rsid w:val="009D6BA5"/>
    <w:rsid w:val="009D6D7D"/>
    <w:rsid w:val="009D70DB"/>
    <w:rsid w:val="009D7636"/>
    <w:rsid w:val="009D76C7"/>
    <w:rsid w:val="009D7D16"/>
    <w:rsid w:val="009E04ED"/>
    <w:rsid w:val="009E0755"/>
    <w:rsid w:val="009E0D69"/>
    <w:rsid w:val="009E150D"/>
    <w:rsid w:val="009E15C3"/>
    <w:rsid w:val="009E1915"/>
    <w:rsid w:val="009E1B1C"/>
    <w:rsid w:val="009E1F0B"/>
    <w:rsid w:val="009E2381"/>
    <w:rsid w:val="009E2505"/>
    <w:rsid w:val="009E2C91"/>
    <w:rsid w:val="009E3F07"/>
    <w:rsid w:val="009E4137"/>
    <w:rsid w:val="009E415D"/>
    <w:rsid w:val="009E5038"/>
    <w:rsid w:val="009E528D"/>
    <w:rsid w:val="009E5916"/>
    <w:rsid w:val="009E5B4F"/>
    <w:rsid w:val="009E648E"/>
    <w:rsid w:val="009E6625"/>
    <w:rsid w:val="009E6D3E"/>
    <w:rsid w:val="009E6D73"/>
    <w:rsid w:val="009E6D8D"/>
    <w:rsid w:val="009E72CA"/>
    <w:rsid w:val="009F0051"/>
    <w:rsid w:val="009F0335"/>
    <w:rsid w:val="009F03F0"/>
    <w:rsid w:val="009F04D2"/>
    <w:rsid w:val="009F0660"/>
    <w:rsid w:val="009F1024"/>
    <w:rsid w:val="009F1160"/>
    <w:rsid w:val="009F11F3"/>
    <w:rsid w:val="009F164E"/>
    <w:rsid w:val="009F1D38"/>
    <w:rsid w:val="009F2107"/>
    <w:rsid w:val="009F2DA5"/>
    <w:rsid w:val="009F3373"/>
    <w:rsid w:val="009F3776"/>
    <w:rsid w:val="009F388D"/>
    <w:rsid w:val="009F3D20"/>
    <w:rsid w:val="009F3EB4"/>
    <w:rsid w:val="009F44D6"/>
    <w:rsid w:val="009F45AF"/>
    <w:rsid w:val="009F526A"/>
    <w:rsid w:val="009F5764"/>
    <w:rsid w:val="009F57A2"/>
    <w:rsid w:val="009F5E2C"/>
    <w:rsid w:val="009F603C"/>
    <w:rsid w:val="009F6289"/>
    <w:rsid w:val="009F69C8"/>
    <w:rsid w:val="009F6A83"/>
    <w:rsid w:val="009F6BA1"/>
    <w:rsid w:val="009F6C4E"/>
    <w:rsid w:val="009F6FB8"/>
    <w:rsid w:val="009F7056"/>
    <w:rsid w:val="009F714C"/>
    <w:rsid w:val="009F75CF"/>
    <w:rsid w:val="009F7687"/>
    <w:rsid w:val="009F791B"/>
    <w:rsid w:val="009F7CDF"/>
    <w:rsid w:val="00A00E87"/>
    <w:rsid w:val="00A01407"/>
    <w:rsid w:val="00A01D03"/>
    <w:rsid w:val="00A0233D"/>
    <w:rsid w:val="00A023E9"/>
    <w:rsid w:val="00A028D5"/>
    <w:rsid w:val="00A02941"/>
    <w:rsid w:val="00A02A76"/>
    <w:rsid w:val="00A02D15"/>
    <w:rsid w:val="00A0367B"/>
    <w:rsid w:val="00A03B29"/>
    <w:rsid w:val="00A03CC4"/>
    <w:rsid w:val="00A03E10"/>
    <w:rsid w:val="00A0424A"/>
    <w:rsid w:val="00A043F8"/>
    <w:rsid w:val="00A04C5B"/>
    <w:rsid w:val="00A04CFD"/>
    <w:rsid w:val="00A053C9"/>
    <w:rsid w:val="00A05666"/>
    <w:rsid w:val="00A05AB5"/>
    <w:rsid w:val="00A05B70"/>
    <w:rsid w:val="00A05C47"/>
    <w:rsid w:val="00A0606F"/>
    <w:rsid w:val="00A067E0"/>
    <w:rsid w:val="00A06AFD"/>
    <w:rsid w:val="00A07263"/>
    <w:rsid w:val="00A07437"/>
    <w:rsid w:val="00A07519"/>
    <w:rsid w:val="00A10306"/>
    <w:rsid w:val="00A10A5B"/>
    <w:rsid w:val="00A10C60"/>
    <w:rsid w:val="00A10C83"/>
    <w:rsid w:val="00A1155D"/>
    <w:rsid w:val="00A11A00"/>
    <w:rsid w:val="00A123D1"/>
    <w:rsid w:val="00A12574"/>
    <w:rsid w:val="00A126EC"/>
    <w:rsid w:val="00A12A66"/>
    <w:rsid w:val="00A12F15"/>
    <w:rsid w:val="00A135DA"/>
    <w:rsid w:val="00A13BA5"/>
    <w:rsid w:val="00A13C7A"/>
    <w:rsid w:val="00A13E34"/>
    <w:rsid w:val="00A14A7C"/>
    <w:rsid w:val="00A14B58"/>
    <w:rsid w:val="00A14C16"/>
    <w:rsid w:val="00A14D43"/>
    <w:rsid w:val="00A15179"/>
    <w:rsid w:val="00A15458"/>
    <w:rsid w:val="00A15BF9"/>
    <w:rsid w:val="00A15F67"/>
    <w:rsid w:val="00A16567"/>
    <w:rsid w:val="00A16687"/>
    <w:rsid w:val="00A166BD"/>
    <w:rsid w:val="00A16700"/>
    <w:rsid w:val="00A16ADD"/>
    <w:rsid w:val="00A16F5C"/>
    <w:rsid w:val="00A17224"/>
    <w:rsid w:val="00A179F0"/>
    <w:rsid w:val="00A20356"/>
    <w:rsid w:val="00A20359"/>
    <w:rsid w:val="00A208C3"/>
    <w:rsid w:val="00A2099B"/>
    <w:rsid w:val="00A20CEB"/>
    <w:rsid w:val="00A21025"/>
    <w:rsid w:val="00A2143B"/>
    <w:rsid w:val="00A21BAE"/>
    <w:rsid w:val="00A21CA7"/>
    <w:rsid w:val="00A21D19"/>
    <w:rsid w:val="00A2221A"/>
    <w:rsid w:val="00A22359"/>
    <w:rsid w:val="00A225CD"/>
    <w:rsid w:val="00A2267C"/>
    <w:rsid w:val="00A228CA"/>
    <w:rsid w:val="00A22BA2"/>
    <w:rsid w:val="00A22C4E"/>
    <w:rsid w:val="00A22E3C"/>
    <w:rsid w:val="00A231F6"/>
    <w:rsid w:val="00A238D9"/>
    <w:rsid w:val="00A2431A"/>
    <w:rsid w:val="00A24410"/>
    <w:rsid w:val="00A24DC4"/>
    <w:rsid w:val="00A24DC5"/>
    <w:rsid w:val="00A25057"/>
    <w:rsid w:val="00A25C2B"/>
    <w:rsid w:val="00A26D53"/>
    <w:rsid w:val="00A26E1D"/>
    <w:rsid w:val="00A26E20"/>
    <w:rsid w:val="00A27109"/>
    <w:rsid w:val="00A27249"/>
    <w:rsid w:val="00A2754B"/>
    <w:rsid w:val="00A276D3"/>
    <w:rsid w:val="00A279F7"/>
    <w:rsid w:val="00A27A89"/>
    <w:rsid w:val="00A3052A"/>
    <w:rsid w:val="00A30582"/>
    <w:rsid w:val="00A30860"/>
    <w:rsid w:val="00A30D3E"/>
    <w:rsid w:val="00A30DD3"/>
    <w:rsid w:val="00A30FC3"/>
    <w:rsid w:val="00A312BD"/>
    <w:rsid w:val="00A31833"/>
    <w:rsid w:val="00A31AE9"/>
    <w:rsid w:val="00A321FE"/>
    <w:rsid w:val="00A32A79"/>
    <w:rsid w:val="00A32C73"/>
    <w:rsid w:val="00A32EE4"/>
    <w:rsid w:val="00A330D9"/>
    <w:rsid w:val="00A3320A"/>
    <w:rsid w:val="00A3372A"/>
    <w:rsid w:val="00A33767"/>
    <w:rsid w:val="00A33892"/>
    <w:rsid w:val="00A33A64"/>
    <w:rsid w:val="00A33CC4"/>
    <w:rsid w:val="00A34D2A"/>
    <w:rsid w:val="00A3545F"/>
    <w:rsid w:val="00A358B3"/>
    <w:rsid w:val="00A359A8"/>
    <w:rsid w:val="00A35FA1"/>
    <w:rsid w:val="00A36412"/>
    <w:rsid w:val="00A365BF"/>
    <w:rsid w:val="00A36911"/>
    <w:rsid w:val="00A36944"/>
    <w:rsid w:val="00A3749C"/>
    <w:rsid w:val="00A374E4"/>
    <w:rsid w:val="00A377D3"/>
    <w:rsid w:val="00A37966"/>
    <w:rsid w:val="00A400A5"/>
    <w:rsid w:val="00A40253"/>
    <w:rsid w:val="00A4056F"/>
    <w:rsid w:val="00A40572"/>
    <w:rsid w:val="00A407CB"/>
    <w:rsid w:val="00A408FE"/>
    <w:rsid w:val="00A409C5"/>
    <w:rsid w:val="00A40AEC"/>
    <w:rsid w:val="00A4173C"/>
    <w:rsid w:val="00A41839"/>
    <w:rsid w:val="00A4185C"/>
    <w:rsid w:val="00A41877"/>
    <w:rsid w:val="00A41DB4"/>
    <w:rsid w:val="00A41E95"/>
    <w:rsid w:val="00A42104"/>
    <w:rsid w:val="00A42124"/>
    <w:rsid w:val="00A42310"/>
    <w:rsid w:val="00A42524"/>
    <w:rsid w:val="00A42BA6"/>
    <w:rsid w:val="00A42BDE"/>
    <w:rsid w:val="00A43630"/>
    <w:rsid w:val="00A43677"/>
    <w:rsid w:val="00A44144"/>
    <w:rsid w:val="00A44287"/>
    <w:rsid w:val="00A4447B"/>
    <w:rsid w:val="00A44547"/>
    <w:rsid w:val="00A445A3"/>
    <w:rsid w:val="00A44B2D"/>
    <w:rsid w:val="00A44E42"/>
    <w:rsid w:val="00A45280"/>
    <w:rsid w:val="00A45CDA"/>
    <w:rsid w:val="00A45CF3"/>
    <w:rsid w:val="00A467AA"/>
    <w:rsid w:val="00A474E2"/>
    <w:rsid w:val="00A47612"/>
    <w:rsid w:val="00A47652"/>
    <w:rsid w:val="00A47FC1"/>
    <w:rsid w:val="00A50A57"/>
    <w:rsid w:val="00A513FE"/>
    <w:rsid w:val="00A51431"/>
    <w:rsid w:val="00A5152F"/>
    <w:rsid w:val="00A51C3D"/>
    <w:rsid w:val="00A51E4B"/>
    <w:rsid w:val="00A5218F"/>
    <w:rsid w:val="00A52579"/>
    <w:rsid w:val="00A53012"/>
    <w:rsid w:val="00A5388C"/>
    <w:rsid w:val="00A53B99"/>
    <w:rsid w:val="00A53E8B"/>
    <w:rsid w:val="00A5472E"/>
    <w:rsid w:val="00A54741"/>
    <w:rsid w:val="00A54BCE"/>
    <w:rsid w:val="00A54ED9"/>
    <w:rsid w:val="00A559DD"/>
    <w:rsid w:val="00A56C37"/>
    <w:rsid w:val="00A57B85"/>
    <w:rsid w:val="00A57CD5"/>
    <w:rsid w:val="00A57E77"/>
    <w:rsid w:val="00A57F6D"/>
    <w:rsid w:val="00A6024E"/>
    <w:rsid w:val="00A602D4"/>
    <w:rsid w:val="00A6047D"/>
    <w:rsid w:val="00A605CF"/>
    <w:rsid w:val="00A60697"/>
    <w:rsid w:val="00A60BCE"/>
    <w:rsid w:val="00A60FEA"/>
    <w:rsid w:val="00A61607"/>
    <w:rsid w:val="00A61608"/>
    <w:rsid w:val="00A618BE"/>
    <w:rsid w:val="00A61BB7"/>
    <w:rsid w:val="00A61BDE"/>
    <w:rsid w:val="00A61CEF"/>
    <w:rsid w:val="00A61D21"/>
    <w:rsid w:val="00A61D54"/>
    <w:rsid w:val="00A625D7"/>
    <w:rsid w:val="00A62CE2"/>
    <w:rsid w:val="00A63369"/>
    <w:rsid w:val="00A637F0"/>
    <w:rsid w:val="00A63CAA"/>
    <w:rsid w:val="00A64311"/>
    <w:rsid w:val="00A64601"/>
    <w:rsid w:val="00A64653"/>
    <w:rsid w:val="00A64E53"/>
    <w:rsid w:val="00A65113"/>
    <w:rsid w:val="00A652E9"/>
    <w:rsid w:val="00A652FB"/>
    <w:rsid w:val="00A65D61"/>
    <w:rsid w:val="00A6633F"/>
    <w:rsid w:val="00A663B6"/>
    <w:rsid w:val="00A66612"/>
    <w:rsid w:val="00A66DF2"/>
    <w:rsid w:val="00A6702D"/>
    <w:rsid w:val="00A6740E"/>
    <w:rsid w:val="00A6752E"/>
    <w:rsid w:val="00A6757E"/>
    <w:rsid w:val="00A677B8"/>
    <w:rsid w:val="00A67BEB"/>
    <w:rsid w:val="00A70DD8"/>
    <w:rsid w:val="00A71340"/>
    <w:rsid w:val="00A713EF"/>
    <w:rsid w:val="00A715D1"/>
    <w:rsid w:val="00A716C5"/>
    <w:rsid w:val="00A71A34"/>
    <w:rsid w:val="00A723A2"/>
    <w:rsid w:val="00A7245B"/>
    <w:rsid w:val="00A72AE5"/>
    <w:rsid w:val="00A72BD3"/>
    <w:rsid w:val="00A72D1C"/>
    <w:rsid w:val="00A73032"/>
    <w:rsid w:val="00A7307C"/>
    <w:rsid w:val="00A734CD"/>
    <w:rsid w:val="00A7352A"/>
    <w:rsid w:val="00A73AF0"/>
    <w:rsid w:val="00A73B3C"/>
    <w:rsid w:val="00A73CF6"/>
    <w:rsid w:val="00A74D88"/>
    <w:rsid w:val="00A75599"/>
    <w:rsid w:val="00A75B98"/>
    <w:rsid w:val="00A75EA9"/>
    <w:rsid w:val="00A763FB"/>
    <w:rsid w:val="00A76F4F"/>
    <w:rsid w:val="00A7701D"/>
    <w:rsid w:val="00A771DA"/>
    <w:rsid w:val="00A771E5"/>
    <w:rsid w:val="00A77604"/>
    <w:rsid w:val="00A77959"/>
    <w:rsid w:val="00A77A0F"/>
    <w:rsid w:val="00A800D0"/>
    <w:rsid w:val="00A8048B"/>
    <w:rsid w:val="00A804A8"/>
    <w:rsid w:val="00A80C3F"/>
    <w:rsid w:val="00A81223"/>
    <w:rsid w:val="00A81262"/>
    <w:rsid w:val="00A8130C"/>
    <w:rsid w:val="00A81347"/>
    <w:rsid w:val="00A81AA2"/>
    <w:rsid w:val="00A81AD3"/>
    <w:rsid w:val="00A828A3"/>
    <w:rsid w:val="00A839A8"/>
    <w:rsid w:val="00A83BE4"/>
    <w:rsid w:val="00A83C68"/>
    <w:rsid w:val="00A83E11"/>
    <w:rsid w:val="00A84004"/>
    <w:rsid w:val="00A84117"/>
    <w:rsid w:val="00A84620"/>
    <w:rsid w:val="00A84A9F"/>
    <w:rsid w:val="00A858E7"/>
    <w:rsid w:val="00A8595C"/>
    <w:rsid w:val="00A85E6E"/>
    <w:rsid w:val="00A85FCB"/>
    <w:rsid w:val="00A85FD3"/>
    <w:rsid w:val="00A8622A"/>
    <w:rsid w:val="00A8637F"/>
    <w:rsid w:val="00A86405"/>
    <w:rsid w:val="00A86D96"/>
    <w:rsid w:val="00A86F75"/>
    <w:rsid w:val="00A90891"/>
    <w:rsid w:val="00A916E1"/>
    <w:rsid w:val="00A91F4A"/>
    <w:rsid w:val="00A920A7"/>
    <w:rsid w:val="00A923F8"/>
    <w:rsid w:val="00A931E3"/>
    <w:rsid w:val="00A936A7"/>
    <w:rsid w:val="00A93FCD"/>
    <w:rsid w:val="00A94D54"/>
    <w:rsid w:val="00A956B9"/>
    <w:rsid w:val="00A959F5"/>
    <w:rsid w:val="00A95AEF"/>
    <w:rsid w:val="00A960B7"/>
    <w:rsid w:val="00A9671F"/>
    <w:rsid w:val="00A972B8"/>
    <w:rsid w:val="00A9779E"/>
    <w:rsid w:val="00A97F41"/>
    <w:rsid w:val="00AA05C6"/>
    <w:rsid w:val="00AA0AF4"/>
    <w:rsid w:val="00AA0DCA"/>
    <w:rsid w:val="00AA11A4"/>
    <w:rsid w:val="00AA11BC"/>
    <w:rsid w:val="00AA1297"/>
    <w:rsid w:val="00AA1BAE"/>
    <w:rsid w:val="00AA216A"/>
    <w:rsid w:val="00AA228A"/>
    <w:rsid w:val="00AA26E2"/>
    <w:rsid w:val="00AA2B85"/>
    <w:rsid w:val="00AA2BB8"/>
    <w:rsid w:val="00AA2D6C"/>
    <w:rsid w:val="00AA2E43"/>
    <w:rsid w:val="00AA33D6"/>
    <w:rsid w:val="00AA3446"/>
    <w:rsid w:val="00AA35CB"/>
    <w:rsid w:val="00AA3841"/>
    <w:rsid w:val="00AA3D5B"/>
    <w:rsid w:val="00AA3EDC"/>
    <w:rsid w:val="00AA41C0"/>
    <w:rsid w:val="00AA4774"/>
    <w:rsid w:val="00AA4996"/>
    <w:rsid w:val="00AA4AE1"/>
    <w:rsid w:val="00AA4D65"/>
    <w:rsid w:val="00AA529E"/>
    <w:rsid w:val="00AA54F3"/>
    <w:rsid w:val="00AA596F"/>
    <w:rsid w:val="00AA6971"/>
    <w:rsid w:val="00AA6B9F"/>
    <w:rsid w:val="00AA6D38"/>
    <w:rsid w:val="00AA6D80"/>
    <w:rsid w:val="00AA6F53"/>
    <w:rsid w:val="00AA75DA"/>
    <w:rsid w:val="00AA78CD"/>
    <w:rsid w:val="00AB062F"/>
    <w:rsid w:val="00AB0AFE"/>
    <w:rsid w:val="00AB0B42"/>
    <w:rsid w:val="00AB0B4E"/>
    <w:rsid w:val="00AB14B2"/>
    <w:rsid w:val="00AB1C83"/>
    <w:rsid w:val="00AB1E43"/>
    <w:rsid w:val="00AB2815"/>
    <w:rsid w:val="00AB3006"/>
    <w:rsid w:val="00AB31D3"/>
    <w:rsid w:val="00AB324B"/>
    <w:rsid w:val="00AB3432"/>
    <w:rsid w:val="00AB37F8"/>
    <w:rsid w:val="00AB428E"/>
    <w:rsid w:val="00AB4A24"/>
    <w:rsid w:val="00AB4A82"/>
    <w:rsid w:val="00AB5130"/>
    <w:rsid w:val="00AB55DF"/>
    <w:rsid w:val="00AB567D"/>
    <w:rsid w:val="00AB5B19"/>
    <w:rsid w:val="00AB5B54"/>
    <w:rsid w:val="00AB5B7B"/>
    <w:rsid w:val="00AB5C61"/>
    <w:rsid w:val="00AB5F84"/>
    <w:rsid w:val="00AB62CE"/>
    <w:rsid w:val="00AB63BE"/>
    <w:rsid w:val="00AB689E"/>
    <w:rsid w:val="00AB6E85"/>
    <w:rsid w:val="00AB6F35"/>
    <w:rsid w:val="00AB724E"/>
    <w:rsid w:val="00AB72F5"/>
    <w:rsid w:val="00AB7556"/>
    <w:rsid w:val="00AB7FB9"/>
    <w:rsid w:val="00AC0142"/>
    <w:rsid w:val="00AC06B0"/>
    <w:rsid w:val="00AC095B"/>
    <w:rsid w:val="00AC0C64"/>
    <w:rsid w:val="00AC109F"/>
    <w:rsid w:val="00AC125F"/>
    <w:rsid w:val="00AC14C4"/>
    <w:rsid w:val="00AC202F"/>
    <w:rsid w:val="00AC20E0"/>
    <w:rsid w:val="00AC20F5"/>
    <w:rsid w:val="00AC21D1"/>
    <w:rsid w:val="00AC22D9"/>
    <w:rsid w:val="00AC2347"/>
    <w:rsid w:val="00AC29AC"/>
    <w:rsid w:val="00AC353C"/>
    <w:rsid w:val="00AC36B4"/>
    <w:rsid w:val="00AC397A"/>
    <w:rsid w:val="00AC3C93"/>
    <w:rsid w:val="00AC3DE5"/>
    <w:rsid w:val="00AC3DE8"/>
    <w:rsid w:val="00AC43F7"/>
    <w:rsid w:val="00AC4E3C"/>
    <w:rsid w:val="00AC501A"/>
    <w:rsid w:val="00AC534C"/>
    <w:rsid w:val="00AC53AE"/>
    <w:rsid w:val="00AC5B3B"/>
    <w:rsid w:val="00AC62B1"/>
    <w:rsid w:val="00AC6AB8"/>
    <w:rsid w:val="00AC7262"/>
    <w:rsid w:val="00AC72D9"/>
    <w:rsid w:val="00AC746C"/>
    <w:rsid w:val="00AC7578"/>
    <w:rsid w:val="00AC7896"/>
    <w:rsid w:val="00AC794F"/>
    <w:rsid w:val="00AC7B08"/>
    <w:rsid w:val="00AD1106"/>
    <w:rsid w:val="00AD1227"/>
    <w:rsid w:val="00AD1637"/>
    <w:rsid w:val="00AD1C67"/>
    <w:rsid w:val="00AD1DA1"/>
    <w:rsid w:val="00AD1E09"/>
    <w:rsid w:val="00AD27E5"/>
    <w:rsid w:val="00AD309E"/>
    <w:rsid w:val="00AD32EA"/>
    <w:rsid w:val="00AD3D26"/>
    <w:rsid w:val="00AD40B5"/>
    <w:rsid w:val="00AD4815"/>
    <w:rsid w:val="00AD4EE1"/>
    <w:rsid w:val="00AD5414"/>
    <w:rsid w:val="00AD56FE"/>
    <w:rsid w:val="00AD57C1"/>
    <w:rsid w:val="00AD5E73"/>
    <w:rsid w:val="00AD607C"/>
    <w:rsid w:val="00AD6338"/>
    <w:rsid w:val="00AD6CAC"/>
    <w:rsid w:val="00AD71D5"/>
    <w:rsid w:val="00AD72D7"/>
    <w:rsid w:val="00AD732D"/>
    <w:rsid w:val="00AD765D"/>
    <w:rsid w:val="00AE029C"/>
    <w:rsid w:val="00AE0917"/>
    <w:rsid w:val="00AE0B6B"/>
    <w:rsid w:val="00AE107D"/>
    <w:rsid w:val="00AE1EFC"/>
    <w:rsid w:val="00AE2309"/>
    <w:rsid w:val="00AE2480"/>
    <w:rsid w:val="00AE2DA3"/>
    <w:rsid w:val="00AE2E2A"/>
    <w:rsid w:val="00AE3751"/>
    <w:rsid w:val="00AE4024"/>
    <w:rsid w:val="00AE42EA"/>
    <w:rsid w:val="00AE47A4"/>
    <w:rsid w:val="00AE4EDE"/>
    <w:rsid w:val="00AE4F26"/>
    <w:rsid w:val="00AE5313"/>
    <w:rsid w:val="00AE5AD5"/>
    <w:rsid w:val="00AE5DA1"/>
    <w:rsid w:val="00AE6227"/>
    <w:rsid w:val="00AE62B2"/>
    <w:rsid w:val="00AE6B62"/>
    <w:rsid w:val="00AE7030"/>
    <w:rsid w:val="00AE7995"/>
    <w:rsid w:val="00AE7F3A"/>
    <w:rsid w:val="00AF0012"/>
    <w:rsid w:val="00AF032B"/>
    <w:rsid w:val="00AF0606"/>
    <w:rsid w:val="00AF0C09"/>
    <w:rsid w:val="00AF0E8C"/>
    <w:rsid w:val="00AF0F1F"/>
    <w:rsid w:val="00AF12D5"/>
    <w:rsid w:val="00AF1F5C"/>
    <w:rsid w:val="00AF1FF8"/>
    <w:rsid w:val="00AF2B90"/>
    <w:rsid w:val="00AF2DCF"/>
    <w:rsid w:val="00AF3783"/>
    <w:rsid w:val="00AF38E5"/>
    <w:rsid w:val="00AF3A5E"/>
    <w:rsid w:val="00AF3B29"/>
    <w:rsid w:val="00AF3DAB"/>
    <w:rsid w:val="00AF4ADD"/>
    <w:rsid w:val="00AF4B1F"/>
    <w:rsid w:val="00AF50C0"/>
    <w:rsid w:val="00AF5C0F"/>
    <w:rsid w:val="00AF5D2A"/>
    <w:rsid w:val="00AF61DB"/>
    <w:rsid w:val="00AF62A8"/>
    <w:rsid w:val="00AF66C3"/>
    <w:rsid w:val="00AF6F8E"/>
    <w:rsid w:val="00AF73FF"/>
    <w:rsid w:val="00AF7915"/>
    <w:rsid w:val="00B002DB"/>
    <w:rsid w:val="00B002EF"/>
    <w:rsid w:val="00B0070B"/>
    <w:rsid w:val="00B008C5"/>
    <w:rsid w:val="00B008DF"/>
    <w:rsid w:val="00B00C4C"/>
    <w:rsid w:val="00B013E9"/>
    <w:rsid w:val="00B01595"/>
    <w:rsid w:val="00B01C08"/>
    <w:rsid w:val="00B01DE2"/>
    <w:rsid w:val="00B02CB1"/>
    <w:rsid w:val="00B02F0A"/>
    <w:rsid w:val="00B03331"/>
    <w:rsid w:val="00B03A4D"/>
    <w:rsid w:val="00B03AAF"/>
    <w:rsid w:val="00B0422C"/>
    <w:rsid w:val="00B0454A"/>
    <w:rsid w:val="00B05631"/>
    <w:rsid w:val="00B05D64"/>
    <w:rsid w:val="00B067E4"/>
    <w:rsid w:val="00B069C5"/>
    <w:rsid w:val="00B071B8"/>
    <w:rsid w:val="00B077F3"/>
    <w:rsid w:val="00B10266"/>
    <w:rsid w:val="00B11069"/>
    <w:rsid w:val="00B11832"/>
    <w:rsid w:val="00B11BBA"/>
    <w:rsid w:val="00B11CA5"/>
    <w:rsid w:val="00B12185"/>
    <w:rsid w:val="00B126E5"/>
    <w:rsid w:val="00B12E32"/>
    <w:rsid w:val="00B1328D"/>
    <w:rsid w:val="00B1350E"/>
    <w:rsid w:val="00B139A4"/>
    <w:rsid w:val="00B13A61"/>
    <w:rsid w:val="00B13D51"/>
    <w:rsid w:val="00B142A8"/>
    <w:rsid w:val="00B14716"/>
    <w:rsid w:val="00B14C98"/>
    <w:rsid w:val="00B156C6"/>
    <w:rsid w:val="00B15946"/>
    <w:rsid w:val="00B16295"/>
    <w:rsid w:val="00B1681B"/>
    <w:rsid w:val="00B16AE0"/>
    <w:rsid w:val="00B16EA4"/>
    <w:rsid w:val="00B176E9"/>
    <w:rsid w:val="00B179D0"/>
    <w:rsid w:val="00B20433"/>
    <w:rsid w:val="00B20A4B"/>
    <w:rsid w:val="00B20A61"/>
    <w:rsid w:val="00B21345"/>
    <w:rsid w:val="00B21647"/>
    <w:rsid w:val="00B217F3"/>
    <w:rsid w:val="00B2232C"/>
    <w:rsid w:val="00B2236A"/>
    <w:rsid w:val="00B22449"/>
    <w:rsid w:val="00B228E2"/>
    <w:rsid w:val="00B22A32"/>
    <w:rsid w:val="00B22A62"/>
    <w:rsid w:val="00B22B41"/>
    <w:rsid w:val="00B22F5B"/>
    <w:rsid w:val="00B23195"/>
    <w:rsid w:val="00B23BEF"/>
    <w:rsid w:val="00B2412F"/>
    <w:rsid w:val="00B24747"/>
    <w:rsid w:val="00B24D55"/>
    <w:rsid w:val="00B25424"/>
    <w:rsid w:val="00B2566A"/>
    <w:rsid w:val="00B256CA"/>
    <w:rsid w:val="00B25CAC"/>
    <w:rsid w:val="00B25E12"/>
    <w:rsid w:val="00B261A6"/>
    <w:rsid w:val="00B261CA"/>
    <w:rsid w:val="00B264A7"/>
    <w:rsid w:val="00B26BC3"/>
    <w:rsid w:val="00B2705B"/>
    <w:rsid w:val="00B27084"/>
    <w:rsid w:val="00B2717A"/>
    <w:rsid w:val="00B275F6"/>
    <w:rsid w:val="00B27785"/>
    <w:rsid w:val="00B277F5"/>
    <w:rsid w:val="00B303DD"/>
    <w:rsid w:val="00B30575"/>
    <w:rsid w:val="00B305BF"/>
    <w:rsid w:val="00B30B7D"/>
    <w:rsid w:val="00B30BA1"/>
    <w:rsid w:val="00B310D0"/>
    <w:rsid w:val="00B31597"/>
    <w:rsid w:val="00B3198C"/>
    <w:rsid w:val="00B319DA"/>
    <w:rsid w:val="00B31CF8"/>
    <w:rsid w:val="00B3261E"/>
    <w:rsid w:val="00B32870"/>
    <w:rsid w:val="00B32B90"/>
    <w:rsid w:val="00B33055"/>
    <w:rsid w:val="00B331AB"/>
    <w:rsid w:val="00B331E4"/>
    <w:rsid w:val="00B334E1"/>
    <w:rsid w:val="00B3362F"/>
    <w:rsid w:val="00B33744"/>
    <w:rsid w:val="00B33F4F"/>
    <w:rsid w:val="00B345EC"/>
    <w:rsid w:val="00B346A9"/>
    <w:rsid w:val="00B35028"/>
    <w:rsid w:val="00B35245"/>
    <w:rsid w:val="00B356F7"/>
    <w:rsid w:val="00B35BBB"/>
    <w:rsid w:val="00B36848"/>
    <w:rsid w:val="00B36FB3"/>
    <w:rsid w:val="00B3729E"/>
    <w:rsid w:val="00B375B2"/>
    <w:rsid w:val="00B377A5"/>
    <w:rsid w:val="00B40D48"/>
    <w:rsid w:val="00B41A38"/>
    <w:rsid w:val="00B41EC8"/>
    <w:rsid w:val="00B426C8"/>
    <w:rsid w:val="00B42937"/>
    <w:rsid w:val="00B4322D"/>
    <w:rsid w:val="00B438A6"/>
    <w:rsid w:val="00B4478F"/>
    <w:rsid w:val="00B44D34"/>
    <w:rsid w:val="00B44E94"/>
    <w:rsid w:val="00B44E9D"/>
    <w:rsid w:val="00B45518"/>
    <w:rsid w:val="00B456B0"/>
    <w:rsid w:val="00B4574F"/>
    <w:rsid w:val="00B4640C"/>
    <w:rsid w:val="00B464F5"/>
    <w:rsid w:val="00B4667A"/>
    <w:rsid w:val="00B466A5"/>
    <w:rsid w:val="00B46B0C"/>
    <w:rsid w:val="00B47E71"/>
    <w:rsid w:val="00B50192"/>
    <w:rsid w:val="00B5025A"/>
    <w:rsid w:val="00B507AC"/>
    <w:rsid w:val="00B50A2C"/>
    <w:rsid w:val="00B50E37"/>
    <w:rsid w:val="00B50E4C"/>
    <w:rsid w:val="00B51199"/>
    <w:rsid w:val="00B5129C"/>
    <w:rsid w:val="00B517FD"/>
    <w:rsid w:val="00B51E48"/>
    <w:rsid w:val="00B5280B"/>
    <w:rsid w:val="00B52864"/>
    <w:rsid w:val="00B5292E"/>
    <w:rsid w:val="00B52CF6"/>
    <w:rsid w:val="00B53013"/>
    <w:rsid w:val="00B530FD"/>
    <w:rsid w:val="00B53179"/>
    <w:rsid w:val="00B53465"/>
    <w:rsid w:val="00B537D0"/>
    <w:rsid w:val="00B53E0E"/>
    <w:rsid w:val="00B5404B"/>
    <w:rsid w:val="00B541EF"/>
    <w:rsid w:val="00B55121"/>
    <w:rsid w:val="00B561EE"/>
    <w:rsid w:val="00B57162"/>
    <w:rsid w:val="00B5719B"/>
    <w:rsid w:val="00B57589"/>
    <w:rsid w:val="00B577B4"/>
    <w:rsid w:val="00B57A98"/>
    <w:rsid w:val="00B60D2C"/>
    <w:rsid w:val="00B60FA0"/>
    <w:rsid w:val="00B6119E"/>
    <w:rsid w:val="00B61388"/>
    <w:rsid w:val="00B613A3"/>
    <w:rsid w:val="00B61CD6"/>
    <w:rsid w:val="00B61E5C"/>
    <w:rsid w:val="00B62085"/>
    <w:rsid w:val="00B62F7A"/>
    <w:rsid w:val="00B64235"/>
    <w:rsid w:val="00B64327"/>
    <w:rsid w:val="00B64397"/>
    <w:rsid w:val="00B64F0E"/>
    <w:rsid w:val="00B653B6"/>
    <w:rsid w:val="00B65426"/>
    <w:rsid w:val="00B65461"/>
    <w:rsid w:val="00B65777"/>
    <w:rsid w:val="00B65A82"/>
    <w:rsid w:val="00B65CFC"/>
    <w:rsid w:val="00B65EF8"/>
    <w:rsid w:val="00B66273"/>
    <w:rsid w:val="00B667E1"/>
    <w:rsid w:val="00B66855"/>
    <w:rsid w:val="00B66933"/>
    <w:rsid w:val="00B6732F"/>
    <w:rsid w:val="00B6760C"/>
    <w:rsid w:val="00B704A1"/>
    <w:rsid w:val="00B70D81"/>
    <w:rsid w:val="00B7104A"/>
    <w:rsid w:val="00B7165C"/>
    <w:rsid w:val="00B71FC9"/>
    <w:rsid w:val="00B72303"/>
    <w:rsid w:val="00B72757"/>
    <w:rsid w:val="00B7297D"/>
    <w:rsid w:val="00B72B87"/>
    <w:rsid w:val="00B72D9E"/>
    <w:rsid w:val="00B72F8F"/>
    <w:rsid w:val="00B7310E"/>
    <w:rsid w:val="00B73243"/>
    <w:rsid w:val="00B735B8"/>
    <w:rsid w:val="00B73B3A"/>
    <w:rsid w:val="00B73B55"/>
    <w:rsid w:val="00B73C49"/>
    <w:rsid w:val="00B74966"/>
    <w:rsid w:val="00B75623"/>
    <w:rsid w:val="00B76457"/>
    <w:rsid w:val="00B76C02"/>
    <w:rsid w:val="00B76D3E"/>
    <w:rsid w:val="00B76DC8"/>
    <w:rsid w:val="00B77433"/>
    <w:rsid w:val="00B7760A"/>
    <w:rsid w:val="00B77C3A"/>
    <w:rsid w:val="00B80187"/>
    <w:rsid w:val="00B80367"/>
    <w:rsid w:val="00B80E01"/>
    <w:rsid w:val="00B80E14"/>
    <w:rsid w:val="00B81351"/>
    <w:rsid w:val="00B81C69"/>
    <w:rsid w:val="00B81F99"/>
    <w:rsid w:val="00B8215E"/>
    <w:rsid w:val="00B82250"/>
    <w:rsid w:val="00B82261"/>
    <w:rsid w:val="00B822CA"/>
    <w:rsid w:val="00B82A21"/>
    <w:rsid w:val="00B82A70"/>
    <w:rsid w:val="00B83319"/>
    <w:rsid w:val="00B836AC"/>
    <w:rsid w:val="00B83DC5"/>
    <w:rsid w:val="00B83FB6"/>
    <w:rsid w:val="00B84287"/>
    <w:rsid w:val="00B8470E"/>
    <w:rsid w:val="00B850CC"/>
    <w:rsid w:val="00B851ED"/>
    <w:rsid w:val="00B85A28"/>
    <w:rsid w:val="00B8648B"/>
    <w:rsid w:val="00B8715F"/>
    <w:rsid w:val="00B873C1"/>
    <w:rsid w:val="00B874E8"/>
    <w:rsid w:val="00B87686"/>
    <w:rsid w:val="00B8786E"/>
    <w:rsid w:val="00B87F8F"/>
    <w:rsid w:val="00B900A1"/>
    <w:rsid w:val="00B90624"/>
    <w:rsid w:val="00B908FE"/>
    <w:rsid w:val="00B90A17"/>
    <w:rsid w:val="00B90E3C"/>
    <w:rsid w:val="00B912E8"/>
    <w:rsid w:val="00B913BD"/>
    <w:rsid w:val="00B9157A"/>
    <w:rsid w:val="00B91711"/>
    <w:rsid w:val="00B917A9"/>
    <w:rsid w:val="00B91C39"/>
    <w:rsid w:val="00B91D60"/>
    <w:rsid w:val="00B92052"/>
    <w:rsid w:val="00B926D9"/>
    <w:rsid w:val="00B938F5"/>
    <w:rsid w:val="00B93F80"/>
    <w:rsid w:val="00B93FAB"/>
    <w:rsid w:val="00B9462C"/>
    <w:rsid w:val="00B947A1"/>
    <w:rsid w:val="00B947CA"/>
    <w:rsid w:val="00B94AFD"/>
    <w:rsid w:val="00B94B2F"/>
    <w:rsid w:val="00B94D09"/>
    <w:rsid w:val="00B95307"/>
    <w:rsid w:val="00B9563A"/>
    <w:rsid w:val="00B95B46"/>
    <w:rsid w:val="00B95CB4"/>
    <w:rsid w:val="00B965D8"/>
    <w:rsid w:val="00B968E3"/>
    <w:rsid w:val="00B96967"/>
    <w:rsid w:val="00B96F69"/>
    <w:rsid w:val="00B976F8"/>
    <w:rsid w:val="00B97913"/>
    <w:rsid w:val="00B97EB2"/>
    <w:rsid w:val="00BA16EE"/>
    <w:rsid w:val="00BA22A1"/>
    <w:rsid w:val="00BA22D2"/>
    <w:rsid w:val="00BA2D51"/>
    <w:rsid w:val="00BA3066"/>
    <w:rsid w:val="00BA3F2D"/>
    <w:rsid w:val="00BA4273"/>
    <w:rsid w:val="00BA482F"/>
    <w:rsid w:val="00BA5ECB"/>
    <w:rsid w:val="00BA6997"/>
    <w:rsid w:val="00BA6E65"/>
    <w:rsid w:val="00BA6E69"/>
    <w:rsid w:val="00BA6E7B"/>
    <w:rsid w:val="00BA6EC5"/>
    <w:rsid w:val="00BA6FD4"/>
    <w:rsid w:val="00BA76E1"/>
    <w:rsid w:val="00BA7C93"/>
    <w:rsid w:val="00BB06FC"/>
    <w:rsid w:val="00BB0763"/>
    <w:rsid w:val="00BB0832"/>
    <w:rsid w:val="00BB08C9"/>
    <w:rsid w:val="00BB0BEE"/>
    <w:rsid w:val="00BB0DCC"/>
    <w:rsid w:val="00BB135C"/>
    <w:rsid w:val="00BB2112"/>
    <w:rsid w:val="00BB2858"/>
    <w:rsid w:val="00BB2EA3"/>
    <w:rsid w:val="00BB38C8"/>
    <w:rsid w:val="00BB3D4F"/>
    <w:rsid w:val="00BB40EE"/>
    <w:rsid w:val="00BB43DC"/>
    <w:rsid w:val="00BB4530"/>
    <w:rsid w:val="00BB4862"/>
    <w:rsid w:val="00BB49C8"/>
    <w:rsid w:val="00BB588E"/>
    <w:rsid w:val="00BB5D03"/>
    <w:rsid w:val="00BB5E57"/>
    <w:rsid w:val="00BB687E"/>
    <w:rsid w:val="00BB6B56"/>
    <w:rsid w:val="00BB6E47"/>
    <w:rsid w:val="00BB6F85"/>
    <w:rsid w:val="00BB70A9"/>
    <w:rsid w:val="00BB7461"/>
    <w:rsid w:val="00BB7743"/>
    <w:rsid w:val="00BB78E3"/>
    <w:rsid w:val="00BC092D"/>
    <w:rsid w:val="00BC0B56"/>
    <w:rsid w:val="00BC0EAE"/>
    <w:rsid w:val="00BC14A0"/>
    <w:rsid w:val="00BC19DF"/>
    <w:rsid w:val="00BC277E"/>
    <w:rsid w:val="00BC2AC3"/>
    <w:rsid w:val="00BC2EEE"/>
    <w:rsid w:val="00BC305A"/>
    <w:rsid w:val="00BC341E"/>
    <w:rsid w:val="00BC37F4"/>
    <w:rsid w:val="00BC37FC"/>
    <w:rsid w:val="00BC4504"/>
    <w:rsid w:val="00BC450F"/>
    <w:rsid w:val="00BC4D0B"/>
    <w:rsid w:val="00BC515F"/>
    <w:rsid w:val="00BC571F"/>
    <w:rsid w:val="00BC58D1"/>
    <w:rsid w:val="00BC5E34"/>
    <w:rsid w:val="00BC5EC3"/>
    <w:rsid w:val="00BC609B"/>
    <w:rsid w:val="00BC64DD"/>
    <w:rsid w:val="00BC74ED"/>
    <w:rsid w:val="00BC75E4"/>
    <w:rsid w:val="00BC7E14"/>
    <w:rsid w:val="00BC7FFD"/>
    <w:rsid w:val="00BD026A"/>
    <w:rsid w:val="00BD04ED"/>
    <w:rsid w:val="00BD0FA9"/>
    <w:rsid w:val="00BD0FFD"/>
    <w:rsid w:val="00BD1355"/>
    <w:rsid w:val="00BD13B2"/>
    <w:rsid w:val="00BD16BF"/>
    <w:rsid w:val="00BD2124"/>
    <w:rsid w:val="00BD3201"/>
    <w:rsid w:val="00BD350E"/>
    <w:rsid w:val="00BD37E1"/>
    <w:rsid w:val="00BD393D"/>
    <w:rsid w:val="00BD40A1"/>
    <w:rsid w:val="00BD5013"/>
    <w:rsid w:val="00BD5089"/>
    <w:rsid w:val="00BD557A"/>
    <w:rsid w:val="00BD590A"/>
    <w:rsid w:val="00BD5920"/>
    <w:rsid w:val="00BD5C8A"/>
    <w:rsid w:val="00BD5F1C"/>
    <w:rsid w:val="00BD6396"/>
    <w:rsid w:val="00BD65C6"/>
    <w:rsid w:val="00BD6741"/>
    <w:rsid w:val="00BD7060"/>
    <w:rsid w:val="00BD74AB"/>
    <w:rsid w:val="00BD77A7"/>
    <w:rsid w:val="00BD7B8D"/>
    <w:rsid w:val="00BD7E11"/>
    <w:rsid w:val="00BE0CCC"/>
    <w:rsid w:val="00BE0FD1"/>
    <w:rsid w:val="00BE13DB"/>
    <w:rsid w:val="00BE166F"/>
    <w:rsid w:val="00BE1723"/>
    <w:rsid w:val="00BE1976"/>
    <w:rsid w:val="00BE1C2F"/>
    <w:rsid w:val="00BE2AAE"/>
    <w:rsid w:val="00BE2BE5"/>
    <w:rsid w:val="00BE2FEA"/>
    <w:rsid w:val="00BE33DA"/>
    <w:rsid w:val="00BE34E6"/>
    <w:rsid w:val="00BE3673"/>
    <w:rsid w:val="00BE37D6"/>
    <w:rsid w:val="00BE3FD8"/>
    <w:rsid w:val="00BE4CAE"/>
    <w:rsid w:val="00BE4E74"/>
    <w:rsid w:val="00BE5087"/>
    <w:rsid w:val="00BE54CF"/>
    <w:rsid w:val="00BE56EF"/>
    <w:rsid w:val="00BE58F2"/>
    <w:rsid w:val="00BE5975"/>
    <w:rsid w:val="00BE5DA8"/>
    <w:rsid w:val="00BE5DDE"/>
    <w:rsid w:val="00BE6AA7"/>
    <w:rsid w:val="00BE6CC4"/>
    <w:rsid w:val="00BE71D6"/>
    <w:rsid w:val="00BE7999"/>
    <w:rsid w:val="00BE7A8D"/>
    <w:rsid w:val="00BE7BB8"/>
    <w:rsid w:val="00BE7CB4"/>
    <w:rsid w:val="00BE7F87"/>
    <w:rsid w:val="00BF031D"/>
    <w:rsid w:val="00BF0509"/>
    <w:rsid w:val="00BF05D2"/>
    <w:rsid w:val="00BF0CD9"/>
    <w:rsid w:val="00BF0E81"/>
    <w:rsid w:val="00BF12C5"/>
    <w:rsid w:val="00BF1332"/>
    <w:rsid w:val="00BF1415"/>
    <w:rsid w:val="00BF20BD"/>
    <w:rsid w:val="00BF23CA"/>
    <w:rsid w:val="00BF272D"/>
    <w:rsid w:val="00BF2AA9"/>
    <w:rsid w:val="00BF2B81"/>
    <w:rsid w:val="00BF2F89"/>
    <w:rsid w:val="00BF32F1"/>
    <w:rsid w:val="00BF3C37"/>
    <w:rsid w:val="00BF3C5B"/>
    <w:rsid w:val="00BF3EC8"/>
    <w:rsid w:val="00BF3EF7"/>
    <w:rsid w:val="00BF3FA8"/>
    <w:rsid w:val="00BF495A"/>
    <w:rsid w:val="00BF61B6"/>
    <w:rsid w:val="00BF62BC"/>
    <w:rsid w:val="00BF631D"/>
    <w:rsid w:val="00BF659A"/>
    <w:rsid w:val="00BF65AA"/>
    <w:rsid w:val="00BF677B"/>
    <w:rsid w:val="00BF6B0A"/>
    <w:rsid w:val="00BF6F0B"/>
    <w:rsid w:val="00BF6F6C"/>
    <w:rsid w:val="00BF74A1"/>
    <w:rsid w:val="00BF7D61"/>
    <w:rsid w:val="00C000C1"/>
    <w:rsid w:val="00C00514"/>
    <w:rsid w:val="00C006FB"/>
    <w:rsid w:val="00C00B5A"/>
    <w:rsid w:val="00C01816"/>
    <w:rsid w:val="00C0195C"/>
    <w:rsid w:val="00C01BA8"/>
    <w:rsid w:val="00C01BE7"/>
    <w:rsid w:val="00C0248D"/>
    <w:rsid w:val="00C033E5"/>
    <w:rsid w:val="00C03792"/>
    <w:rsid w:val="00C03A44"/>
    <w:rsid w:val="00C03C5C"/>
    <w:rsid w:val="00C03E21"/>
    <w:rsid w:val="00C040EC"/>
    <w:rsid w:val="00C04618"/>
    <w:rsid w:val="00C04755"/>
    <w:rsid w:val="00C0517D"/>
    <w:rsid w:val="00C05700"/>
    <w:rsid w:val="00C05B8B"/>
    <w:rsid w:val="00C05C04"/>
    <w:rsid w:val="00C063C7"/>
    <w:rsid w:val="00C0662D"/>
    <w:rsid w:val="00C068EE"/>
    <w:rsid w:val="00C06B53"/>
    <w:rsid w:val="00C06B88"/>
    <w:rsid w:val="00C06D84"/>
    <w:rsid w:val="00C0752D"/>
    <w:rsid w:val="00C079B8"/>
    <w:rsid w:val="00C07E35"/>
    <w:rsid w:val="00C10055"/>
    <w:rsid w:val="00C10102"/>
    <w:rsid w:val="00C10441"/>
    <w:rsid w:val="00C10603"/>
    <w:rsid w:val="00C106AA"/>
    <w:rsid w:val="00C1142C"/>
    <w:rsid w:val="00C115B7"/>
    <w:rsid w:val="00C115C9"/>
    <w:rsid w:val="00C11957"/>
    <w:rsid w:val="00C119D8"/>
    <w:rsid w:val="00C11C75"/>
    <w:rsid w:val="00C11D08"/>
    <w:rsid w:val="00C11D75"/>
    <w:rsid w:val="00C11DEA"/>
    <w:rsid w:val="00C128C0"/>
    <w:rsid w:val="00C129C4"/>
    <w:rsid w:val="00C129E9"/>
    <w:rsid w:val="00C12AFA"/>
    <w:rsid w:val="00C12BE3"/>
    <w:rsid w:val="00C12E21"/>
    <w:rsid w:val="00C13275"/>
    <w:rsid w:val="00C13D48"/>
    <w:rsid w:val="00C13DC4"/>
    <w:rsid w:val="00C14182"/>
    <w:rsid w:val="00C1428D"/>
    <w:rsid w:val="00C1437D"/>
    <w:rsid w:val="00C146BB"/>
    <w:rsid w:val="00C1482E"/>
    <w:rsid w:val="00C151B7"/>
    <w:rsid w:val="00C15225"/>
    <w:rsid w:val="00C15880"/>
    <w:rsid w:val="00C15F0F"/>
    <w:rsid w:val="00C1693D"/>
    <w:rsid w:val="00C169CB"/>
    <w:rsid w:val="00C16D19"/>
    <w:rsid w:val="00C1704F"/>
    <w:rsid w:val="00C17183"/>
    <w:rsid w:val="00C17253"/>
    <w:rsid w:val="00C17F3E"/>
    <w:rsid w:val="00C20283"/>
    <w:rsid w:val="00C20474"/>
    <w:rsid w:val="00C208DA"/>
    <w:rsid w:val="00C20909"/>
    <w:rsid w:val="00C21166"/>
    <w:rsid w:val="00C212CE"/>
    <w:rsid w:val="00C223DC"/>
    <w:rsid w:val="00C229F4"/>
    <w:rsid w:val="00C23758"/>
    <w:rsid w:val="00C24104"/>
    <w:rsid w:val="00C245A2"/>
    <w:rsid w:val="00C246A9"/>
    <w:rsid w:val="00C250F2"/>
    <w:rsid w:val="00C25DAB"/>
    <w:rsid w:val="00C2640D"/>
    <w:rsid w:val="00C2707C"/>
    <w:rsid w:val="00C270DA"/>
    <w:rsid w:val="00C3020B"/>
    <w:rsid w:val="00C307D0"/>
    <w:rsid w:val="00C30893"/>
    <w:rsid w:val="00C30E56"/>
    <w:rsid w:val="00C317EF"/>
    <w:rsid w:val="00C31F68"/>
    <w:rsid w:val="00C328F3"/>
    <w:rsid w:val="00C329B7"/>
    <w:rsid w:val="00C32A8F"/>
    <w:rsid w:val="00C32AD4"/>
    <w:rsid w:val="00C3338B"/>
    <w:rsid w:val="00C339E4"/>
    <w:rsid w:val="00C33A40"/>
    <w:rsid w:val="00C33C63"/>
    <w:rsid w:val="00C341FB"/>
    <w:rsid w:val="00C34208"/>
    <w:rsid w:val="00C34FD4"/>
    <w:rsid w:val="00C3566B"/>
    <w:rsid w:val="00C35BDE"/>
    <w:rsid w:val="00C35D77"/>
    <w:rsid w:val="00C361B5"/>
    <w:rsid w:val="00C36431"/>
    <w:rsid w:val="00C3669F"/>
    <w:rsid w:val="00C36831"/>
    <w:rsid w:val="00C37383"/>
    <w:rsid w:val="00C40495"/>
    <w:rsid w:val="00C40583"/>
    <w:rsid w:val="00C406DA"/>
    <w:rsid w:val="00C40795"/>
    <w:rsid w:val="00C409CD"/>
    <w:rsid w:val="00C40BC2"/>
    <w:rsid w:val="00C40D52"/>
    <w:rsid w:val="00C40F50"/>
    <w:rsid w:val="00C410F9"/>
    <w:rsid w:val="00C41A20"/>
    <w:rsid w:val="00C41B7D"/>
    <w:rsid w:val="00C41FC3"/>
    <w:rsid w:val="00C421D7"/>
    <w:rsid w:val="00C425B1"/>
    <w:rsid w:val="00C4328E"/>
    <w:rsid w:val="00C43C27"/>
    <w:rsid w:val="00C44087"/>
    <w:rsid w:val="00C448EB"/>
    <w:rsid w:val="00C44D9A"/>
    <w:rsid w:val="00C44DCE"/>
    <w:rsid w:val="00C44E5C"/>
    <w:rsid w:val="00C45169"/>
    <w:rsid w:val="00C451F1"/>
    <w:rsid w:val="00C45296"/>
    <w:rsid w:val="00C45B44"/>
    <w:rsid w:val="00C45EFD"/>
    <w:rsid w:val="00C4653C"/>
    <w:rsid w:val="00C466AB"/>
    <w:rsid w:val="00C46B65"/>
    <w:rsid w:val="00C46BE4"/>
    <w:rsid w:val="00C46C3E"/>
    <w:rsid w:val="00C46CEB"/>
    <w:rsid w:val="00C47579"/>
    <w:rsid w:val="00C47698"/>
    <w:rsid w:val="00C47CFA"/>
    <w:rsid w:val="00C47D53"/>
    <w:rsid w:val="00C47D8F"/>
    <w:rsid w:val="00C5040D"/>
    <w:rsid w:val="00C5117A"/>
    <w:rsid w:val="00C520F4"/>
    <w:rsid w:val="00C52E52"/>
    <w:rsid w:val="00C52F7D"/>
    <w:rsid w:val="00C53118"/>
    <w:rsid w:val="00C53A2A"/>
    <w:rsid w:val="00C53C05"/>
    <w:rsid w:val="00C53FB9"/>
    <w:rsid w:val="00C54128"/>
    <w:rsid w:val="00C54172"/>
    <w:rsid w:val="00C54269"/>
    <w:rsid w:val="00C54406"/>
    <w:rsid w:val="00C5455D"/>
    <w:rsid w:val="00C5479D"/>
    <w:rsid w:val="00C54B7B"/>
    <w:rsid w:val="00C554C2"/>
    <w:rsid w:val="00C5567A"/>
    <w:rsid w:val="00C55713"/>
    <w:rsid w:val="00C55DBF"/>
    <w:rsid w:val="00C55FA1"/>
    <w:rsid w:val="00C565D8"/>
    <w:rsid w:val="00C56911"/>
    <w:rsid w:val="00C56BE0"/>
    <w:rsid w:val="00C57059"/>
    <w:rsid w:val="00C57535"/>
    <w:rsid w:val="00C57959"/>
    <w:rsid w:val="00C57B67"/>
    <w:rsid w:val="00C57BB4"/>
    <w:rsid w:val="00C57C44"/>
    <w:rsid w:val="00C57FEB"/>
    <w:rsid w:val="00C60555"/>
    <w:rsid w:val="00C609B2"/>
    <w:rsid w:val="00C60BAD"/>
    <w:rsid w:val="00C61107"/>
    <w:rsid w:val="00C61272"/>
    <w:rsid w:val="00C61578"/>
    <w:rsid w:val="00C616A8"/>
    <w:rsid w:val="00C617EF"/>
    <w:rsid w:val="00C61CE1"/>
    <w:rsid w:val="00C62194"/>
    <w:rsid w:val="00C6263E"/>
    <w:rsid w:val="00C6267E"/>
    <w:rsid w:val="00C627A0"/>
    <w:rsid w:val="00C62F84"/>
    <w:rsid w:val="00C63BDA"/>
    <w:rsid w:val="00C63BF1"/>
    <w:rsid w:val="00C642DF"/>
    <w:rsid w:val="00C6439B"/>
    <w:rsid w:val="00C649D3"/>
    <w:rsid w:val="00C6520F"/>
    <w:rsid w:val="00C6610B"/>
    <w:rsid w:val="00C66606"/>
    <w:rsid w:val="00C673B3"/>
    <w:rsid w:val="00C6791D"/>
    <w:rsid w:val="00C67FD8"/>
    <w:rsid w:val="00C7015C"/>
    <w:rsid w:val="00C70B50"/>
    <w:rsid w:val="00C70DAE"/>
    <w:rsid w:val="00C7162B"/>
    <w:rsid w:val="00C716AF"/>
    <w:rsid w:val="00C716CA"/>
    <w:rsid w:val="00C72864"/>
    <w:rsid w:val="00C72E81"/>
    <w:rsid w:val="00C732F7"/>
    <w:rsid w:val="00C74002"/>
    <w:rsid w:val="00C7403B"/>
    <w:rsid w:val="00C74348"/>
    <w:rsid w:val="00C74881"/>
    <w:rsid w:val="00C74CB7"/>
    <w:rsid w:val="00C74D47"/>
    <w:rsid w:val="00C7510C"/>
    <w:rsid w:val="00C755F2"/>
    <w:rsid w:val="00C760F6"/>
    <w:rsid w:val="00C76325"/>
    <w:rsid w:val="00C763FA"/>
    <w:rsid w:val="00C76A76"/>
    <w:rsid w:val="00C76AD2"/>
    <w:rsid w:val="00C76EF4"/>
    <w:rsid w:val="00C770DF"/>
    <w:rsid w:val="00C7739F"/>
    <w:rsid w:val="00C80802"/>
    <w:rsid w:val="00C80889"/>
    <w:rsid w:val="00C80EB6"/>
    <w:rsid w:val="00C81122"/>
    <w:rsid w:val="00C8176C"/>
    <w:rsid w:val="00C81778"/>
    <w:rsid w:val="00C81DE9"/>
    <w:rsid w:val="00C81FAD"/>
    <w:rsid w:val="00C82590"/>
    <w:rsid w:val="00C82847"/>
    <w:rsid w:val="00C82CBD"/>
    <w:rsid w:val="00C83519"/>
    <w:rsid w:val="00C83680"/>
    <w:rsid w:val="00C83E06"/>
    <w:rsid w:val="00C83E3B"/>
    <w:rsid w:val="00C84CA4"/>
    <w:rsid w:val="00C84D82"/>
    <w:rsid w:val="00C85243"/>
    <w:rsid w:val="00C85566"/>
    <w:rsid w:val="00C85A94"/>
    <w:rsid w:val="00C85E0E"/>
    <w:rsid w:val="00C85ED7"/>
    <w:rsid w:val="00C85F94"/>
    <w:rsid w:val="00C8608C"/>
    <w:rsid w:val="00C862D9"/>
    <w:rsid w:val="00C86D92"/>
    <w:rsid w:val="00C86DD6"/>
    <w:rsid w:val="00C87224"/>
    <w:rsid w:val="00C87F52"/>
    <w:rsid w:val="00C90458"/>
    <w:rsid w:val="00C913E6"/>
    <w:rsid w:val="00C91508"/>
    <w:rsid w:val="00C9177B"/>
    <w:rsid w:val="00C91A9D"/>
    <w:rsid w:val="00C91E00"/>
    <w:rsid w:val="00C927F5"/>
    <w:rsid w:val="00C928A5"/>
    <w:rsid w:val="00C92B2B"/>
    <w:rsid w:val="00C92CD7"/>
    <w:rsid w:val="00C9362A"/>
    <w:rsid w:val="00C94468"/>
    <w:rsid w:val="00C94C29"/>
    <w:rsid w:val="00C94E12"/>
    <w:rsid w:val="00C952F4"/>
    <w:rsid w:val="00C95384"/>
    <w:rsid w:val="00C959E2"/>
    <w:rsid w:val="00C95F4D"/>
    <w:rsid w:val="00C962F7"/>
    <w:rsid w:val="00C96C68"/>
    <w:rsid w:val="00C96D2E"/>
    <w:rsid w:val="00C97428"/>
    <w:rsid w:val="00C974F8"/>
    <w:rsid w:val="00C978B7"/>
    <w:rsid w:val="00C97997"/>
    <w:rsid w:val="00C97D2B"/>
    <w:rsid w:val="00CA0276"/>
    <w:rsid w:val="00CA0531"/>
    <w:rsid w:val="00CA05AB"/>
    <w:rsid w:val="00CA0D64"/>
    <w:rsid w:val="00CA0E95"/>
    <w:rsid w:val="00CA0F8C"/>
    <w:rsid w:val="00CA1030"/>
    <w:rsid w:val="00CA15D1"/>
    <w:rsid w:val="00CA1BB1"/>
    <w:rsid w:val="00CA2B6F"/>
    <w:rsid w:val="00CA31B7"/>
    <w:rsid w:val="00CA335E"/>
    <w:rsid w:val="00CA3A41"/>
    <w:rsid w:val="00CA45A8"/>
    <w:rsid w:val="00CA5604"/>
    <w:rsid w:val="00CA64C6"/>
    <w:rsid w:val="00CA683E"/>
    <w:rsid w:val="00CA69EA"/>
    <w:rsid w:val="00CA7680"/>
    <w:rsid w:val="00CA7CB5"/>
    <w:rsid w:val="00CA7D44"/>
    <w:rsid w:val="00CA7ED7"/>
    <w:rsid w:val="00CB07CD"/>
    <w:rsid w:val="00CB0C4B"/>
    <w:rsid w:val="00CB0CB1"/>
    <w:rsid w:val="00CB0CCC"/>
    <w:rsid w:val="00CB126C"/>
    <w:rsid w:val="00CB1410"/>
    <w:rsid w:val="00CB18B4"/>
    <w:rsid w:val="00CB1F00"/>
    <w:rsid w:val="00CB2378"/>
    <w:rsid w:val="00CB2A49"/>
    <w:rsid w:val="00CB2F43"/>
    <w:rsid w:val="00CB32DA"/>
    <w:rsid w:val="00CB369C"/>
    <w:rsid w:val="00CB3DE0"/>
    <w:rsid w:val="00CB3FF6"/>
    <w:rsid w:val="00CB4274"/>
    <w:rsid w:val="00CB4655"/>
    <w:rsid w:val="00CB4674"/>
    <w:rsid w:val="00CB4C2E"/>
    <w:rsid w:val="00CB58D7"/>
    <w:rsid w:val="00CB5BBF"/>
    <w:rsid w:val="00CB5E6E"/>
    <w:rsid w:val="00CB5FB5"/>
    <w:rsid w:val="00CB7820"/>
    <w:rsid w:val="00CB7FB5"/>
    <w:rsid w:val="00CC03B4"/>
    <w:rsid w:val="00CC0792"/>
    <w:rsid w:val="00CC1294"/>
    <w:rsid w:val="00CC1753"/>
    <w:rsid w:val="00CC2A5E"/>
    <w:rsid w:val="00CC2D3D"/>
    <w:rsid w:val="00CC3828"/>
    <w:rsid w:val="00CC3C22"/>
    <w:rsid w:val="00CC4CE2"/>
    <w:rsid w:val="00CC5B72"/>
    <w:rsid w:val="00CC628F"/>
    <w:rsid w:val="00CC6321"/>
    <w:rsid w:val="00CC63F0"/>
    <w:rsid w:val="00CC6436"/>
    <w:rsid w:val="00CC72F0"/>
    <w:rsid w:val="00CC7DE5"/>
    <w:rsid w:val="00CD01DF"/>
    <w:rsid w:val="00CD02FB"/>
    <w:rsid w:val="00CD089F"/>
    <w:rsid w:val="00CD098F"/>
    <w:rsid w:val="00CD0A87"/>
    <w:rsid w:val="00CD0FCD"/>
    <w:rsid w:val="00CD10AA"/>
    <w:rsid w:val="00CD1248"/>
    <w:rsid w:val="00CD1C54"/>
    <w:rsid w:val="00CD2514"/>
    <w:rsid w:val="00CD269C"/>
    <w:rsid w:val="00CD290D"/>
    <w:rsid w:val="00CD297B"/>
    <w:rsid w:val="00CD2CD4"/>
    <w:rsid w:val="00CD2E58"/>
    <w:rsid w:val="00CD365B"/>
    <w:rsid w:val="00CD42D1"/>
    <w:rsid w:val="00CD4E90"/>
    <w:rsid w:val="00CD4FE5"/>
    <w:rsid w:val="00CD51B8"/>
    <w:rsid w:val="00CD5383"/>
    <w:rsid w:val="00CD5A38"/>
    <w:rsid w:val="00CD5D01"/>
    <w:rsid w:val="00CD5E74"/>
    <w:rsid w:val="00CD6438"/>
    <w:rsid w:val="00CD6758"/>
    <w:rsid w:val="00CD68A0"/>
    <w:rsid w:val="00CD68DE"/>
    <w:rsid w:val="00CD69EA"/>
    <w:rsid w:val="00CD6D06"/>
    <w:rsid w:val="00CD7697"/>
    <w:rsid w:val="00CD798F"/>
    <w:rsid w:val="00CD7C37"/>
    <w:rsid w:val="00CD7CF9"/>
    <w:rsid w:val="00CE00C3"/>
    <w:rsid w:val="00CE01C8"/>
    <w:rsid w:val="00CE03CC"/>
    <w:rsid w:val="00CE06F9"/>
    <w:rsid w:val="00CE09D8"/>
    <w:rsid w:val="00CE0BD9"/>
    <w:rsid w:val="00CE0C98"/>
    <w:rsid w:val="00CE1CB3"/>
    <w:rsid w:val="00CE1FD0"/>
    <w:rsid w:val="00CE2069"/>
    <w:rsid w:val="00CE398C"/>
    <w:rsid w:val="00CE3A8A"/>
    <w:rsid w:val="00CE3AEB"/>
    <w:rsid w:val="00CE456C"/>
    <w:rsid w:val="00CE50FE"/>
    <w:rsid w:val="00CE52DF"/>
    <w:rsid w:val="00CE5542"/>
    <w:rsid w:val="00CE5CE8"/>
    <w:rsid w:val="00CE62B7"/>
    <w:rsid w:val="00CE6860"/>
    <w:rsid w:val="00CE6A3C"/>
    <w:rsid w:val="00CE70DB"/>
    <w:rsid w:val="00CE76EC"/>
    <w:rsid w:val="00CE7757"/>
    <w:rsid w:val="00CE78F7"/>
    <w:rsid w:val="00CE7C41"/>
    <w:rsid w:val="00CE7E94"/>
    <w:rsid w:val="00CF0061"/>
    <w:rsid w:val="00CF02CD"/>
    <w:rsid w:val="00CF030D"/>
    <w:rsid w:val="00CF05D8"/>
    <w:rsid w:val="00CF0ED8"/>
    <w:rsid w:val="00CF1577"/>
    <w:rsid w:val="00CF1729"/>
    <w:rsid w:val="00CF19FD"/>
    <w:rsid w:val="00CF2511"/>
    <w:rsid w:val="00CF25FD"/>
    <w:rsid w:val="00CF2744"/>
    <w:rsid w:val="00CF2CAE"/>
    <w:rsid w:val="00CF328D"/>
    <w:rsid w:val="00CF32A5"/>
    <w:rsid w:val="00CF38ED"/>
    <w:rsid w:val="00CF3D0B"/>
    <w:rsid w:val="00CF3D84"/>
    <w:rsid w:val="00CF40FE"/>
    <w:rsid w:val="00CF41BC"/>
    <w:rsid w:val="00CF4268"/>
    <w:rsid w:val="00CF434B"/>
    <w:rsid w:val="00CF4547"/>
    <w:rsid w:val="00CF4A44"/>
    <w:rsid w:val="00CF4C87"/>
    <w:rsid w:val="00CF5383"/>
    <w:rsid w:val="00CF558E"/>
    <w:rsid w:val="00CF58CE"/>
    <w:rsid w:val="00CF5A3C"/>
    <w:rsid w:val="00CF5C93"/>
    <w:rsid w:val="00CF5DFC"/>
    <w:rsid w:val="00CF5F3A"/>
    <w:rsid w:val="00CF6298"/>
    <w:rsid w:val="00CF6675"/>
    <w:rsid w:val="00CF679E"/>
    <w:rsid w:val="00CF7273"/>
    <w:rsid w:val="00CF7573"/>
    <w:rsid w:val="00CF760D"/>
    <w:rsid w:val="00CF7DC0"/>
    <w:rsid w:val="00D0036F"/>
    <w:rsid w:val="00D004CB"/>
    <w:rsid w:val="00D007EE"/>
    <w:rsid w:val="00D00A92"/>
    <w:rsid w:val="00D01241"/>
    <w:rsid w:val="00D012CC"/>
    <w:rsid w:val="00D017CD"/>
    <w:rsid w:val="00D0196A"/>
    <w:rsid w:val="00D01ABD"/>
    <w:rsid w:val="00D01C59"/>
    <w:rsid w:val="00D01FE6"/>
    <w:rsid w:val="00D0290E"/>
    <w:rsid w:val="00D02E21"/>
    <w:rsid w:val="00D034E9"/>
    <w:rsid w:val="00D03717"/>
    <w:rsid w:val="00D0395F"/>
    <w:rsid w:val="00D03A0C"/>
    <w:rsid w:val="00D03BBD"/>
    <w:rsid w:val="00D03DB5"/>
    <w:rsid w:val="00D04083"/>
    <w:rsid w:val="00D04880"/>
    <w:rsid w:val="00D04A2E"/>
    <w:rsid w:val="00D04D70"/>
    <w:rsid w:val="00D04F1B"/>
    <w:rsid w:val="00D05469"/>
    <w:rsid w:val="00D055AB"/>
    <w:rsid w:val="00D0656B"/>
    <w:rsid w:val="00D06C54"/>
    <w:rsid w:val="00D06CB0"/>
    <w:rsid w:val="00D0741C"/>
    <w:rsid w:val="00D07478"/>
    <w:rsid w:val="00D074B2"/>
    <w:rsid w:val="00D07547"/>
    <w:rsid w:val="00D0768B"/>
    <w:rsid w:val="00D07732"/>
    <w:rsid w:val="00D07EAB"/>
    <w:rsid w:val="00D07FCC"/>
    <w:rsid w:val="00D100D4"/>
    <w:rsid w:val="00D101D2"/>
    <w:rsid w:val="00D10358"/>
    <w:rsid w:val="00D10620"/>
    <w:rsid w:val="00D11FC1"/>
    <w:rsid w:val="00D11FF4"/>
    <w:rsid w:val="00D12569"/>
    <w:rsid w:val="00D12B60"/>
    <w:rsid w:val="00D12B81"/>
    <w:rsid w:val="00D12FF5"/>
    <w:rsid w:val="00D13264"/>
    <w:rsid w:val="00D1328D"/>
    <w:rsid w:val="00D13A49"/>
    <w:rsid w:val="00D13FFE"/>
    <w:rsid w:val="00D141F9"/>
    <w:rsid w:val="00D14898"/>
    <w:rsid w:val="00D15246"/>
    <w:rsid w:val="00D15542"/>
    <w:rsid w:val="00D158DB"/>
    <w:rsid w:val="00D161B9"/>
    <w:rsid w:val="00D162AD"/>
    <w:rsid w:val="00D16D67"/>
    <w:rsid w:val="00D16EFA"/>
    <w:rsid w:val="00D16FC1"/>
    <w:rsid w:val="00D1759F"/>
    <w:rsid w:val="00D17A01"/>
    <w:rsid w:val="00D20131"/>
    <w:rsid w:val="00D20732"/>
    <w:rsid w:val="00D20B94"/>
    <w:rsid w:val="00D20F37"/>
    <w:rsid w:val="00D21399"/>
    <w:rsid w:val="00D2189C"/>
    <w:rsid w:val="00D2189E"/>
    <w:rsid w:val="00D218A4"/>
    <w:rsid w:val="00D21FC3"/>
    <w:rsid w:val="00D22201"/>
    <w:rsid w:val="00D22386"/>
    <w:rsid w:val="00D2254D"/>
    <w:rsid w:val="00D22B13"/>
    <w:rsid w:val="00D22D94"/>
    <w:rsid w:val="00D23472"/>
    <w:rsid w:val="00D2463B"/>
    <w:rsid w:val="00D24B46"/>
    <w:rsid w:val="00D24E6A"/>
    <w:rsid w:val="00D25423"/>
    <w:rsid w:val="00D25583"/>
    <w:rsid w:val="00D2663D"/>
    <w:rsid w:val="00D26CF3"/>
    <w:rsid w:val="00D270FD"/>
    <w:rsid w:val="00D275A6"/>
    <w:rsid w:val="00D276A3"/>
    <w:rsid w:val="00D27B64"/>
    <w:rsid w:val="00D27B65"/>
    <w:rsid w:val="00D27EE0"/>
    <w:rsid w:val="00D3015B"/>
    <w:rsid w:val="00D306C2"/>
    <w:rsid w:val="00D30A57"/>
    <w:rsid w:val="00D3139C"/>
    <w:rsid w:val="00D316E0"/>
    <w:rsid w:val="00D31700"/>
    <w:rsid w:val="00D32269"/>
    <w:rsid w:val="00D32A72"/>
    <w:rsid w:val="00D32C2B"/>
    <w:rsid w:val="00D3324B"/>
    <w:rsid w:val="00D3359C"/>
    <w:rsid w:val="00D336E4"/>
    <w:rsid w:val="00D34341"/>
    <w:rsid w:val="00D344C8"/>
    <w:rsid w:val="00D3470F"/>
    <w:rsid w:val="00D348B1"/>
    <w:rsid w:val="00D35348"/>
    <w:rsid w:val="00D354C8"/>
    <w:rsid w:val="00D35A4D"/>
    <w:rsid w:val="00D35B7E"/>
    <w:rsid w:val="00D35FAE"/>
    <w:rsid w:val="00D365DE"/>
    <w:rsid w:val="00D37411"/>
    <w:rsid w:val="00D37880"/>
    <w:rsid w:val="00D37C41"/>
    <w:rsid w:val="00D37DE3"/>
    <w:rsid w:val="00D37EA7"/>
    <w:rsid w:val="00D4053B"/>
    <w:rsid w:val="00D41282"/>
    <w:rsid w:val="00D41425"/>
    <w:rsid w:val="00D418E3"/>
    <w:rsid w:val="00D41AD0"/>
    <w:rsid w:val="00D41B34"/>
    <w:rsid w:val="00D4263C"/>
    <w:rsid w:val="00D42806"/>
    <w:rsid w:val="00D429D9"/>
    <w:rsid w:val="00D42A63"/>
    <w:rsid w:val="00D42C0D"/>
    <w:rsid w:val="00D4311D"/>
    <w:rsid w:val="00D43ED6"/>
    <w:rsid w:val="00D441FE"/>
    <w:rsid w:val="00D4524F"/>
    <w:rsid w:val="00D4599B"/>
    <w:rsid w:val="00D45D8E"/>
    <w:rsid w:val="00D45F34"/>
    <w:rsid w:val="00D461A5"/>
    <w:rsid w:val="00D462B1"/>
    <w:rsid w:val="00D4661F"/>
    <w:rsid w:val="00D46764"/>
    <w:rsid w:val="00D46AC4"/>
    <w:rsid w:val="00D46D88"/>
    <w:rsid w:val="00D47150"/>
    <w:rsid w:val="00D47E83"/>
    <w:rsid w:val="00D503B8"/>
    <w:rsid w:val="00D50C8A"/>
    <w:rsid w:val="00D50EDE"/>
    <w:rsid w:val="00D5140D"/>
    <w:rsid w:val="00D51570"/>
    <w:rsid w:val="00D520D2"/>
    <w:rsid w:val="00D5232F"/>
    <w:rsid w:val="00D5263C"/>
    <w:rsid w:val="00D52691"/>
    <w:rsid w:val="00D52B42"/>
    <w:rsid w:val="00D52BFA"/>
    <w:rsid w:val="00D53045"/>
    <w:rsid w:val="00D53650"/>
    <w:rsid w:val="00D5366C"/>
    <w:rsid w:val="00D538A1"/>
    <w:rsid w:val="00D53EF0"/>
    <w:rsid w:val="00D54152"/>
    <w:rsid w:val="00D5467D"/>
    <w:rsid w:val="00D54834"/>
    <w:rsid w:val="00D54C83"/>
    <w:rsid w:val="00D54D19"/>
    <w:rsid w:val="00D5530D"/>
    <w:rsid w:val="00D556EF"/>
    <w:rsid w:val="00D55A33"/>
    <w:rsid w:val="00D55A55"/>
    <w:rsid w:val="00D55A85"/>
    <w:rsid w:val="00D55D55"/>
    <w:rsid w:val="00D55E16"/>
    <w:rsid w:val="00D55FCD"/>
    <w:rsid w:val="00D563AA"/>
    <w:rsid w:val="00D5669D"/>
    <w:rsid w:val="00D5696F"/>
    <w:rsid w:val="00D57071"/>
    <w:rsid w:val="00D573B9"/>
    <w:rsid w:val="00D5747A"/>
    <w:rsid w:val="00D57683"/>
    <w:rsid w:val="00D57AA6"/>
    <w:rsid w:val="00D60CE8"/>
    <w:rsid w:val="00D61A7C"/>
    <w:rsid w:val="00D61CE2"/>
    <w:rsid w:val="00D61E5D"/>
    <w:rsid w:val="00D62189"/>
    <w:rsid w:val="00D62244"/>
    <w:rsid w:val="00D62C14"/>
    <w:rsid w:val="00D63119"/>
    <w:rsid w:val="00D63605"/>
    <w:rsid w:val="00D63C0A"/>
    <w:rsid w:val="00D641AE"/>
    <w:rsid w:val="00D64351"/>
    <w:rsid w:val="00D6442C"/>
    <w:rsid w:val="00D6487E"/>
    <w:rsid w:val="00D64A97"/>
    <w:rsid w:val="00D64D24"/>
    <w:rsid w:val="00D64E72"/>
    <w:rsid w:val="00D67295"/>
    <w:rsid w:val="00D6765C"/>
    <w:rsid w:val="00D676DA"/>
    <w:rsid w:val="00D67D5E"/>
    <w:rsid w:val="00D70033"/>
    <w:rsid w:val="00D7042B"/>
    <w:rsid w:val="00D70452"/>
    <w:rsid w:val="00D71D8E"/>
    <w:rsid w:val="00D72111"/>
    <w:rsid w:val="00D725DF"/>
    <w:rsid w:val="00D72786"/>
    <w:rsid w:val="00D730F3"/>
    <w:rsid w:val="00D731DE"/>
    <w:rsid w:val="00D73227"/>
    <w:rsid w:val="00D733CD"/>
    <w:rsid w:val="00D7351D"/>
    <w:rsid w:val="00D73977"/>
    <w:rsid w:val="00D739D8"/>
    <w:rsid w:val="00D74C95"/>
    <w:rsid w:val="00D75190"/>
    <w:rsid w:val="00D753F4"/>
    <w:rsid w:val="00D754BC"/>
    <w:rsid w:val="00D755DF"/>
    <w:rsid w:val="00D757C9"/>
    <w:rsid w:val="00D75995"/>
    <w:rsid w:val="00D759FB"/>
    <w:rsid w:val="00D75CB0"/>
    <w:rsid w:val="00D7754F"/>
    <w:rsid w:val="00D77BD8"/>
    <w:rsid w:val="00D802CF"/>
    <w:rsid w:val="00D804B6"/>
    <w:rsid w:val="00D807CF"/>
    <w:rsid w:val="00D80844"/>
    <w:rsid w:val="00D8104C"/>
    <w:rsid w:val="00D81937"/>
    <w:rsid w:val="00D8202E"/>
    <w:rsid w:val="00D82402"/>
    <w:rsid w:val="00D82511"/>
    <w:rsid w:val="00D82A55"/>
    <w:rsid w:val="00D82A95"/>
    <w:rsid w:val="00D82D99"/>
    <w:rsid w:val="00D82DE6"/>
    <w:rsid w:val="00D8309F"/>
    <w:rsid w:val="00D83E76"/>
    <w:rsid w:val="00D84205"/>
    <w:rsid w:val="00D848D2"/>
    <w:rsid w:val="00D84A5C"/>
    <w:rsid w:val="00D853FC"/>
    <w:rsid w:val="00D85C16"/>
    <w:rsid w:val="00D85C5F"/>
    <w:rsid w:val="00D85EF6"/>
    <w:rsid w:val="00D8607C"/>
    <w:rsid w:val="00D86207"/>
    <w:rsid w:val="00D8643E"/>
    <w:rsid w:val="00D869B5"/>
    <w:rsid w:val="00D871C8"/>
    <w:rsid w:val="00D87786"/>
    <w:rsid w:val="00D87BF6"/>
    <w:rsid w:val="00D903A1"/>
    <w:rsid w:val="00D9060D"/>
    <w:rsid w:val="00D90D33"/>
    <w:rsid w:val="00D910BF"/>
    <w:rsid w:val="00D91287"/>
    <w:rsid w:val="00D91CEA"/>
    <w:rsid w:val="00D92501"/>
    <w:rsid w:val="00D92CF2"/>
    <w:rsid w:val="00D92E38"/>
    <w:rsid w:val="00D934DB"/>
    <w:rsid w:val="00D93662"/>
    <w:rsid w:val="00D93FCB"/>
    <w:rsid w:val="00D941AF"/>
    <w:rsid w:val="00D945A0"/>
    <w:rsid w:val="00D94747"/>
    <w:rsid w:val="00D94D2D"/>
    <w:rsid w:val="00D95138"/>
    <w:rsid w:val="00D952C7"/>
    <w:rsid w:val="00D95CDE"/>
    <w:rsid w:val="00D96659"/>
    <w:rsid w:val="00D96693"/>
    <w:rsid w:val="00D967A2"/>
    <w:rsid w:val="00D968CC"/>
    <w:rsid w:val="00D968D3"/>
    <w:rsid w:val="00D96920"/>
    <w:rsid w:val="00D96930"/>
    <w:rsid w:val="00D96F1F"/>
    <w:rsid w:val="00D96F9A"/>
    <w:rsid w:val="00D97054"/>
    <w:rsid w:val="00D97390"/>
    <w:rsid w:val="00D97530"/>
    <w:rsid w:val="00D9792D"/>
    <w:rsid w:val="00D97E48"/>
    <w:rsid w:val="00D97F6A"/>
    <w:rsid w:val="00DA0065"/>
    <w:rsid w:val="00DA0537"/>
    <w:rsid w:val="00DA0904"/>
    <w:rsid w:val="00DA09F1"/>
    <w:rsid w:val="00DA16D1"/>
    <w:rsid w:val="00DA1944"/>
    <w:rsid w:val="00DA1A76"/>
    <w:rsid w:val="00DA1AF6"/>
    <w:rsid w:val="00DA1FA3"/>
    <w:rsid w:val="00DA1FF2"/>
    <w:rsid w:val="00DA22CA"/>
    <w:rsid w:val="00DA25B8"/>
    <w:rsid w:val="00DA2977"/>
    <w:rsid w:val="00DA358B"/>
    <w:rsid w:val="00DA3AAA"/>
    <w:rsid w:val="00DA3F33"/>
    <w:rsid w:val="00DA3F72"/>
    <w:rsid w:val="00DA42C9"/>
    <w:rsid w:val="00DA47C0"/>
    <w:rsid w:val="00DA4D31"/>
    <w:rsid w:val="00DA4D56"/>
    <w:rsid w:val="00DA56C4"/>
    <w:rsid w:val="00DA5EFF"/>
    <w:rsid w:val="00DA6333"/>
    <w:rsid w:val="00DA6365"/>
    <w:rsid w:val="00DA6B83"/>
    <w:rsid w:val="00DA6D93"/>
    <w:rsid w:val="00DA6D98"/>
    <w:rsid w:val="00DA6EB8"/>
    <w:rsid w:val="00DA77E5"/>
    <w:rsid w:val="00DA78DC"/>
    <w:rsid w:val="00DA7908"/>
    <w:rsid w:val="00DA7AB3"/>
    <w:rsid w:val="00DA7ED2"/>
    <w:rsid w:val="00DB0640"/>
    <w:rsid w:val="00DB0AAD"/>
    <w:rsid w:val="00DB0FCD"/>
    <w:rsid w:val="00DB133B"/>
    <w:rsid w:val="00DB13A8"/>
    <w:rsid w:val="00DB16EE"/>
    <w:rsid w:val="00DB18E0"/>
    <w:rsid w:val="00DB1975"/>
    <w:rsid w:val="00DB1A48"/>
    <w:rsid w:val="00DB21A2"/>
    <w:rsid w:val="00DB259B"/>
    <w:rsid w:val="00DB26C9"/>
    <w:rsid w:val="00DB292D"/>
    <w:rsid w:val="00DB29D8"/>
    <w:rsid w:val="00DB2A46"/>
    <w:rsid w:val="00DB2C9A"/>
    <w:rsid w:val="00DB2E4F"/>
    <w:rsid w:val="00DB2F60"/>
    <w:rsid w:val="00DB33C4"/>
    <w:rsid w:val="00DB3B0B"/>
    <w:rsid w:val="00DB46E3"/>
    <w:rsid w:val="00DB4820"/>
    <w:rsid w:val="00DB4974"/>
    <w:rsid w:val="00DB49A9"/>
    <w:rsid w:val="00DB4BB1"/>
    <w:rsid w:val="00DB4BDC"/>
    <w:rsid w:val="00DB4CD1"/>
    <w:rsid w:val="00DB4F85"/>
    <w:rsid w:val="00DB5CF1"/>
    <w:rsid w:val="00DB5D1F"/>
    <w:rsid w:val="00DB5F62"/>
    <w:rsid w:val="00DB6073"/>
    <w:rsid w:val="00DB645A"/>
    <w:rsid w:val="00DB69AA"/>
    <w:rsid w:val="00DB69DC"/>
    <w:rsid w:val="00DB7AF7"/>
    <w:rsid w:val="00DB7D26"/>
    <w:rsid w:val="00DB7D2F"/>
    <w:rsid w:val="00DB7E8A"/>
    <w:rsid w:val="00DC08ED"/>
    <w:rsid w:val="00DC0F93"/>
    <w:rsid w:val="00DC12C0"/>
    <w:rsid w:val="00DC1375"/>
    <w:rsid w:val="00DC1E5D"/>
    <w:rsid w:val="00DC215B"/>
    <w:rsid w:val="00DC2795"/>
    <w:rsid w:val="00DC27DC"/>
    <w:rsid w:val="00DC2B32"/>
    <w:rsid w:val="00DC2B50"/>
    <w:rsid w:val="00DC30B8"/>
    <w:rsid w:val="00DC351D"/>
    <w:rsid w:val="00DC3835"/>
    <w:rsid w:val="00DC400E"/>
    <w:rsid w:val="00DC45B5"/>
    <w:rsid w:val="00DC466E"/>
    <w:rsid w:val="00DC4F51"/>
    <w:rsid w:val="00DC509C"/>
    <w:rsid w:val="00DC51DE"/>
    <w:rsid w:val="00DC5C9F"/>
    <w:rsid w:val="00DC5FBA"/>
    <w:rsid w:val="00DC6469"/>
    <w:rsid w:val="00DC659B"/>
    <w:rsid w:val="00DC67E3"/>
    <w:rsid w:val="00DC697F"/>
    <w:rsid w:val="00DC6A28"/>
    <w:rsid w:val="00DC6FA7"/>
    <w:rsid w:val="00DC717C"/>
    <w:rsid w:val="00DC74D0"/>
    <w:rsid w:val="00DC7631"/>
    <w:rsid w:val="00DC77AC"/>
    <w:rsid w:val="00DC7B95"/>
    <w:rsid w:val="00DC7F3F"/>
    <w:rsid w:val="00DD0185"/>
    <w:rsid w:val="00DD03C2"/>
    <w:rsid w:val="00DD060E"/>
    <w:rsid w:val="00DD0687"/>
    <w:rsid w:val="00DD08D7"/>
    <w:rsid w:val="00DD08EB"/>
    <w:rsid w:val="00DD094B"/>
    <w:rsid w:val="00DD0BF9"/>
    <w:rsid w:val="00DD0F16"/>
    <w:rsid w:val="00DD1468"/>
    <w:rsid w:val="00DD153B"/>
    <w:rsid w:val="00DD19C8"/>
    <w:rsid w:val="00DD2AB9"/>
    <w:rsid w:val="00DD2F2D"/>
    <w:rsid w:val="00DD32DA"/>
    <w:rsid w:val="00DD3344"/>
    <w:rsid w:val="00DD43BA"/>
    <w:rsid w:val="00DD4D85"/>
    <w:rsid w:val="00DD4EA8"/>
    <w:rsid w:val="00DD506B"/>
    <w:rsid w:val="00DD50B5"/>
    <w:rsid w:val="00DD5A87"/>
    <w:rsid w:val="00DD661E"/>
    <w:rsid w:val="00DD6726"/>
    <w:rsid w:val="00DD69E9"/>
    <w:rsid w:val="00DD6B02"/>
    <w:rsid w:val="00DD6B33"/>
    <w:rsid w:val="00DD7092"/>
    <w:rsid w:val="00DD7E06"/>
    <w:rsid w:val="00DE011C"/>
    <w:rsid w:val="00DE08F0"/>
    <w:rsid w:val="00DE0998"/>
    <w:rsid w:val="00DE0A5B"/>
    <w:rsid w:val="00DE0BE1"/>
    <w:rsid w:val="00DE1124"/>
    <w:rsid w:val="00DE186E"/>
    <w:rsid w:val="00DE231E"/>
    <w:rsid w:val="00DE2AA8"/>
    <w:rsid w:val="00DE3CBF"/>
    <w:rsid w:val="00DE43F8"/>
    <w:rsid w:val="00DE458A"/>
    <w:rsid w:val="00DE59C2"/>
    <w:rsid w:val="00DE5E9C"/>
    <w:rsid w:val="00DE5ECE"/>
    <w:rsid w:val="00DE6057"/>
    <w:rsid w:val="00DE605D"/>
    <w:rsid w:val="00DE61EF"/>
    <w:rsid w:val="00DE6222"/>
    <w:rsid w:val="00DE6BB4"/>
    <w:rsid w:val="00DE6E3A"/>
    <w:rsid w:val="00DE7349"/>
    <w:rsid w:val="00DE7642"/>
    <w:rsid w:val="00DE7896"/>
    <w:rsid w:val="00DE7C98"/>
    <w:rsid w:val="00DE7F1E"/>
    <w:rsid w:val="00DE7F56"/>
    <w:rsid w:val="00DF186A"/>
    <w:rsid w:val="00DF2346"/>
    <w:rsid w:val="00DF2435"/>
    <w:rsid w:val="00DF262C"/>
    <w:rsid w:val="00DF2744"/>
    <w:rsid w:val="00DF3317"/>
    <w:rsid w:val="00DF35DA"/>
    <w:rsid w:val="00DF3843"/>
    <w:rsid w:val="00DF41A5"/>
    <w:rsid w:val="00DF42FB"/>
    <w:rsid w:val="00DF46C2"/>
    <w:rsid w:val="00DF484D"/>
    <w:rsid w:val="00DF4A41"/>
    <w:rsid w:val="00DF4E84"/>
    <w:rsid w:val="00DF4F66"/>
    <w:rsid w:val="00DF585F"/>
    <w:rsid w:val="00DF5CEB"/>
    <w:rsid w:val="00DF6455"/>
    <w:rsid w:val="00DF64ED"/>
    <w:rsid w:val="00DF74D6"/>
    <w:rsid w:val="00DF7A4F"/>
    <w:rsid w:val="00E0077A"/>
    <w:rsid w:val="00E00BA3"/>
    <w:rsid w:val="00E00BA4"/>
    <w:rsid w:val="00E01909"/>
    <w:rsid w:val="00E01A07"/>
    <w:rsid w:val="00E021BB"/>
    <w:rsid w:val="00E02408"/>
    <w:rsid w:val="00E02431"/>
    <w:rsid w:val="00E02482"/>
    <w:rsid w:val="00E026F7"/>
    <w:rsid w:val="00E0301F"/>
    <w:rsid w:val="00E03321"/>
    <w:rsid w:val="00E03C0D"/>
    <w:rsid w:val="00E03F83"/>
    <w:rsid w:val="00E041C8"/>
    <w:rsid w:val="00E042B9"/>
    <w:rsid w:val="00E044ED"/>
    <w:rsid w:val="00E048C0"/>
    <w:rsid w:val="00E04B1A"/>
    <w:rsid w:val="00E05512"/>
    <w:rsid w:val="00E058AB"/>
    <w:rsid w:val="00E0598C"/>
    <w:rsid w:val="00E05EC3"/>
    <w:rsid w:val="00E06223"/>
    <w:rsid w:val="00E0647A"/>
    <w:rsid w:val="00E06A83"/>
    <w:rsid w:val="00E06D68"/>
    <w:rsid w:val="00E0707B"/>
    <w:rsid w:val="00E074BE"/>
    <w:rsid w:val="00E07763"/>
    <w:rsid w:val="00E0777E"/>
    <w:rsid w:val="00E07BD0"/>
    <w:rsid w:val="00E07D08"/>
    <w:rsid w:val="00E07E0A"/>
    <w:rsid w:val="00E10114"/>
    <w:rsid w:val="00E10259"/>
    <w:rsid w:val="00E103E2"/>
    <w:rsid w:val="00E10468"/>
    <w:rsid w:val="00E10E4D"/>
    <w:rsid w:val="00E110A7"/>
    <w:rsid w:val="00E1115D"/>
    <w:rsid w:val="00E11268"/>
    <w:rsid w:val="00E114B5"/>
    <w:rsid w:val="00E11969"/>
    <w:rsid w:val="00E11C37"/>
    <w:rsid w:val="00E11EC8"/>
    <w:rsid w:val="00E12082"/>
    <w:rsid w:val="00E122D1"/>
    <w:rsid w:val="00E125CA"/>
    <w:rsid w:val="00E12D26"/>
    <w:rsid w:val="00E12DA3"/>
    <w:rsid w:val="00E13338"/>
    <w:rsid w:val="00E13893"/>
    <w:rsid w:val="00E14136"/>
    <w:rsid w:val="00E14B98"/>
    <w:rsid w:val="00E14F8A"/>
    <w:rsid w:val="00E15547"/>
    <w:rsid w:val="00E15614"/>
    <w:rsid w:val="00E15E3E"/>
    <w:rsid w:val="00E165E1"/>
    <w:rsid w:val="00E167E9"/>
    <w:rsid w:val="00E16F81"/>
    <w:rsid w:val="00E17019"/>
    <w:rsid w:val="00E17068"/>
    <w:rsid w:val="00E1759B"/>
    <w:rsid w:val="00E17686"/>
    <w:rsid w:val="00E1780A"/>
    <w:rsid w:val="00E178C0"/>
    <w:rsid w:val="00E178E4"/>
    <w:rsid w:val="00E17A25"/>
    <w:rsid w:val="00E2023F"/>
    <w:rsid w:val="00E20851"/>
    <w:rsid w:val="00E208EA"/>
    <w:rsid w:val="00E210F8"/>
    <w:rsid w:val="00E2113B"/>
    <w:rsid w:val="00E211C6"/>
    <w:rsid w:val="00E21224"/>
    <w:rsid w:val="00E2153F"/>
    <w:rsid w:val="00E21BD7"/>
    <w:rsid w:val="00E225F9"/>
    <w:rsid w:val="00E2263E"/>
    <w:rsid w:val="00E2299E"/>
    <w:rsid w:val="00E22A00"/>
    <w:rsid w:val="00E22CF8"/>
    <w:rsid w:val="00E22DD0"/>
    <w:rsid w:val="00E230FE"/>
    <w:rsid w:val="00E2315D"/>
    <w:rsid w:val="00E2396C"/>
    <w:rsid w:val="00E244C1"/>
    <w:rsid w:val="00E245F7"/>
    <w:rsid w:val="00E2479B"/>
    <w:rsid w:val="00E24DC1"/>
    <w:rsid w:val="00E25186"/>
    <w:rsid w:val="00E2578B"/>
    <w:rsid w:val="00E26161"/>
    <w:rsid w:val="00E26418"/>
    <w:rsid w:val="00E2655E"/>
    <w:rsid w:val="00E26B54"/>
    <w:rsid w:val="00E26DD6"/>
    <w:rsid w:val="00E27342"/>
    <w:rsid w:val="00E2738E"/>
    <w:rsid w:val="00E2792E"/>
    <w:rsid w:val="00E27D82"/>
    <w:rsid w:val="00E27DEC"/>
    <w:rsid w:val="00E30C34"/>
    <w:rsid w:val="00E30FB8"/>
    <w:rsid w:val="00E310C3"/>
    <w:rsid w:val="00E3117D"/>
    <w:rsid w:val="00E311DD"/>
    <w:rsid w:val="00E312E8"/>
    <w:rsid w:val="00E3132D"/>
    <w:rsid w:val="00E316FC"/>
    <w:rsid w:val="00E32BF2"/>
    <w:rsid w:val="00E33995"/>
    <w:rsid w:val="00E339EB"/>
    <w:rsid w:val="00E34328"/>
    <w:rsid w:val="00E34613"/>
    <w:rsid w:val="00E34AE4"/>
    <w:rsid w:val="00E34C03"/>
    <w:rsid w:val="00E35498"/>
    <w:rsid w:val="00E36284"/>
    <w:rsid w:val="00E364F6"/>
    <w:rsid w:val="00E36899"/>
    <w:rsid w:val="00E375D3"/>
    <w:rsid w:val="00E3767D"/>
    <w:rsid w:val="00E379DA"/>
    <w:rsid w:val="00E40140"/>
    <w:rsid w:val="00E40668"/>
    <w:rsid w:val="00E40D88"/>
    <w:rsid w:val="00E411E4"/>
    <w:rsid w:val="00E411F1"/>
    <w:rsid w:val="00E41404"/>
    <w:rsid w:val="00E418B1"/>
    <w:rsid w:val="00E41B99"/>
    <w:rsid w:val="00E41D2C"/>
    <w:rsid w:val="00E42009"/>
    <w:rsid w:val="00E4252C"/>
    <w:rsid w:val="00E42AB0"/>
    <w:rsid w:val="00E42F47"/>
    <w:rsid w:val="00E43954"/>
    <w:rsid w:val="00E43E91"/>
    <w:rsid w:val="00E44041"/>
    <w:rsid w:val="00E448E5"/>
    <w:rsid w:val="00E450DC"/>
    <w:rsid w:val="00E45AC6"/>
    <w:rsid w:val="00E45C9C"/>
    <w:rsid w:val="00E45D53"/>
    <w:rsid w:val="00E46229"/>
    <w:rsid w:val="00E4682F"/>
    <w:rsid w:val="00E4686D"/>
    <w:rsid w:val="00E47CE2"/>
    <w:rsid w:val="00E47F7A"/>
    <w:rsid w:val="00E50312"/>
    <w:rsid w:val="00E5100E"/>
    <w:rsid w:val="00E510CE"/>
    <w:rsid w:val="00E511C5"/>
    <w:rsid w:val="00E51FF0"/>
    <w:rsid w:val="00E52C33"/>
    <w:rsid w:val="00E52F65"/>
    <w:rsid w:val="00E53123"/>
    <w:rsid w:val="00E5313E"/>
    <w:rsid w:val="00E540F7"/>
    <w:rsid w:val="00E5453D"/>
    <w:rsid w:val="00E55591"/>
    <w:rsid w:val="00E5583F"/>
    <w:rsid w:val="00E55DA0"/>
    <w:rsid w:val="00E55F5A"/>
    <w:rsid w:val="00E56183"/>
    <w:rsid w:val="00E561DC"/>
    <w:rsid w:val="00E56B16"/>
    <w:rsid w:val="00E56DBF"/>
    <w:rsid w:val="00E57332"/>
    <w:rsid w:val="00E57A65"/>
    <w:rsid w:val="00E57E7C"/>
    <w:rsid w:val="00E57F68"/>
    <w:rsid w:val="00E6022C"/>
    <w:rsid w:val="00E6052A"/>
    <w:rsid w:val="00E60A69"/>
    <w:rsid w:val="00E60B81"/>
    <w:rsid w:val="00E610C7"/>
    <w:rsid w:val="00E61BFB"/>
    <w:rsid w:val="00E62AFE"/>
    <w:rsid w:val="00E62C1C"/>
    <w:rsid w:val="00E62CBD"/>
    <w:rsid w:val="00E62EF7"/>
    <w:rsid w:val="00E63048"/>
    <w:rsid w:val="00E6320E"/>
    <w:rsid w:val="00E632EB"/>
    <w:rsid w:val="00E6381B"/>
    <w:rsid w:val="00E6392B"/>
    <w:rsid w:val="00E63FC5"/>
    <w:rsid w:val="00E641EB"/>
    <w:rsid w:val="00E6476F"/>
    <w:rsid w:val="00E64AB2"/>
    <w:rsid w:val="00E64EE6"/>
    <w:rsid w:val="00E65041"/>
    <w:rsid w:val="00E6544E"/>
    <w:rsid w:val="00E654F3"/>
    <w:rsid w:val="00E65FD0"/>
    <w:rsid w:val="00E66364"/>
    <w:rsid w:val="00E66492"/>
    <w:rsid w:val="00E66695"/>
    <w:rsid w:val="00E675D0"/>
    <w:rsid w:val="00E67E7D"/>
    <w:rsid w:val="00E70508"/>
    <w:rsid w:val="00E708C8"/>
    <w:rsid w:val="00E71229"/>
    <w:rsid w:val="00E72A88"/>
    <w:rsid w:val="00E72AEC"/>
    <w:rsid w:val="00E72F7A"/>
    <w:rsid w:val="00E7313C"/>
    <w:rsid w:val="00E73609"/>
    <w:rsid w:val="00E73723"/>
    <w:rsid w:val="00E73D7D"/>
    <w:rsid w:val="00E73D9A"/>
    <w:rsid w:val="00E73F87"/>
    <w:rsid w:val="00E7400E"/>
    <w:rsid w:val="00E74F99"/>
    <w:rsid w:val="00E75308"/>
    <w:rsid w:val="00E75463"/>
    <w:rsid w:val="00E75512"/>
    <w:rsid w:val="00E76416"/>
    <w:rsid w:val="00E76574"/>
    <w:rsid w:val="00E77CFE"/>
    <w:rsid w:val="00E77ED2"/>
    <w:rsid w:val="00E77EE7"/>
    <w:rsid w:val="00E80FB0"/>
    <w:rsid w:val="00E81B22"/>
    <w:rsid w:val="00E81BDB"/>
    <w:rsid w:val="00E81FAA"/>
    <w:rsid w:val="00E822A8"/>
    <w:rsid w:val="00E8269D"/>
    <w:rsid w:val="00E82D86"/>
    <w:rsid w:val="00E83019"/>
    <w:rsid w:val="00E83208"/>
    <w:rsid w:val="00E838A2"/>
    <w:rsid w:val="00E83FD1"/>
    <w:rsid w:val="00E84005"/>
    <w:rsid w:val="00E848F8"/>
    <w:rsid w:val="00E84C7B"/>
    <w:rsid w:val="00E84E98"/>
    <w:rsid w:val="00E84FEE"/>
    <w:rsid w:val="00E85138"/>
    <w:rsid w:val="00E8568B"/>
    <w:rsid w:val="00E856A5"/>
    <w:rsid w:val="00E85A4B"/>
    <w:rsid w:val="00E85B81"/>
    <w:rsid w:val="00E85DF1"/>
    <w:rsid w:val="00E85F63"/>
    <w:rsid w:val="00E85FC2"/>
    <w:rsid w:val="00E86125"/>
    <w:rsid w:val="00E8621E"/>
    <w:rsid w:val="00E864C2"/>
    <w:rsid w:val="00E8688D"/>
    <w:rsid w:val="00E870C9"/>
    <w:rsid w:val="00E87369"/>
    <w:rsid w:val="00E8793D"/>
    <w:rsid w:val="00E906EE"/>
    <w:rsid w:val="00E9104C"/>
    <w:rsid w:val="00E915CB"/>
    <w:rsid w:val="00E91636"/>
    <w:rsid w:val="00E91A8A"/>
    <w:rsid w:val="00E920A0"/>
    <w:rsid w:val="00E9211A"/>
    <w:rsid w:val="00E9282B"/>
    <w:rsid w:val="00E92FE7"/>
    <w:rsid w:val="00E93E1B"/>
    <w:rsid w:val="00E9413E"/>
    <w:rsid w:val="00E943B9"/>
    <w:rsid w:val="00E94A3F"/>
    <w:rsid w:val="00E94A69"/>
    <w:rsid w:val="00E94CF6"/>
    <w:rsid w:val="00E94F9D"/>
    <w:rsid w:val="00E952C6"/>
    <w:rsid w:val="00E9549C"/>
    <w:rsid w:val="00E9584F"/>
    <w:rsid w:val="00E95883"/>
    <w:rsid w:val="00E959E2"/>
    <w:rsid w:val="00E963F0"/>
    <w:rsid w:val="00E967CB"/>
    <w:rsid w:val="00E9715F"/>
    <w:rsid w:val="00E9719D"/>
    <w:rsid w:val="00E974A8"/>
    <w:rsid w:val="00E97A7F"/>
    <w:rsid w:val="00E97B1E"/>
    <w:rsid w:val="00EA001C"/>
    <w:rsid w:val="00EA0AD4"/>
    <w:rsid w:val="00EA1443"/>
    <w:rsid w:val="00EA1476"/>
    <w:rsid w:val="00EA14CD"/>
    <w:rsid w:val="00EA19CE"/>
    <w:rsid w:val="00EA25F2"/>
    <w:rsid w:val="00EA29AA"/>
    <w:rsid w:val="00EA2BCC"/>
    <w:rsid w:val="00EA2C86"/>
    <w:rsid w:val="00EA2D58"/>
    <w:rsid w:val="00EA2EB7"/>
    <w:rsid w:val="00EA372D"/>
    <w:rsid w:val="00EA399A"/>
    <w:rsid w:val="00EA40A9"/>
    <w:rsid w:val="00EA4807"/>
    <w:rsid w:val="00EA4A4A"/>
    <w:rsid w:val="00EA4BF1"/>
    <w:rsid w:val="00EA54F7"/>
    <w:rsid w:val="00EA55FD"/>
    <w:rsid w:val="00EA5736"/>
    <w:rsid w:val="00EA57E4"/>
    <w:rsid w:val="00EA5872"/>
    <w:rsid w:val="00EA5AF8"/>
    <w:rsid w:val="00EA5D9C"/>
    <w:rsid w:val="00EA5E43"/>
    <w:rsid w:val="00EA5F29"/>
    <w:rsid w:val="00EA6078"/>
    <w:rsid w:val="00EA6751"/>
    <w:rsid w:val="00EA6F1E"/>
    <w:rsid w:val="00EA7166"/>
    <w:rsid w:val="00EA748C"/>
    <w:rsid w:val="00EB0A03"/>
    <w:rsid w:val="00EB0A3A"/>
    <w:rsid w:val="00EB0EC6"/>
    <w:rsid w:val="00EB16F0"/>
    <w:rsid w:val="00EB18E1"/>
    <w:rsid w:val="00EB1C12"/>
    <w:rsid w:val="00EB1C16"/>
    <w:rsid w:val="00EB1F7F"/>
    <w:rsid w:val="00EB2160"/>
    <w:rsid w:val="00EB223B"/>
    <w:rsid w:val="00EB2279"/>
    <w:rsid w:val="00EB2455"/>
    <w:rsid w:val="00EB28A5"/>
    <w:rsid w:val="00EB3968"/>
    <w:rsid w:val="00EB39F4"/>
    <w:rsid w:val="00EB4ACF"/>
    <w:rsid w:val="00EB5076"/>
    <w:rsid w:val="00EB5223"/>
    <w:rsid w:val="00EB58D7"/>
    <w:rsid w:val="00EB5CE1"/>
    <w:rsid w:val="00EB5EE8"/>
    <w:rsid w:val="00EB5F91"/>
    <w:rsid w:val="00EB636D"/>
    <w:rsid w:val="00EB64F8"/>
    <w:rsid w:val="00EB6997"/>
    <w:rsid w:val="00EB7152"/>
    <w:rsid w:val="00EB72AC"/>
    <w:rsid w:val="00EB76D4"/>
    <w:rsid w:val="00EC0233"/>
    <w:rsid w:val="00EC05EB"/>
    <w:rsid w:val="00EC0A23"/>
    <w:rsid w:val="00EC0D08"/>
    <w:rsid w:val="00EC0DE7"/>
    <w:rsid w:val="00EC1759"/>
    <w:rsid w:val="00EC1AED"/>
    <w:rsid w:val="00EC1D9D"/>
    <w:rsid w:val="00EC2115"/>
    <w:rsid w:val="00EC2155"/>
    <w:rsid w:val="00EC25DC"/>
    <w:rsid w:val="00EC2657"/>
    <w:rsid w:val="00EC27F5"/>
    <w:rsid w:val="00EC29C2"/>
    <w:rsid w:val="00EC2D47"/>
    <w:rsid w:val="00EC31CD"/>
    <w:rsid w:val="00EC32ED"/>
    <w:rsid w:val="00EC392B"/>
    <w:rsid w:val="00EC393E"/>
    <w:rsid w:val="00EC4575"/>
    <w:rsid w:val="00EC50DA"/>
    <w:rsid w:val="00EC5D36"/>
    <w:rsid w:val="00EC5DDE"/>
    <w:rsid w:val="00EC623E"/>
    <w:rsid w:val="00EC6344"/>
    <w:rsid w:val="00EC6CAC"/>
    <w:rsid w:val="00EC7D55"/>
    <w:rsid w:val="00ED05F8"/>
    <w:rsid w:val="00ED0F8E"/>
    <w:rsid w:val="00ED1867"/>
    <w:rsid w:val="00ED1D7E"/>
    <w:rsid w:val="00ED2468"/>
    <w:rsid w:val="00ED2A3A"/>
    <w:rsid w:val="00ED2AC1"/>
    <w:rsid w:val="00ED36F7"/>
    <w:rsid w:val="00ED43B5"/>
    <w:rsid w:val="00ED489F"/>
    <w:rsid w:val="00ED4E1C"/>
    <w:rsid w:val="00ED5010"/>
    <w:rsid w:val="00ED523F"/>
    <w:rsid w:val="00ED5B78"/>
    <w:rsid w:val="00ED607D"/>
    <w:rsid w:val="00ED6ADC"/>
    <w:rsid w:val="00ED70CD"/>
    <w:rsid w:val="00ED797B"/>
    <w:rsid w:val="00ED7FB3"/>
    <w:rsid w:val="00EE07BF"/>
    <w:rsid w:val="00EE09B3"/>
    <w:rsid w:val="00EE0B82"/>
    <w:rsid w:val="00EE0C30"/>
    <w:rsid w:val="00EE0E80"/>
    <w:rsid w:val="00EE14F7"/>
    <w:rsid w:val="00EE167B"/>
    <w:rsid w:val="00EE17DC"/>
    <w:rsid w:val="00EE1B6B"/>
    <w:rsid w:val="00EE1CCA"/>
    <w:rsid w:val="00EE1F5D"/>
    <w:rsid w:val="00EE21AD"/>
    <w:rsid w:val="00EE290D"/>
    <w:rsid w:val="00EE2A7B"/>
    <w:rsid w:val="00EE2BEB"/>
    <w:rsid w:val="00EE31DC"/>
    <w:rsid w:val="00EE3277"/>
    <w:rsid w:val="00EE3486"/>
    <w:rsid w:val="00EE42DC"/>
    <w:rsid w:val="00EE4629"/>
    <w:rsid w:val="00EE523E"/>
    <w:rsid w:val="00EE545A"/>
    <w:rsid w:val="00EE6148"/>
    <w:rsid w:val="00EE621B"/>
    <w:rsid w:val="00EE628A"/>
    <w:rsid w:val="00EE6B0A"/>
    <w:rsid w:val="00EE75F0"/>
    <w:rsid w:val="00EE787C"/>
    <w:rsid w:val="00EE7B2D"/>
    <w:rsid w:val="00EE7D01"/>
    <w:rsid w:val="00EF044C"/>
    <w:rsid w:val="00EF04C3"/>
    <w:rsid w:val="00EF15DB"/>
    <w:rsid w:val="00EF189F"/>
    <w:rsid w:val="00EF2671"/>
    <w:rsid w:val="00EF2ACF"/>
    <w:rsid w:val="00EF32CD"/>
    <w:rsid w:val="00EF35B5"/>
    <w:rsid w:val="00EF3925"/>
    <w:rsid w:val="00EF3C05"/>
    <w:rsid w:val="00EF45B9"/>
    <w:rsid w:val="00EF485D"/>
    <w:rsid w:val="00EF4D99"/>
    <w:rsid w:val="00EF501A"/>
    <w:rsid w:val="00EF519F"/>
    <w:rsid w:val="00EF5C2F"/>
    <w:rsid w:val="00EF5E6F"/>
    <w:rsid w:val="00EF6739"/>
    <w:rsid w:val="00EF6C18"/>
    <w:rsid w:val="00EF6D15"/>
    <w:rsid w:val="00EF6F7E"/>
    <w:rsid w:val="00EF7302"/>
    <w:rsid w:val="00EF7E0D"/>
    <w:rsid w:val="00F006E8"/>
    <w:rsid w:val="00F01070"/>
    <w:rsid w:val="00F01503"/>
    <w:rsid w:val="00F0167E"/>
    <w:rsid w:val="00F016DF"/>
    <w:rsid w:val="00F01843"/>
    <w:rsid w:val="00F018EF"/>
    <w:rsid w:val="00F01EC3"/>
    <w:rsid w:val="00F02076"/>
    <w:rsid w:val="00F020BF"/>
    <w:rsid w:val="00F022F5"/>
    <w:rsid w:val="00F0252C"/>
    <w:rsid w:val="00F02B1B"/>
    <w:rsid w:val="00F03194"/>
    <w:rsid w:val="00F03809"/>
    <w:rsid w:val="00F038B1"/>
    <w:rsid w:val="00F03E91"/>
    <w:rsid w:val="00F047D8"/>
    <w:rsid w:val="00F049FA"/>
    <w:rsid w:val="00F05D6E"/>
    <w:rsid w:val="00F05EC8"/>
    <w:rsid w:val="00F06019"/>
    <w:rsid w:val="00F06399"/>
    <w:rsid w:val="00F068DB"/>
    <w:rsid w:val="00F0691E"/>
    <w:rsid w:val="00F071F1"/>
    <w:rsid w:val="00F075CF"/>
    <w:rsid w:val="00F076D2"/>
    <w:rsid w:val="00F07904"/>
    <w:rsid w:val="00F07ED0"/>
    <w:rsid w:val="00F100D8"/>
    <w:rsid w:val="00F103A7"/>
    <w:rsid w:val="00F10914"/>
    <w:rsid w:val="00F10D00"/>
    <w:rsid w:val="00F10D19"/>
    <w:rsid w:val="00F11D04"/>
    <w:rsid w:val="00F11D32"/>
    <w:rsid w:val="00F1205D"/>
    <w:rsid w:val="00F1222E"/>
    <w:rsid w:val="00F12379"/>
    <w:rsid w:val="00F125BD"/>
    <w:rsid w:val="00F12FC1"/>
    <w:rsid w:val="00F13221"/>
    <w:rsid w:val="00F13534"/>
    <w:rsid w:val="00F13564"/>
    <w:rsid w:val="00F13776"/>
    <w:rsid w:val="00F137FB"/>
    <w:rsid w:val="00F13AA5"/>
    <w:rsid w:val="00F13B7C"/>
    <w:rsid w:val="00F13DE2"/>
    <w:rsid w:val="00F1429C"/>
    <w:rsid w:val="00F148E3"/>
    <w:rsid w:val="00F151A6"/>
    <w:rsid w:val="00F1557E"/>
    <w:rsid w:val="00F15933"/>
    <w:rsid w:val="00F15BD2"/>
    <w:rsid w:val="00F15D5E"/>
    <w:rsid w:val="00F15DF9"/>
    <w:rsid w:val="00F15F61"/>
    <w:rsid w:val="00F16AB9"/>
    <w:rsid w:val="00F17039"/>
    <w:rsid w:val="00F17247"/>
    <w:rsid w:val="00F17A7A"/>
    <w:rsid w:val="00F17AF5"/>
    <w:rsid w:val="00F17E37"/>
    <w:rsid w:val="00F20193"/>
    <w:rsid w:val="00F204EC"/>
    <w:rsid w:val="00F2054B"/>
    <w:rsid w:val="00F20B43"/>
    <w:rsid w:val="00F20C80"/>
    <w:rsid w:val="00F21D3A"/>
    <w:rsid w:val="00F21E82"/>
    <w:rsid w:val="00F22238"/>
    <w:rsid w:val="00F22304"/>
    <w:rsid w:val="00F224BC"/>
    <w:rsid w:val="00F2271D"/>
    <w:rsid w:val="00F2296A"/>
    <w:rsid w:val="00F22B33"/>
    <w:rsid w:val="00F22CE6"/>
    <w:rsid w:val="00F23173"/>
    <w:rsid w:val="00F237E4"/>
    <w:rsid w:val="00F24263"/>
    <w:rsid w:val="00F2431A"/>
    <w:rsid w:val="00F245D6"/>
    <w:rsid w:val="00F246F1"/>
    <w:rsid w:val="00F24A1A"/>
    <w:rsid w:val="00F24B91"/>
    <w:rsid w:val="00F24FA8"/>
    <w:rsid w:val="00F25052"/>
    <w:rsid w:val="00F256E4"/>
    <w:rsid w:val="00F25EAE"/>
    <w:rsid w:val="00F261C8"/>
    <w:rsid w:val="00F26F10"/>
    <w:rsid w:val="00F27393"/>
    <w:rsid w:val="00F27A83"/>
    <w:rsid w:val="00F27E8A"/>
    <w:rsid w:val="00F300EA"/>
    <w:rsid w:val="00F3087D"/>
    <w:rsid w:val="00F31436"/>
    <w:rsid w:val="00F3179C"/>
    <w:rsid w:val="00F31D0A"/>
    <w:rsid w:val="00F32070"/>
    <w:rsid w:val="00F3224C"/>
    <w:rsid w:val="00F32905"/>
    <w:rsid w:val="00F32FE7"/>
    <w:rsid w:val="00F33138"/>
    <w:rsid w:val="00F33BF2"/>
    <w:rsid w:val="00F33E61"/>
    <w:rsid w:val="00F344B7"/>
    <w:rsid w:val="00F345D1"/>
    <w:rsid w:val="00F34712"/>
    <w:rsid w:val="00F3482D"/>
    <w:rsid w:val="00F34EF5"/>
    <w:rsid w:val="00F34F72"/>
    <w:rsid w:val="00F3505E"/>
    <w:rsid w:val="00F356FE"/>
    <w:rsid w:val="00F35F09"/>
    <w:rsid w:val="00F3648E"/>
    <w:rsid w:val="00F36DF9"/>
    <w:rsid w:val="00F36ED4"/>
    <w:rsid w:val="00F36FFF"/>
    <w:rsid w:val="00F372DE"/>
    <w:rsid w:val="00F37345"/>
    <w:rsid w:val="00F37B68"/>
    <w:rsid w:val="00F37EA2"/>
    <w:rsid w:val="00F407ED"/>
    <w:rsid w:val="00F40E0D"/>
    <w:rsid w:val="00F415EB"/>
    <w:rsid w:val="00F41646"/>
    <w:rsid w:val="00F416E0"/>
    <w:rsid w:val="00F417F9"/>
    <w:rsid w:val="00F422A5"/>
    <w:rsid w:val="00F429C9"/>
    <w:rsid w:val="00F43019"/>
    <w:rsid w:val="00F433A6"/>
    <w:rsid w:val="00F43478"/>
    <w:rsid w:val="00F43524"/>
    <w:rsid w:val="00F435BC"/>
    <w:rsid w:val="00F43B42"/>
    <w:rsid w:val="00F4440F"/>
    <w:rsid w:val="00F44E20"/>
    <w:rsid w:val="00F451CA"/>
    <w:rsid w:val="00F4531F"/>
    <w:rsid w:val="00F453C0"/>
    <w:rsid w:val="00F45A98"/>
    <w:rsid w:val="00F45D4A"/>
    <w:rsid w:val="00F46451"/>
    <w:rsid w:val="00F464A3"/>
    <w:rsid w:val="00F46DD8"/>
    <w:rsid w:val="00F46E24"/>
    <w:rsid w:val="00F47127"/>
    <w:rsid w:val="00F4723C"/>
    <w:rsid w:val="00F473BD"/>
    <w:rsid w:val="00F47491"/>
    <w:rsid w:val="00F47543"/>
    <w:rsid w:val="00F509A3"/>
    <w:rsid w:val="00F51C19"/>
    <w:rsid w:val="00F5215E"/>
    <w:rsid w:val="00F528DC"/>
    <w:rsid w:val="00F52A22"/>
    <w:rsid w:val="00F53013"/>
    <w:rsid w:val="00F53D4E"/>
    <w:rsid w:val="00F53E21"/>
    <w:rsid w:val="00F54289"/>
    <w:rsid w:val="00F55091"/>
    <w:rsid w:val="00F553AA"/>
    <w:rsid w:val="00F55738"/>
    <w:rsid w:val="00F55CC4"/>
    <w:rsid w:val="00F560D3"/>
    <w:rsid w:val="00F5615C"/>
    <w:rsid w:val="00F56820"/>
    <w:rsid w:val="00F56971"/>
    <w:rsid w:val="00F56E40"/>
    <w:rsid w:val="00F56FE9"/>
    <w:rsid w:val="00F57146"/>
    <w:rsid w:val="00F5725E"/>
    <w:rsid w:val="00F57267"/>
    <w:rsid w:val="00F57676"/>
    <w:rsid w:val="00F60377"/>
    <w:rsid w:val="00F60A35"/>
    <w:rsid w:val="00F60CC3"/>
    <w:rsid w:val="00F6113C"/>
    <w:rsid w:val="00F61263"/>
    <w:rsid w:val="00F6156C"/>
    <w:rsid w:val="00F61782"/>
    <w:rsid w:val="00F61C05"/>
    <w:rsid w:val="00F6217D"/>
    <w:rsid w:val="00F625B0"/>
    <w:rsid w:val="00F62BDF"/>
    <w:rsid w:val="00F62CCD"/>
    <w:rsid w:val="00F633C2"/>
    <w:rsid w:val="00F63952"/>
    <w:rsid w:val="00F63B4B"/>
    <w:rsid w:val="00F6411A"/>
    <w:rsid w:val="00F641D5"/>
    <w:rsid w:val="00F64825"/>
    <w:rsid w:val="00F64EE4"/>
    <w:rsid w:val="00F6502F"/>
    <w:rsid w:val="00F6535C"/>
    <w:rsid w:val="00F6593B"/>
    <w:rsid w:val="00F65C1E"/>
    <w:rsid w:val="00F65C55"/>
    <w:rsid w:val="00F66012"/>
    <w:rsid w:val="00F6613C"/>
    <w:rsid w:val="00F6615A"/>
    <w:rsid w:val="00F66A44"/>
    <w:rsid w:val="00F66E4B"/>
    <w:rsid w:val="00F6705B"/>
    <w:rsid w:val="00F677DA"/>
    <w:rsid w:val="00F67A0F"/>
    <w:rsid w:val="00F67C31"/>
    <w:rsid w:val="00F7043A"/>
    <w:rsid w:val="00F70618"/>
    <w:rsid w:val="00F71204"/>
    <w:rsid w:val="00F71553"/>
    <w:rsid w:val="00F715B6"/>
    <w:rsid w:val="00F71832"/>
    <w:rsid w:val="00F71917"/>
    <w:rsid w:val="00F720F2"/>
    <w:rsid w:val="00F722D6"/>
    <w:rsid w:val="00F72338"/>
    <w:rsid w:val="00F72957"/>
    <w:rsid w:val="00F72BF4"/>
    <w:rsid w:val="00F73036"/>
    <w:rsid w:val="00F730B2"/>
    <w:rsid w:val="00F73378"/>
    <w:rsid w:val="00F735F3"/>
    <w:rsid w:val="00F737AF"/>
    <w:rsid w:val="00F73E5D"/>
    <w:rsid w:val="00F7477E"/>
    <w:rsid w:val="00F747D8"/>
    <w:rsid w:val="00F754FD"/>
    <w:rsid w:val="00F75C89"/>
    <w:rsid w:val="00F7622C"/>
    <w:rsid w:val="00F768EF"/>
    <w:rsid w:val="00F76AA2"/>
    <w:rsid w:val="00F76D31"/>
    <w:rsid w:val="00F76DC8"/>
    <w:rsid w:val="00F76E7E"/>
    <w:rsid w:val="00F76EE8"/>
    <w:rsid w:val="00F77306"/>
    <w:rsid w:val="00F773ED"/>
    <w:rsid w:val="00F77731"/>
    <w:rsid w:val="00F77A30"/>
    <w:rsid w:val="00F77C8B"/>
    <w:rsid w:val="00F8086C"/>
    <w:rsid w:val="00F80A0A"/>
    <w:rsid w:val="00F80B59"/>
    <w:rsid w:val="00F81049"/>
    <w:rsid w:val="00F8183A"/>
    <w:rsid w:val="00F822AC"/>
    <w:rsid w:val="00F827CA"/>
    <w:rsid w:val="00F82D12"/>
    <w:rsid w:val="00F82DCA"/>
    <w:rsid w:val="00F839E5"/>
    <w:rsid w:val="00F83D77"/>
    <w:rsid w:val="00F83D84"/>
    <w:rsid w:val="00F83F58"/>
    <w:rsid w:val="00F83F85"/>
    <w:rsid w:val="00F84665"/>
    <w:rsid w:val="00F846CB"/>
    <w:rsid w:val="00F84780"/>
    <w:rsid w:val="00F84895"/>
    <w:rsid w:val="00F849B3"/>
    <w:rsid w:val="00F86030"/>
    <w:rsid w:val="00F865F4"/>
    <w:rsid w:val="00F87636"/>
    <w:rsid w:val="00F8769F"/>
    <w:rsid w:val="00F8782B"/>
    <w:rsid w:val="00F87976"/>
    <w:rsid w:val="00F87EDE"/>
    <w:rsid w:val="00F87F49"/>
    <w:rsid w:val="00F87FCB"/>
    <w:rsid w:val="00F90386"/>
    <w:rsid w:val="00F90526"/>
    <w:rsid w:val="00F908E4"/>
    <w:rsid w:val="00F909F4"/>
    <w:rsid w:val="00F90EDD"/>
    <w:rsid w:val="00F91618"/>
    <w:rsid w:val="00F919FA"/>
    <w:rsid w:val="00F91CCB"/>
    <w:rsid w:val="00F91E64"/>
    <w:rsid w:val="00F91E8B"/>
    <w:rsid w:val="00F9236D"/>
    <w:rsid w:val="00F92EF6"/>
    <w:rsid w:val="00F9310D"/>
    <w:rsid w:val="00F93168"/>
    <w:rsid w:val="00F93B4E"/>
    <w:rsid w:val="00F93B50"/>
    <w:rsid w:val="00F93D55"/>
    <w:rsid w:val="00F93E6F"/>
    <w:rsid w:val="00F940E6"/>
    <w:rsid w:val="00F94311"/>
    <w:rsid w:val="00F9557E"/>
    <w:rsid w:val="00F95D59"/>
    <w:rsid w:val="00F96045"/>
    <w:rsid w:val="00F962C9"/>
    <w:rsid w:val="00F967E2"/>
    <w:rsid w:val="00F96AB3"/>
    <w:rsid w:val="00F972FE"/>
    <w:rsid w:val="00F97455"/>
    <w:rsid w:val="00F9751B"/>
    <w:rsid w:val="00F97FDB"/>
    <w:rsid w:val="00FA0522"/>
    <w:rsid w:val="00FA075E"/>
    <w:rsid w:val="00FA0FB2"/>
    <w:rsid w:val="00FA1BF8"/>
    <w:rsid w:val="00FA2707"/>
    <w:rsid w:val="00FA2947"/>
    <w:rsid w:val="00FA2F62"/>
    <w:rsid w:val="00FA3313"/>
    <w:rsid w:val="00FA3386"/>
    <w:rsid w:val="00FA34E9"/>
    <w:rsid w:val="00FA39CF"/>
    <w:rsid w:val="00FA3BEE"/>
    <w:rsid w:val="00FA3EDE"/>
    <w:rsid w:val="00FA4735"/>
    <w:rsid w:val="00FA5006"/>
    <w:rsid w:val="00FA528C"/>
    <w:rsid w:val="00FA5404"/>
    <w:rsid w:val="00FA5CD9"/>
    <w:rsid w:val="00FA5DEA"/>
    <w:rsid w:val="00FA60FD"/>
    <w:rsid w:val="00FA649C"/>
    <w:rsid w:val="00FA67A0"/>
    <w:rsid w:val="00FA6FD1"/>
    <w:rsid w:val="00FA6FF2"/>
    <w:rsid w:val="00FA71C9"/>
    <w:rsid w:val="00FA76D3"/>
    <w:rsid w:val="00FA77F9"/>
    <w:rsid w:val="00FA7845"/>
    <w:rsid w:val="00FA7BDB"/>
    <w:rsid w:val="00FA7EE7"/>
    <w:rsid w:val="00FB07FD"/>
    <w:rsid w:val="00FB0802"/>
    <w:rsid w:val="00FB0E3C"/>
    <w:rsid w:val="00FB0FEC"/>
    <w:rsid w:val="00FB12D2"/>
    <w:rsid w:val="00FB2540"/>
    <w:rsid w:val="00FB2C52"/>
    <w:rsid w:val="00FB2F17"/>
    <w:rsid w:val="00FB2FD1"/>
    <w:rsid w:val="00FB3338"/>
    <w:rsid w:val="00FB33B2"/>
    <w:rsid w:val="00FB34A3"/>
    <w:rsid w:val="00FB3771"/>
    <w:rsid w:val="00FB37D7"/>
    <w:rsid w:val="00FB3891"/>
    <w:rsid w:val="00FB4782"/>
    <w:rsid w:val="00FB500B"/>
    <w:rsid w:val="00FB5554"/>
    <w:rsid w:val="00FB55E0"/>
    <w:rsid w:val="00FB5F74"/>
    <w:rsid w:val="00FB6029"/>
    <w:rsid w:val="00FB653A"/>
    <w:rsid w:val="00FB6557"/>
    <w:rsid w:val="00FB670A"/>
    <w:rsid w:val="00FB68A8"/>
    <w:rsid w:val="00FB694E"/>
    <w:rsid w:val="00FB6DFF"/>
    <w:rsid w:val="00FB6F59"/>
    <w:rsid w:val="00FB7383"/>
    <w:rsid w:val="00FB75A7"/>
    <w:rsid w:val="00FB7811"/>
    <w:rsid w:val="00FC0D7F"/>
    <w:rsid w:val="00FC0F5B"/>
    <w:rsid w:val="00FC1242"/>
    <w:rsid w:val="00FC199C"/>
    <w:rsid w:val="00FC1A2A"/>
    <w:rsid w:val="00FC1D11"/>
    <w:rsid w:val="00FC204C"/>
    <w:rsid w:val="00FC33C7"/>
    <w:rsid w:val="00FC34B1"/>
    <w:rsid w:val="00FC3B80"/>
    <w:rsid w:val="00FC3BBB"/>
    <w:rsid w:val="00FC47F0"/>
    <w:rsid w:val="00FC48F0"/>
    <w:rsid w:val="00FC4BDE"/>
    <w:rsid w:val="00FC5AA8"/>
    <w:rsid w:val="00FC5CEF"/>
    <w:rsid w:val="00FC6229"/>
    <w:rsid w:val="00FC63CA"/>
    <w:rsid w:val="00FC6F28"/>
    <w:rsid w:val="00FC70D8"/>
    <w:rsid w:val="00FC71B7"/>
    <w:rsid w:val="00FC7650"/>
    <w:rsid w:val="00FC7AC2"/>
    <w:rsid w:val="00FD01AA"/>
    <w:rsid w:val="00FD0FD9"/>
    <w:rsid w:val="00FD1A89"/>
    <w:rsid w:val="00FD1EA6"/>
    <w:rsid w:val="00FD2189"/>
    <w:rsid w:val="00FD2A02"/>
    <w:rsid w:val="00FD33B9"/>
    <w:rsid w:val="00FD3D11"/>
    <w:rsid w:val="00FD3EED"/>
    <w:rsid w:val="00FD3F65"/>
    <w:rsid w:val="00FD426D"/>
    <w:rsid w:val="00FD4362"/>
    <w:rsid w:val="00FD476C"/>
    <w:rsid w:val="00FD48A8"/>
    <w:rsid w:val="00FD48CD"/>
    <w:rsid w:val="00FD4AF1"/>
    <w:rsid w:val="00FD54F0"/>
    <w:rsid w:val="00FD58B2"/>
    <w:rsid w:val="00FD5939"/>
    <w:rsid w:val="00FD5BF5"/>
    <w:rsid w:val="00FD5CBB"/>
    <w:rsid w:val="00FD5DFA"/>
    <w:rsid w:val="00FD5F0B"/>
    <w:rsid w:val="00FD7160"/>
    <w:rsid w:val="00FD7572"/>
    <w:rsid w:val="00FD779A"/>
    <w:rsid w:val="00FD7EBF"/>
    <w:rsid w:val="00FE017A"/>
    <w:rsid w:val="00FE0B4E"/>
    <w:rsid w:val="00FE0E1E"/>
    <w:rsid w:val="00FE1A5B"/>
    <w:rsid w:val="00FE2505"/>
    <w:rsid w:val="00FE2786"/>
    <w:rsid w:val="00FE2A90"/>
    <w:rsid w:val="00FE2BB6"/>
    <w:rsid w:val="00FE2D9D"/>
    <w:rsid w:val="00FE37C7"/>
    <w:rsid w:val="00FE3831"/>
    <w:rsid w:val="00FE3C9A"/>
    <w:rsid w:val="00FE3FEB"/>
    <w:rsid w:val="00FE45BD"/>
    <w:rsid w:val="00FE467D"/>
    <w:rsid w:val="00FE480B"/>
    <w:rsid w:val="00FE48A7"/>
    <w:rsid w:val="00FE4B3F"/>
    <w:rsid w:val="00FE4BD7"/>
    <w:rsid w:val="00FE4C73"/>
    <w:rsid w:val="00FE5284"/>
    <w:rsid w:val="00FE55BC"/>
    <w:rsid w:val="00FE57CE"/>
    <w:rsid w:val="00FE62C6"/>
    <w:rsid w:val="00FE635F"/>
    <w:rsid w:val="00FE65C5"/>
    <w:rsid w:val="00FE6851"/>
    <w:rsid w:val="00FE6A17"/>
    <w:rsid w:val="00FE792C"/>
    <w:rsid w:val="00FE7C98"/>
    <w:rsid w:val="00FF0004"/>
    <w:rsid w:val="00FF0948"/>
    <w:rsid w:val="00FF0CAF"/>
    <w:rsid w:val="00FF0F97"/>
    <w:rsid w:val="00FF10CD"/>
    <w:rsid w:val="00FF14DB"/>
    <w:rsid w:val="00FF18C6"/>
    <w:rsid w:val="00FF2113"/>
    <w:rsid w:val="00FF215A"/>
    <w:rsid w:val="00FF319F"/>
    <w:rsid w:val="00FF32B0"/>
    <w:rsid w:val="00FF44A2"/>
    <w:rsid w:val="00FF4640"/>
    <w:rsid w:val="00FF4DB6"/>
    <w:rsid w:val="00FF4EF3"/>
    <w:rsid w:val="00FF56C7"/>
    <w:rsid w:val="00FF573A"/>
    <w:rsid w:val="00FF57AF"/>
    <w:rsid w:val="00FF5A59"/>
    <w:rsid w:val="00FF621F"/>
    <w:rsid w:val="00FF63B6"/>
    <w:rsid w:val="00FF6477"/>
    <w:rsid w:val="00FF67F8"/>
    <w:rsid w:val="00FF6B51"/>
    <w:rsid w:val="00FF6DF1"/>
    <w:rsid w:val="00FF6E34"/>
    <w:rsid w:val="00FF6E8C"/>
    <w:rsid w:val="00FF7537"/>
    <w:rsid w:val="00FF7C33"/>
    <w:rsid w:val="00FF7EC1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AA3B4B1"/>
  <w15:chartTrackingRefBased/>
  <w15:docId w15:val="{A7F6F073-7859-4525-B026-93F2F37A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72107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070DC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70D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8B2FA9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5C7846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4">
    <w:name w:val="Plain Text"/>
    <w:basedOn w:val="a"/>
    <w:link w:val="a5"/>
    <w:rPr>
      <w:rFonts w:ascii="Courier New" w:hAnsi="Courier New" w:cs="Courier New"/>
    </w:rPr>
  </w:style>
  <w:style w:type="character" w:styleId="a6">
    <w:name w:val="Hyperlink"/>
    <w:rPr>
      <w:color w:val="0000FF"/>
      <w:u w:val="single"/>
    </w:rPr>
  </w:style>
  <w:style w:type="paragraph" w:styleId="a7">
    <w:name w:val="head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rsid w:val="00DC4F51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c"/>
    <w:semiHidden/>
    <w:rsid w:val="00420CDA"/>
    <w:rPr>
      <w:rFonts w:ascii="Tahoma" w:hAnsi="Tahoma" w:cs="Tahoma"/>
      <w:sz w:val="16"/>
      <w:szCs w:val="16"/>
    </w:rPr>
  </w:style>
  <w:style w:type="table" w:styleId="ad">
    <w:name w:val="Table Grid"/>
    <w:basedOn w:val="a1"/>
    <w:rsid w:val="008B2F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page number"/>
    <w:basedOn w:val="a0"/>
    <w:rsid w:val="008D138A"/>
  </w:style>
  <w:style w:type="paragraph" w:styleId="af">
    <w:name w:val="Normal (Web)"/>
    <w:basedOn w:val="a"/>
    <w:uiPriority w:val="99"/>
    <w:rsid w:val="00070DC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f0">
    <w:name w:val="Strong"/>
    <w:uiPriority w:val="22"/>
    <w:qFormat/>
    <w:rsid w:val="00F17247"/>
    <w:rPr>
      <w:b/>
      <w:bCs/>
    </w:rPr>
  </w:style>
  <w:style w:type="paragraph" w:customStyle="1" w:styleId="ConsPlusNonformat">
    <w:name w:val="ConsPlusNonformat"/>
    <w:rsid w:val="00392437"/>
    <w:pPr>
      <w:widowControl w:val="0"/>
    </w:pPr>
    <w:rPr>
      <w:rFonts w:ascii="Courier New" w:hAnsi="Courier New"/>
      <w:snapToGrid w:val="0"/>
    </w:rPr>
  </w:style>
  <w:style w:type="paragraph" w:styleId="af1">
    <w:name w:val="Body Text Indent"/>
    <w:basedOn w:val="a"/>
    <w:link w:val="af2"/>
    <w:rsid w:val="00BC609B"/>
    <w:pPr>
      <w:ind w:firstLine="709"/>
      <w:jc w:val="both"/>
    </w:pPr>
    <w:rPr>
      <w:rFonts w:ascii="Times New Roman" w:hAnsi="Times New Roman"/>
      <w:sz w:val="24"/>
      <w:szCs w:val="24"/>
    </w:rPr>
  </w:style>
  <w:style w:type="paragraph" w:styleId="31">
    <w:name w:val="Body Text Indent 3"/>
    <w:basedOn w:val="a"/>
    <w:link w:val="32"/>
    <w:rsid w:val="00BC609B"/>
    <w:pPr>
      <w:ind w:firstLine="720"/>
      <w:jc w:val="both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357F31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mw-headline">
    <w:name w:val="mw-headline"/>
    <w:rsid w:val="00727757"/>
  </w:style>
  <w:style w:type="character" w:customStyle="1" w:styleId="af3">
    <w:name w:val="Основной текст_"/>
    <w:link w:val="11"/>
    <w:rsid w:val="00832D59"/>
    <w:rPr>
      <w:sz w:val="22"/>
      <w:szCs w:val="22"/>
      <w:shd w:val="clear" w:color="auto" w:fill="FFFFFF"/>
    </w:rPr>
  </w:style>
  <w:style w:type="paragraph" w:customStyle="1" w:styleId="11">
    <w:name w:val="Основной текст1"/>
    <w:basedOn w:val="a"/>
    <w:link w:val="af3"/>
    <w:rsid w:val="00832D59"/>
    <w:pPr>
      <w:shd w:val="clear" w:color="auto" w:fill="FFFFFF"/>
      <w:spacing w:line="278" w:lineRule="exact"/>
      <w:jc w:val="both"/>
    </w:pPr>
    <w:rPr>
      <w:rFonts w:ascii="Times New Roman" w:hAnsi="Times New Roman"/>
      <w:sz w:val="22"/>
      <w:szCs w:val="22"/>
    </w:rPr>
  </w:style>
  <w:style w:type="character" w:customStyle="1" w:styleId="21">
    <w:name w:val="Основной текст (2)_"/>
    <w:link w:val="22"/>
    <w:rsid w:val="00065542"/>
    <w:rPr>
      <w:sz w:val="18"/>
      <w:szCs w:val="18"/>
      <w:shd w:val="clear" w:color="auto" w:fill="FFFFFF"/>
    </w:rPr>
  </w:style>
  <w:style w:type="character" w:customStyle="1" w:styleId="1pt">
    <w:name w:val="Основной текст + Курсив;Интервал 1 pt"/>
    <w:rsid w:val="000655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0"/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65542"/>
    <w:pPr>
      <w:shd w:val="clear" w:color="auto" w:fill="FFFFFF"/>
      <w:spacing w:line="0" w:lineRule="atLeast"/>
    </w:pPr>
    <w:rPr>
      <w:rFonts w:ascii="Times New Roman" w:hAnsi="Times New Roman"/>
      <w:sz w:val="18"/>
      <w:szCs w:val="18"/>
    </w:rPr>
  </w:style>
  <w:style w:type="paragraph" w:styleId="af4">
    <w:name w:val="List Paragraph"/>
    <w:basedOn w:val="a"/>
    <w:uiPriority w:val="34"/>
    <w:qFormat/>
    <w:rsid w:val="00C05700"/>
    <w:pPr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link w:val="1"/>
    <w:rsid w:val="00B05631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sid w:val="00B05631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B05631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B05631"/>
    <w:rPr>
      <w:rFonts w:ascii="Times New Roman CYR" w:hAnsi="Times New Roman CYR"/>
      <w:sz w:val="24"/>
    </w:rPr>
  </w:style>
  <w:style w:type="character" w:customStyle="1" w:styleId="50">
    <w:name w:val="Заголовок 5 Знак"/>
    <w:link w:val="5"/>
    <w:rsid w:val="00B05631"/>
    <w:rPr>
      <w:b/>
      <w:bCs/>
      <w:i/>
      <w:iCs/>
      <w:sz w:val="26"/>
      <w:szCs w:val="26"/>
    </w:rPr>
  </w:style>
  <w:style w:type="paragraph" w:customStyle="1" w:styleId="af5">
    <w:name w:val="Знак Знак Знак Знак"/>
    <w:basedOn w:val="a"/>
    <w:rsid w:val="00B05631"/>
    <w:pPr>
      <w:spacing w:after="160" w:line="240" w:lineRule="exact"/>
    </w:pPr>
    <w:rPr>
      <w:rFonts w:ascii="Arial" w:hAnsi="Arial" w:cs="Arial"/>
      <w:lang w:val="fr-FR" w:eastAsia="en-US"/>
    </w:rPr>
  </w:style>
  <w:style w:type="character" w:customStyle="1" w:styleId="a5">
    <w:name w:val="Текст Знак"/>
    <w:link w:val="a4"/>
    <w:rsid w:val="00B05631"/>
    <w:rPr>
      <w:rFonts w:ascii="Courier New" w:hAnsi="Courier New" w:cs="Courier New"/>
    </w:rPr>
  </w:style>
  <w:style w:type="character" w:customStyle="1" w:styleId="a8">
    <w:name w:val="Верхний колонтитул Знак"/>
    <w:link w:val="a7"/>
    <w:rsid w:val="00B05631"/>
    <w:rPr>
      <w:rFonts w:ascii="Times New Roman CYR" w:hAnsi="Times New Roman CYR"/>
    </w:rPr>
  </w:style>
  <w:style w:type="character" w:customStyle="1" w:styleId="aa">
    <w:name w:val="Нижний колонтитул Знак"/>
    <w:link w:val="a9"/>
    <w:rsid w:val="00B05631"/>
    <w:rPr>
      <w:rFonts w:ascii="Times New Roman CYR" w:hAnsi="Times New Roman CYR"/>
    </w:rPr>
  </w:style>
  <w:style w:type="character" w:customStyle="1" w:styleId="ac">
    <w:name w:val="Текст выноски Знак"/>
    <w:link w:val="ab"/>
    <w:semiHidden/>
    <w:rsid w:val="00B05631"/>
    <w:rPr>
      <w:rFonts w:ascii="Tahoma" w:hAnsi="Tahoma" w:cs="Tahoma"/>
      <w:sz w:val="16"/>
      <w:szCs w:val="16"/>
    </w:rPr>
  </w:style>
  <w:style w:type="character" w:customStyle="1" w:styleId="af2">
    <w:name w:val="Основной текст с отступом Знак"/>
    <w:link w:val="af1"/>
    <w:rsid w:val="00B05631"/>
    <w:rPr>
      <w:sz w:val="24"/>
      <w:szCs w:val="24"/>
    </w:rPr>
  </w:style>
  <w:style w:type="character" w:customStyle="1" w:styleId="32">
    <w:name w:val="Основной текст с отступом 3 Знак"/>
    <w:link w:val="31"/>
    <w:rsid w:val="00B05631"/>
    <w:rPr>
      <w:sz w:val="24"/>
      <w:szCs w:val="24"/>
    </w:rPr>
  </w:style>
  <w:style w:type="character" w:customStyle="1" w:styleId="23">
    <w:name w:val="Заголовок №2_"/>
    <w:link w:val="24"/>
    <w:rsid w:val="00CE398C"/>
    <w:rPr>
      <w:sz w:val="23"/>
      <w:szCs w:val="23"/>
      <w:shd w:val="clear" w:color="auto" w:fill="FFFFFF"/>
    </w:rPr>
  </w:style>
  <w:style w:type="character" w:customStyle="1" w:styleId="af6">
    <w:name w:val="Основной текст + Полужирный"/>
    <w:rsid w:val="00CE39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4">
    <w:name w:val="Заголовок №2"/>
    <w:basedOn w:val="a"/>
    <w:link w:val="23"/>
    <w:rsid w:val="00CE398C"/>
    <w:pPr>
      <w:shd w:val="clear" w:color="auto" w:fill="FFFFFF"/>
      <w:spacing w:before="240" w:line="274" w:lineRule="exact"/>
      <w:ind w:firstLine="720"/>
      <w:jc w:val="both"/>
      <w:outlineLvl w:val="1"/>
    </w:pPr>
    <w:rPr>
      <w:rFonts w:ascii="Times New Roman" w:hAnsi="Times New Roman"/>
      <w:sz w:val="23"/>
      <w:szCs w:val="23"/>
    </w:rPr>
  </w:style>
  <w:style w:type="paragraph" w:customStyle="1" w:styleId="ConsPlusTitle">
    <w:name w:val="ConsPlusTitle"/>
    <w:uiPriority w:val="99"/>
    <w:rsid w:val="0047053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7">
    <w:name w:val="Колонтитул_"/>
    <w:link w:val="af8"/>
    <w:rsid w:val="00CF41BC"/>
    <w:rPr>
      <w:shd w:val="clear" w:color="auto" w:fill="FFFFFF"/>
    </w:rPr>
  </w:style>
  <w:style w:type="paragraph" w:customStyle="1" w:styleId="25">
    <w:name w:val="Основной текст2"/>
    <w:basedOn w:val="a"/>
    <w:rsid w:val="00CF41BC"/>
    <w:pPr>
      <w:shd w:val="clear" w:color="auto" w:fill="FFFFFF"/>
      <w:spacing w:line="0" w:lineRule="atLeast"/>
      <w:jc w:val="center"/>
    </w:pPr>
    <w:rPr>
      <w:rFonts w:ascii="Times New Roman" w:hAnsi="Times New Roman"/>
      <w:color w:val="000000"/>
      <w:sz w:val="26"/>
      <w:szCs w:val="26"/>
      <w:lang w:val="ru"/>
    </w:rPr>
  </w:style>
  <w:style w:type="paragraph" w:customStyle="1" w:styleId="af8">
    <w:name w:val="Колонтитул"/>
    <w:basedOn w:val="a"/>
    <w:link w:val="af7"/>
    <w:rsid w:val="00CF41BC"/>
    <w:pPr>
      <w:shd w:val="clear" w:color="auto" w:fill="FFFFFF"/>
    </w:pPr>
    <w:rPr>
      <w:rFonts w:ascii="Times New Roman" w:hAnsi="Times New Roman"/>
    </w:rPr>
  </w:style>
  <w:style w:type="character" w:customStyle="1" w:styleId="12">
    <w:name w:val="Заголовок №1_"/>
    <w:link w:val="13"/>
    <w:rsid w:val="00374C67"/>
    <w:rPr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374C67"/>
    <w:pPr>
      <w:shd w:val="clear" w:color="auto" w:fill="FFFFFF"/>
      <w:spacing w:after="240" w:line="0" w:lineRule="atLeast"/>
      <w:jc w:val="both"/>
      <w:outlineLvl w:val="0"/>
    </w:pPr>
    <w:rPr>
      <w:rFonts w:ascii="Times New Roman" w:hAnsi="Times New Roman"/>
      <w:sz w:val="27"/>
      <w:szCs w:val="27"/>
    </w:rPr>
  </w:style>
  <w:style w:type="character" w:customStyle="1" w:styleId="211pt">
    <w:name w:val="Основной текст (2) + 11 pt"/>
    <w:rsid w:val="00E62C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character" w:customStyle="1" w:styleId="af9">
    <w:name w:val="Оглавление_"/>
    <w:link w:val="afa"/>
    <w:rsid w:val="00E62C1C"/>
    <w:rPr>
      <w:sz w:val="22"/>
      <w:szCs w:val="22"/>
      <w:shd w:val="clear" w:color="auto" w:fill="FFFFFF"/>
    </w:rPr>
  </w:style>
  <w:style w:type="character" w:customStyle="1" w:styleId="26">
    <w:name w:val="Оглавление (2)_"/>
    <w:link w:val="27"/>
    <w:rsid w:val="00E62C1C"/>
    <w:rPr>
      <w:w w:val="40"/>
      <w:sz w:val="12"/>
      <w:szCs w:val="12"/>
      <w:shd w:val="clear" w:color="auto" w:fill="FFFFFF"/>
    </w:rPr>
  </w:style>
  <w:style w:type="paragraph" w:customStyle="1" w:styleId="afa">
    <w:name w:val="Оглавление"/>
    <w:basedOn w:val="a"/>
    <w:link w:val="af9"/>
    <w:rsid w:val="00E62C1C"/>
    <w:pPr>
      <w:shd w:val="clear" w:color="auto" w:fill="FFFFFF"/>
      <w:spacing w:line="307" w:lineRule="exact"/>
    </w:pPr>
    <w:rPr>
      <w:rFonts w:ascii="Times New Roman" w:hAnsi="Times New Roman"/>
      <w:sz w:val="22"/>
      <w:szCs w:val="22"/>
    </w:rPr>
  </w:style>
  <w:style w:type="paragraph" w:customStyle="1" w:styleId="27">
    <w:name w:val="Оглавление (2)"/>
    <w:basedOn w:val="a"/>
    <w:link w:val="26"/>
    <w:rsid w:val="00E62C1C"/>
    <w:pPr>
      <w:shd w:val="clear" w:color="auto" w:fill="FFFFFF"/>
      <w:spacing w:line="0" w:lineRule="atLeast"/>
      <w:jc w:val="both"/>
    </w:pPr>
    <w:rPr>
      <w:rFonts w:ascii="Times New Roman" w:hAnsi="Times New Roman"/>
      <w:w w:val="40"/>
      <w:sz w:val="12"/>
      <w:szCs w:val="12"/>
    </w:rPr>
  </w:style>
  <w:style w:type="character" w:customStyle="1" w:styleId="markedcontent">
    <w:name w:val="markedcontent"/>
    <w:rsid w:val="00AE5DA1"/>
  </w:style>
  <w:style w:type="paragraph" w:styleId="afb">
    <w:name w:val="Title"/>
    <w:basedOn w:val="a"/>
    <w:link w:val="afc"/>
    <w:qFormat/>
    <w:rsid w:val="00303AA7"/>
    <w:pPr>
      <w:jc w:val="center"/>
    </w:pPr>
    <w:rPr>
      <w:rFonts w:ascii="Times New Roman" w:hAnsi="Times New Roman"/>
      <w:sz w:val="28"/>
    </w:rPr>
  </w:style>
  <w:style w:type="character" w:customStyle="1" w:styleId="afc">
    <w:name w:val="Заголовок Знак"/>
    <w:link w:val="afb"/>
    <w:rsid w:val="00303AA7"/>
    <w:rPr>
      <w:sz w:val="28"/>
    </w:rPr>
  </w:style>
  <w:style w:type="character" w:customStyle="1" w:styleId="41">
    <w:name w:val="Основной текст (4)"/>
    <w:basedOn w:val="a0"/>
    <w:rsid w:val="007561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afd">
    <w:name w:val="Знак Знак Знак Знак"/>
    <w:basedOn w:val="a"/>
    <w:rsid w:val="00B73B3A"/>
    <w:pPr>
      <w:spacing w:after="160" w:line="240" w:lineRule="exact"/>
    </w:pPr>
    <w:rPr>
      <w:rFonts w:ascii="Arial" w:hAnsi="Arial" w:cs="Arial"/>
      <w:lang w:val="fr-FR" w:eastAsia="en-US"/>
    </w:rPr>
  </w:style>
  <w:style w:type="paragraph" w:customStyle="1" w:styleId="afe">
    <w:name w:val="Знак Знак Знак Знак"/>
    <w:basedOn w:val="a"/>
    <w:rsid w:val="004D3656"/>
    <w:pPr>
      <w:spacing w:after="160" w:line="240" w:lineRule="exact"/>
    </w:pPr>
    <w:rPr>
      <w:rFonts w:ascii="Arial" w:hAnsi="Arial" w:cs="Arial"/>
      <w:lang w:val="fr-FR" w:eastAsia="en-US"/>
    </w:rPr>
  </w:style>
  <w:style w:type="paragraph" w:customStyle="1" w:styleId="table-caption">
    <w:name w:val="table-caption"/>
    <w:basedOn w:val="a"/>
    <w:rsid w:val="004D3656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ff">
    <w:name w:val="Знак Знак Знак Знак"/>
    <w:basedOn w:val="a"/>
    <w:rsid w:val="00F27393"/>
    <w:pPr>
      <w:spacing w:after="160" w:line="240" w:lineRule="exact"/>
    </w:pPr>
    <w:rPr>
      <w:rFonts w:ascii="Arial" w:hAnsi="Arial" w:cs="Arial"/>
      <w:lang w:val="fr-FR" w:eastAsia="en-US"/>
    </w:rPr>
  </w:style>
  <w:style w:type="character" w:customStyle="1" w:styleId="TrebuchetMS12pt">
    <w:name w:val="Основной текст + Trebuchet MS;12 pt"/>
    <w:basedOn w:val="af3"/>
    <w:rsid w:val="00CD6D06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24"/>
      <w:szCs w:val="24"/>
      <w:shd w:val="clear" w:color="auto" w:fill="FFFFFF"/>
    </w:rPr>
  </w:style>
  <w:style w:type="paragraph" w:customStyle="1" w:styleId="aff0">
    <w:name w:val="Знак Знак Знак Знак"/>
    <w:basedOn w:val="a"/>
    <w:rsid w:val="007B6149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ff1">
    <w:name w:val="Body Text"/>
    <w:basedOn w:val="a"/>
    <w:link w:val="aff2"/>
    <w:uiPriority w:val="99"/>
    <w:unhideWhenUsed/>
    <w:rsid w:val="00CF05D8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2">
    <w:name w:val="Основной текст Знак"/>
    <w:basedOn w:val="a0"/>
    <w:link w:val="aff1"/>
    <w:uiPriority w:val="99"/>
    <w:rsid w:val="00CF05D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10">
    <w:name w:val="Основной текст Знак11"/>
    <w:uiPriority w:val="99"/>
    <w:semiHidden/>
    <w:rsid w:val="00CF05D8"/>
  </w:style>
  <w:style w:type="paragraph" w:customStyle="1" w:styleId="aff3">
    <w:name w:val="Знак Знак Знак Знак"/>
    <w:basedOn w:val="a"/>
    <w:rsid w:val="0063507C"/>
    <w:pPr>
      <w:spacing w:after="160" w:line="240" w:lineRule="exact"/>
    </w:pPr>
    <w:rPr>
      <w:rFonts w:ascii="Arial" w:hAnsi="Arial" w:cs="Arial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9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55;&#1056;&#1054;&#1058;&#1054;&#1050;&#1054;&#105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7DB82-71F0-4126-8CDD-94628C386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Адм_ПРОТОКОЛ</Template>
  <TotalTime>268</TotalTime>
  <Pages>18</Pages>
  <Words>4568</Words>
  <Characters>26041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30548</CharactersWithSpaces>
  <SharedDoc>false</SharedDoc>
  <HLinks>
    <vt:vector size="24" baseType="variant">
      <vt:variant>
        <vt:i4>5701712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consultantplus://offline/ref=DB967B0DEF5D406E40B72F4F45DC342F698088AEB7D6216D8566E22C1EU676E</vt:lpwstr>
      </vt:variant>
      <vt:variant>
        <vt:lpwstr/>
      </vt:variant>
      <vt:variant>
        <vt:i4>4194395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consultantplus://offline/ref=3E07E10C853AF32D6ECA3C6FF4B4574991EDEA0BABC8FDFC2AC5D2996D8505358F7802A6614131D58BDA14CC75k8O4D</vt:lpwstr>
      </vt:variant>
      <vt:variant>
        <vt:lpwstr/>
      </vt:variant>
      <vt:variant>
        <vt:i4>7798835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consultantplus://offline/ref=3E07E10C853AF32D6ECA3C6FF4B4574993EFEC0FA5C2FDFC2AC5D2996D8505359D785AAA63462FD58FCF429D33D038841C9B8AE65EA71114k3OAD</vt:lpwstr>
      </vt:variant>
      <vt:variant>
        <vt:lpwstr/>
      </vt:variant>
      <vt:variant>
        <vt:i4>6553651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consultantplus://offline/ref=245EC11FFE13F09BFFCC6C20C09E1E4DC300EFC66C59B9F7F7BE3B5BA970E3CAE3D4D386670F2394r8I0H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Kuzmenko_gs</dc:creator>
  <cp:keywords/>
  <dc:description/>
  <cp:lastModifiedBy>Кузьменко Г.С.</cp:lastModifiedBy>
  <cp:revision>59</cp:revision>
  <cp:lastPrinted>2026-01-23T06:56:00Z</cp:lastPrinted>
  <dcterms:created xsi:type="dcterms:W3CDTF">2026-01-27T08:08:00Z</dcterms:created>
  <dcterms:modified xsi:type="dcterms:W3CDTF">2026-03-23T09:35:00Z</dcterms:modified>
</cp:coreProperties>
</file>