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5632A" w14:textId="77777777" w:rsidR="00A40AEC" w:rsidRPr="005C43FF" w:rsidRDefault="00A40AEC">
      <w:pPr>
        <w:rPr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B201E" w:rsidRPr="0092550D" w14:paraId="435AB742" w14:textId="77777777" w:rsidTr="00CA040A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5A0DEF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Об утверждении состава комиссии по соблюдению требований </w:t>
            </w:r>
          </w:p>
          <w:p w14:paraId="54D57532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к служебному поведению муниципальных служащих </w:t>
            </w:r>
          </w:p>
          <w:p w14:paraId="1BFDE43F" w14:textId="77777777" w:rsidR="00CA5F90" w:rsidRPr="0092550D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и урегулированию конфликта интересов </w:t>
            </w:r>
          </w:p>
          <w:p w14:paraId="5F504DD3" w14:textId="77777777" w:rsidR="009B201E" w:rsidRDefault="00CA5F90" w:rsidP="00CA5F90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в Администрации ЗАТО Северск</w:t>
            </w:r>
          </w:p>
          <w:p w14:paraId="7629F9A2" w14:textId="66D88116" w:rsidR="00C012DA" w:rsidRPr="0092550D" w:rsidRDefault="00C012DA" w:rsidP="00CA5F9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изменениями)</w:t>
            </w:r>
          </w:p>
        </w:tc>
      </w:tr>
    </w:tbl>
    <w:p w14:paraId="0A353F1D" w14:textId="77777777" w:rsidR="00A40AEC" w:rsidRPr="0092550D" w:rsidRDefault="00A40AEC">
      <w:pPr>
        <w:rPr>
          <w:sz w:val="24"/>
          <w:szCs w:val="24"/>
        </w:rPr>
      </w:pPr>
    </w:p>
    <w:p w14:paraId="37C2F0BC" w14:textId="77777777" w:rsidR="00F27DC5" w:rsidRPr="0092550D" w:rsidRDefault="00F27DC5">
      <w:pPr>
        <w:rPr>
          <w:sz w:val="24"/>
          <w:szCs w:val="24"/>
        </w:rPr>
      </w:pPr>
    </w:p>
    <w:p w14:paraId="4C9A34C9" w14:textId="77777777" w:rsidR="00F27DC5" w:rsidRPr="0092550D" w:rsidRDefault="00F27DC5">
      <w:pPr>
        <w:rPr>
          <w:sz w:val="24"/>
          <w:szCs w:val="24"/>
        </w:rPr>
      </w:pPr>
    </w:p>
    <w:p w14:paraId="52E7F0B7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270A7353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56F6FEA2" w14:textId="77777777" w:rsidR="00670916" w:rsidRPr="0092550D" w:rsidRDefault="00670916" w:rsidP="00DE3A24">
      <w:pPr>
        <w:pStyle w:val="ConsPlusNormal"/>
        <w:tabs>
          <w:tab w:val="left" w:pos="993"/>
        </w:tabs>
        <w:ind w:firstLine="720"/>
        <w:jc w:val="both"/>
        <w:rPr>
          <w:sz w:val="24"/>
          <w:szCs w:val="24"/>
        </w:rPr>
      </w:pPr>
    </w:p>
    <w:p w14:paraId="5C9371A1" w14:textId="77777777" w:rsidR="00CE3961" w:rsidRPr="0092550D" w:rsidRDefault="00CE3961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В соответствии </w:t>
      </w:r>
      <w:r w:rsidRPr="0092550D">
        <w:rPr>
          <w:rFonts w:cs="Times New Roman CYR"/>
          <w:sz w:val="24"/>
          <w:szCs w:val="24"/>
        </w:rPr>
        <w:t xml:space="preserve">с </w:t>
      </w:r>
      <w:hyperlink r:id="rId7" w:history="1">
        <w:r w:rsidRPr="0092550D">
          <w:rPr>
            <w:rFonts w:cs="Times New Roman CYR"/>
            <w:sz w:val="24"/>
            <w:szCs w:val="24"/>
          </w:rPr>
          <w:t>частью 4 статьи 14.1</w:t>
        </w:r>
      </w:hyperlink>
      <w:r w:rsidRPr="0092550D">
        <w:rPr>
          <w:rFonts w:cs="Times New Roman CYR"/>
          <w:sz w:val="24"/>
          <w:szCs w:val="24"/>
        </w:rPr>
        <w:t xml:space="preserve"> Федерального закона от 2 марта 2007 года</w:t>
      </w:r>
      <w:r>
        <w:rPr>
          <w:rFonts w:cs="Times New Roman CYR"/>
          <w:sz w:val="24"/>
          <w:szCs w:val="24"/>
        </w:rPr>
        <w:br/>
      </w:r>
      <w:r w:rsidRPr="0092550D">
        <w:rPr>
          <w:rFonts w:cs="Times New Roman CYR"/>
          <w:sz w:val="24"/>
          <w:szCs w:val="24"/>
        </w:rPr>
        <w:t xml:space="preserve"> № 25-ФЗ «О муниципальной службе в Российской Федерации, </w:t>
      </w:r>
      <w:r w:rsidRPr="0092550D">
        <w:rPr>
          <w:sz w:val="24"/>
          <w:szCs w:val="24"/>
        </w:rPr>
        <w:t xml:space="preserve">Законом Томской области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от 11 сентября 2007 года № 198-ОЗ «О муниципальной службе в Томской области»</w:t>
      </w:r>
    </w:p>
    <w:p w14:paraId="1F7B1318" w14:textId="77777777" w:rsidR="00CE3961" w:rsidRPr="0092550D" w:rsidRDefault="00CE3961" w:rsidP="00CE3961">
      <w:pPr>
        <w:pStyle w:val="ConsPlusNormal"/>
        <w:tabs>
          <w:tab w:val="left" w:pos="993"/>
        </w:tabs>
        <w:ind w:firstLine="720"/>
        <w:jc w:val="center"/>
        <w:rPr>
          <w:sz w:val="24"/>
          <w:szCs w:val="24"/>
        </w:rPr>
      </w:pPr>
    </w:p>
    <w:p w14:paraId="4F983EE2" w14:textId="77777777" w:rsidR="00CE3961" w:rsidRPr="0092550D" w:rsidRDefault="00CE3961" w:rsidP="00CE3961">
      <w:pPr>
        <w:pStyle w:val="ConsPlusNormal"/>
        <w:tabs>
          <w:tab w:val="left" w:pos="993"/>
        </w:tabs>
        <w:ind w:firstLine="720"/>
        <w:jc w:val="center"/>
        <w:rPr>
          <w:sz w:val="24"/>
          <w:szCs w:val="24"/>
        </w:rPr>
      </w:pPr>
      <w:r w:rsidRPr="0092550D">
        <w:rPr>
          <w:sz w:val="24"/>
          <w:szCs w:val="24"/>
        </w:rPr>
        <w:t>ПОСТАНОВЛЯЮ:</w:t>
      </w:r>
    </w:p>
    <w:p w14:paraId="1EB142AA" w14:textId="77777777" w:rsidR="00CE3961" w:rsidRPr="0092550D" w:rsidRDefault="00CE3961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1573014" w14:textId="77777777" w:rsidR="00CE3961" w:rsidRPr="0092550D" w:rsidRDefault="00CE3961" w:rsidP="00CE3961">
      <w:pPr>
        <w:widowControl w:val="0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Утвердить прилагаемый состав комиссии по соблюдению требований к служебному поведению муниципальных служащих и урегулированию конфликта интересов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в Администрации ЗАТО Северск.</w:t>
      </w:r>
    </w:p>
    <w:p w14:paraId="58DC2B35" w14:textId="77777777" w:rsidR="00CE3961" w:rsidRPr="0092550D" w:rsidRDefault="00CE3961" w:rsidP="00CE3961">
      <w:pPr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 xml:space="preserve">Комиссии в своей деятельности руководствоваться </w:t>
      </w:r>
      <w:r w:rsidRPr="0092550D">
        <w:rPr>
          <w:rFonts w:cs="Times New Roman CYR"/>
          <w:sz w:val="24"/>
          <w:szCs w:val="24"/>
        </w:rPr>
        <w:t>Положением о комиссиях органов местного самоуправления и избирательных комиссий муниципальных образований Томской области по соблюдению требований к служебному поведению муниципальных служащих в Томской области и урегулированию конфликта интересов (приложение 5 к Закону Томской области от 11 сентября 2007 года № 198-ОЗ «О муниципальной службе в Томской области»).</w:t>
      </w:r>
    </w:p>
    <w:p w14:paraId="11727616" w14:textId="77777777" w:rsidR="00CE3961" w:rsidRPr="0092550D" w:rsidRDefault="00CE3961" w:rsidP="00CE3961">
      <w:pPr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92550D">
        <w:rPr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28D7B2" w14:textId="77777777" w:rsidR="00CE3961" w:rsidRPr="0092550D" w:rsidRDefault="00CE3961" w:rsidP="00CE3961">
      <w:pPr>
        <w:pStyle w:val="a9"/>
        <w:widowControl w:val="0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92550D">
        <w:rPr>
          <w:spacing w:val="-1"/>
          <w:sz w:val="24"/>
          <w:szCs w:val="24"/>
        </w:rPr>
        <w:t>Контроль за исполнением постановления возложить на заместителя Мэра ЗАТО Северск - Управляющего делами Администрации ЗАТО Северск.</w:t>
      </w:r>
    </w:p>
    <w:p w14:paraId="0CE7C03A" w14:textId="77777777" w:rsidR="00CE3961" w:rsidRPr="0080227D" w:rsidRDefault="00CE3961" w:rsidP="00CE3961">
      <w:pPr>
        <w:rPr>
          <w:sz w:val="24"/>
          <w:szCs w:val="24"/>
        </w:rPr>
      </w:pPr>
    </w:p>
    <w:p w14:paraId="31C62E96" w14:textId="77777777" w:rsidR="00CE3961" w:rsidRPr="0080227D" w:rsidRDefault="00CE3961" w:rsidP="00CE3961">
      <w:pPr>
        <w:rPr>
          <w:sz w:val="24"/>
          <w:szCs w:val="24"/>
        </w:rPr>
      </w:pPr>
    </w:p>
    <w:p w14:paraId="1AF60F34" w14:textId="77777777" w:rsidR="00CE3961" w:rsidRPr="0080227D" w:rsidRDefault="00CE3961" w:rsidP="00CE3961">
      <w:pPr>
        <w:rPr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CE3961" w:rsidRPr="0080227D" w14:paraId="6B7D3496" w14:textId="77777777" w:rsidTr="007B583D">
        <w:tc>
          <w:tcPr>
            <w:tcW w:w="4860" w:type="dxa"/>
            <w:shd w:val="clear" w:color="auto" w:fill="auto"/>
          </w:tcPr>
          <w:p w14:paraId="6CB20824" w14:textId="77777777" w:rsidR="00CE3961" w:rsidRPr="0080227D" w:rsidRDefault="00CE3961" w:rsidP="007B583D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14:paraId="04EF4D82" w14:textId="77777777" w:rsidR="00CE3961" w:rsidRPr="0080227D" w:rsidRDefault="00CE3961" w:rsidP="007B583D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Н.В.Диденко</w:t>
            </w:r>
            <w:proofErr w:type="spellEnd"/>
          </w:p>
        </w:tc>
      </w:tr>
    </w:tbl>
    <w:p w14:paraId="3D575FD2" w14:textId="77777777" w:rsidR="00CE3961" w:rsidRDefault="00CE3961" w:rsidP="00CE3961">
      <w:pPr>
        <w:rPr>
          <w:sz w:val="24"/>
          <w:szCs w:val="24"/>
          <w:lang w:val="en-US"/>
        </w:rPr>
      </w:pPr>
    </w:p>
    <w:p w14:paraId="5C03C28B" w14:textId="77777777" w:rsidR="00CE3961" w:rsidRDefault="00CE3961" w:rsidP="00CE3961">
      <w:pPr>
        <w:rPr>
          <w:sz w:val="24"/>
          <w:szCs w:val="24"/>
          <w:lang w:val="en-US"/>
        </w:rPr>
      </w:pPr>
    </w:p>
    <w:p w14:paraId="174B44BC" w14:textId="77777777" w:rsidR="00CE3961" w:rsidRDefault="00CE3961" w:rsidP="00CE3961">
      <w:pPr>
        <w:rPr>
          <w:sz w:val="24"/>
          <w:szCs w:val="24"/>
          <w:lang w:val="en-US"/>
        </w:rPr>
      </w:pPr>
    </w:p>
    <w:p w14:paraId="3D98ABE6" w14:textId="77777777" w:rsidR="00CE3961" w:rsidRDefault="00CE3961" w:rsidP="00CE3961">
      <w:pPr>
        <w:rPr>
          <w:sz w:val="24"/>
          <w:szCs w:val="24"/>
          <w:lang w:val="en-US"/>
        </w:rPr>
      </w:pPr>
    </w:p>
    <w:p w14:paraId="25077AF6" w14:textId="77777777" w:rsidR="00CE3961" w:rsidRDefault="00CE3961" w:rsidP="00CE3961">
      <w:pPr>
        <w:rPr>
          <w:sz w:val="24"/>
          <w:szCs w:val="24"/>
          <w:lang w:val="en-US"/>
        </w:rPr>
      </w:pPr>
    </w:p>
    <w:p w14:paraId="2B04F221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77C9AFC1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0F68822B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37565342" w14:textId="77777777" w:rsidR="00CE3961" w:rsidRDefault="00CE3961" w:rsidP="00CE3961">
      <w:pPr>
        <w:widowControl w:val="0"/>
        <w:jc w:val="both"/>
        <w:rPr>
          <w:sz w:val="24"/>
          <w:szCs w:val="24"/>
        </w:rPr>
      </w:pPr>
    </w:p>
    <w:p w14:paraId="05C4E831" w14:textId="77777777" w:rsidR="00CE3961" w:rsidRDefault="00CE3961" w:rsidP="00CE3961">
      <w:pPr>
        <w:rPr>
          <w:sz w:val="24"/>
          <w:szCs w:val="24"/>
          <w:lang w:val="en-US"/>
        </w:rPr>
      </w:pPr>
    </w:p>
    <w:tbl>
      <w:tblPr>
        <w:tblW w:w="3544" w:type="dxa"/>
        <w:tblInd w:w="6345" w:type="dxa"/>
        <w:tblLook w:val="01E0" w:firstRow="1" w:lastRow="1" w:firstColumn="1" w:lastColumn="1" w:noHBand="0" w:noVBand="0"/>
      </w:tblPr>
      <w:tblGrid>
        <w:gridCol w:w="3544"/>
      </w:tblGrid>
      <w:tr w:rsidR="00CE3961" w:rsidRPr="0092550D" w14:paraId="7A41DD10" w14:textId="77777777" w:rsidTr="007B583D">
        <w:trPr>
          <w:trHeight w:val="1432"/>
        </w:trPr>
        <w:tc>
          <w:tcPr>
            <w:tcW w:w="3544" w:type="dxa"/>
            <w:shd w:val="clear" w:color="auto" w:fill="auto"/>
          </w:tcPr>
          <w:p w14:paraId="6E0C51C7" w14:textId="77777777" w:rsidR="00CE3961" w:rsidRPr="0092550D" w:rsidRDefault="00CE3961" w:rsidP="007B583D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УТВЕРЖДЕН</w:t>
            </w:r>
          </w:p>
          <w:p w14:paraId="69AA1F0D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постановлением </w:t>
            </w:r>
          </w:p>
          <w:p w14:paraId="3E7614F5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Мэра</w:t>
            </w:r>
            <w:r w:rsidRPr="0092550D">
              <w:rPr>
                <w:sz w:val="24"/>
                <w:szCs w:val="24"/>
              </w:rPr>
              <w:t xml:space="preserve"> ЗАТО Северск</w:t>
            </w:r>
          </w:p>
          <w:p w14:paraId="530ECFAC" w14:textId="77777777" w:rsidR="00CE3961" w:rsidRPr="0092550D" w:rsidRDefault="00CE3961" w:rsidP="007B583D">
            <w:pPr>
              <w:widowControl w:val="0"/>
              <w:rPr>
                <w:bCs/>
                <w:color w:val="000000"/>
                <w:spacing w:val="-1"/>
                <w:sz w:val="24"/>
                <w:szCs w:val="24"/>
              </w:rPr>
            </w:pPr>
            <w:r w:rsidRPr="0092550D">
              <w:rPr>
                <w:bCs/>
                <w:color w:val="000000"/>
                <w:spacing w:val="-1"/>
                <w:sz w:val="24"/>
                <w:szCs w:val="24"/>
              </w:rPr>
              <w:t xml:space="preserve">от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</w:t>
            </w:r>
            <w:r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25.06.2021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</w:rPr>
              <w:t xml:space="preserve"> № 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 </w:t>
            </w:r>
            <w:r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15-пм</w:t>
            </w:r>
            <w:r w:rsidRPr="0092550D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 xml:space="preserve">         </w:t>
            </w:r>
            <w:r w:rsidRPr="0092550D">
              <w:rPr>
                <w:bCs/>
                <w:color w:val="000000"/>
                <w:spacing w:val="-1"/>
                <w:sz w:val="2"/>
                <w:szCs w:val="2"/>
                <w:u w:val="single"/>
              </w:rPr>
              <w:t>.</w:t>
            </w:r>
          </w:p>
        </w:tc>
      </w:tr>
    </w:tbl>
    <w:p w14:paraId="4BCA9803" w14:textId="77777777" w:rsidR="00CE3961" w:rsidRPr="0092550D" w:rsidRDefault="00CE3961" w:rsidP="00CE3961">
      <w:pPr>
        <w:widowControl w:val="0"/>
        <w:jc w:val="center"/>
        <w:rPr>
          <w:sz w:val="24"/>
          <w:szCs w:val="24"/>
        </w:rPr>
      </w:pPr>
    </w:p>
    <w:p w14:paraId="363685D4" w14:textId="77777777" w:rsidR="00CE3961" w:rsidRPr="0092550D" w:rsidRDefault="00CE3961" w:rsidP="00CE3961">
      <w:pPr>
        <w:widowControl w:val="0"/>
        <w:jc w:val="center"/>
        <w:rPr>
          <w:sz w:val="24"/>
          <w:szCs w:val="24"/>
        </w:rPr>
      </w:pPr>
      <w:r w:rsidRPr="0092550D">
        <w:rPr>
          <w:sz w:val="24"/>
          <w:szCs w:val="24"/>
        </w:rPr>
        <w:t>СОСТАВ</w:t>
      </w:r>
    </w:p>
    <w:p w14:paraId="64B8EE94" w14:textId="77777777" w:rsidR="00CE3961" w:rsidRPr="0092550D" w:rsidRDefault="00CE3961" w:rsidP="00CE396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 w:rsidRPr="0092550D">
        <w:rPr>
          <w:sz w:val="24"/>
          <w:szCs w:val="24"/>
        </w:rPr>
        <w:t xml:space="preserve">комиссии по соблюдению требований к служебному поведению муниципальных служащих </w:t>
      </w:r>
      <w:r>
        <w:rPr>
          <w:sz w:val="24"/>
          <w:szCs w:val="24"/>
        </w:rPr>
        <w:br/>
      </w:r>
      <w:r w:rsidRPr="0092550D">
        <w:rPr>
          <w:sz w:val="24"/>
          <w:szCs w:val="24"/>
        </w:rPr>
        <w:t>и урегулированию конфликта интересов в Администрации ЗАТО Северск</w:t>
      </w:r>
    </w:p>
    <w:p w14:paraId="25A5986E" w14:textId="77777777" w:rsidR="00CE3961" w:rsidRPr="0092550D" w:rsidRDefault="00CE3961" w:rsidP="00CE3961">
      <w:pPr>
        <w:widowControl w:val="0"/>
        <w:rPr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660"/>
        <w:gridCol w:w="357"/>
        <w:gridCol w:w="6730"/>
      </w:tblGrid>
      <w:tr w:rsidR="00CE3961" w:rsidRPr="0092550D" w14:paraId="069CAF6F" w14:textId="77777777" w:rsidTr="007B583D">
        <w:tc>
          <w:tcPr>
            <w:tcW w:w="9747" w:type="dxa"/>
            <w:gridSpan w:val="3"/>
          </w:tcPr>
          <w:p w14:paraId="5CD586AE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Председатель комиссии</w:t>
            </w:r>
          </w:p>
        </w:tc>
      </w:tr>
      <w:tr w:rsidR="00CE3961" w:rsidRPr="0092550D" w14:paraId="1AB22298" w14:textId="77777777" w:rsidTr="007B583D">
        <w:tc>
          <w:tcPr>
            <w:tcW w:w="2660" w:type="dxa"/>
          </w:tcPr>
          <w:p w14:paraId="4402F038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Коваленко</w:t>
            </w:r>
          </w:p>
          <w:p w14:paraId="3FC6655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Виктор Васильевич</w:t>
            </w:r>
          </w:p>
        </w:tc>
        <w:tc>
          <w:tcPr>
            <w:tcW w:w="357" w:type="dxa"/>
          </w:tcPr>
          <w:p w14:paraId="392AA202" w14:textId="77777777" w:rsidR="00CE3961" w:rsidRPr="0092550D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395F3AE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заместитель Мэра ЗАТО Северск – Управляющий делами Администрации ЗАТО Северск</w:t>
            </w:r>
          </w:p>
        </w:tc>
      </w:tr>
      <w:tr w:rsidR="00CE3961" w:rsidRPr="0092550D" w14:paraId="14C9A38F" w14:textId="77777777" w:rsidTr="007B583D">
        <w:tc>
          <w:tcPr>
            <w:tcW w:w="9747" w:type="dxa"/>
            <w:gridSpan w:val="3"/>
          </w:tcPr>
          <w:p w14:paraId="3EE5E68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CE3961" w:rsidRPr="0092550D" w14:paraId="52DA1263" w14:textId="77777777" w:rsidTr="007B583D">
        <w:trPr>
          <w:trHeight w:val="238"/>
        </w:trPr>
        <w:tc>
          <w:tcPr>
            <w:tcW w:w="2660" w:type="dxa"/>
          </w:tcPr>
          <w:p w14:paraId="67B632E1" w14:textId="77777777" w:rsidR="00CE3961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Тартышный</w:t>
            </w:r>
            <w:proofErr w:type="spellEnd"/>
          </w:p>
          <w:p w14:paraId="567E0356" w14:textId="7F2A052C" w:rsidR="00C012DA" w:rsidRPr="0092550D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Валерий Владимирович</w:t>
            </w:r>
          </w:p>
        </w:tc>
        <w:tc>
          <w:tcPr>
            <w:tcW w:w="357" w:type="dxa"/>
          </w:tcPr>
          <w:p w14:paraId="3B52CBD7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7262C986" w14:textId="3E4E9551" w:rsidR="00CE3961" w:rsidRPr="0092550D" w:rsidRDefault="00C012DA" w:rsidP="007B583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="00CE3961" w:rsidRPr="0092550D">
              <w:rPr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CE3961" w:rsidRPr="00DB4F69" w14:paraId="4E858D82" w14:textId="77777777" w:rsidTr="007B583D">
        <w:tc>
          <w:tcPr>
            <w:tcW w:w="2660" w:type="dxa"/>
          </w:tcPr>
          <w:p w14:paraId="130051C9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357" w:type="dxa"/>
          </w:tcPr>
          <w:p w14:paraId="0E4E3C20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730" w:type="dxa"/>
          </w:tcPr>
          <w:p w14:paraId="6A6562A0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CE3961" w:rsidRPr="00DB4F69" w14:paraId="6D3F0210" w14:textId="77777777" w:rsidTr="007B583D">
        <w:tc>
          <w:tcPr>
            <w:tcW w:w="2660" w:type="dxa"/>
          </w:tcPr>
          <w:p w14:paraId="749297F4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Кузьменко</w:t>
            </w:r>
          </w:p>
          <w:p w14:paraId="36DC62C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 xml:space="preserve">Гульнара </w:t>
            </w:r>
            <w:proofErr w:type="spellStart"/>
            <w:r w:rsidRPr="00DB4F69">
              <w:rPr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357" w:type="dxa"/>
          </w:tcPr>
          <w:p w14:paraId="3FC63EF0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3696471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CE3961" w:rsidRPr="00DB4F69" w14:paraId="5F0D72BD" w14:textId="77777777" w:rsidTr="007B583D">
        <w:tc>
          <w:tcPr>
            <w:tcW w:w="2660" w:type="dxa"/>
          </w:tcPr>
          <w:p w14:paraId="253F16CD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57" w:type="dxa"/>
          </w:tcPr>
          <w:p w14:paraId="005A7B09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730" w:type="dxa"/>
          </w:tcPr>
          <w:p w14:paraId="2A2EC37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A5592B" w:rsidRPr="0092550D" w14:paraId="5B4CA02D" w14:textId="77777777" w:rsidTr="0061711D">
        <w:tc>
          <w:tcPr>
            <w:tcW w:w="2660" w:type="dxa"/>
          </w:tcPr>
          <w:p w14:paraId="655219F8" w14:textId="77777777" w:rsidR="00A5592B" w:rsidRPr="00DB4F69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Боброва</w:t>
            </w:r>
            <w:r w:rsidRPr="00DB4F69">
              <w:rPr>
                <w:sz w:val="24"/>
                <w:szCs w:val="24"/>
              </w:rPr>
              <w:t xml:space="preserve"> </w:t>
            </w:r>
          </w:p>
          <w:p w14:paraId="19BB3C60" w14:textId="77777777" w:rsidR="00A5592B" w:rsidRPr="00DB4F69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357" w:type="dxa"/>
          </w:tcPr>
          <w:p w14:paraId="3F07FD53" w14:textId="77777777" w:rsidR="00A5592B" w:rsidRPr="00DB4F69" w:rsidRDefault="00A5592B" w:rsidP="0061711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08E39D0" w14:textId="77777777" w:rsidR="00A5592B" w:rsidRPr="0092550D" w:rsidRDefault="00A5592B" w:rsidP="0061711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CE3961" w:rsidRPr="00DB4F69" w14:paraId="7F2464BA" w14:textId="77777777" w:rsidTr="007B583D">
        <w:tc>
          <w:tcPr>
            <w:tcW w:w="2660" w:type="dxa"/>
          </w:tcPr>
          <w:p w14:paraId="21F7A1F7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Донец</w:t>
            </w:r>
          </w:p>
          <w:p w14:paraId="340D4A63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Евгений Владимирович</w:t>
            </w:r>
          </w:p>
        </w:tc>
        <w:tc>
          <w:tcPr>
            <w:tcW w:w="357" w:type="dxa"/>
          </w:tcPr>
          <w:p w14:paraId="7CEB80A4" w14:textId="77777777" w:rsidR="00CE3961" w:rsidRPr="00DB4F69" w:rsidRDefault="00CE3961" w:rsidP="007B583D">
            <w:pPr>
              <w:widowControl w:val="0"/>
              <w:jc w:val="center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71B31B1F" w14:textId="77777777" w:rsidR="00CE3961" w:rsidRPr="00DB4F69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DB4F69">
              <w:rPr>
                <w:sz w:val="24"/>
                <w:szCs w:val="24"/>
              </w:rPr>
              <w:t xml:space="preserve">директор </w:t>
            </w:r>
            <w:r w:rsidRPr="000D127F">
              <w:rPr>
                <w:rStyle w:val="ab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0D127F">
              <w:rPr>
                <w:rStyle w:val="ab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0D127F">
              <w:rPr>
                <w:b/>
                <w:sz w:val="24"/>
                <w:szCs w:val="24"/>
              </w:rPr>
              <w:t>»</w:t>
            </w:r>
            <w:r w:rsidRPr="00DB4F69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A1456A" w:rsidRPr="0092550D" w14:paraId="5D7F3474" w14:textId="77777777" w:rsidTr="00EA7E6A">
        <w:tc>
          <w:tcPr>
            <w:tcW w:w="2660" w:type="dxa"/>
          </w:tcPr>
          <w:p w14:paraId="0631097F" w14:textId="77777777" w:rsidR="00A1456A" w:rsidRDefault="00A1456A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Кочкина</w:t>
            </w:r>
          </w:p>
          <w:p w14:paraId="2245EE08" w14:textId="77777777" w:rsidR="00A1456A" w:rsidRPr="0092550D" w:rsidRDefault="00A1456A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Николаевна</w:t>
            </w:r>
          </w:p>
        </w:tc>
        <w:tc>
          <w:tcPr>
            <w:tcW w:w="357" w:type="dxa"/>
          </w:tcPr>
          <w:p w14:paraId="6FC978C7" w14:textId="77777777" w:rsidR="00A1456A" w:rsidRPr="0092550D" w:rsidRDefault="00A1456A" w:rsidP="00EA7E6A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1F2B5C43" w14:textId="77777777" w:rsidR="00A1456A" w:rsidRPr="0092550D" w:rsidRDefault="00A1456A" w:rsidP="00EA7E6A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 w:rsidRPr="0092550D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я</w:t>
            </w:r>
            <w:r w:rsidRPr="0092550D">
              <w:rPr>
                <w:sz w:val="24"/>
                <w:szCs w:val="24"/>
              </w:rPr>
              <w:t xml:space="preserve"> Правового комитета Администрации ЗАТО Северск</w:t>
            </w:r>
          </w:p>
        </w:tc>
      </w:tr>
      <w:tr w:rsidR="00CE3961" w:rsidRPr="0092550D" w14:paraId="68E5CAA1" w14:textId="77777777" w:rsidTr="007B583D">
        <w:tc>
          <w:tcPr>
            <w:tcW w:w="2660" w:type="dxa"/>
          </w:tcPr>
          <w:p w14:paraId="62D791B4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Кулаков </w:t>
            </w:r>
          </w:p>
          <w:p w14:paraId="02FD9D61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 xml:space="preserve">Михаил Владимирович </w:t>
            </w:r>
          </w:p>
        </w:tc>
        <w:tc>
          <w:tcPr>
            <w:tcW w:w="357" w:type="dxa"/>
          </w:tcPr>
          <w:p w14:paraId="568B56CC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A8DB1AB" w14:textId="77777777" w:rsidR="00CE3961" w:rsidRPr="0092550D" w:rsidRDefault="00CE3961" w:rsidP="007B583D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CE3961" w:rsidRPr="0092550D" w14:paraId="7BA17108" w14:textId="77777777" w:rsidTr="007B583D">
        <w:tc>
          <w:tcPr>
            <w:tcW w:w="2660" w:type="dxa"/>
          </w:tcPr>
          <w:p w14:paraId="10B21DD7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Соболев</w:t>
            </w:r>
          </w:p>
          <w:p w14:paraId="1C2F82D2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Алексей Демьянович</w:t>
            </w:r>
          </w:p>
        </w:tc>
        <w:tc>
          <w:tcPr>
            <w:tcW w:w="357" w:type="dxa"/>
          </w:tcPr>
          <w:p w14:paraId="65BA713A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3C96AE17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</w:t>
            </w:r>
            <w:r>
              <w:rPr>
                <w:sz w:val="24"/>
                <w:szCs w:val="24"/>
              </w:rPr>
              <w:t>Смена</w:t>
            </w:r>
            <w:r w:rsidRPr="0092550D">
              <w:rPr>
                <w:sz w:val="24"/>
                <w:szCs w:val="24"/>
              </w:rPr>
              <w:t>» (по согласованию)</w:t>
            </w:r>
          </w:p>
        </w:tc>
      </w:tr>
      <w:tr w:rsidR="005341E9" w:rsidRPr="0092550D" w14:paraId="400BD62A" w14:textId="77777777" w:rsidTr="009010CE">
        <w:trPr>
          <w:trHeight w:val="688"/>
        </w:trPr>
        <w:tc>
          <w:tcPr>
            <w:tcW w:w="2660" w:type="dxa"/>
          </w:tcPr>
          <w:p w14:paraId="27FD6CAF" w14:textId="77777777" w:rsidR="005341E9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Шарафутдинов</w:t>
            </w:r>
          </w:p>
          <w:p w14:paraId="403F36D6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Марат Ахматович</w:t>
            </w:r>
          </w:p>
        </w:tc>
        <w:tc>
          <w:tcPr>
            <w:tcW w:w="357" w:type="dxa"/>
          </w:tcPr>
          <w:p w14:paraId="54279199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-</w:t>
            </w:r>
          </w:p>
        </w:tc>
        <w:tc>
          <w:tcPr>
            <w:tcW w:w="6730" w:type="dxa"/>
          </w:tcPr>
          <w:p w14:paraId="0D097CF7" w14:textId="77777777" w:rsidR="005341E9" w:rsidRPr="0092550D" w:rsidRDefault="005341E9" w:rsidP="005341E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Акционерного общества «Северский водоканал»</w:t>
            </w:r>
            <w:r w:rsidRPr="0092550D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CE3961" w:rsidRPr="0092550D" w14:paraId="1A5EB465" w14:textId="77777777" w:rsidTr="007B583D">
        <w:tc>
          <w:tcPr>
            <w:tcW w:w="9747" w:type="dxa"/>
            <w:gridSpan w:val="3"/>
          </w:tcPr>
          <w:p w14:paraId="64B8A354" w14:textId="77777777" w:rsidR="00CE3961" w:rsidRPr="0092550D" w:rsidRDefault="00CE3961" w:rsidP="005341E9">
            <w:pPr>
              <w:widowControl w:val="0"/>
              <w:jc w:val="both"/>
              <w:rPr>
                <w:sz w:val="24"/>
                <w:szCs w:val="24"/>
              </w:rPr>
            </w:pPr>
            <w:r w:rsidRPr="0092550D">
              <w:rPr>
                <w:sz w:val="24"/>
                <w:szCs w:val="24"/>
              </w:rPr>
              <w:t>Руководитель структурного подразделения органа местного самоуправления ЗАТО Северск, в котором муниципальный служащий, являющийся стороной конфликта интересов, замещает должность муниципальной службы</w:t>
            </w:r>
          </w:p>
        </w:tc>
      </w:tr>
    </w:tbl>
    <w:p w14:paraId="3E3B493A" w14:textId="77777777" w:rsidR="00CE3961" w:rsidRPr="009A522E" w:rsidRDefault="00CE3961" w:rsidP="00CE3961">
      <w:pPr>
        <w:rPr>
          <w:sz w:val="24"/>
          <w:szCs w:val="24"/>
        </w:rPr>
      </w:pPr>
    </w:p>
    <w:p w14:paraId="03751B4D" w14:textId="77777777" w:rsidR="00AF5793" w:rsidRPr="00A641B1" w:rsidRDefault="00AF5793" w:rsidP="00CE396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sectPr w:rsidR="00AF5793" w:rsidRPr="00A641B1" w:rsidSect="00301D0D">
      <w:headerReference w:type="first" r:id="rId8"/>
      <w:pgSz w:w="11907" w:h="16840" w:code="9"/>
      <w:pgMar w:top="719" w:right="567" w:bottom="899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ED268" w14:textId="77777777" w:rsidR="00D72D9B" w:rsidRDefault="00D72D9B">
      <w:r>
        <w:separator/>
      </w:r>
    </w:p>
  </w:endnote>
  <w:endnote w:type="continuationSeparator" w:id="0">
    <w:p w14:paraId="7D8DE2EA" w14:textId="77777777" w:rsidR="00D72D9B" w:rsidRDefault="00D7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8DD00" w14:textId="77777777" w:rsidR="00D72D9B" w:rsidRDefault="00D72D9B">
      <w:r>
        <w:separator/>
      </w:r>
    </w:p>
  </w:footnote>
  <w:footnote w:type="continuationSeparator" w:id="0">
    <w:p w14:paraId="66C50363" w14:textId="77777777" w:rsidR="00D72D9B" w:rsidRDefault="00D72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439A" w14:textId="78461A13" w:rsidR="00DC4F51" w:rsidRDefault="00E9688E" w:rsidP="00A95984">
    <w:pPr>
      <w:spacing w:before="120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4E599183" wp14:editId="203A511A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0" b="0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t xml:space="preserve"> </w:t>
    </w:r>
  </w:p>
  <w:p w14:paraId="30E2258A" w14:textId="77777777" w:rsidR="00DC4F51" w:rsidRDefault="00DC4F51" w:rsidP="00DC4F51">
    <w:pPr>
      <w:jc w:val="center"/>
      <w:rPr>
        <w:b/>
        <w:sz w:val="24"/>
      </w:rPr>
    </w:pPr>
  </w:p>
  <w:p w14:paraId="6EC6FA9E" w14:textId="77777777" w:rsidR="00DC4F51" w:rsidRDefault="00DC4F51" w:rsidP="00DC4F51">
    <w:pPr>
      <w:jc w:val="center"/>
      <w:rPr>
        <w:b/>
        <w:sz w:val="24"/>
      </w:rPr>
    </w:pPr>
  </w:p>
  <w:p w14:paraId="46E12EAA" w14:textId="77777777" w:rsidR="00C012DA" w:rsidRPr="00C012DA" w:rsidRDefault="00C012DA" w:rsidP="00420CDA">
    <w:pPr>
      <w:pStyle w:val="1"/>
      <w:spacing w:before="120"/>
      <w:rPr>
        <w:b w:val="0"/>
        <w:sz w:val="8"/>
        <w:szCs w:val="8"/>
      </w:rPr>
    </w:pPr>
  </w:p>
  <w:p w14:paraId="62897748" w14:textId="049E459C" w:rsidR="00DC4F51" w:rsidRPr="00461CD6" w:rsidRDefault="00DC4F51" w:rsidP="00420CDA">
    <w:pPr>
      <w:pStyle w:val="1"/>
      <w:spacing w:before="120"/>
      <w:rPr>
        <w:b w:val="0"/>
      </w:rPr>
    </w:pPr>
    <w:r w:rsidRPr="00461CD6">
      <w:rPr>
        <w:b w:val="0"/>
      </w:rPr>
      <w:t>Томская область</w:t>
    </w:r>
  </w:p>
  <w:p w14:paraId="4EB1F6F9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городской округ</w:t>
    </w:r>
  </w:p>
  <w:p w14:paraId="1C5C84ED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закрытое административно-территориальное образование Северск</w:t>
    </w:r>
  </w:p>
  <w:p w14:paraId="2464431A" w14:textId="77777777" w:rsidR="00DC4F51" w:rsidRDefault="00DB4F69" w:rsidP="00DC4F51">
    <w:pPr>
      <w:pStyle w:val="1"/>
      <w:spacing w:before="120"/>
      <w:rPr>
        <w:szCs w:val="28"/>
      </w:rPr>
    </w:pPr>
    <w:r>
      <w:rPr>
        <w:szCs w:val="28"/>
      </w:rPr>
      <w:t>МЭРА</w:t>
    </w:r>
    <w:r w:rsidR="006C10D5" w:rsidRPr="006C10D5">
      <w:rPr>
        <w:szCs w:val="28"/>
      </w:rPr>
      <w:t xml:space="preserve"> З</w:t>
    </w:r>
    <w:r w:rsidR="00DC4F51" w:rsidRPr="006C10D5">
      <w:rPr>
        <w:szCs w:val="28"/>
      </w:rPr>
      <w:t xml:space="preserve">АТО СЕВЕРСК </w:t>
    </w:r>
  </w:p>
  <w:p w14:paraId="356F0F78" w14:textId="77777777" w:rsidR="009B201E" w:rsidRDefault="009B201E" w:rsidP="00070A52">
    <w:pPr>
      <w:pStyle w:val="1"/>
      <w:spacing w:before="120"/>
    </w:pPr>
    <w:r w:rsidRPr="00704634">
      <w:t>ПОСТАНОВЛЕНИЕ</w:t>
    </w:r>
  </w:p>
  <w:p w14:paraId="00B12BF7" w14:textId="77777777" w:rsidR="004C6EB5" w:rsidRPr="004C6EB5" w:rsidRDefault="004C6EB5" w:rsidP="004C6EB5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CA040A" w14:paraId="5D8EA636" w14:textId="77777777" w:rsidTr="00CA040A"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 w14:paraId="27F04D24" w14:textId="77777777" w:rsidR="00461CD6" w:rsidRPr="00CA040A" w:rsidRDefault="009A47B7" w:rsidP="00CE3961">
          <w:pPr>
            <w:jc w:val="both"/>
            <w:rPr>
              <w:szCs w:val="28"/>
            </w:rPr>
          </w:pPr>
          <w:r>
            <w:rPr>
              <w:szCs w:val="28"/>
            </w:rPr>
            <w:t>2</w:t>
          </w:r>
          <w:r w:rsidR="00CE3961">
            <w:rPr>
              <w:szCs w:val="28"/>
            </w:rPr>
            <w:t>5</w:t>
          </w:r>
          <w:r>
            <w:rPr>
              <w:szCs w:val="28"/>
            </w:rPr>
            <w:t>.06.2021</w:t>
          </w:r>
        </w:p>
      </w:tc>
      <w:tc>
        <w:tcPr>
          <w:tcW w:w="5580" w:type="dxa"/>
          <w:shd w:val="clear" w:color="auto" w:fill="auto"/>
        </w:tcPr>
        <w:p w14:paraId="48CC3093" w14:textId="77777777" w:rsidR="00461CD6" w:rsidRPr="00CA040A" w:rsidRDefault="00461CD6" w:rsidP="00CA040A">
          <w:pPr>
            <w:jc w:val="right"/>
            <w:rPr>
              <w:szCs w:val="28"/>
            </w:rPr>
          </w:pPr>
          <w:r w:rsidRPr="00CA040A">
            <w:rPr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 w14:paraId="5C705C38" w14:textId="77777777" w:rsidR="00461CD6" w:rsidRPr="00CA040A" w:rsidRDefault="009A47B7" w:rsidP="00CA040A">
          <w:pPr>
            <w:jc w:val="both"/>
            <w:rPr>
              <w:szCs w:val="28"/>
            </w:rPr>
          </w:pPr>
          <w:r>
            <w:rPr>
              <w:szCs w:val="28"/>
            </w:rPr>
            <w:t>15-пм</w:t>
          </w:r>
        </w:p>
      </w:tc>
    </w:tr>
  </w:tbl>
  <w:p w14:paraId="448B459A" w14:textId="77777777"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C17"/>
    <w:multiLevelType w:val="hybridMultilevel"/>
    <w:tmpl w:val="5BB0F260"/>
    <w:lvl w:ilvl="0" w:tplc="1DDE1A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0C7746"/>
    <w:multiLevelType w:val="hybridMultilevel"/>
    <w:tmpl w:val="2C82D2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4541AF"/>
    <w:multiLevelType w:val="hybridMultilevel"/>
    <w:tmpl w:val="D6865D36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26BFB"/>
    <w:multiLevelType w:val="hybridMultilevel"/>
    <w:tmpl w:val="DFA441B8"/>
    <w:lvl w:ilvl="0" w:tplc="5D30637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B3623E"/>
    <w:multiLevelType w:val="hybridMultilevel"/>
    <w:tmpl w:val="661CA790"/>
    <w:lvl w:ilvl="0" w:tplc="79B48B5C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1"/>
        </w:tabs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1"/>
        </w:tabs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1"/>
        </w:tabs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1"/>
        </w:tabs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1"/>
        </w:tabs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1"/>
        </w:tabs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1"/>
        </w:tabs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1"/>
        </w:tabs>
        <w:ind w:left="7031" w:hanging="180"/>
      </w:pPr>
    </w:lvl>
  </w:abstractNum>
  <w:abstractNum w:abstractNumId="5" w15:restartNumberingAfterBreak="0">
    <w:nsid w:val="35BE6921"/>
    <w:multiLevelType w:val="hybridMultilevel"/>
    <w:tmpl w:val="85FC825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7564F2E4">
      <w:start w:val="2"/>
      <w:numFmt w:val="decimal"/>
      <w:lvlText w:val="%2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573D7689"/>
    <w:multiLevelType w:val="hybridMultilevel"/>
    <w:tmpl w:val="715EB20A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6E5462"/>
    <w:multiLevelType w:val="hybridMultilevel"/>
    <w:tmpl w:val="FFA27B1E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882AEF"/>
    <w:multiLevelType w:val="hybridMultilevel"/>
    <w:tmpl w:val="049C2608"/>
    <w:lvl w:ilvl="0" w:tplc="A6349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B67E9E"/>
    <w:multiLevelType w:val="hybridMultilevel"/>
    <w:tmpl w:val="02886598"/>
    <w:lvl w:ilvl="0" w:tplc="6C1E3E02">
      <w:start w:val="1"/>
      <w:numFmt w:val="decimal"/>
      <w:lvlText w:val="%1)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8F2B16"/>
    <w:multiLevelType w:val="hybridMultilevel"/>
    <w:tmpl w:val="81CAB290"/>
    <w:lvl w:ilvl="0" w:tplc="7FC4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02194"/>
    <w:multiLevelType w:val="hybridMultilevel"/>
    <w:tmpl w:val="E5A0A9D6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26E82080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783B428F"/>
    <w:multiLevelType w:val="hybridMultilevel"/>
    <w:tmpl w:val="C78CD69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1"/>
  </w:num>
  <w:num w:numId="11">
    <w:abstractNumId w:val="11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C0"/>
    <w:rsid w:val="00014FE6"/>
    <w:rsid w:val="0002176C"/>
    <w:rsid w:val="00033AA6"/>
    <w:rsid w:val="000451D1"/>
    <w:rsid w:val="00047008"/>
    <w:rsid w:val="00052F3F"/>
    <w:rsid w:val="00054096"/>
    <w:rsid w:val="00070A52"/>
    <w:rsid w:val="000844EF"/>
    <w:rsid w:val="00084E75"/>
    <w:rsid w:val="00095472"/>
    <w:rsid w:val="000C3F28"/>
    <w:rsid w:val="000C5609"/>
    <w:rsid w:val="000C588F"/>
    <w:rsid w:val="000C6CBB"/>
    <w:rsid w:val="000D01F1"/>
    <w:rsid w:val="000D127F"/>
    <w:rsid w:val="00103417"/>
    <w:rsid w:val="0011355E"/>
    <w:rsid w:val="00125A95"/>
    <w:rsid w:val="001333CA"/>
    <w:rsid w:val="00150DB4"/>
    <w:rsid w:val="001608F6"/>
    <w:rsid w:val="001876CC"/>
    <w:rsid w:val="001A0964"/>
    <w:rsid w:val="001A54D5"/>
    <w:rsid w:val="001B1BD8"/>
    <w:rsid w:val="001C133A"/>
    <w:rsid w:val="001D3368"/>
    <w:rsid w:val="001F1104"/>
    <w:rsid w:val="00221B47"/>
    <w:rsid w:val="002465DD"/>
    <w:rsid w:val="0025653C"/>
    <w:rsid w:val="00262963"/>
    <w:rsid w:val="002937C9"/>
    <w:rsid w:val="00294870"/>
    <w:rsid w:val="002A1ACE"/>
    <w:rsid w:val="002C2188"/>
    <w:rsid w:val="002C54AD"/>
    <w:rsid w:val="002D6959"/>
    <w:rsid w:val="002E194E"/>
    <w:rsid w:val="002E38C2"/>
    <w:rsid w:val="002F015E"/>
    <w:rsid w:val="00301D0D"/>
    <w:rsid w:val="00323472"/>
    <w:rsid w:val="00353E5E"/>
    <w:rsid w:val="00361D2D"/>
    <w:rsid w:val="00380426"/>
    <w:rsid w:val="00387209"/>
    <w:rsid w:val="003978E6"/>
    <w:rsid w:val="003A0885"/>
    <w:rsid w:val="003B0879"/>
    <w:rsid w:val="003B3E9A"/>
    <w:rsid w:val="003C2B91"/>
    <w:rsid w:val="003C3481"/>
    <w:rsid w:val="003C3E95"/>
    <w:rsid w:val="003D76BD"/>
    <w:rsid w:val="003E4B20"/>
    <w:rsid w:val="004063C1"/>
    <w:rsid w:val="00417BDA"/>
    <w:rsid w:val="00420CDA"/>
    <w:rsid w:val="00450393"/>
    <w:rsid w:val="00453C84"/>
    <w:rsid w:val="00461CD6"/>
    <w:rsid w:val="0046229F"/>
    <w:rsid w:val="00463B78"/>
    <w:rsid w:val="004677A0"/>
    <w:rsid w:val="004830E7"/>
    <w:rsid w:val="0049168B"/>
    <w:rsid w:val="004B15AD"/>
    <w:rsid w:val="004C6EB5"/>
    <w:rsid w:val="005044C8"/>
    <w:rsid w:val="005051CB"/>
    <w:rsid w:val="00515C88"/>
    <w:rsid w:val="005242B5"/>
    <w:rsid w:val="00531A3A"/>
    <w:rsid w:val="00533002"/>
    <w:rsid w:val="005341E9"/>
    <w:rsid w:val="0055586E"/>
    <w:rsid w:val="005716F6"/>
    <w:rsid w:val="0057275F"/>
    <w:rsid w:val="00576B1E"/>
    <w:rsid w:val="00577B18"/>
    <w:rsid w:val="00580EA2"/>
    <w:rsid w:val="005813BE"/>
    <w:rsid w:val="00586216"/>
    <w:rsid w:val="005B015B"/>
    <w:rsid w:val="005B5E78"/>
    <w:rsid w:val="005C43FF"/>
    <w:rsid w:val="005D0E60"/>
    <w:rsid w:val="005E0667"/>
    <w:rsid w:val="0063711C"/>
    <w:rsid w:val="00644D1B"/>
    <w:rsid w:val="00647F29"/>
    <w:rsid w:val="00670916"/>
    <w:rsid w:val="006721CF"/>
    <w:rsid w:val="006B5C92"/>
    <w:rsid w:val="006C10D5"/>
    <w:rsid w:val="006E04C4"/>
    <w:rsid w:val="006E2E10"/>
    <w:rsid w:val="00704634"/>
    <w:rsid w:val="00721FEA"/>
    <w:rsid w:val="007554DC"/>
    <w:rsid w:val="0075650D"/>
    <w:rsid w:val="00764E35"/>
    <w:rsid w:val="00782D1D"/>
    <w:rsid w:val="007B583D"/>
    <w:rsid w:val="007B5FC6"/>
    <w:rsid w:val="007C7CC9"/>
    <w:rsid w:val="007E4680"/>
    <w:rsid w:val="007E7541"/>
    <w:rsid w:val="00801594"/>
    <w:rsid w:val="00806F75"/>
    <w:rsid w:val="00816568"/>
    <w:rsid w:val="008271D8"/>
    <w:rsid w:val="008657E8"/>
    <w:rsid w:val="00873087"/>
    <w:rsid w:val="00875949"/>
    <w:rsid w:val="00875DCC"/>
    <w:rsid w:val="0089459D"/>
    <w:rsid w:val="008A4E2E"/>
    <w:rsid w:val="008B5178"/>
    <w:rsid w:val="008B77AE"/>
    <w:rsid w:val="00901B93"/>
    <w:rsid w:val="00914B7C"/>
    <w:rsid w:val="0092550D"/>
    <w:rsid w:val="00963FF8"/>
    <w:rsid w:val="009821C7"/>
    <w:rsid w:val="00983248"/>
    <w:rsid w:val="009A47B7"/>
    <w:rsid w:val="009B201E"/>
    <w:rsid w:val="009B3C00"/>
    <w:rsid w:val="009C4A04"/>
    <w:rsid w:val="009D00F1"/>
    <w:rsid w:val="00A10306"/>
    <w:rsid w:val="00A1456A"/>
    <w:rsid w:val="00A2500D"/>
    <w:rsid w:val="00A32F52"/>
    <w:rsid w:val="00A34BB4"/>
    <w:rsid w:val="00A40AEC"/>
    <w:rsid w:val="00A5551E"/>
    <w:rsid w:val="00A5592B"/>
    <w:rsid w:val="00A57066"/>
    <w:rsid w:val="00A646D5"/>
    <w:rsid w:val="00A72BF6"/>
    <w:rsid w:val="00A95984"/>
    <w:rsid w:val="00A97785"/>
    <w:rsid w:val="00AA2D6C"/>
    <w:rsid w:val="00AA5CA8"/>
    <w:rsid w:val="00AD192E"/>
    <w:rsid w:val="00AD6D61"/>
    <w:rsid w:val="00AE041C"/>
    <w:rsid w:val="00AF5793"/>
    <w:rsid w:val="00B02392"/>
    <w:rsid w:val="00B1172B"/>
    <w:rsid w:val="00B239BF"/>
    <w:rsid w:val="00B72430"/>
    <w:rsid w:val="00B83E7F"/>
    <w:rsid w:val="00BA6FD4"/>
    <w:rsid w:val="00BC0E93"/>
    <w:rsid w:val="00BD3A93"/>
    <w:rsid w:val="00BE114F"/>
    <w:rsid w:val="00BE5975"/>
    <w:rsid w:val="00C012DA"/>
    <w:rsid w:val="00C0300E"/>
    <w:rsid w:val="00C151AF"/>
    <w:rsid w:val="00C234B3"/>
    <w:rsid w:val="00C23648"/>
    <w:rsid w:val="00C67B63"/>
    <w:rsid w:val="00C72864"/>
    <w:rsid w:val="00C74178"/>
    <w:rsid w:val="00C776C0"/>
    <w:rsid w:val="00C80D05"/>
    <w:rsid w:val="00C975CE"/>
    <w:rsid w:val="00CA040A"/>
    <w:rsid w:val="00CA5F90"/>
    <w:rsid w:val="00CD5042"/>
    <w:rsid w:val="00CE3961"/>
    <w:rsid w:val="00D174BB"/>
    <w:rsid w:val="00D423D2"/>
    <w:rsid w:val="00D72D9B"/>
    <w:rsid w:val="00D92501"/>
    <w:rsid w:val="00D93665"/>
    <w:rsid w:val="00DA4E74"/>
    <w:rsid w:val="00DA71C6"/>
    <w:rsid w:val="00DB4F69"/>
    <w:rsid w:val="00DB7899"/>
    <w:rsid w:val="00DC4F51"/>
    <w:rsid w:val="00DD7092"/>
    <w:rsid w:val="00DE3A24"/>
    <w:rsid w:val="00DF614C"/>
    <w:rsid w:val="00E21C7F"/>
    <w:rsid w:val="00E51B16"/>
    <w:rsid w:val="00E63EE3"/>
    <w:rsid w:val="00E85484"/>
    <w:rsid w:val="00E9081D"/>
    <w:rsid w:val="00E9688E"/>
    <w:rsid w:val="00EA4F94"/>
    <w:rsid w:val="00EA684B"/>
    <w:rsid w:val="00EB095B"/>
    <w:rsid w:val="00EB4204"/>
    <w:rsid w:val="00F27DC5"/>
    <w:rsid w:val="00F3008E"/>
    <w:rsid w:val="00F44B94"/>
    <w:rsid w:val="00F5148F"/>
    <w:rsid w:val="00F6438A"/>
    <w:rsid w:val="00F73925"/>
    <w:rsid w:val="00F808FB"/>
    <w:rsid w:val="00F85B9C"/>
    <w:rsid w:val="00F93765"/>
    <w:rsid w:val="00F939ED"/>
    <w:rsid w:val="00F93AEF"/>
    <w:rsid w:val="00FC5FCB"/>
    <w:rsid w:val="00FD08D8"/>
    <w:rsid w:val="00FE317E"/>
    <w:rsid w:val="00FF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C270EA7"/>
  <w15:chartTrackingRefBased/>
  <w15:docId w15:val="{04CB6CD5-C302-4F4A-AB04-AE00AB77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7DC5"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F27DC5"/>
    <w:pPr>
      <w:ind w:firstLine="720"/>
      <w:jc w:val="both"/>
    </w:pPr>
  </w:style>
  <w:style w:type="paragraph" w:customStyle="1" w:styleId="ConsPlusNormal">
    <w:name w:val="ConsPlusNormal"/>
    <w:rsid w:val="00F27DC5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rsid w:val="00F27DC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b">
    <w:name w:val="Strong"/>
    <w:uiPriority w:val="22"/>
    <w:qFormat/>
    <w:rsid w:val="002937C9"/>
    <w:rPr>
      <w:b/>
      <w:bCs/>
    </w:rPr>
  </w:style>
  <w:style w:type="character" w:customStyle="1" w:styleId="aa">
    <w:name w:val="Основной текст с отступом Знак"/>
    <w:link w:val="a9"/>
    <w:rsid w:val="00CE396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D16F5F4825375B7B883225643B46A942BF74BA66A3CBD045587723865D0CC213ADDE9F07FF624F7C65BA23A74614EDC6274828PBv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3277</CharactersWithSpaces>
  <SharedDoc>false</SharedDoc>
  <HLinks>
    <vt:vector size="6" baseType="variant">
      <vt:variant>
        <vt:i4>8126527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consultantplus://offline/ref=39D16F5F4825375B7B883225643B46A942BF74BA66A3CBD045587723865D0CC213ADDE9F07FF624F7C65BA23A74614EDC6274828PBv1C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3</cp:revision>
  <cp:lastPrinted>2021-05-28T03:41:00Z</cp:lastPrinted>
  <dcterms:created xsi:type="dcterms:W3CDTF">2026-03-31T03:55:00Z</dcterms:created>
  <dcterms:modified xsi:type="dcterms:W3CDTF">2026-03-31T03:56:00Z</dcterms:modified>
</cp:coreProperties>
</file>