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25632A" w14:textId="77777777" w:rsidR="00A40AEC" w:rsidRPr="005C43FF" w:rsidRDefault="00A40AEC">
      <w:pPr>
        <w:rPr>
          <w:szCs w:val="28"/>
        </w:rPr>
      </w:pPr>
    </w:p>
    <w:tbl>
      <w:tblPr>
        <w:tblpPr w:leftFromText="180" w:rightFromText="180" w:vertAnchor="text" w:horzAnchor="margin" w:tblpX="936" w:tblpY="-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28"/>
      </w:tblGrid>
      <w:tr w:rsidR="009B201E" w:rsidRPr="0092550D" w14:paraId="435AB742" w14:textId="77777777" w:rsidTr="00CA040A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75A0DEF" w14:textId="77777777" w:rsidR="00CA5F90" w:rsidRPr="0092550D" w:rsidRDefault="00CA5F90" w:rsidP="00CA5F90">
            <w:pPr>
              <w:widowControl w:val="0"/>
              <w:jc w:val="center"/>
              <w:rPr>
                <w:sz w:val="24"/>
                <w:szCs w:val="24"/>
              </w:rPr>
            </w:pPr>
            <w:r w:rsidRPr="0092550D">
              <w:rPr>
                <w:sz w:val="24"/>
                <w:szCs w:val="24"/>
              </w:rPr>
              <w:t xml:space="preserve">Об утверждении состава комиссии по соблюдению требований </w:t>
            </w:r>
          </w:p>
          <w:p w14:paraId="54D57532" w14:textId="77777777" w:rsidR="00CA5F90" w:rsidRPr="0092550D" w:rsidRDefault="00CA5F90" w:rsidP="00CA5F90">
            <w:pPr>
              <w:widowControl w:val="0"/>
              <w:jc w:val="center"/>
              <w:rPr>
                <w:sz w:val="24"/>
                <w:szCs w:val="24"/>
              </w:rPr>
            </w:pPr>
            <w:r w:rsidRPr="0092550D">
              <w:rPr>
                <w:sz w:val="24"/>
                <w:szCs w:val="24"/>
              </w:rPr>
              <w:t xml:space="preserve">к служебному поведению муниципальных служащих </w:t>
            </w:r>
          </w:p>
          <w:p w14:paraId="1BFDE43F" w14:textId="77777777" w:rsidR="00CA5F90" w:rsidRPr="0092550D" w:rsidRDefault="00CA5F90" w:rsidP="00CA5F90">
            <w:pPr>
              <w:widowControl w:val="0"/>
              <w:jc w:val="center"/>
              <w:rPr>
                <w:sz w:val="24"/>
                <w:szCs w:val="24"/>
              </w:rPr>
            </w:pPr>
            <w:r w:rsidRPr="0092550D">
              <w:rPr>
                <w:sz w:val="24"/>
                <w:szCs w:val="24"/>
              </w:rPr>
              <w:t xml:space="preserve">и урегулированию конфликта интересов </w:t>
            </w:r>
          </w:p>
          <w:p w14:paraId="5F504DD3" w14:textId="77777777" w:rsidR="009B201E" w:rsidRDefault="00CA5F90" w:rsidP="00CA5F90">
            <w:pPr>
              <w:widowControl w:val="0"/>
              <w:jc w:val="center"/>
              <w:rPr>
                <w:sz w:val="24"/>
                <w:szCs w:val="24"/>
              </w:rPr>
            </w:pPr>
            <w:r w:rsidRPr="0092550D">
              <w:rPr>
                <w:sz w:val="24"/>
                <w:szCs w:val="24"/>
              </w:rPr>
              <w:t>в Администрации ЗАТО Северск</w:t>
            </w:r>
          </w:p>
          <w:p w14:paraId="7629F9A2" w14:textId="66D88116" w:rsidR="00C012DA" w:rsidRPr="0092550D" w:rsidRDefault="00C012DA" w:rsidP="00CA5F90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(с изменениями)</w:t>
            </w:r>
          </w:p>
        </w:tc>
      </w:tr>
    </w:tbl>
    <w:p w14:paraId="0A353F1D" w14:textId="77777777" w:rsidR="00A40AEC" w:rsidRPr="0092550D" w:rsidRDefault="00A40AEC">
      <w:pPr>
        <w:rPr>
          <w:sz w:val="24"/>
          <w:szCs w:val="24"/>
        </w:rPr>
      </w:pPr>
    </w:p>
    <w:p w14:paraId="37C2F0BC" w14:textId="77777777" w:rsidR="00F27DC5" w:rsidRPr="0092550D" w:rsidRDefault="00F27DC5">
      <w:pPr>
        <w:rPr>
          <w:sz w:val="24"/>
          <w:szCs w:val="24"/>
        </w:rPr>
      </w:pPr>
    </w:p>
    <w:p w14:paraId="4C9A34C9" w14:textId="77777777" w:rsidR="00F27DC5" w:rsidRPr="0092550D" w:rsidRDefault="00F27DC5">
      <w:pPr>
        <w:rPr>
          <w:sz w:val="24"/>
          <w:szCs w:val="24"/>
        </w:rPr>
      </w:pPr>
    </w:p>
    <w:p w14:paraId="52E7F0B7" w14:textId="77777777" w:rsidR="00670916" w:rsidRPr="0092550D" w:rsidRDefault="00670916" w:rsidP="00DE3A24">
      <w:pPr>
        <w:pStyle w:val="ConsPlusNormal"/>
        <w:tabs>
          <w:tab w:val="left" w:pos="993"/>
        </w:tabs>
        <w:ind w:firstLine="720"/>
        <w:jc w:val="both"/>
        <w:rPr>
          <w:sz w:val="24"/>
          <w:szCs w:val="24"/>
        </w:rPr>
      </w:pPr>
    </w:p>
    <w:p w14:paraId="270A7353" w14:textId="77777777" w:rsidR="00670916" w:rsidRPr="0092550D" w:rsidRDefault="00670916" w:rsidP="00DE3A24">
      <w:pPr>
        <w:pStyle w:val="ConsPlusNormal"/>
        <w:tabs>
          <w:tab w:val="left" w:pos="993"/>
        </w:tabs>
        <w:ind w:firstLine="720"/>
        <w:jc w:val="both"/>
        <w:rPr>
          <w:sz w:val="24"/>
          <w:szCs w:val="24"/>
        </w:rPr>
      </w:pPr>
    </w:p>
    <w:p w14:paraId="56F6FEA2" w14:textId="77777777" w:rsidR="00670916" w:rsidRPr="0092550D" w:rsidRDefault="00670916" w:rsidP="00DE3A24">
      <w:pPr>
        <w:pStyle w:val="ConsPlusNormal"/>
        <w:tabs>
          <w:tab w:val="left" w:pos="993"/>
        </w:tabs>
        <w:ind w:firstLine="720"/>
        <w:jc w:val="both"/>
        <w:rPr>
          <w:sz w:val="24"/>
          <w:szCs w:val="24"/>
        </w:rPr>
      </w:pPr>
    </w:p>
    <w:p w14:paraId="5C9371A1" w14:textId="77777777" w:rsidR="00CE3961" w:rsidRPr="0092550D" w:rsidRDefault="00CE3961" w:rsidP="00CE3961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92550D">
        <w:rPr>
          <w:sz w:val="24"/>
          <w:szCs w:val="24"/>
        </w:rPr>
        <w:t xml:space="preserve">В соответствии </w:t>
      </w:r>
      <w:r w:rsidRPr="0092550D">
        <w:rPr>
          <w:rFonts w:cs="Times New Roman CYR"/>
          <w:sz w:val="24"/>
          <w:szCs w:val="24"/>
        </w:rPr>
        <w:t xml:space="preserve">с </w:t>
      </w:r>
      <w:hyperlink r:id="rId7" w:history="1">
        <w:r w:rsidRPr="0092550D">
          <w:rPr>
            <w:rFonts w:cs="Times New Roman CYR"/>
            <w:sz w:val="24"/>
            <w:szCs w:val="24"/>
          </w:rPr>
          <w:t>частью 4 статьи 14.1</w:t>
        </w:r>
      </w:hyperlink>
      <w:r w:rsidRPr="0092550D">
        <w:rPr>
          <w:rFonts w:cs="Times New Roman CYR"/>
          <w:sz w:val="24"/>
          <w:szCs w:val="24"/>
        </w:rPr>
        <w:t xml:space="preserve"> Федерального закона от 2 марта 2007 года</w:t>
      </w:r>
      <w:r>
        <w:rPr>
          <w:rFonts w:cs="Times New Roman CYR"/>
          <w:sz w:val="24"/>
          <w:szCs w:val="24"/>
        </w:rPr>
        <w:br/>
      </w:r>
      <w:r w:rsidRPr="0092550D">
        <w:rPr>
          <w:rFonts w:cs="Times New Roman CYR"/>
          <w:sz w:val="24"/>
          <w:szCs w:val="24"/>
        </w:rPr>
        <w:t xml:space="preserve"> № 25-ФЗ «О муниципальной службе в Российской Федерации, </w:t>
      </w:r>
      <w:r w:rsidRPr="0092550D">
        <w:rPr>
          <w:sz w:val="24"/>
          <w:szCs w:val="24"/>
        </w:rPr>
        <w:t xml:space="preserve">Законом Томской области </w:t>
      </w:r>
      <w:r>
        <w:rPr>
          <w:sz w:val="24"/>
          <w:szCs w:val="24"/>
        </w:rPr>
        <w:br/>
      </w:r>
      <w:r w:rsidRPr="0092550D">
        <w:rPr>
          <w:sz w:val="24"/>
          <w:szCs w:val="24"/>
        </w:rPr>
        <w:t>от 11 сентября 2007 года № 198-ОЗ «О муниципальной службе в Томской области»</w:t>
      </w:r>
    </w:p>
    <w:p w14:paraId="1F7B1318" w14:textId="77777777" w:rsidR="00CE3961" w:rsidRPr="0092550D" w:rsidRDefault="00CE3961" w:rsidP="00CE3961">
      <w:pPr>
        <w:pStyle w:val="ConsPlusNormal"/>
        <w:tabs>
          <w:tab w:val="left" w:pos="993"/>
        </w:tabs>
        <w:ind w:firstLine="720"/>
        <w:jc w:val="center"/>
        <w:rPr>
          <w:sz w:val="24"/>
          <w:szCs w:val="24"/>
        </w:rPr>
      </w:pPr>
    </w:p>
    <w:p w14:paraId="4F983EE2" w14:textId="77777777" w:rsidR="00CE3961" w:rsidRPr="0092550D" w:rsidRDefault="00CE3961" w:rsidP="00CE3961">
      <w:pPr>
        <w:pStyle w:val="ConsPlusNormal"/>
        <w:tabs>
          <w:tab w:val="left" w:pos="993"/>
        </w:tabs>
        <w:ind w:firstLine="720"/>
        <w:jc w:val="center"/>
        <w:rPr>
          <w:sz w:val="24"/>
          <w:szCs w:val="24"/>
        </w:rPr>
      </w:pPr>
      <w:r w:rsidRPr="0092550D">
        <w:rPr>
          <w:sz w:val="24"/>
          <w:szCs w:val="24"/>
        </w:rPr>
        <w:t>ПОСТАНОВЛЯЮ:</w:t>
      </w:r>
    </w:p>
    <w:p w14:paraId="1EB142AA" w14:textId="77777777" w:rsidR="00CE3961" w:rsidRPr="0092550D" w:rsidRDefault="00CE3961" w:rsidP="00CE3961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14:paraId="11573014" w14:textId="77777777" w:rsidR="00CE3961" w:rsidRPr="0092550D" w:rsidRDefault="00CE3961" w:rsidP="00CE3961">
      <w:pPr>
        <w:widowControl w:val="0"/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 w:rsidRPr="0092550D">
        <w:rPr>
          <w:sz w:val="24"/>
          <w:szCs w:val="24"/>
        </w:rPr>
        <w:t xml:space="preserve">Утвердить прилагаемый состав комиссии по соблюдению требований к служебному поведению муниципальных служащих и урегулированию конфликта интересов </w:t>
      </w:r>
      <w:r>
        <w:rPr>
          <w:sz w:val="24"/>
          <w:szCs w:val="24"/>
        </w:rPr>
        <w:br/>
      </w:r>
      <w:r w:rsidRPr="0092550D">
        <w:rPr>
          <w:sz w:val="24"/>
          <w:szCs w:val="24"/>
        </w:rPr>
        <w:t>в Администрации ЗАТО Северск.</w:t>
      </w:r>
    </w:p>
    <w:p w14:paraId="58DC2B35" w14:textId="77777777" w:rsidR="00CE3961" w:rsidRPr="0092550D" w:rsidRDefault="00CE3961" w:rsidP="00CE3961">
      <w:pPr>
        <w:widowControl w:val="0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 w:rsidRPr="0092550D">
        <w:rPr>
          <w:sz w:val="24"/>
          <w:szCs w:val="24"/>
        </w:rPr>
        <w:t xml:space="preserve">Комиссии в своей деятельности руководствоваться </w:t>
      </w:r>
      <w:r w:rsidRPr="0092550D">
        <w:rPr>
          <w:rFonts w:cs="Times New Roman CYR"/>
          <w:sz w:val="24"/>
          <w:szCs w:val="24"/>
        </w:rPr>
        <w:t>Положением о комиссиях органов местного самоуправления и избирательных комиссий муниципальных образований Томской области по соблюдению требований к служебному поведению муниципальных служащих в Томской области и урегулированию конфликта интересов (приложение 5 к Закону Томской области от 11 сентября 2007 года № 198-ОЗ «О муниципальной службе в Томской области»).</w:t>
      </w:r>
    </w:p>
    <w:p w14:paraId="11727616" w14:textId="77777777" w:rsidR="00CE3961" w:rsidRPr="0092550D" w:rsidRDefault="00CE3961" w:rsidP="00CE3961">
      <w:pPr>
        <w:widowControl w:val="0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 w:rsidRPr="0092550D">
        <w:rPr>
          <w:sz w:val="24"/>
          <w:szCs w:val="24"/>
        </w:rPr>
        <w:t>Опубликовать постановление в средстве массовой информации «Официальный бюллетень муниципальных правовых актов ЗАТО Северск» и разместить на официальном сайте Администрации ЗАТО Северск в информационно-телекоммуникационной сети «Интернет» (https://зато-северск.рф).</w:t>
      </w:r>
    </w:p>
    <w:p w14:paraId="6F28D7B2" w14:textId="77777777" w:rsidR="00CE3961" w:rsidRPr="0092550D" w:rsidRDefault="00CE3961" w:rsidP="00CE3961">
      <w:pPr>
        <w:pStyle w:val="a9"/>
        <w:widowControl w:val="0"/>
        <w:numPr>
          <w:ilvl w:val="0"/>
          <w:numId w:val="12"/>
        </w:numPr>
        <w:tabs>
          <w:tab w:val="left" w:pos="993"/>
        </w:tabs>
        <w:ind w:left="0" w:firstLine="709"/>
        <w:rPr>
          <w:sz w:val="24"/>
          <w:szCs w:val="24"/>
        </w:rPr>
      </w:pPr>
      <w:r w:rsidRPr="0092550D">
        <w:rPr>
          <w:spacing w:val="-1"/>
          <w:sz w:val="24"/>
          <w:szCs w:val="24"/>
        </w:rPr>
        <w:t>Контроль за исполнением постановления возложить на заместителя Мэра ЗАТО Северск - Управляющего делами Администрации ЗАТО Северск.</w:t>
      </w:r>
    </w:p>
    <w:p w14:paraId="0CE7C03A" w14:textId="77777777" w:rsidR="00CE3961" w:rsidRPr="0080227D" w:rsidRDefault="00CE3961" w:rsidP="00CE3961">
      <w:pPr>
        <w:rPr>
          <w:sz w:val="24"/>
          <w:szCs w:val="24"/>
        </w:rPr>
      </w:pPr>
    </w:p>
    <w:p w14:paraId="31C62E96" w14:textId="77777777" w:rsidR="00CE3961" w:rsidRPr="0080227D" w:rsidRDefault="00CE3961" w:rsidP="00CE3961">
      <w:pPr>
        <w:rPr>
          <w:sz w:val="24"/>
          <w:szCs w:val="24"/>
        </w:rPr>
      </w:pPr>
    </w:p>
    <w:p w14:paraId="1AF60F34" w14:textId="77777777" w:rsidR="00CE3961" w:rsidRPr="0080227D" w:rsidRDefault="00CE3961" w:rsidP="00CE3961">
      <w:pPr>
        <w:rPr>
          <w:sz w:val="24"/>
          <w:szCs w:val="24"/>
        </w:rPr>
      </w:pPr>
      <w:bookmarkStart w:id="0" w:name="СодержаниеКонец"/>
      <w:bookmarkEnd w:id="0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CE3961" w:rsidRPr="0080227D" w14:paraId="6B7D3496" w14:textId="77777777" w:rsidTr="007B583D">
        <w:tc>
          <w:tcPr>
            <w:tcW w:w="4860" w:type="dxa"/>
            <w:shd w:val="clear" w:color="auto" w:fill="auto"/>
          </w:tcPr>
          <w:p w14:paraId="6CB20824" w14:textId="77777777" w:rsidR="00CE3961" w:rsidRPr="0080227D" w:rsidRDefault="00CE3961" w:rsidP="007B583D">
            <w:pPr>
              <w:rPr>
                <w:sz w:val="24"/>
                <w:szCs w:val="24"/>
              </w:rPr>
            </w:pPr>
          </w:p>
        </w:tc>
        <w:tc>
          <w:tcPr>
            <w:tcW w:w="4860" w:type="dxa"/>
            <w:shd w:val="clear" w:color="auto" w:fill="auto"/>
          </w:tcPr>
          <w:p w14:paraId="04EF4D82" w14:textId="77777777" w:rsidR="00CE3961" w:rsidRPr="0080227D" w:rsidRDefault="00CE3961" w:rsidP="007B583D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Н.В.Диденко</w:t>
            </w:r>
            <w:proofErr w:type="spellEnd"/>
          </w:p>
        </w:tc>
      </w:tr>
    </w:tbl>
    <w:p w14:paraId="3D575FD2" w14:textId="77777777" w:rsidR="00CE3961" w:rsidRDefault="00CE3961" w:rsidP="00CE3961">
      <w:pPr>
        <w:rPr>
          <w:sz w:val="24"/>
          <w:szCs w:val="24"/>
          <w:lang w:val="en-US"/>
        </w:rPr>
      </w:pPr>
    </w:p>
    <w:p w14:paraId="5C03C28B" w14:textId="77777777" w:rsidR="00CE3961" w:rsidRDefault="00CE3961" w:rsidP="00CE3961">
      <w:pPr>
        <w:rPr>
          <w:sz w:val="24"/>
          <w:szCs w:val="24"/>
          <w:lang w:val="en-US"/>
        </w:rPr>
      </w:pPr>
    </w:p>
    <w:p w14:paraId="174B44BC" w14:textId="77777777" w:rsidR="00CE3961" w:rsidRDefault="00CE3961" w:rsidP="00CE3961">
      <w:pPr>
        <w:rPr>
          <w:sz w:val="24"/>
          <w:szCs w:val="24"/>
          <w:lang w:val="en-US"/>
        </w:rPr>
      </w:pPr>
    </w:p>
    <w:p w14:paraId="3D98ABE6" w14:textId="77777777" w:rsidR="00CE3961" w:rsidRDefault="00CE3961" w:rsidP="00CE3961">
      <w:pPr>
        <w:rPr>
          <w:sz w:val="24"/>
          <w:szCs w:val="24"/>
          <w:lang w:val="en-US"/>
        </w:rPr>
      </w:pPr>
    </w:p>
    <w:p w14:paraId="25077AF6" w14:textId="77777777" w:rsidR="00CE3961" w:rsidRDefault="00CE3961" w:rsidP="00CE3961">
      <w:pPr>
        <w:rPr>
          <w:sz w:val="24"/>
          <w:szCs w:val="24"/>
          <w:lang w:val="en-US"/>
        </w:rPr>
      </w:pPr>
    </w:p>
    <w:p w14:paraId="2B04F221" w14:textId="77777777" w:rsidR="00CE3961" w:rsidRDefault="00CE3961" w:rsidP="00CE3961">
      <w:pPr>
        <w:widowControl w:val="0"/>
        <w:jc w:val="both"/>
        <w:rPr>
          <w:sz w:val="24"/>
          <w:szCs w:val="24"/>
        </w:rPr>
      </w:pPr>
    </w:p>
    <w:p w14:paraId="77C9AFC1" w14:textId="77777777" w:rsidR="00CE3961" w:rsidRDefault="00CE3961" w:rsidP="00CE3961">
      <w:pPr>
        <w:widowControl w:val="0"/>
        <w:jc w:val="both"/>
        <w:rPr>
          <w:sz w:val="24"/>
          <w:szCs w:val="24"/>
        </w:rPr>
      </w:pPr>
    </w:p>
    <w:p w14:paraId="0F68822B" w14:textId="77777777" w:rsidR="00CE3961" w:rsidRDefault="00CE3961" w:rsidP="00CE3961">
      <w:pPr>
        <w:widowControl w:val="0"/>
        <w:jc w:val="both"/>
        <w:rPr>
          <w:sz w:val="24"/>
          <w:szCs w:val="24"/>
        </w:rPr>
      </w:pPr>
    </w:p>
    <w:p w14:paraId="37565342" w14:textId="77777777" w:rsidR="00CE3961" w:rsidRDefault="00CE3961" w:rsidP="00CE3961">
      <w:pPr>
        <w:widowControl w:val="0"/>
        <w:jc w:val="both"/>
        <w:rPr>
          <w:sz w:val="24"/>
          <w:szCs w:val="24"/>
        </w:rPr>
      </w:pPr>
    </w:p>
    <w:p w14:paraId="05C4E831" w14:textId="77777777" w:rsidR="00CE3961" w:rsidRDefault="00CE3961" w:rsidP="00CE3961">
      <w:pPr>
        <w:rPr>
          <w:sz w:val="24"/>
          <w:szCs w:val="24"/>
          <w:lang w:val="en-US"/>
        </w:rPr>
      </w:pPr>
    </w:p>
    <w:tbl>
      <w:tblPr>
        <w:tblW w:w="3544" w:type="dxa"/>
        <w:tblInd w:w="6345" w:type="dxa"/>
        <w:tblLook w:val="01E0" w:firstRow="1" w:lastRow="1" w:firstColumn="1" w:lastColumn="1" w:noHBand="0" w:noVBand="0"/>
      </w:tblPr>
      <w:tblGrid>
        <w:gridCol w:w="3544"/>
      </w:tblGrid>
      <w:tr w:rsidR="00CE3961" w:rsidRPr="0092550D" w14:paraId="7A41DD10" w14:textId="77777777" w:rsidTr="007B583D">
        <w:trPr>
          <w:trHeight w:val="1432"/>
        </w:trPr>
        <w:tc>
          <w:tcPr>
            <w:tcW w:w="3544" w:type="dxa"/>
            <w:shd w:val="clear" w:color="auto" w:fill="auto"/>
          </w:tcPr>
          <w:p w14:paraId="6E0C51C7" w14:textId="77777777" w:rsidR="00CE3961" w:rsidRPr="0092550D" w:rsidRDefault="00CE3961" w:rsidP="007B583D">
            <w:pPr>
              <w:widowControl w:val="0"/>
              <w:spacing w:line="360" w:lineRule="auto"/>
              <w:jc w:val="both"/>
              <w:rPr>
                <w:sz w:val="24"/>
                <w:szCs w:val="24"/>
              </w:rPr>
            </w:pPr>
            <w:r w:rsidRPr="0092550D">
              <w:rPr>
                <w:sz w:val="24"/>
                <w:szCs w:val="24"/>
              </w:rPr>
              <w:t>УТВЕРЖДЕН</w:t>
            </w:r>
          </w:p>
          <w:p w14:paraId="69AA1F0D" w14:textId="77777777" w:rsidR="00CE3961" w:rsidRPr="0092550D" w:rsidRDefault="00CE3961" w:rsidP="007B583D">
            <w:pPr>
              <w:widowControl w:val="0"/>
              <w:jc w:val="both"/>
              <w:rPr>
                <w:sz w:val="24"/>
                <w:szCs w:val="24"/>
              </w:rPr>
            </w:pPr>
            <w:r w:rsidRPr="0092550D">
              <w:rPr>
                <w:sz w:val="24"/>
                <w:szCs w:val="24"/>
              </w:rPr>
              <w:t xml:space="preserve">постановлением </w:t>
            </w:r>
          </w:p>
          <w:p w14:paraId="3E7614F5" w14:textId="77777777" w:rsidR="00CE3961" w:rsidRPr="0092550D" w:rsidRDefault="00CE3961" w:rsidP="007B583D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Мэра</w:t>
            </w:r>
            <w:r w:rsidRPr="0092550D">
              <w:rPr>
                <w:sz w:val="24"/>
                <w:szCs w:val="24"/>
              </w:rPr>
              <w:t xml:space="preserve"> ЗАТО Северск</w:t>
            </w:r>
          </w:p>
          <w:p w14:paraId="530ECFAC" w14:textId="77777777" w:rsidR="00CE3961" w:rsidRPr="0092550D" w:rsidRDefault="00CE3961" w:rsidP="007B583D">
            <w:pPr>
              <w:widowControl w:val="0"/>
              <w:rPr>
                <w:bCs/>
                <w:color w:val="000000"/>
                <w:spacing w:val="-1"/>
                <w:sz w:val="24"/>
                <w:szCs w:val="24"/>
              </w:rPr>
            </w:pPr>
            <w:r w:rsidRPr="0092550D">
              <w:rPr>
                <w:bCs/>
                <w:color w:val="000000"/>
                <w:spacing w:val="-1"/>
                <w:sz w:val="24"/>
                <w:szCs w:val="24"/>
              </w:rPr>
              <w:t xml:space="preserve">от </w:t>
            </w:r>
            <w:r w:rsidRPr="0092550D">
              <w:rPr>
                <w:bCs/>
                <w:color w:val="000000"/>
                <w:spacing w:val="-1"/>
                <w:sz w:val="24"/>
                <w:szCs w:val="24"/>
                <w:u w:val="single"/>
              </w:rPr>
              <w:t xml:space="preserve">    </w:t>
            </w:r>
            <w:r>
              <w:rPr>
                <w:bCs/>
                <w:color w:val="000000"/>
                <w:spacing w:val="-1"/>
                <w:sz w:val="24"/>
                <w:szCs w:val="24"/>
                <w:u w:val="single"/>
              </w:rPr>
              <w:t>25.06.2021</w:t>
            </w:r>
            <w:r w:rsidRPr="0092550D">
              <w:rPr>
                <w:bCs/>
                <w:color w:val="000000"/>
                <w:spacing w:val="-1"/>
                <w:sz w:val="24"/>
                <w:szCs w:val="24"/>
                <w:u w:val="single"/>
              </w:rPr>
              <w:t xml:space="preserve">      </w:t>
            </w:r>
            <w:r w:rsidRPr="0092550D">
              <w:rPr>
                <w:bCs/>
                <w:color w:val="000000"/>
                <w:spacing w:val="-1"/>
                <w:sz w:val="24"/>
                <w:szCs w:val="24"/>
              </w:rPr>
              <w:t xml:space="preserve"> № </w:t>
            </w:r>
            <w:r w:rsidRPr="0092550D">
              <w:rPr>
                <w:bCs/>
                <w:color w:val="000000"/>
                <w:spacing w:val="-1"/>
                <w:sz w:val="24"/>
                <w:szCs w:val="24"/>
                <w:u w:val="single"/>
              </w:rPr>
              <w:t xml:space="preserve">       </w:t>
            </w:r>
            <w:r>
              <w:rPr>
                <w:bCs/>
                <w:color w:val="000000"/>
                <w:spacing w:val="-1"/>
                <w:sz w:val="24"/>
                <w:szCs w:val="24"/>
                <w:u w:val="single"/>
              </w:rPr>
              <w:t>15-пм</w:t>
            </w:r>
            <w:r w:rsidRPr="0092550D">
              <w:rPr>
                <w:bCs/>
                <w:color w:val="000000"/>
                <w:spacing w:val="-1"/>
                <w:sz w:val="24"/>
                <w:szCs w:val="24"/>
                <w:u w:val="single"/>
              </w:rPr>
              <w:t xml:space="preserve">         </w:t>
            </w:r>
            <w:r w:rsidRPr="0092550D">
              <w:rPr>
                <w:bCs/>
                <w:color w:val="000000"/>
                <w:spacing w:val="-1"/>
                <w:sz w:val="2"/>
                <w:szCs w:val="2"/>
                <w:u w:val="single"/>
              </w:rPr>
              <w:t>.</w:t>
            </w:r>
          </w:p>
        </w:tc>
      </w:tr>
    </w:tbl>
    <w:p w14:paraId="4BCA9803" w14:textId="77777777" w:rsidR="00CE3961" w:rsidRPr="0092550D" w:rsidRDefault="00CE3961" w:rsidP="00CE3961">
      <w:pPr>
        <w:widowControl w:val="0"/>
        <w:jc w:val="center"/>
        <w:rPr>
          <w:sz w:val="24"/>
          <w:szCs w:val="24"/>
        </w:rPr>
      </w:pPr>
    </w:p>
    <w:p w14:paraId="363685D4" w14:textId="77777777" w:rsidR="00CE3961" w:rsidRPr="0092550D" w:rsidRDefault="00CE3961" w:rsidP="00CE3961">
      <w:pPr>
        <w:widowControl w:val="0"/>
        <w:jc w:val="center"/>
        <w:rPr>
          <w:sz w:val="24"/>
          <w:szCs w:val="24"/>
        </w:rPr>
      </w:pPr>
      <w:r w:rsidRPr="0092550D">
        <w:rPr>
          <w:sz w:val="24"/>
          <w:szCs w:val="24"/>
        </w:rPr>
        <w:t>СОСТАВ</w:t>
      </w:r>
    </w:p>
    <w:p w14:paraId="64B8EE94" w14:textId="77777777" w:rsidR="00CE3961" w:rsidRPr="0092550D" w:rsidRDefault="00CE3961" w:rsidP="00CE3961">
      <w:pPr>
        <w:widowControl w:val="0"/>
        <w:tabs>
          <w:tab w:val="left" w:pos="993"/>
          <w:tab w:val="left" w:pos="1134"/>
        </w:tabs>
        <w:jc w:val="center"/>
        <w:rPr>
          <w:sz w:val="24"/>
          <w:szCs w:val="24"/>
        </w:rPr>
      </w:pPr>
      <w:r w:rsidRPr="0092550D">
        <w:rPr>
          <w:sz w:val="24"/>
          <w:szCs w:val="24"/>
        </w:rPr>
        <w:t xml:space="preserve">комиссии по соблюдению требований к служебному поведению муниципальных служащих </w:t>
      </w:r>
      <w:r>
        <w:rPr>
          <w:sz w:val="24"/>
          <w:szCs w:val="24"/>
        </w:rPr>
        <w:br/>
      </w:r>
      <w:r w:rsidRPr="0092550D">
        <w:rPr>
          <w:sz w:val="24"/>
          <w:szCs w:val="24"/>
        </w:rPr>
        <w:t>и урегулированию конфликта интересов в Администрации ЗАТО Северск</w:t>
      </w:r>
    </w:p>
    <w:p w14:paraId="25A5986E" w14:textId="77777777" w:rsidR="00CE3961" w:rsidRPr="0092550D" w:rsidRDefault="00CE3961" w:rsidP="00CE3961">
      <w:pPr>
        <w:widowControl w:val="0"/>
        <w:rPr>
          <w:sz w:val="24"/>
          <w:szCs w:val="24"/>
        </w:rPr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2660"/>
        <w:gridCol w:w="357"/>
        <w:gridCol w:w="6730"/>
      </w:tblGrid>
      <w:tr w:rsidR="00CE3961" w:rsidRPr="0092550D" w14:paraId="069CAF6F" w14:textId="77777777" w:rsidTr="007B583D">
        <w:tc>
          <w:tcPr>
            <w:tcW w:w="9747" w:type="dxa"/>
            <w:gridSpan w:val="3"/>
          </w:tcPr>
          <w:p w14:paraId="5CD586AE" w14:textId="77777777" w:rsidR="00CE3961" w:rsidRPr="0092550D" w:rsidRDefault="00CE3961" w:rsidP="007B583D">
            <w:pPr>
              <w:widowControl w:val="0"/>
              <w:jc w:val="both"/>
              <w:rPr>
                <w:sz w:val="24"/>
                <w:szCs w:val="24"/>
              </w:rPr>
            </w:pPr>
            <w:r w:rsidRPr="0092550D">
              <w:rPr>
                <w:sz w:val="24"/>
                <w:szCs w:val="24"/>
              </w:rPr>
              <w:t>Председатель комиссии</w:t>
            </w:r>
          </w:p>
        </w:tc>
      </w:tr>
      <w:tr w:rsidR="00CE3961" w:rsidRPr="0092550D" w14:paraId="1AB22298" w14:textId="77777777" w:rsidTr="007B583D">
        <w:tc>
          <w:tcPr>
            <w:tcW w:w="2660" w:type="dxa"/>
          </w:tcPr>
          <w:p w14:paraId="4402F038" w14:textId="77777777" w:rsidR="00CE3961" w:rsidRPr="0092550D" w:rsidRDefault="00CE3961" w:rsidP="007B583D">
            <w:pPr>
              <w:widowControl w:val="0"/>
              <w:jc w:val="both"/>
              <w:rPr>
                <w:sz w:val="24"/>
                <w:szCs w:val="24"/>
              </w:rPr>
            </w:pPr>
            <w:r w:rsidRPr="0092550D">
              <w:rPr>
                <w:sz w:val="24"/>
                <w:szCs w:val="24"/>
              </w:rPr>
              <w:t>Коваленко</w:t>
            </w:r>
          </w:p>
          <w:p w14:paraId="3FC66557" w14:textId="77777777" w:rsidR="00CE3961" w:rsidRPr="0092550D" w:rsidRDefault="00CE3961" w:rsidP="007B583D">
            <w:pPr>
              <w:widowControl w:val="0"/>
              <w:jc w:val="both"/>
              <w:rPr>
                <w:sz w:val="24"/>
                <w:szCs w:val="24"/>
              </w:rPr>
            </w:pPr>
            <w:r w:rsidRPr="0092550D">
              <w:rPr>
                <w:sz w:val="24"/>
                <w:szCs w:val="24"/>
              </w:rPr>
              <w:t>Виктор Васильевич</w:t>
            </w:r>
          </w:p>
        </w:tc>
        <w:tc>
          <w:tcPr>
            <w:tcW w:w="357" w:type="dxa"/>
          </w:tcPr>
          <w:p w14:paraId="392AA202" w14:textId="77777777" w:rsidR="00CE3961" w:rsidRPr="0092550D" w:rsidRDefault="00CE3961" w:rsidP="007B583D">
            <w:pPr>
              <w:widowControl w:val="0"/>
              <w:jc w:val="center"/>
              <w:rPr>
                <w:sz w:val="24"/>
                <w:szCs w:val="24"/>
              </w:rPr>
            </w:pPr>
            <w:r w:rsidRPr="0092550D">
              <w:rPr>
                <w:sz w:val="24"/>
                <w:szCs w:val="24"/>
              </w:rPr>
              <w:t>-</w:t>
            </w:r>
          </w:p>
        </w:tc>
        <w:tc>
          <w:tcPr>
            <w:tcW w:w="6730" w:type="dxa"/>
          </w:tcPr>
          <w:p w14:paraId="3395F3AE" w14:textId="77777777" w:rsidR="00CE3961" w:rsidRPr="0092550D" w:rsidRDefault="00CE3961" w:rsidP="007B583D">
            <w:pPr>
              <w:widowControl w:val="0"/>
              <w:jc w:val="both"/>
              <w:rPr>
                <w:sz w:val="24"/>
                <w:szCs w:val="24"/>
              </w:rPr>
            </w:pPr>
            <w:r w:rsidRPr="0092550D">
              <w:rPr>
                <w:sz w:val="24"/>
                <w:szCs w:val="24"/>
              </w:rPr>
              <w:t>заместитель Мэра ЗАТО Северск – Управляющий делами Администрации ЗАТО Северск</w:t>
            </w:r>
          </w:p>
        </w:tc>
      </w:tr>
      <w:tr w:rsidR="00CE3961" w:rsidRPr="0092550D" w14:paraId="14C9A38F" w14:textId="77777777" w:rsidTr="007B583D">
        <w:tc>
          <w:tcPr>
            <w:tcW w:w="9747" w:type="dxa"/>
            <w:gridSpan w:val="3"/>
          </w:tcPr>
          <w:p w14:paraId="3EE5E687" w14:textId="77777777" w:rsidR="00CE3961" w:rsidRPr="0092550D" w:rsidRDefault="00CE3961" w:rsidP="007B583D">
            <w:pPr>
              <w:widowControl w:val="0"/>
              <w:jc w:val="both"/>
              <w:rPr>
                <w:sz w:val="24"/>
                <w:szCs w:val="24"/>
              </w:rPr>
            </w:pPr>
            <w:r w:rsidRPr="0092550D">
              <w:rPr>
                <w:sz w:val="24"/>
                <w:szCs w:val="24"/>
              </w:rPr>
              <w:t>Заместитель председателя комиссии</w:t>
            </w:r>
          </w:p>
        </w:tc>
      </w:tr>
      <w:tr w:rsidR="00CE3961" w:rsidRPr="0092550D" w14:paraId="52DA1263" w14:textId="77777777" w:rsidTr="007B583D">
        <w:trPr>
          <w:trHeight w:val="238"/>
        </w:trPr>
        <w:tc>
          <w:tcPr>
            <w:tcW w:w="2660" w:type="dxa"/>
          </w:tcPr>
          <w:p w14:paraId="67B632E1" w14:textId="77777777" w:rsidR="00CE3961" w:rsidRDefault="00C012DA" w:rsidP="007B583D">
            <w:pPr>
              <w:widowControl w:val="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Тартышный</w:t>
            </w:r>
            <w:proofErr w:type="spellEnd"/>
          </w:p>
          <w:p w14:paraId="567E0356" w14:textId="7F2A052C" w:rsidR="00C012DA" w:rsidRPr="0092550D" w:rsidRDefault="00C012DA" w:rsidP="007B583D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Валерий Владимирович</w:t>
            </w:r>
          </w:p>
        </w:tc>
        <w:tc>
          <w:tcPr>
            <w:tcW w:w="357" w:type="dxa"/>
          </w:tcPr>
          <w:p w14:paraId="3B52CBD7" w14:textId="77777777" w:rsidR="00CE3961" w:rsidRPr="0092550D" w:rsidRDefault="00CE3961" w:rsidP="007B583D">
            <w:pPr>
              <w:widowControl w:val="0"/>
              <w:jc w:val="both"/>
              <w:rPr>
                <w:sz w:val="24"/>
                <w:szCs w:val="24"/>
              </w:rPr>
            </w:pPr>
            <w:r w:rsidRPr="0092550D">
              <w:rPr>
                <w:sz w:val="24"/>
                <w:szCs w:val="24"/>
              </w:rPr>
              <w:t>-</w:t>
            </w:r>
          </w:p>
        </w:tc>
        <w:tc>
          <w:tcPr>
            <w:tcW w:w="6730" w:type="dxa"/>
          </w:tcPr>
          <w:p w14:paraId="7262C986" w14:textId="3E4E9551" w:rsidR="00CE3961" w:rsidRPr="0092550D" w:rsidRDefault="00C012DA" w:rsidP="007B583D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начальник Общего отдела</w:t>
            </w:r>
            <w:r w:rsidR="00CE3961" w:rsidRPr="0092550D">
              <w:rPr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CE3961" w:rsidRPr="00DB4F69" w14:paraId="4E858D82" w14:textId="77777777" w:rsidTr="007B583D">
        <w:tc>
          <w:tcPr>
            <w:tcW w:w="2660" w:type="dxa"/>
          </w:tcPr>
          <w:p w14:paraId="130051C9" w14:textId="77777777" w:rsidR="00CE3961" w:rsidRPr="00DB4F69" w:rsidRDefault="00CE3961" w:rsidP="007B583D">
            <w:pPr>
              <w:widowControl w:val="0"/>
              <w:jc w:val="both"/>
              <w:rPr>
                <w:sz w:val="24"/>
                <w:szCs w:val="24"/>
              </w:rPr>
            </w:pPr>
            <w:r w:rsidRPr="00DB4F69">
              <w:rPr>
                <w:sz w:val="24"/>
                <w:szCs w:val="24"/>
              </w:rPr>
              <w:t>Секретарь комиссии</w:t>
            </w:r>
          </w:p>
        </w:tc>
        <w:tc>
          <w:tcPr>
            <w:tcW w:w="357" w:type="dxa"/>
          </w:tcPr>
          <w:p w14:paraId="0E4E3C20" w14:textId="77777777" w:rsidR="00CE3961" w:rsidRPr="00DB4F69" w:rsidRDefault="00CE3961" w:rsidP="007B583D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730" w:type="dxa"/>
          </w:tcPr>
          <w:p w14:paraId="6A6562A0" w14:textId="77777777" w:rsidR="00CE3961" w:rsidRPr="00DB4F69" w:rsidRDefault="00CE3961" w:rsidP="007B583D">
            <w:pPr>
              <w:widowControl w:val="0"/>
              <w:jc w:val="both"/>
              <w:rPr>
                <w:sz w:val="24"/>
                <w:szCs w:val="24"/>
              </w:rPr>
            </w:pPr>
          </w:p>
        </w:tc>
      </w:tr>
      <w:tr w:rsidR="00CE3961" w:rsidRPr="00DB4F69" w14:paraId="6D3F0210" w14:textId="77777777" w:rsidTr="007B583D">
        <w:tc>
          <w:tcPr>
            <w:tcW w:w="2660" w:type="dxa"/>
          </w:tcPr>
          <w:p w14:paraId="749297F4" w14:textId="77777777" w:rsidR="00CE3961" w:rsidRPr="00DB4F69" w:rsidRDefault="00CE3961" w:rsidP="007B583D">
            <w:pPr>
              <w:widowControl w:val="0"/>
              <w:jc w:val="both"/>
              <w:rPr>
                <w:sz w:val="24"/>
                <w:szCs w:val="24"/>
              </w:rPr>
            </w:pPr>
            <w:r w:rsidRPr="00DB4F69">
              <w:rPr>
                <w:sz w:val="24"/>
                <w:szCs w:val="24"/>
              </w:rPr>
              <w:t>Кузьменко</w:t>
            </w:r>
          </w:p>
          <w:p w14:paraId="36DC62C7" w14:textId="77777777" w:rsidR="00CE3961" w:rsidRPr="00DB4F69" w:rsidRDefault="00CE3961" w:rsidP="007B583D">
            <w:pPr>
              <w:widowControl w:val="0"/>
              <w:jc w:val="both"/>
              <w:rPr>
                <w:sz w:val="24"/>
                <w:szCs w:val="24"/>
              </w:rPr>
            </w:pPr>
            <w:r w:rsidRPr="00DB4F69">
              <w:rPr>
                <w:sz w:val="24"/>
                <w:szCs w:val="24"/>
              </w:rPr>
              <w:t xml:space="preserve">Гульнара </w:t>
            </w:r>
            <w:proofErr w:type="spellStart"/>
            <w:r w:rsidRPr="00DB4F69">
              <w:rPr>
                <w:sz w:val="24"/>
                <w:szCs w:val="24"/>
              </w:rPr>
              <w:t>Сабитовна</w:t>
            </w:r>
            <w:proofErr w:type="spellEnd"/>
          </w:p>
        </w:tc>
        <w:tc>
          <w:tcPr>
            <w:tcW w:w="357" w:type="dxa"/>
          </w:tcPr>
          <w:p w14:paraId="3FC63EF0" w14:textId="77777777" w:rsidR="00CE3961" w:rsidRPr="00DB4F69" w:rsidRDefault="00CE3961" w:rsidP="007B583D">
            <w:pPr>
              <w:widowControl w:val="0"/>
              <w:jc w:val="center"/>
              <w:rPr>
                <w:sz w:val="24"/>
                <w:szCs w:val="24"/>
              </w:rPr>
            </w:pPr>
            <w:r w:rsidRPr="00DB4F69">
              <w:rPr>
                <w:sz w:val="24"/>
                <w:szCs w:val="24"/>
              </w:rPr>
              <w:t>-</w:t>
            </w:r>
          </w:p>
        </w:tc>
        <w:tc>
          <w:tcPr>
            <w:tcW w:w="6730" w:type="dxa"/>
          </w:tcPr>
          <w:p w14:paraId="33696471" w14:textId="77777777" w:rsidR="00CE3961" w:rsidRPr="00DB4F69" w:rsidRDefault="00CE3961" w:rsidP="007B583D">
            <w:pPr>
              <w:widowControl w:val="0"/>
              <w:jc w:val="both"/>
              <w:rPr>
                <w:sz w:val="24"/>
                <w:szCs w:val="24"/>
              </w:rPr>
            </w:pPr>
            <w:r w:rsidRPr="00DB4F69">
              <w:rPr>
                <w:sz w:val="24"/>
                <w:szCs w:val="24"/>
              </w:rPr>
              <w:t>заместитель председателя Комитета по кадрам и муниципальной службе Администрации ЗАТО Северск</w:t>
            </w:r>
          </w:p>
        </w:tc>
      </w:tr>
      <w:tr w:rsidR="00CE3961" w:rsidRPr="00DB4F69" w14:paraId="5F0D72BD" w14:textId="77777777" w:rsidTr="007B583D">
        <w:tc>
          <w:tcPr>
            <w:tcW w:w="2660" w:type="dxa"/>
          </w:tcPr>
          <w:p w14:paraId="253F16CD" w14:textId="77777777" w:rsidR="00CE3961" w:rsidRPr="00DB4F69" w:rsidRDefault="00CE3961" w:rsidP="007B583D">
            <w:pPr>
              <w:widowControl w:val="0"/>
              <w:jc w:val="both"/>
              <w:rPr>
                <w:sz w:val="24"/>
                <w:szCs w:val="24"/>
              </w:rPr>
            </w:pPr>
            <w:r w:rsidRPr="00DB4F69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357" w:type="dxa"/>
          </w:tcPr>
          <w:p w14:paraId="005A7B09" w14:textId="77777777" w:rsidR="00CE3961" w:rsidRPr="00DB4F69" w:rsidRDefault="00CE3961" w:rsidP="007B583D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730" w:type="dxa"/>
          </w:tcPr>
          <w:p w14:paraId="2A2EC377" w14:textId="77777777" w:rsidR="00CE3961" w:rsidRPr="00DB4F69" w:rsidRDefault="00CE3961" w:rsidP="007B583D">
            <w:pPr>
              <w:widowControl w:val="0"/>
              <w:jc w:val="both"/>
              <w:rPr>
                <w:sz w:val="24"/>
                <w:szCs w:val="24"/>
              </w:rPr>
            </w:pPr>
          </w:p>
        </w:tc>
      </w:tr>
      <w:tr w:rsidR="00A5592B" w:rsidRPr="0092550D" w14:paraId="5B4CA02D" w14:textId="77777777" w:rsidTr="0061711D">
        <w:tc>
          <w:tcPr>
            <w:tcW w:w="2660" w:type="dxa"/>
          </w:tcPr>
          <w:p w14:paraId="655219F8" w14:textId="77777777" w:rsidR="00A5592B" w:rsidRPr="00DB4F69" w:rsidRDefault="00A5592B" w:rsidP="0061711D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Боброва</w:t>
            </w:r>
            <w:r w:rsidRPr="00DB4F69">
              <w:rPr>
                <w:sz w:val="24"/>
                <w:szCs w:val="24"/>
              </w:rPr>
              <w:t xml:space="preserve"> </w:t>
            </w:r>
          </w:p>
          <w:p w14:paraId="19BB3C60" w14:textId="77777777" w:rsidR="00A5592B" w:rsidRPr="00DB4F69" w:rsidRDefault="00A5592B" w:rsidP="0061711D">
            <w:pPr>
              <w:widowControl w:val="0"/>
              <w:jc w:val="both"/>
              <w:rPr>
                <w:sz w:val="24"/>
                <w:szCs w:val="24"/>
              </w:rPr>
            </w:pPr>
            <w:r w:rsidRPr="00DB4F69">
              <w:rPr>
                <w:sz w:val="24"/>
                <w:szCs w:val="24"/>
              </w:rPr>
              <w:t>Людмила Викторовна</w:t>
            </w:r>
          </w:p>
        </w:tc>
        <w:tc>
          <w:tcPr>
            <w:tcW w:w="357" w:type="dxa"/>
          </w:tcPr>
          <w:p w14:paraId="3F07FD53" w14:textId="77777777" w:rsidR="00A5592B" w:rsidRPr="00DB4F69" w:rsidRDefault="00A5592B" w:rsidP="0061711D">
            <w:pPr>
              <w:widowControl w:val="0"/>
              <w:jc w:val="center"/>
              <w:rPr>
                <w:sz w:val="24"/>
                <w:szCs w:val="24"/>
              </w:rPr>
            </w:pPr>
            <w:r w:rsidRPr="00DB4F69">
              <w:rPr>
                <w:sz w:val="24"/>
                <w:szCs w:val="24"/>
              </w:rPr>
              <w:t>-</w:t>
            </w:r>
          </w:p>
        </w:tc>
        <w:tc>
          <w:tcPr>
            <w:tcW w:w="6730" w:type="dxa"/>
          </w:tcPr>
          <w:p w14:paraId="308E39D0" w14:textId="77777777" w:rsidR="00A5592B" w:rsidRPr="0092550D" w:rsidRDefault="00A5592B" w:rsidP="0061711D">
            <w:pPr>
              <w:widowControl w:val="0"/>
              <w:jc w:val="both"/>
              <w:rPr>
                <w:sz w:val="24"/>
                <w:szCs w:val="24"/>
              </w:rPr>
            </w:pPr>
            <w:r w:rsidRPr="00DB4F69">
              <w:rPr>
                <w:sz w:val="24"/>
                <w:szCs w:val="24"/>
              </w:rPr>
              <w:t>председатель Комитета по кадрам и муниципальной службе Администрации ЗАТО Северск</w:t>
            </w:r>
          </w:p>
        </w:tc>
      </w:tr>
      <w:tr w:rsidR="00CE3961" w:rsidRPr="00DB4F69" w14:paraId="7F2464BA" w14:textId="77777777" w:rsidTr="007B583D">
        <w:tc>
          <w:tcPr>
            <w:tcW w:w="2660" w:type="dxa"/>
          </w:tcPr>
          <w:p w14:paraId="21F7A1F7" w14:textId="77777777" w:rsidR="00CE3961" w:rsidRPr="00DB4F69" w:rsidRDefault="00CE3961" w:rsidP="007B583D">
            <w:pPr>
              <w:widowControl w:val="0"/>
              <w:jc w:val="both"/>
              <w:rPr>
                <w:sz w:val="24"/>
                <w:szCs w:val="24"/>
              </w:rPr>
            </w:pPr>
            <w:r w:rsidRPr="00DB4F69">
              <w:rPr>
                <w:sz w:val="24"/>
                <w:szCs w:val="24"/>
              </w:rPr>
              <w:t>Донец</w:t>
            </w:r>
          </w:p>
          <w:p w14:paraId="340D4A63" w14:textId="77777777" w:rsidR="00CE3961" w:rsidRPr="00DB4F69" w:rsidRDefault="00CE3961" w:rsidP="007B583D">
            <w:pPr>
              <w:widowControl w:val="0"/>
              <w:jc w:val="both"/>
              <w:rPr>
                <w:sz w:val="24"/>
                <w:szCs w:val="24"/>
              </w:rPr>
            </w:pPr>
            <w:r w:rsidRPr="00DB4F69">
              <w:rPr>
                <w:sz w:val="24"/>
                <w:szCs w:val="24"/>
              </w:rPr>
              <w:t>Евгений Владимирович</w:t>
            </w:r>
          </w:p>
        </w:tc>
        <w:tc>
          <w:tcPr>
            <w:tcW w:w="357" w:type="dxa"/>
          </w:tcPr>
          <w:p w14:paraId="7CEB80A4" w14:textId="77777777" w:rsidR="00CE3961" w:rsidRPr="00DB4F69" w:rsidRDefault="00CE3961" w:rsidP="007B583D">
            <w:pPr>
              <w:widowControl w:val="0"/>
              <w:jc w:val="center"/>
              <w:rPr>
                <w:sz w:val="24"/>
                <w:szCs w:val="24"/>
              </w:rPr>
            </w:pPr>
            <w:r w:rsidRPr="00DB4F69">
              <w:rPr>
                <w:sz w:val="24"/>
                <w:szCs w:val="24"/>
              </w:rPr>
              <w:t>-</w:t>
            </w:r>
          </w:p>
        </w:tc>
        <w:tc>
          <w:tcPr>
            <w:tcW w:w="6730" w:type="dxa"/>
          </w:tcPr>
          <w:p w14:paraId="71B31B1F" w14:textId="77777777" w:rsidR="00CE3961" w:rsidRPr="00DB4F69" w:rsidRDefault="00CE3961" w:rsidP="007B583D">
            <w:pPr>
              <w:widowControl w:val="0"/>
              <w:jc w:val="both"/>
              <w:rPr>
                <w:sz w:val="24"/>
                <w:szCs w:val="24"/>
              </w:rPr>
            </w:pPr>
            <w:r w:rsidRPr="00DB4F69">
              <w:rPr>
                <w:sz w:val="24"/>
                <w:szCs w:val="24"/>
              </w:rPr>
              <w:t xml:space="preserve">директор </w:t>
            </w:r>
            <w:r w:rsidRPr="000D127F">
              <w:rPr>
                <w:rStyle w:val="ab"/>
                <w:b w:val="0"/>
                <w:iCs/>
                <w:sz w:val="24"/>
                <w:szCs w:val="24"/>
              </w:rPr>
              <w:t>Общества с ограниченной ответственностью «</w:t>
            </w:r>
            <w:proofErr w:type="spellStart"/>
            <w:r w:rsidRPr="000D127F">
              <w:rPr>
                <w:rStyle w:val="ab"/>
                <w:b w:val="0"/>
                <w:iCs/>
                <w:sz w:val="24"/>
                <w:szCs w:val="24"/>
              </w:rPr>
              <w:t>Северскэлектросвязь</w:t>
            </w:r>
            <w:proofErr w:type="spellEnd"/>
            <w:r w:rsidRPr="000D127F">
              <w:rPr>
                <w:b/>
                <w:sz w:val="24"/>
                <w:szCs w:val="24"/>
              </w:rPr>
              <w:t>»</w:t>
            </w:r>
            <w:r w:rsidRPr="00DB4F69">
              <w:rPr>
                <w:sz w:val="24"/>
                <w:szCs w:val="24"/>
              </w:rPr>
              <w:t xml:space="preserve"> (по согласованию)</w:t>
            </w:r>
          </w:p>
        </w:tc>
      </w:tr>
      <w:tr w:rsidR="00167224" w:rsidRPr="0092550D" w14:paraId="2F534450" w14:textId="77777777" w:rsidTr="00EA7E6A">
        <w:tc>
          <w:tcPr>
            <w:tcW w:w="2660" w:type="dxa"/>
          </w:tcPr>
          <w:p w14:paraId="74BF4B98" w14:textId="77777777" w:rsidR="00167224" w:rsidRDefault="00167224" w:rsidP="00EA7E6A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Кочкина</w:t>
            </w:r>
          </w:p>
          <w:p w14:paraId="69C3EE4B" w14:textId="77777777" w:rsidR="00167224" w:rsidRPr="0092550D" w:rsidRDefault="00167224" w:rsidP="00EA7E6A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Анна Николаевна</w:t>
            </w:r>
          </w:p>
        </w:tc>
        <w:tc>
          <w:tcPr>
            <w:tcW w:w="357" w:type="dxa"/>
          </w:tcPr>
          <w:p w14:paraId="1C9998A0" w14:textId="77777777" w:rsidR="00167224" w:rsidRPr="0092550D" w:rsidRDefault="00167224" w:rsidP="00EA7E6A">
            <w:pPr>
              <w:widowControl w:val="0"/>
              <w:jc w:val="both"/>
              <w:rPr>
                <w:sz w:val="24"/>
                <w:szCs w:val="24"/>
              </w:rPr>
            </w:pPr>
            <w:r w:rsidRPr="0092550D">
              <w:rPr>
                <w:sz w:val="24"/>
                <w:szCs w:val="24"/>
              </w:rPr>
              <w:t>-</w:t>
            </w:r>
          </w:p>
        </w:tc>
        <w:tc>
          <w:tcPr>
            <w:tcW w:w="6730" w:type="dxa"/>
          </w:tcPr>
          <w:p w14:paraId="4B8102BF" w14:textId="77777777" w:rsidR="00167224" w:rsidRPr="0092550D" w:rsidRDefault="00167224" w:rsidP="00EA7E6A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</w:t>
            </w:r>
            <w:r w:rsidRPr="0092550D">
              <w:rPr>
                <w:sz w:val="24"/>
                <w:szCs w:val="24"/>
              </w:rPr>
              <w:t>председател</w:t>
            </w:r>
            <w:r>
              <w:rPr>
                <w:sz w:val="24"/>
                <w:szCs w:val="24"/>
              </w:rPr>
              <w:t>я</w:t>
            </w:r>
            <w:r w:rsidRPr="0092550D">
              <w:rPr>
                <w:sz w:val="24"/>
                <w:szCs w:val="24"/>
              </w:rPr>
              <w:t xml:space="preserve"> Правового комитета Администрации ЗАТО Северск</w:t>
            </w:r>
          </w:p>
        </w:tc>
      </w:tr>
      <w:tr w:rsidR="00CE3961" w:rsidRPr="0092550D" w14:paraId="68E5CAA1" w14:textId="77777777" w:rsidTr="007B583D">
        <w:tc>
          <w:tcPr>
            <w:tcW w:w="2660" w:type="dxa"/>
          </w:tcPr>
          <w:p w14:paraId="62D791B4" w14:textId="77777777" w:rsidR="00CE3961" w:rsidRPr="0092550D" w:rsidRDefault="00CE3961" w:rsidP="007B583D">
            <w:pPr>
              <w:widowControl w:val="0"/>
              <w:jc w:val="both"/>
              <w:rPr>
                <w:sz w:val="24"/>
                <w:szCs w:val="24"/>
              </w:rPr>
            </w:pPr>
            <w:r w:rsidRPr="0092550D">
              <w:rPr>
                <w:sz w:val="24"/>
                <w:szCs w:val="24"/>
              </w:rPr>
              <w:t xml:space="preserve">Кулаков </w:t>
            </w:r>
          </w:p>
          <w:p w14:paraId="02FD9D61" w14:textId="77777777" w:rsidR="00CE3961" w:rsidRPr="0092550D" w:rsidRDefault="00CE3961" w:rsidP="007B583D">
            <w:pPr>
              <w:widowControl w:val="0"/>
              <w:jc w:val="both"/>
              <w:rPr>
                <w:sz w:val="24"/>
                <w:szCs w:val="24"/>
              </w:rPr>
            </w:pPr>
            <w:r w:rsidRPr="0092550D">
              <w:rPr>
                <w:sz w:val="24"/>
                <w:szCs w:val="24"/>
              </w:rPr>
              <w:t xml:space="preserve">Михаил Владимирович </w:t>
            </w:r>
          </w:p>
        </w:tc>
        <w:tc>
          <w:tcPr>
            <w:tcW w:w="357" w:type="dxa"/>
          </w:tcPr>
          <w:p w14:paraId="568B56CC" w14:textId="77777777" w:rsidR="00CE3961" w:rsidRPr="0092550D" w:rsidRDefault="00CE3961" w:rsidP="007B583D">
            <w:pPr>
              <w:widowControl w:val="0"/>
              <w:jc w:val="both"/>
              <w:rPr>
                <w:sz w:val="24"/>
                <w:szCs w:val="24"/>
              </w:rPr>
            </w:pPr>
            <w:r w:rsidRPr="0092550D">
              <w:rPr>
                <w:sz w:val="24"/>
                <w:szCs w:val="24"/>
              </w:rPr>
              <w:t>-</w:t>
            </w:r>
          </w:p>
        </w:tc>
        <w:tc>
          <w:tcPr>
            <w:tcW w:w="6730" w:type="dxa"/>
          </w:tcPr>
          <w:p w14:paraId="3A8DB1AB" w14:textId="77777777" w:rsidR="00CE3961" w:rsidRPr="0092550D" w:rsidRDefault="00CE3961" w:rsidP="007B583D">
            <w:pPr>
              <w:widowControl w:val="0"/>
              <w:jc w:val="both"/>
              <w:rPr>
                <w:sz w:val="24"/>
                <w:szCs w:val="24"/>
              </w:rPr>
            </w:pPr>
            <w:r w:rsidRPr="0092550D">
              <w:rPr>
                <w:sz w:val="24"/>
                <w:szCs w:val="24"/>
              </w:rPr>
              <w:t>начальник отдела по общественной безопасности Управления по делам защиты населения и территорий от чрезвычайных ситуаций Администрации ЗАТО Северск</w:t>
            </w:r>
          </w:p>
        </w:tc>
      </w:tr>
      <w:tr w:rsidR="00CE3961" w:rsidRPr="0092550D" w14:paraId="7BA17108" w14:textId="77777777" w:rsidTr="007B583D">
        <w:tc>
          <w:tcPr>
            <w:tcW w:w="2660" w:type="dxa"/>
          </w:tcPr>
          <w:p w14:paraId="10B21DD7" w14:textId="77777777" w:rsidR="00CE3961" w:rsidRPr="0092550D" w:rsidRDefault="00CE3961" w:rsidP="005341E9">
            <w:pPr>
              <w:widowControl w:val="0"/>
              <w:jc w:val="both"/>
              <w:rPr>
                <w:sz w:val="24"/>
                <w:szCs w:val="24"/>
              </w:rPr>
            </w:pPr>
            <w:r w:rsidRPr="0092550D">
              <w:rPr>
                <w:sz w:val="24"/>
                <w:szCs w:val="24"/>
              </w:rPr>
              <w:t>Соболев</w:t>
            </w:r>
          </w:p>
          <w:p w14:paraId="1C2F82D2" w14:textId="77777777" w:rsidR="00CE3961" w:rsidRPr="0092550D" w:rsidRDefault="00CE3961" w:rsidP="005341E9">
            <w:pPr>
              <w:widowControl w:val="0"/>
              <w:jc w:val="both"/>
              <w:rPr>
                <w:sz w:val="24"/>
                <w:szCs w:val="24"/>
              </w:rPr>
            </w:pPr>
            <w:r w:rsidRPr="0092550D">
              <w:rPr>
                <w:sz w:val="24"/>
                <w:szCs w:val="24"/>
              </w:rPr>
              <w:t>Алексей Демьянович</w:t>
            </w:r>
          </w:p>
        </w:tc>
        <w:tc>
          <w:tcPr>
            <w:tcW w:w="357" w:type="dxa"/>
          </w:tcPr>
          <w:p w14:paraId="65BA713A" w14:textId="77777777" w:rsidR="00CE3961" w:rsidRPr="0092550D" w:rsidRDefault="00CE3961" w:rsidP="005341E9">
            <w:pPr>
              <w:widowControl w:val="0"/>
              <w:jc w:val="both"/>
              <w:rPr>
                <w:sz w:val="24"/>
                <w:szCs w:val="24"/>
              </w:rPr>
            </w:pPr>
            <w:r w:rsidRPr="0092550D">
              <w:rPr>
                <w:sz w:val="24"/>
                <w:szCs w:val="24"/>
              </w:rPr>
              <w:t>-</w:t>
            </w:r>
          </w:p>
        </w:tc>
        <w:tc>
          <w:tcPr>
            <w:tcW w:w="6730" w:type="dxa"/>
          </w:tcPr>
          <w:p w14:paraId="3C96AE17" w14:textId="77777777" w:rsidR="00CE3961" w:rsidRPr="0092550D" w:rsidRDefault="00CE3961" w:rsidP="005341E9">
            <w:pPr>
              <w:widowControl w:val="0"/>
              <w:jc w:val="both"/>
              <w:rPr>
                <w:sz w:val="24"/>
                <w:szCs w:val="24"/>
              </w:rPr>
            </w:pPr>
            <w:r w:rsidRPr="0092550D">
              <w:rPr>
                <w:sz w:val="24"/>
                <w:szCs w:val="24"/>
              </w:rPr>
              <w:t>директор Муниципального бюджетного учреждения ЗАТО Северск дополнительного образования «Детско-юношеская спортивная школа «</w:t>
            </w:r>
            <w:r>
              <w:rPr>
                <w:sz w:val="24"/>
                <w:szCs w:val="24"/>
              </w:rPr>
              <w:t>Смена</w:t>
            </w:r>
            <w:r w:rsidRPr="0092550D">
              <w:rPr>
                <w:sz w:val="24"/>
                <w:szCs w:val="24"/>
              </w:rPr>
              <w:t>» (по согласованию)</w:t>
            </w:r>
          </w:p>
        </w:tc>
      </w:tr>
      <w:tr w:rsidR="005341E9" w:rsidRPr="0092550D" w14:paraId="400BD62A" w14:textId="77777777" w:rsidTr="009010CE">
        <w:trPr>
          <w:trHeight w:val="688"/>
        </w:trPr>
        <w:tc>
          <w:tcPr>
            <w:tcW w:w="2660" w:type="dxa"/>
          </w:tcPr>
          <w:p w14:paraId="27FD6CAF" w14:textId="77777777" w:rsidR="005341E9" w:rsidRDefault="005341E9" w:rsidP="005341E9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Шарафутдинов</w:t>
            </w:r>
          </w:p>
          <w:p w14:paraId="403F36D6" w14:textId="77777777" w:rsidR="005341E9" w:rsidRPr="0092550D" w:rsidRDefault="005341E9" w:rsidP="005341E9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Марат Ахматович</w:t>
            </w:r>
          </w:p>
        </w:tc>
        <w:tc>
          <w:tcPr>
            <w:tcW w:w="357" w:type="dxa"/>
          </w:tcPr>
          <w:p w14:paraId="54279199" w14:textId="77777777" w:rsidR="005341E9" w:rsidRPr="0092550D" w:rsidRDefault="005341E9" w:rsidP="005341E9">
            <w:pPr>
              <w:widowControl w:val="0"/>
              <w:jc w:val="both"/>
              <w:rPr>
                <w:sz w:val="24"/>
                <w:szCs w:val="24"/>
              </w:rPr>
            </w:pPr>
            <w:r w:rsidRPr="0092550D">
              <w:rPr>
                <w:sz w:val="24"/>
                <w:szCs w:val="24"/>
              </w:rPr>
              <w:t>-</w:t>
            </w:r>
          </w:p>
        </w:tc>
        <w:tc>
          <w:tcPr>
            <w:tcW w:w="6730" w:type="dxa"/>
          </w:tcPr>
          <w:p w14:paraId="0D097CF7" w14:textId="77777777" w:rsidR="005341E9" w:rsidRPr="0092550D" w:rsidRDefault="005341E9" w:rsidP="005341E9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Акционерного общества «Северский водоканал»</w:t>
            </w:r>
            <w:r w:rsidRPr="0092550D">
              <w:rPr>
                <w:sz w:val="24"/>
                <w:szCs w:val="24"/>
              </w:rPr>
              <w:t xml:space="preserve"> (по согласованию)</w:t>
            </w:r>
          </w:p>
        </w:tc>
      </w:tr>
      <w:tr w:rsidR="00CE3961" w:rsidRPr="0092550D" w14:paraId="1A5EB465" w14:textId="77777777" w:rsidTr="007B583D">
        <w:tc>
          <w:tcPr>
            <w:tcW w:w="9747" w:type="dxa"/>
            <w:gridSpan w:val="3"/>
          </w:tcPr>
          <w:p w14:paraId="64B8A354" w14:textId="77777777" w:rsidR="00CE3961" w:rsidRPr="0092550D" w:rsidRDefault="00CE3961" w:rsidP="005341E9">
            <w:pPr>
              <w:widowControl w:val="0"/>
              <w:jc w:val="both"/>
              <w:rPr>
                <w:sz w:val="24"/>
                <w:szCs w:val="24"/>
              </w:rPr>
            </w:pPr>
            <w:r w:rsidRPr="0092550D">
              <w:rPr>
                <w:sz w:val="24"/>
                <w:szCs w:val="24"/>
              </w:rPr>
              <w:t>Руководитель структурного подразделения органа местного самоуправления ЗАТО Северск, в котором муниципальный служащий, являющийся стороной конфликта интересов, замещает должность муниципальной службы</w:t>
            </w:r>
          </w:p>
        </w:tc>
      </w:tr>
    </w:tbl>
    <w:p w14:paraId="3E3B493A" w14:textId="77777777" w:rsidR="00CE3961" w:rsidRPr="009A522E" w:rsidRDefault="00CE3961" w:rsidP="00CE3961">
      <w:pPr>
        <w:rPr>
          <w:sz w:val="24"/>
          <w:szCs w:val="24"/>
        </w:rPr>
      </w:pPr>
    </w:p>
    <w:p w14:paraId="03751B4D" w14:textId="77777777" w:rsidR="00AF5793" w:rsidRPr="00A641B1" w:rsidRDefault="00AF5793" w:rsidP="00CE3961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</w:p>
    <w:sectPr w:rsidR="00AF5793" w:rsidRPr="00A641B1" w:rsidSect="00301D0D">
      <w:headerReference w:type="first" r:id="rId8"/>
      <w:pgSz w:w="11907" w:h="16840" w:code="9"/>
      <w:pgMar w:top="719" w:right="567" w:bottom="899" w:left="1701" w:header="36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CA14D0" w14:textId="77777777" w:rsidR="007F582E" w:rsidRDefault="007F582E">
      <w:r>
        <w:separator/>
      </w:r>
    </w:p>
  </w:endnote>
  <w:endnote w:type="continuationSeparator" w:id="0">
    <w:p w14:paraId="34938E1C" w14:textId="77777777" w:rsidR="007F582E" w:rsidRDefault="007F58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8849A2" w14:textId="77777777" w:rsidR="007F582E" w:rsidRDefault="007F582E">
      <w:r>
        <w:separator/>
      </w:r>
    </w:p>
  </w:footnote>
  <w:footnote w:type="continuationSeparator" w:id="0">
    <w:p w14:paraId="28E8E464" w14:textId="77777777" w:rsidR="007F582E" w:rsidRDefault="007F58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4439A" w14:textId="78461A13" w:rsidR="00DC4F51" w:rsidRDefault="00E9688E" w:rsidP="00A95984">
    <w:pPr>
      <w:spacing w:before="120"/>
      <w:jc w:val="right"/>
      <w:rPr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 wp14:anchorId="4E599183" wp14:editId="203A511A">
          <wp:simplePos x="0" y="0"/>
          <wp:positionH relativeFrom="column">
            <wp:posOffset>2834005</wp:posOffset>
          </wp:positionH>
          <wp:positionV relativeFrom="paragraph">
            <wp:posOffset>-12065</wp:posOffset>
          </wp:positionV>
          <wp:extent cx="530225" cy="664845"/>
          <wp:effectExtent l="0" t="0" r="0" b="0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C4F51">
      <w:t xml:space="preserve"> </w:t>
    </w:r>
  </w:p>
  <w:p w14:paraId="30E2258A" w14:textId="77777777" w:rsidR="00DC4F51" w:rsidRDefault="00DC4F51" w:rsidP="00DC4F51">
    <w:pPr>
      <w:jc w:val="center"/>
      <w:rPr>
        <w:b/>
        <w:sz w:val="24"/>
      </w:rPr>
    </w:pPr>
  </w:p>
  <w:p w14:paraId="6EC6FA9E" w14:textId="77777777" w:rsidR="00DC4F51" w:rsidRDefault="00DC4F51" w:rsidP="00DC4F51">
    <w:pPr>
      <w:jc w:val="center"/>
      <w:rPr>
        <w:b/>
        <w:sz w:val="24"/>
      </w:rPr>
    </w:pPr>
  </w:p>
  <w:p w14:paraId="46E12EAA" w14:textId="77777777" w:rsidR="00C012DA" w:rsidRPr="00C012DA" w:rsidRDefault="00C012DA" w:rsidP="00420CDA">
    <w:pPr>
      <w:pStyle w:val="1"/>
      <w:spacing w:before="120"/>
      <w:rPr>
        <w:b w:val="0"/>
        <w:sz w:val="8"/>
        <w:szCs w:val="8"/>
      </w:rPr>
    </w:pPr>
  </w:p>
  <w:p w14:paraId="62897748" w14:textId="049E459C" w:rsidR="00DC4F51" w:rsidRPr="00461CD6" w:rsidRDefault="00DC4F51" w:rsidP="00420CDA">
    <w:pPr>
      <w:pStyle w:val="1"/>
      <w:spacing w:before="120"/>
      <w:rPr>
        <w:b w:val="0"/>
      </w:rPr>
    </w:pPr>
    <w:r w:rsidRPr="00461CD6">
      <w:rPr>
        <w:b w:val="0"/>
      </w:rPr>
      <w:t>Томская область</w:t>
    </w:r>
  </w:p>
  <w:p w14:paraId="4EB1F6F9" w14:textId="77777777" w:rsidR="00DC4F51" w:rsidRPr="00461CD6" w:rsidRDefault="00DC4F51" w:rsidP="00DC4F51">
    <w:pPr>
      <w:pStyle w:val="1"/>
      <w:rPr>
        <w:b w:val="0"/>
      </w:rPr>
    </w:pPr>
    <w:r w:rsidRPr="00461CD6">
      <w:rPr>
        <w:b w:val="0"/>
      </w:rPr>
      <w:t>городской округ</w:t>
    </w:r>
  </w:p>
  <w:p w14:paraId="1C5C84ED" w14:textId="77777777" w:rsidR="00DC4F51" w:rsidRPr="00461CD6" w:rsidRDefault="00DC4F51" w:rsidP="00DC4F51">
    <w:pPr>
      <w:pStyle w:val="1"/>
      <w:rPr>
        <w:b w:val="0"/>
      </w:rPr>
    </w:pPr>
    <w:r w:rsidRPr="00461CD6">
      <w:rPr>
        <w:b w:val="0"/>
      </w:rPr>
      <w:t>закрытое административно-территориальное образование Северск</w:t>
    </w:r>
  </w:p>
  <w:p w14:paraId="2464431A" w14:textId="77777777" w:rsidR="00DC4F51" w:rsidRDefault="00DB4F69" w:rsidP="00DC4F51">
    <w:pPr>
      <w:pStyle w:val="1"/>
      <w:spacing w:before="120"/>
      <w:rPr>
        <w:szCs w:val="28"/>
      </w:rPr>
    </w:pPr>
    <w:r>
      <w:rPr>
        <w:szCs w:val="28"/>
      </w:rPr>
      <w:t>МЭРА</w:t>
    </w:r>
    <w:r w:rsidR="006C10D5" w:rsidRPr="006C10D5">
      <w:rPr>
        <w:szCs w:val="28"/>
      </w:rPr>
      <w:t xml:space="preserve"> З</w:t>
    </w:r>
    <w:r w:rsidR="00DC4F51" w:rsidRPr="006C10D5">
      <w:rPr>
        <w:szCs w:val="28"/>
      </w:rPr>
      <w:t xml:space="preserve">АТО СЕВЕРСК </w:t>
    </w:r>
  </w:p>
  <w:p w14:paraId="356F0F78" w14:textId="77777777" w:rsidR="009B201E" w:rsidRDefault="009B201E" w:rsidP="00070A52">
    <w:pPr>
      <w:pStyle w:val="1"/>
      <w:spacing w:before="120"/>
    </w:pPr>
    <w:r w:rsidRPr="00704634">
      <w:t>ПОСТАНОВЛЕНИЕ</w:t>
    </w:r>
  </w:p>
  <w:p w14:paraId="00B12BF7" w14:textId="77777777" w:rsidR="004C6EB5" w:rsidRPr="004C6EB5" w:rsidRDefault="004C6EB5" w:rsidP="004C6EB5"/>
  <w:tbl>
    <w:tblPr>
      <w:tblW w:w="0" w:type="auto"/>
      <w:tblInd w:w="108" w:type="dxa"/>
      <w:tblLook w:val="01E0" w:firstRow="1" w:lastRow="1" w:firstColumn="1" w:lastColumn="1" w:noHBand="0" w:noVBand="0"/>
    </w:tblPr>
    <w:tblGrid>
      <w:gridCol w:w="2339"/>
      <w:gridCol w:w="5573"/>
      <w:gridCol w:w="1619"/>
    </w:tblGrid>
    <w:tr w:rsidR="00461CD6" w:rsidRPr="00CA040A" w14:paraId="5D8EA636" w14:textId="77777777" w:rsidTr="00CA040A">
      <w:tc>
        <w:tcPr>
          <w:tcW w:w="2340" w:type="dxa"/>
          <w:tcBorders>
            <w:bottom w:val="single" w:sz="4" w:space="0" w:color="auto"/>
          </w:tcBorders>
          <w:shd w:val="clear" w:color="auto" w:fill="auto"/>
        </w:tcPr>
        <w:p w14:paraId="27F04D24" w14:textId="77777777" w:rsidR="00461CD6" w:rsidRPr="00CA040A" w:rsidRDefault="009A47B7" w:rsidP="00CE3961">
          <w:pPr>
            <w:jc w:val="both"/>
            <w:rPr>
              <w:szCs w:val="28"/>
            </w:rPr>
          </w:pPr>
          <w:r>
            <w:rPr>
              <w:szCs w:val="28"/>
            </w:rPr>
            <w:t>2</w:t>
          </w:r>
          <w:r w:rsidR="00CE3961">
            <w:rPr>
              <w:szCs w:val="28"/>
            </w:rPr>
            <w:t>5</w:t>
          </w:r>
          <w:r>
            <w:rPr>
              <w:szCs w:val="28"/>
            </w:rPr>
            <w:t>.06.2021</w:t>
          </w:r>
        </w:p>
      </w:tc>
      <w:tc>
        <w:tcPr>
          <w:tcW w:w="5580" w:type="dxa"/>
          <w:shd w:val="clear" w:color="auto" w:fill="auto"/>
        </w:tcPr>
        <w:p w14:paraId="48CC3093" w14:textId="77777777" w:rsidR="00461CD6" w:rsidRPr="00CA040A" w:rsidRDefault="00461CD6" w:rsidP="00CA040A">
          <w:pPr>
            <w:jc w:val="right"/>
            <w:rPr>
              <w:szCs w:val="28"/>
            </w:rPr>
          </w:pPr>
          <w:r w:rsidRPr="00CA040A">
            <w:rPr>
              <w:szCs w:val="28"/>
            </w:rPr>
            <w:t xml:space="preserve"> №</w:t>
          </w:r>
        </w:p>
      </w:tc>
      <w:tc>
        <w:tcPr>
          <w:tcW w:w="1620" w:type="dxa"/>
          <w:tcBorders>
            <w:bottom w:val="single" w:sz="4" w:space="0" w:color="auto"/>
          </w:tcBorders>
          <w:shd w:val="clear" w:color="auto" w:fill="auto"/>
        </w:tcPr>
        <w:p w14:paraId="5C705C38" w14:textId="77777777" w:rsidR="00461CD6" w:rsidRPr="00CA040A" w:rsidRDefault="009A47B7" w:rsidP="00CA040A">
          <w:pPr>
            <w:jc w:val="both"/>
            <w:rPr>
              <w:szCs w:val="28"/>
            </w:rPr>
          </w:pPr>
          <w:r>
            <w:rPr>
              <w:szCs w:val="28"/>
            </w:rPr>
            <w:t>15-пм</w:t>
          </w:r>
        </w:p>
      </w:tc>
    </w:tr>
  </w:tbl>
  <w:p w14:paraId="448B459A" w14:textId="77777777" w:rsidR="009B201E" w:rsidRPr="004C6EB5" w:rsidRDefault="009B201E" w:rsidP="005C43FF">
    <w:pPr>
      <w:pStyle w:val="1"/>
      <w:spacing w:before="120"/>
      <w:rPr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C17"/>
    <w:multiLevelType w:val="hybridMultilevel"/>
    <w:tmpl w:val="5BB0F260"/>
    <w:lvl w:ilvl="0" w:tplc="1DDE1A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B0C7746"/>
    <w:multiLevelType w:val="hybridMultilevel"/>
    <w:tmpl w:val="2C82D2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C4541AF"/>
    <w:multiLevelType w:val="hybridMultilevel"/>
    <w:tmpl w:val="D6865D36"/>
    <w:lvl w:ilvl="0" w:tplc="79B48B5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669A960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26BFB"/>
    <w:multiLevelType w:val="hybridMultilevel"/>
    <w:tmpl w:val="DFA441B8"/>
    <w:lvl w:ilvl="0" w:tplc="5D30637C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2B3623E"/>
    <w:multiLevelType w:val="hybridMultilevel"/>
    <w:tmpl w:val="661CA790"/>
    <w:lvl w:ilvl="0" w:tplc="79B48B5C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91"/>
        </w:tabs>
        <w:ind w:left="199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11"/>
        </w:tabs>
        <w:ind w:left="271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31"/>
        </w:tabs>
        <w:ind w:left="343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51"/>
        </w:tabs>
        <w:ind w:left="415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71"/>
        </w:tabs>
        <w:ind w:left="487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91"/>
        </w:tabs>
        <w:ind w:left="559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11"/>
        </w:tabs>
        <w:ind w:left="631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31"/>
        </w:tabs>
        <w:ind w:left="7031" w:hanging="180"/>
      </w:pPr>
    </w:lvl>
  </w:abstractNum>
  <w:abstractNum w:abstractNumId="5" w15:restartNumberingAfterBreak="0">
    <w:nsid w:val="35BE6921"/>
    <w:multiLevelType w:val="hybridMultilevel"/>
    <w:tmpl w:val="85FC8254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7564F2E4">
      <w:start w:val="2"/>
      <w:numFmt w:val="decimal"/>
      <w:lvlText w:val="%2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573D7689"/>
    <w:multiLevelType w:val="hybridMultilevel"/>
    <w:tmpl w:val="715EB20A"/>
    <w:lvl w:ilvl="0" w:tplc="79B48B5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76E5462"/>
    <w:multiLevelType w:val="hybridMultilevel"/>
    <w:tmpl w:val="FFA27B1E"/>
    <w:lvl w:ilvl="0" w:tplc="79B48B5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B882AEF"/>
    <w:multiLevelType w:val="hybridMultilevel"/>
    <w:tmpl w:val="049C2608"/>
    <w:lvl w:ilvl="0" w:tplc="A634960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0B67E9E"/>
    <w:multiLevelType w:val="hybridMultilevel"/>
    <w:tmpl w:val="02886598"/>
    <w:lvl w:ilvl="0" w:tplc="6C1E3E02">
      <w:start w:val="1"/>
      <w:numFmt w:val="decimal"/>
      <w:lvlText w:val="%1)"/>
      <w:lvlJc w:val="left"/>
      <w:pPr>
        <w:tabs>
          <w:tab w:val="num" w:pos="2040"/>
        </w:tabs>
        <w:ind w:left="2040" w:hanging="13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6A8F2B16"/>
    <w:multiLevelType w:val="hybridMultilevel"/>
    <w:tmpl w:val="81CAB290"/>
    <w:lvl w:ilvl="0" w:tplc="7FC40D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5202194"/>
    <w:multiLevelType w:val="hybridMultilevel"/>
    <w:tmpl w:val="E5A0A9D6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26E82080">
      <w:start w:val="1"/>
      <w:numFmt w:val="decimal"/>
      <w:lvlText w:val="%2)"/>
      <w:lvlJc w:val="left"/>
      <w:pPr>
        <w:tabs>
          <w:tab w:val="num" w:pos="2149"/>
        </w:tabs>
        <w:ind w:left="214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2" w15:restartNumberingAfterBreak="0">
    <w:nsid w:val="783B428F"/>
    <w:multiLevelType w:val="hybridMultilevel"/>
    <w:tmpl w:val="C78CD69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2"/>
  </w:num>
  <w:num w:numId="2">
    <w:abstractNumId w:val="12"/>
  </w:num>
  <w:num w:numId="3">
    <w:abstractNumId w:val="5"/>
  </w:num>
  <w:num w:numId="4">
    <w:abstractNumId w:val="6"/>
  </w:num>
  <w:num w:numId="5">
    <w:abstractNumId w:val="7"/>
  </w:num>
  <w:num w:numId="6">
    <w:abstractNumId w:val="4"/>
  </w:num>
  <w:num w:numId="7">
    <w:abstractNumId w:val="9"/>
  </w:num>
  <w:num w:numId="8">
    <w:abstractNumId w:val="8"/>
  </w:num>
  <w:num w:numId="9">
    <w:abstractNumId w:val="10"/>
  </w:num>
  <w:num w:numId="10">
    <w:abstractNumId w:val="1"/>
  </w:num>
  <w:num w:numId="11">
    <w:abstractNumId w:val="11"/>
  </w:num>
  <w:num w:numId="12">
    <w:abstractNumId w:val="3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6C0"/>
    <w:rsid w:val="00014FE6"/>
    <w:rsid w:val="0002176C"/>
    <w:rsid w:val="00033AA6"/>
    <w:rsid w:val="000451D1"/>
    <w:rsid w:val="00047008"/>
    <w:rsid w:val="00052F3F"/>
    <w:rsid w:val="00054096"/>
    <w:rsid w:val="00070A52"/>
    <w:rsid w:val="000844EF"/>
    <w:rsid w:val="00084E75"/>
    <w:rsid w:val="00095472"/>
    <w:rsid w:val="000C3F28"/>
    <w:rsid w:val="000C5609"/>
    <w:rsid w:val="000C588F"/>
    <w:rsid w:val="000C6CBB"/>
    <w:rsid w:val="000D01F1"/>
    <w:rsid w:val="000D127F"/>
    <w:rsid w:val="00103417"/>
    <w:rsid w:val="0011355E"/>
    <w:rsid w:val="00125A95"/>
    <w:rsid w:val="001333CA"/>
    <w:rsid w:val="00150DB4"/>
    <w:rsid w:val="001608F6"/>
    <w:rsid w:val="00167224"/>
    <w:rsid w:val="001876CC"/>
    <w:rsid w:val="001A0964"/>
    <w:rsid w:val="001A54D5"/>
    <w:rsid w:val="001B1BD8"/>
    <w:rsid w:val="001C133A"/>
    <w:rsid w:val="001D3368"/>
    <w:rsid w:val="001F1104"/>
    <w:rsid w:val="00221B47"/>
    <w:rsid w:val="002465DD"/>
    <w:rsid w:val="0025653C"/>
    <w:rsid w:val="00262963"/>
    <w:rsid w:val="002937C9"/>
    <w:rsid w:val="00294870"/>
    <w:rsid w:val="00294EA7"/>
    <w:rsid w:val="002A1ACE"/>
    <w:rsid w:val="002C2188"/>
    <w:rsid w:val="002C54AD"/>
    <w:rsid w:val="002D6959"/>
    <w:rsid w:val="002E194E"/>
    <w:rsid w:val="002E38C2"/>
    <w:rsid w:val="002F015E"/>
    <w:rsid w:val="00301D0D"/>
    <w:rsid w:val="00323472"/>
    <w:rsid w:val="00353E5E"/>
    <w:rsid w:val="00361D2D"/>
    <w:rsid w:val="00380426"/>
    <w:rsid w:val="00387209"/>
    <w:rsid w:val="003978E6"/>
    <w:rsid w:val="003A0885"/>
    <w:rsid w:val="003A298A"/>
    <w:rsid w:val="003B0879"/>
    <w:rsid w:val="003B3E9A"/>
    <w:rsid w:val="003C2B91"/>
    <w:rsid w:val="003C3481"/>
    <w:rsid w:val="003C3E95"/>
    <w:rsid w:val="003D76BD"/>
    <w:rsid w:val="003E4B20"/>
    <w:rsid w:val="004063C1"/>
    <w:rsid w:val="00417BDA"/>
    <w:rsid w:val="00420CDA"/>
    <w:rsid w:val="00450393"/>
    <w:rsid w:val="00453C84"/>
    <w:rsid w:val="00461CD6"/>
    <w:rsid w:val="0046229F"/>
    <w:rsid w:val="00463B78"/>
    <w:rsid w:val="004677A0"/>
    <w:rsid w:val="004830E7"/>
    <w:rsid w:val="0049168B"/>
    <w:rsid w:val="004B15AD"/>
    <w:rsid w:val="004C6EB5"/>
    <w:rsid w:val="005044C8"/>
    <w:rsid w:val="005051CB"/>
    <w:rsid w:val="00515C88"/>
    <w:rsid w:val="005242B5"/>
    <w:rsid w:val="00531A3A"/>
    <w:rsid w:val="00533002"/>
    <w:rsid w:val="005341E9"/>
    <w:rsid w:val="0055586E"/>
    <w:rsid w:val="005716F6"/>
    <w:rsid w:val="0057275F"/>
    <w:rsid w:val="00576B1E"/>
    <w:rsid w:val="00577B18"/>
    <w:rsid w:val="00580EA2"/>
    <w:rsid w:val="005813BE"/>
    <w:rsid w:val="00586216"/>
    <w:rsid w:val="005B015B"/>
    <w:rsid w:val="005B5E78"/>
    <w:rsid w:val="005C43FF"/>
    <w:rsid w:val="005D0E60"/>
    <w:rsid w:val="005E0667"/>
    <w:rsid w:val="0063711C"/>
    <w:rsid w:val="00644D1B"/>
    <w:rsid w:val="00647F29"/>
    <w:rsid w:val="00670916"/>
    <w:rsid w:val="006721CF"/>
    <w:rsid w:val="006B5C92"/>
    <w:rsid w:val="006C10D5"/>
    <w:rsid w:val="006E04C4"/>
    <w:rsid w:val="006E2E10"/>
    <w:rsid w:val="00704634"/>
    <w:rsid w:val="00721FEA"/>
    <w:rsid w:val="007554DC"/>
    <w:rsid w:val="0075650D"/>
    <w:rsid w:val="00764E35"/>
    <w:rsid w:val="00782D1D"/>
    <w:rsid w:val="007B583D"/>
    <w:rsid w:val="007B5FC6"/>
    <w:rsid w:val="007C7CC9"/>
    <w:rsid w:val="007E4680"/>
    <w:rsid w:val="007E7541"/>
    <w:rsid w:val="007F582E"/>
    <w:rsid w:val="00801594"/>
    <w:rsid w:val="00806F75"/>
    <w:rsid w:val="00816568"/>
    <w:rsid w:val="008271D8"/>
    <w:rsid w:val="008657E8"/>
    <w:rsid w:val="00873087"/>
    <w:rsid w:val="00875949"/>
    <w:rsid w:val="00875DCC"/>
    <w:rsid w:val="0089459D"/>
    <w:rsid w:val="008A4E2E"/>
    <w:rsid w:val="008B5178"/>
    <w:rsid w:val="008B77AE"/>
    <w:rsid w:val="00901B93"/>
    <w:rsid w:val="00914B7C"/>
    <w:rsid w:val="0092550D"/>
    <w:rsid w:val="00963FF8"/>
    <w:rsid w:val="009821C7"/>
    <w:rsid w:val="00983248"/>
    <w:rsid w:val="009A47B7"/>
    <w:rsid w:val="009B201E"/>
    <w:rsid w:val="009B3C00"/>
    <w:rsid w:val="009C4A04"/>
    <w:rsid w:val="009D00F1"/>
    <w:rsid w:val="00A10306"/>
    <w:rsid w:val="00A2500D"/>
    <w:rsid w:val="00A32F52"/>
    <w:rsid w:val="00A34BB4"/>
    <w:rsid w:val="00A40AEC"/>
    <w:rsid w:val="00A5551E"/>
    <w:rsid w:val="00A5592B"/>
    <w:rsid w:val="00A57066"/>
    <w:rsid w:val="00A646D5"/>
    <w:rsid w:val="00A72BF6"/>
    <w:rsid w:val="00A95984"/>
    <w:rsid w:val="00A97785"/>
    <w:rsid w:val="00AA2D6C"/>
    <w:rsid w:val="00AA5CA8"/>
    <w:rsid w:val="00AD192E"/>
    <w:rsid w:val="00AD6D61"/>
    <w:rsid w:val="00AE041C"/>
    <w:rsid w:val="00AF5793"/>
    <w:rsid w:val="00B02392"/>
    <w:rsid w:val="00B1172B"/>
    <w:rsid w:val="00B239BF"/>
    <w:rsid w:val="00B72430"/>
    <w:rsid w:val="00B83E7F"/>
    <w:rsid w:val="00BA6FD4"/>
    <w:rsid w:val="00BC0E93"/>
    <w:rsid w:val="00BD3A93"/>
    <w:rsid w:val="00BE114F"/>
    <w:rsid w:val="00BE5975"/>
    <w:rsid w:val="00C012DA"/>
    <w:rsid w:val="00C0300E"/>
    <w:rsid w:val="00C151AF"/>
    <w:rsid w:val="00C234B3"/>
    <w:rsid w:val="00C23648"/>
    <w:rsid w:val="00C67B63"/>
    <w:rsid w:val="00C72864"/>
    <w:rsid w:val="00C74178"/>
    <w:rsid w:val="00C776C0"/>
    <w:rsid w:val="00C80D05"/>
    <w:rsid w:val="00C975CE"/>
    <w:rsid w:val="00CA040A"/>
    <w:rsid w:val="00CA5F90"/>
    <w:rsid w:val="00CD5042"/>
    <w:rsid w:val="00CE3961"/>
    <w:rsid w:val="00D174BB"/>
    <w:rsid w:val="00D423D2"/>
    <w:rsid w:val="00D92501"/>
    <w:rsid w:val="00D93665"/>
    <w:rsid w:val="00DA4E74"/>
    <w:rsid w:val="00DA71C6"/>
    <w:rsid w:val="00DB4F69"/>
    <w:rsid w:val="00DB7899"/>
    <w:rsid w:val="00DC4F51"/>
    <w:rsid w:val="00DD7092"/>
    <w:rsid w:val="00DE3A24"/>
    <w:rsid w:val="00DF614C"/>
    <w:rsid w:val="00E21C7F"/>
    <w:rsid w:val="00E51B16"/>
    <w:rsid w:val="00E63EE3"/>
    <w:rsid w:val="00E85484"/>
    <w:rsid w:val="00E9081D"/>
    <w:rsid w:val="00E9688E"/>
    <w:rsid w:val="00EA4F94"/>
    <w:rsid w:val="00EA684B"/>
    <w:rsid w:val="00EB095B"/>
    <w:rsid w:val="00EB4204"/>
    <w:rsid w:val="00F27DC5"/>
    <w:rsid w:val="00F3008E"/>
    <w:rsid w:val="00F44B94"/>
    <w:rsid w:val="00F5148F"/>
    <w:rsid w:val="00F6438A"/>
    <w:rsid w:val="00F73925"/>
    <w:rsid w:val="00F808FB"/>
    <w:rsid w:val="00F93765"/>
    <w:rsid w:val="00F939ED"/>
    <w:rsid w:val="00F93AEF"/>
    <w:rsid w:val="00FC5FCB"/>
    <w:rsid w:val="00FD08D8"/>
    <w:rsid w:val="00FE317E"/>
    <w:rsid w:val="00FF3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1C270EA7"/>
  <w15:chartTrackingRefBased/>
  <w15:docId w15:val="{04CB6CD5-C302-4F4A-AB04-AE00AB775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27DC5"/>
    <w:rPr>
      <w:sz w:val="28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  <w:sz w:val="20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rsid w:val="00DC4F51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DC4F51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ody Text Indent"/>
    <w:basedOn w:val="a"/>
    <w:link w:val="aa"/>
    <w:rsid w:val="00F27DC5"/>
    <w:pPr>
      <w:ind w:firstLine="720"/>
      <w:jc w:val="both"/>
    </w:pPr>
  </w:style>
  <w:style w:type="paragraph" w:customStyle="1" w:styleId="ConsPlusNormal">
    <w:name w:val="ConsPlusNormal"/>
    <w:rsid w:val="00F27DC5"/>
    <w:pPr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rsid w:val="00F27DC5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styleId="ab">
    <w:name w:val="Strong"/>
    <w:uiPriority w:val="22"/>
    <w:qFormat/>
    <w:rsid w:val="002937C9"/>
    <w:rPr>
      <w:b/>
      <w:bCs/>
    </w:rPr>
  </w:style>
  <w:style w:type="character" w:customStyle="1" w:styleId="aa">
    <w:name w:val="Основной текст с отступом Знак"/>
    <w:link w:val="a9"/>
    <w:rsid w:val="00CE3961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39D16F5F4825375B7B883225643B46A942BF74BA66A3CBD045587723865D0CC213ADDE9F07FF624F7C65BA23A74614EDC6274828PBv1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ompaq2\APP\MSOFFICE\OFFICE97\&#1064;&#1040;&#1041;&#1051;&#1054;&#1053;&#1067;\&#1040;&#1076;&#1084;_&#1055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Адм_Постановление</Template>
  <TotalTime>2</TotalTime>
  <Pages>2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3277</CharactersWithSpaces>
  <SharedDoc>false</SharedDoc>
  <HLinks>
    <vt:vector size="6" baseType="variant">
      <vt:variant>
        <vt:i4>8126527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consultantplus://offline/ref=39D16F5F4825375B7B883225643B46A942BF74BA66A3CBD045587723865D0CC213ADDE9F07FF624F7C65BA23A74614EDC6274828PBv1C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Kuzmenko_gs</dc:creator>
  <cp:keywords/>
  <dc:description/>
  <cp:lastModifiedBy>Кузьменко Г.С.</cp:lastModifiedBy>
  <cp:revision>4</cp:revision>
  <cp:lastPrinted>2021-05-28T03:41:00Z</cp:lastPrinted>
  <dcterms:created xsi:type="dcterms:W3CDTF">2026-03-31T03:09:00Z</dcterms:created>
  <dcterms:modified xsi:type="dcterms:W3CDTF">2026-03-31T03:10:00Z</dcterms:modified>
</cp:coreProperties>
</file>