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A6166C"/>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о намерении заключения договора на размещение нестационарного торгового объекта на террит</w:t>
      </w:r>
      <w:bookmarkStart w:id="0" w:name="_GoBack"/>
      <w:bookmarkEnd w:id="0"/>
      <w:r w:rsidRPr="00AF791B">
        <w:rPr>
          <w:sz w:val="28"/>
          <w:szCs w:val="28"/>
        </w:rPr>
        <w:t>ории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524429">
        <w:rPr>
          <w:sz w:val="28"/>
          <w:szCs w:val="28"/>
        </w:rPr>
        <w:t>,</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r w:rsidR="00971B61">
        <w:rPr>
          <w:sz w:val="28"/>
          <w:szCs w:val="28"/>
        </w:rPr>
        <w:t xml:space="preserve">г.Северск, </w:t>
      </w:r>
      <w:r w:rsidR="006D6F6D">
        <w:rPr>
          <w:sz w:val="28"/>
          <w:szCs w:val="28"/>
        </w:rPr>
        <w:t>ул.</w:t>
      </w:r>
      <w:r w:rsidR="00EA4B4B">
        <w:rPr>
          <w:sz w:val="28"/>
          <w:szCs w:val="28"/>
        </w:rPr>
        <w:t>Победы, 22б/1</w:t>
      </w:r>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EA4B4B">
        <w:rPr>
          <w:sz w:val="28"/>
          <w:szCs w:val="28"/>
        </w:rPr>
        <w:t>21</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84213D">
        <w:rPr>
          <w:sz w:val="28"/>
          <w:szCs w:val="28"/>
        </w:rPr>
        <w:t xml:space="preserve"> без учета</w:t>
      </w:r>
      <w:r w:rsidR="00D414BE">
        <w:rPr>
          <w:sz w:val="28"/>
          <w:szCs w:val="28"/>
        </w:rPr>
        <w:t xml:space="preserve">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EA4B4B">
        <w:rPr>
          <w:sz w:val="28"/>
          <w:szCs w:val="28"/>
        </w:rPr>
        <w:t>11185,98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г.Северск, ул.</w:t>
      </w:r>
      <w:r w:rsidR="004D15E9">
        <w:rPr>
          <w:bCs/>
          <w:sz w:val="28"/>
          <w:szCs w:val="28"/>
        </w:rPr>
        <w:t xml:space="preserve"> </w:t>
      </w:r>
      <w:r w:rsidRPr="008F2729">
        <w:rPr>
          <w:bCs/>
          <w:sz w:val="28"/>
          <w:szCs w:val="28"/>
        </w:rPr>
        <w:t>Лесная, 11а, 1 этаж, каб.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AF791B" w:rsidRPr="00D64C1C" w:rsidRDefault="00281524" w:rsidP="00A6166C">
      <w:pPr>
        <w:ind w:firstLine="709"/>
        <w:jc w:val="both"/>
        <w:rPr>
          <w:sz w:val="28"/>
        </w:rPr>
      </w:pPr>
      <w:r w:rsidRPr="00281524">
        <w:rPr>
          <w:sz w:val="28"/>
          <w:szCs w:val="28"/>
        </w:rPr>
        <w:t>Начало приема заявлений</w:t>
      </w:r>
      <w:r w:rsidR="00AE0DA3">
        <w:rPr>
          <w:sz w:val="28"/>
          <w:szCs w:val="28"/>
        </w:rPr>
        <w:t xml:space="preserve">: </w:t>
      </w:r>
      <w:r w:rsidR="00EA4B4B">
        <w:rPr>
          <w:sz w:val="28"/>
          <w:szCs w:val="28"/>
        </w:rPr>
        <w:t>22.04</w:t>
      </w:r>
      <w:r w:rsidR="0084213D">
        <w:rPr>
          <w:sz w:val="28"/>
          <w:szCs w:val="28"/>
        </w:rPr>
        <w:t>.2026</w:t>
      </w:r>
      <w:r w:rsidR="00A16AFC">
        <w:rPr>
          <w:sz w:val="28"/>
          <w:szCs w:val="28"/>
        </w:rPr>
        <w:t>.</w:t>
      </w:r>
      <w:r w:rsidR="00A6166C" w:rsidRPr="00A6166C">
        <w:rPr>
          <w:sz w:val="28"/>
          <w:szCs w:val="28"/>
        </w:rPr>
        <w:t xml:space="preserve"> </w:t>
      </w:r>
      <w:r w:rsidR="006B6F22" w:rsidRPr="00D64C1C">
        <w:rPr>
          <w:sz w:val="28"/>
        </w:rPr>
        <w:t xml:space="preserve">Окончание приема </w:t>
      </w:r>
      <w:r w:rsidR="001C584E" w:rsidRPr="00D64C1C">
        <w:rPr>
          <w:sz w:val="28"/>
        </w:rPr>
        <w:t xml:space="preserve">заявлений: </w:t>
      </w:r>
      <w:r w:rsidR="00EA4B4B" w:rsidRPr="00D64C1C">
        <w:rPr>
          <w:sz w:val="28"/>
        </w:rPr>
        <w:t>21.05</w:t>
      </w:r>
      <w:r w:rsidR="0084213D" w:rsidRPr="00D64C1C">
        <w:rPr>
          <w:sz w:val="28"/>
        </w:rPr>
        <w:t>.2026</w:t>
      </w:r>
      <w:r w:rsidRPr="00D64C1C">
        <w:rPr>
          <w:sz w:val="28"/>
        </w:rPr>
        <w:t>.</w:t>
      </w:r>
    </w:p>
    <w:p w:rsidR="00AF791B" w:rsidRPr="00D64C1C" w:rsidRDefault="00AF791B" w:rsidP="00AF791B">
      <w:pPr>
        <w:pStyle w:val="ConsPlusNormal"/>
        <w:ind w:firstLine="709"/>
        <w:jc w:val="both"/>
        <w:rPr>
          <w:rFonts w:ascii="Times New Roman" w:hAnsi="Times New Roman" w:cs="Times New Roman"/>
          <w:sz w:val="28"/>
          <w:szCs w:val="24"/>
        </w:rPr>
      </w:pPr>
      <w:r w:rsidRPr="00D64C1C">
        <w:rPr>
          <w:rFonts w:ascii="Times New Roman" w:hAnsi="Times New Roman" w:cs="Times New Roman"/>
          <w:sz w:val="28"/>
          <w:szCs w:val="24"/>
        </w:rPr>
        <w:t>К заявлению прилагаются следующие документы:</w:t>
      </w:r>
    </w:p>
    <w:p w:rsidR="00AF791B" w:rsidRPr="00D64C1C" w:rsidRDefault="00AF791B" w:rsidP="00AF791B">
      <w:pPr>
        <w:ind w:firstLine="709"/>
        <w:jc w:val="both"/>
        <w:rPr>
          <w:sz w:val="28"/>
        </w:rPr>
      </w:pPr>
      <w:r w:rsidRPr="00D64C1C">
        <w:rPr>
          <w:sz w:val="28"/>
        </w:rPr>
        <w:t>1) копия документа, удостоверяющего личность физического лица</w:t>
      </w:r>
      <w:r w:rsidR="00CF50CB" w:rsidRPr="00D64C1C">
        <w:rPr>
          <w:sz w:val="28"/>
        </w:rPr>
        <w:t xml:space="preserve"> </w:t>
      </w:r>
      <w:r w:rsidRPr="00D64C1C">
        <w:rPr>
          <w:sz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D64C1C" w:rsidRDefault="00AF791B" w:rsidP="00AF791B">
      <w:pPr>
        <w:pStyle w:val="ConsPlusNormal"/>
        <w:ind w:firstLine="709"/>
        <w:jc w:val="both"/>
        <w:rPr>
          <w:rFonts w:ascii="Times New Roman" w:hAnsi="Times New Roman" w:cs="Times New Roman"/>
          <w:sz w:val="28"/>
          <w:szCs w:val="24"/>
        </w:rPr>
      </w:pPr>
      <w:r w:rsidRPr="00D64C1C">
        <w:rPr>
          <w:rFonts w:ascii="Times New Roman" w:hAnsi="Times New Roman" w:cs="Times New Roman"/>
          <w:sz w:val="28"/>
          <w:szCs w:val="24"/>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sidRPr="00D64C1C">
        <w:rPr>
          <w:rFonts w:ascii="Times New Roman" w:hAnsi="Times New Roman" w:cs="Times New Roman"/>
          <w:sz w:val="28"/>
          <w:szCs w:val="24"/>
        </w:rPr>
        <w:t>.</w:t>
      </w:r>
    </w:p>
    <w:p w:rsidR="00722B57" w:rsidRPr="00D64C1C" w:rsidRDefault="003328BD" w:rsidP="003328BD">
      <w:pPr>
        <w:ind w:firstLine="709"/>
        <w:jc w:val="both"/>
        <w:rPr>
          <w:sz w:val="28"/>
        </w:rPr>
      </w:pPr>
      <w:r w:rsidRPr="00D64C1C">
        <w:rPr>
          <w:sz w:val="28"/>
        </w:rPr>
        <w:t>Ознакомиться</w:t>
      </w:r>
      <w:r w:rsidR="00AF791B" w:rsidRPr="00D64C1C">
        <w:rPr>
          <w:sz w:val="28"/>
        </w:rPr>
        <w:t xml:space="preserve"> со Схемой можно по адресу: </w:t>
      </w:r>
      <w:r w:rsidR="00AF791B" w:rsidRPr="00D64C1C">
        <w:rPr>
          <w:bCs/>
          <w:sz w:val="28"/>
        </w:rPr>
        <w:t>Томская область,</w:t>
      </w:r>
      <w:r w:rsidR="00CF50CB" w:rsidRPr="00D64C1C">
        <w:rPr>
          <w:bCs/>
          <w:sz w:val="28"/>
        </w:rPr>
        <w:t xml:space="preserve"> </w:t>
      </w:r>
      <w:r w:rsidR="00AF791B" w:rsidRPr="00D64C1C">
        <w:rPr>
          <w:bCs/>
          <w:sz w:val="28"/>
        </w:rPr>
        <w:t>ЗАТО Северск, г.Северск, ул.Лесная, 11а, 1 этаж, ка</w:t>
      </w:r>
      <w:r w:rsidR="00073A09" w:rsidRPr="00D64C1C">
        <w:rPr>
          <w:bCs/>
          <w:sz w:val="28"/>
        </w:rPr>
        <w:t>б.</w:t>
      </w:r>
      <w:r w:rsidR="00AF791B" w:rsidRPr="00D64C1C">
        <w:rPr>
          <w:bCs/>
          <w:sz w:val="28"/>
        </w:rPr>
        <w:t xml:space="preserve">106, 105, </w:t>
      </w:r>
      <w:r w:rsidR="00AF791B" w:rsidRPr="00D64C1C">
        <w:rPr>
          <w:sz w:val="28"/>
        </w:rPr>
        <w:t xml:space="preserve">в соответствии со следующим графиком: понедельник, вторник, четверг – с </w:t>
      </w:r>
      <w:r w:rsidR="00D64C1C" w:rsidRPr="00D64C1C">
        <w:rPr>
          <w:sz w:val="28"/>
        </w:rPr>
        <w:t xml:space="preserve">9:30 до 12:30, с 14:00 до 17:30 либо на официальном сайте </w:t>
      </w:r>
      <w:proofErr w:type="gramStart"/>
      <w:r w:rsidR="00D64C1C" w:rsidRPr="00D64C1C">
        <w:rPr>
          <w:sz w:val="28"/>
        </w:rPr>
        <w:t>Администрации</w:t>
      </w:r>
      <w:proofErr w:type="gramEnd"/>
      <w:r w:rsidR="00D64C1C" w:rsidRPr="00D64C1C">
        <w:rPr>
          <w:sz w:val="28"/>
        </w:rPr>
        <w:t xml:space="preserve"> ЗАТО Северск в информационно-телекоммуникационной сети «Интернет» (https://зато-северск.рф/documents/front/view/id/35155).</w:t>
      </w:r>
    </w:p>
    <w:sectPr w:rsidR="00722B57" w:rsidRPr="00D64C1C"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CAE" w:rsidRDefault="00DA0CAE">
      <w:r>
        <w:separator/>
      </w:r>
    </w:p>
  </w:endnote>
  <w:endnote w:type="continuationSeparator" w:id="0">
    <w:p w:rsidR="00DA0CAE" w:rsidRDefault="00DA0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4410EE">
    <w:pPr>
      <w:pStyle w:val="a7"/>
      <w:rPr>
        <w:sz w:val="16"/>
        <w:szCs w:val="16"/>
      </w:rPr>
    </w:pPr>
    <w:r>
      <w:rPr>
        <w:sz w:val="16"/>
        <w:szCs w:val="16"/>
      </w:rPr>
      <w:t>20</w:t>
    </w:r>
    <w:r w:rsidR="00EA4B4B">
      <w:rPr>
        <w:sz w:val="16"/>
        <w:szCs w:val="16"/>
      </w:rPr>
      <w:t>.04.2026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CAE" w:rsidRDefault="00DA0CAE">
      <w:r>
        <w:separator/>
      </w:r>
    </w:p>
  </w:footnote>
  <w:footnote w:type="continuationSeparator" w:id="0">
    <w:p w:rsidR="00DA0CAE" w:rsidRDefault="00DA0C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504"/>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6ED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2B81"/>
    <w:rsid w:val="00114154"/>
    <w:rsid w:val="00116356"/>
    <w:rsid w:val="00117EF2"/>
    <w:rsid w:val="0012122A"/>
    <w:rsid w:val="00122654"/>
    <w:rsid w:val="00125D0D"/>
    <w:rsid w:val="00126A52"/>
    <w:rsid w:val="001312E4"/>
    <w:rsid w:val="00134AF9"/>
    <w:rsid w:val="001404A1"/>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871"/>
    <w:rsid w:val="00413905"/>
    <w:rsid w:val="004154BE"/>
    <w:rsid w:val="004167E8"/>
    <w:rsid w:val="00417370"/>
    <w:rsid w:val="00420CDA"/>
    <w:rsid w:val="00423F45"/>
    <w:rsid w:val="004245C3"/>
    <w:rsid w:val="0042618B"/>
    <w:rsid w:val="004326AA"/>
    <w:rsid w:val="004326B1"/>
    <w:rsid w:val="00436BE1"/>
    <w:rsid w:val="00437E66"/>
    <w:rsid w:val="00437FE6"/>
    <w:rsid w:val="004410EE"/>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B7CDA"/>
    <w:rsid w:val="004C00B5"/>
    <w:rsid w:val="004C121B"/>
    <w:rsid w:val="004C26E6"/>
    <w:rsid w:val="004C4F37"/>
    <w:rsid w:val="004D15E9"/>
    <w:rsid w:val="004D1E70"/>
    <w:rsid w:val="004D4973"/>
    <w:rsid w:val="004D530C"/>
    <w:rsid w:val="004D59BA"/>
    <w:rsid w:val="004D7CF5"/>
    <w:rsid w:val="004F04D6"/>
    <w:rsid w:val="00501833"/>
    <w:rsid w:val="005018DE"/>
    <w:rsid w:val="005035EE"/>
    <w:rsid w:val="00505461"/>
    <w:rsid w:val="00505670"/>
    <w:rsid w:val="0051006E"/>
    <w:rsid w:val="005100CE"/>
    <w:rsid w:val="00515CE7"/>
    <w:rsid w:val="00517176"/>
    <w:rsid w:val="005218A6"/>
    <w:rsid w:val="00524429"/>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D6F6D"/>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B8F"/>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213D"/>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A33"/>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4D46"/>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1B61"/>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166C"/>
    <w:rsid w:val="00A638D1"/>
    <w:rsid w:val="00A71338"/>
    <w:rsid w:val="00A81A38"/>
    <w:rsid w:val="00A8654E"/>
    <w:rsid w:val="00A866E7"/>
    <w:rsid w:val="00A93AAF"/>
    <w:rsid w:val="00A94085"/>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1E8"/>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1E2"/>
    <w:rsid w:val="00CC3483"/>
    <w:rsid w:val="00CC49FF"/>
    <w:rsid w:val="00CC4ABE"/>
    <w:rsid w:val="00CC5D8B"/>
    <w:rsid w:val="00CC657D"/>
    <w:rsid w:val="00CD03AD"/>
    <w:rsid w:val="00CE0B7B"/>
    <w:rsid w:val="00CE2318"/>
    <w:rsid w:val="00CE78ED"/>
    <w:rsid w:val="00CF229F"/>
    <w:rsid w:val="00CF50CB"/>
    <w:rsid w:val="00D00652"/>
    <w:rsid w:val="00D045AF"/>
    <w:rsid w:val="00D06223"/>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4C1C"/>
    <w:rsid w:val="00D665B7"/>
    <w:rsid w:val="00D7016A"/>
    <w:rsid w:val="00D74219"/>
    <w:rsid w:val="00D74363"/>
    <w:rsid w:val="00D76341"/>
    <w:rsid w:val="00D77145"/>
    <w:rsid w:val="00D81F71"/>
    <w:rsid w:val="00D835D3"/>
    <w:rsid w:val="00D85012"/>
    <w:rsid w:val="00D92501"/>
    <w:rsid w:val="00D94EB5"/>
    <w:rsid w:val="00D95783"/>
    <w:rsid w:val="00D9640C"/>
    <w:rsid w:val="00DA0CAE"/>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4B4B"/>
    <w:rsid w:val="00EA77D3"/>
    <w:rsid w:val="00EA780F"/>
    <w:rsid w:val="00EA7F91"/>
    <w:rsid w:val="00EB13E6"/>
    <w:rsid w:val="00EC033A"/>
    <w:rsid w:val="00EC15D5"/>
    <w:rsid w:val="00EC1EB0"/>
    <w:rsid w:val="00EC480A"/>
    <w:rsid w:val="00ED05D4"/>
    <w:rsid w:val="00ED12B8"/>
    <w:rsid w:val="00ED3B5F"/>
    <w:rsid w:val="00ED5094"/>
    <w:rsid w:val="00EE1B57"/>
    <w:rsid w:val="00EE2D30"/>
    <w:rsid w:val="00EE3400"/>
    <w:rsid w:val="00EE349D"/>
    <w:rsid w:val="00EE5C49"/>
    <w:rsid w:val="00EE64B3"/>
    <w:rsid w:val="00EF2A31"/>
    <w:rsid w:val="00EF3E30"/>
    <w:rsid w:val="00EF4A0A"/>
    <w:rsid w:val="00EF6664"/>
    <w:rsid w:val="00EF6D0C"/>
    <w:rsid w:val="00EF7285"/>
    <w:rsid w:val="00F000B3"/>
    <w:rsid w:val="00F02FD9"/>
    <w:rsid w:val="00F03CBE"/>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F0076"/>
  <w15:docId w15:val="{3E1745CB-8DC0-42BD-AC35-94B4C4F48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33922-FE85-4AAD-B318-DFE9BCF51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2</TotalTime>
  <Pages>1</Pages>
  <Words>335</Words>
  <Characters>2489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drozd@uio.gov</cp:lastModifiedBy>
  <cp:revision>3</cp:revision>
  <cp:lastPrinted>2026-01-14T08:13:00Z</cp:lastPrinted>
  <dcterms:created xsi:type="dcterms:W3CDTF">2026-04-20T03:03:00Z</dcterms:created>
  <dcterms:modified xsi:type="dcterms:W3CDTF">2026-04-20T04:40:00Z</dcterms:modified>
</cp:coreProperties>
</file>