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493F5A"/>
    <w:p w:rsidR="00321F32" w:rsidRPr="00AF791B" w:rsidRDefault="00722B57" w:rsidP="00722B57">
      <w:pPr>
        <w:tabs>
          <w:tab w:val="left" w:pos="851"/>
          <w:tab w:val="left" w:pos="993"/>
        </w:tabs>
        <w:jc w:val="center"/>
        <w:rPr>
          <w:sz w:val="28"/>
          <w:szCs w:val="28"/>
        </w:rPr>
      </w:pPr>
      <w:r w:rsidRPr="004D15E9">
        <w:rPr>
          <w:sz w:val="28"/>
          <w:szCs w:val="28"/>
        </w:rPr>
        <w:t>Извещение</w:t>
      </w:r>
      <w:r w:rsidR="004D15E9">
        <w:rPr>
          <w:sz w:val="40"/>
        </w:rPr>
        <w:t xml:space="preserve"> </w:t>
      </w: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4D15E9">
        <w:rPr>
          <w:sz w:val="28"/>
          <w:szCs w:val="28"/>
        </w:rPr>
        <w:t xml:space="preserve"> </w:t>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E570F5">
        <w:rPr>
          <w:sz w:val="28"/>
          <w:szCs w:val="28"/>
        </w:rPr>
        <w:t>,</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ЗАТО Северск</w:t>
      </w:r>
      <w:r w:rsidR="0052782E">
        <w:rPr>
          <w:sz w:val="28"/>
          <w:szCs w:val="28"/>
        </w:rPr>
        <w:t xml:space="preserve">, </w:t>
      </w:r>
      <w:r w:rsidR="00971B61">
        <w:rPr>
          <w:sz w:val="28"/>
          <w:szCs w:val="28"/>
        </w:rPr>
        <w:t xml:space="preserve">г.Северск, </w:t>
      </w:r>
      <w:r w:rsidR="00524CB7">
        <w:rPr>
          <w:sz w:val="28"/>
          <w:szCs w:val="28"/>
        </w:rPr>
        <w:t>просп.Коммунистический, 125а</w:t>
      </w:r>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4D15E9">
        <w:rPr>
          <w:sz w:val="28"/>
          <w:szCs w:val="28"/>
        </w:rPr>
        <w:t xml:space="preserve"> </w:t>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524CB7">
        <w:rPr>
          <w:sz w:val="28"/>
          <w:szCs w:val="28"/>
        </w:rPr>
        <w:t>34</w:t>
      </w:r>
      <w:r w:rsidR="00A15E27">
        <w:rPr>
          <w:sz w:val="28"/>
          <w:szCs w:val="28"/>
        </w:rPr>
        <w:t xml:space="preserve"> кв.</w:t>
      </w:r>
      <w:r w:rsidR="004D15E9">
        <w:rPr>
          <w:sz w:val="28"/>
          <w:szCs w:val="28"/>
        </w:rPr>
        <w:t xml:space="preserve"> </w:t>
      </w:r>
      <w:r w:rsidR="00A15E27">
        <w:rPr>
          <w:sz w:val="28"/>
          <w:szCs w:val="28"/>
        </w:rPr>
        <w:t>м</w:t>
      </w:r>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нестационарного торгового объекта</w:t>
      </w:r>
      <w:r w:rsidR="0084213D">
        <w:rPr>
          <w:sz w:val="28"/>
          <w:szCs w:val="28"/>
        </w:rPr>
        <w:t xml:space="preserve"> без учета</w:t>
      </w:r>
      <w:r w:rsidR="00D414BE">
        <w:rPr>
          <w:sz w:val="28"/>
          <w:szCs w:val="28"/>
        </w:rPr>
        <w:t xml:space="preserve"> НДС</w:t>
      </w:r>
      <w:r w:rsidRPr="008F2729">
        <w:rPr>
          <w:sz w:val="28"/>
          <w:szCs w:val="28"/>
        </w:rPr>
        <w:t xml:space="preserve">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составляет </w:t>
      </w:r>
      <w:r w:rsidR="00524CB7">
        <w:rPr>
          <w:sz w:val="28"/>
          <w:szCs w:val="28"/>
        </w:rPr>
        <w:t>18110,64</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r w:rsidR="004D15E9">
        <w:rPr>
          <w:bCs/>
          <w:sz w:val="28"/>
          <w:szCs w:val="28"/>
        </w:rPr>
        <w:t xml:space="preserve"> </w:t>
      </w:r>
      <w:r w:rsidRPr="008F2729">
        <w:rPr>
          <w:bCs/>
          <w:sz w:val="28"/>
          <w:szCs w:val="28"/>
        </w:rPr>
        <w:t>Северск, ул.</w:t>
      </w:r>
      <w:r w:rsidR="004D15E9">
        <w:rPr>
          <w:bCs/>
          <w:sz w:val="28"/>
          <w:szCs w:val="28"/>
        </w:rPr>
        <w:t xml:space="preserve"> </w:t>
      </w:r>
      <w:r w:rsidRPr="008F2729">
        <w:rPr>
          <w:bCs/>
          <w:sz w:val="28"/>
          <w:szCs w:val="28"/>
        </w:rPr>
        <w:t>Лесная, 11а, 1 этаж, каб.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Начало приема заявлений</w:t>
      </w:r>
      <w:r w:rsidR="00AE0DA3">
        <w:rPr>
          <w:sz w:val="28"/>
          <w:szCs w:val="28"/>
        </w:rPr>
        <w:t xml:space="preserve">: </w:t>
      </w:r>
      <w:r w:rsidR="00B33DA1">
        <w:rPr>
          <w:sz w:val="28"/>
          <w:szCs w:val="28"/>
        </w:rPr>
        <w:t>22.04</w:t>
      </w:r>
      <w:r w:rsidR="0084213D">
        <w:rPr>
          <w:sz w:val="28"/>
          <w:szCs w:val="28"/>
        </w:rPr>
        <w:t>.2026</w:t>
      </w:r>
      <w:r w:rsidR="00A16AFC">
        <w:rPr>
          <w:sz w:val="28"/>
          <w:szCs w:val="28"/>
        </w:rPr>
        <w:t>.</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B33DA1">
        <w:rPr>
          <w:rFonts w:ascii="Times New Roman" w:hAnsi="Times New Roman" w:cs="Times New Roman"/>
          <w:sz w:val="28"/>
          <w:szCs w:val="28"/>
        </w:rPr>
        <w:t>21.05</w:t>
      </w:r>
      <w:r w:rsidR="0084213D">
        <w:rPr>
          <w:rFonts w:ascii="Times New Roman" w:hAnsi="Times New Roman" w:cs="Times New Roman"/>
          <w:sz w:val="28"/>
          <w:szCs w:val="28"/>
        </w:rPr>
        <w:t>.2026</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1) копия документа, удостоверяющего личность физического лица</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bookmarkStart w:id="0" w:name="_GoBack"/>
      <w:bookmarkEnd w:id="0"/>
      <w:r w:rsidR="003328BD">
        <w:rPr>
          <w:rFonts w:ascii="Times New Roman" w:hAnsi="Times New Roman" w:cs="Times New Roman"/>
          <w:sz w:val="28"/>
          <w:szCs w:val="28"/>
        </w:rPr>
        <w:t>.</w:t>
      </w:r>
    </w:p>
    <w:p w:rsidR="00722B57" w:rsidRPr="00AF791B" w:rsidRDefault="00E570F5" w:rsidP="003328BD">
      <w:pPr>
        <w:ind w:firstLine="709"/>
        <w:jc w:val="both"/>
        <w:rPr>
          <w:sz w:val="28"/>
          <w:szCs w:val="28"/>
        </w:rPr>
      </w:pPr>
      <w:r w:rsidRPr="00D64C1C">
        <w:rPr>
          <w:sz w:val="28"/>
        </w:rPr>
        <w:t xml:space="preserve">Ознакомиться со Схемой можно по адресу: </w:t>
      </w:r>
      <w:r w:rsidRPr="00D64C1C">
        <w:rPr>
          <w:bCs/>
          <w:sz w:val="28"/>
        </w:rPr>
        <w:t xml:space="preserve">Томская область, ЗАТО Северск, г.Северск, ул.Лесная, 11а, 1 этаж, каб.106, 105, </w:t>
      </w:r>
      <w:r w:rsidRPr="00D64C1C">
        <w:rPr>
          <w:sz w:val="28"/>
        </w:rPr>
        <w:t xml:space="preserve">в соответствии со следующим графиком: понедельник, вторник, четверг – с 9:30 до 12:30, с 14:00 до 17:30 либо на официальном сайте </w:t>
      </w:r>
      <w:proofErr w:type="gramStart"/>
      <w:r w:rsidRPr="00D64C1C">
        <w:rPr>
          <w:sz w:val="28"/>
        </w:rPr>
        <w:t>Администрации</w:t>
      </w:r>
      <w:proofErr w:type="gramEnd"/>
      <w:r w:rsidRPr="00D64C1C">
        <w:rPr>
          <w:sz w:val="28"/>
        </w:rPr>
        <w:t xml:space="preserve"> ЗАТО Северск в информационно-телекоммуникационной сети «Интернет» (https://зато-северск.рф/documents/front/view/id/35155).</w:t>
      </w:r>
    </w:p>
    <w:sectPr w:rsidR="00722B57" w:rsidRPr="00AF791B" w:rsidSect="00E570F5">
      <w:headerReference w:type="default" r:id="rId8"/>
      <w:footerReference w:type="first" r:id="rId9"/>
      <w:pgSz w:w="11907" w:h="16840" w:code="9"/>
      <w:pgMar w:top="229" w:right="567" w:bottom="142" w:left="1701" w:header="357" w:footer="31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3A5" w:rsidRDefault="00AC13A5">
      <w:r>
        <w:separator/>
      </w:r>
    </w:p>
  </w:endnote>
  <w:endnote w:type="continuationSeparator" w:id="0">
    <w:p w:rsidR="00AC13A5" w:rsidRDefault="00AC1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w:t>
    </w:r>
    <w:r w:rsidR="00BD66FA">
      <w:rPr>
        <w:sz w:val="16"/>
        <w:szCs w:val="16"/>
      </w:rPr>
      <w:t>Еремкина</w:t>
    </w:r>
    <w:proofErr w:type="spellEnd"/>
    <w:r w:rsidR="00BD66FA">
      <w:rPr>
        <w:sz w:val="16"/>
        <w:szCs w:val="16"/>
      </w:rPr>
      <w:t xml:space="preserve"> И.С.</w:t>
    </w:r>
  </w:p>
  <w:p w:rsidR="0009030C" w:rsidRPr="0009030C" w:rsidRDefault="00E570F5">
    <w:pPr>
      <w:pStyle w:val="a7"/>
      <w:rPr>
        <w:sz w:val="16"/>
        <w:szCs w:val="16"/>
      </w:rPr>
    </w:pPr>
    <w:r>
      <w:rPr>
        <w:sz w:val="16"/>
        <w:szCs w:val="16"/>
      </w:rPr>
      <w:t>20</w:t>
    </w:r>
    <w:r w:rsidR="00B33DA1">
      <w:rPr>
        <w:sz w:val="16"/>
        <w:szCs w:val="16"/>
      </w:rPr>
      <w:t>.04.2026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3A5" w:rsidRDefault="00AC13A5">
      <w:r>
        <w:separator/>
      </w:r>
    </w:p>
  </w:footnote>
  <w:footnote w:type="continuationSeparator" w:id="0">
    <w:p w:rsidR="00AC13A5" w:rsidRDefault="00AC13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504"/>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2B81"/>
    <w:rsid w:val="00114154"/>
    <w:rsid w:val="00116356"/>
    <w:rsid w:val="00117EF2"/>
    <w:rsid w:val="0012122A"/>
    <w:rsid w:val="00122654"/>
    <w:rsid w:val="00125D0D"/>
    <w:rsid w:val="00126A52"/>
    <w:rsid w:val="001312E4"/>
    <w:rsid w:val="00134AF9"/>
    <w:rsid w:val="001404A1"/>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3AF5"/>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3F5A"/>
    <w:rsid w:val="0049405E"/>
    <w:rsid w:val="004965B1"/>
    <w:rsid w:val="00496D63"/>
    <w:rsid w:val="00497689"/>
    <w:rsid w:val="004A2862"/>
    <w:rsid w:val="004A36DF"/>
    <w:rsid w:val="004B07FB"/>
    <w:rsid w:val="004B3665"/>
    <w:rsid w:val="004B7CDA"/>
    <w:rsid w:val="004C00B5"/>
    <w:rsid w:val="004C121B"/>
    <w:rsid w:val="004C26E6"/>
    <w:rsid w:val="004C4F37"/>
    <w:rsid w:val="004D15E9"/>
    <w:rsid w:val="004D1E70"/>
    <w:rsid w:val="004D4973"/>
    <w:rsid w:val="004D530C"/>
    <w:rsid w:val="004D59BA"/>
    <w:rsid w:val="004D7CF5"/>
    <w:rsid w:val="004F04D6"/>
    <w:rsid w:val="00501833"/>
    <w:rsid w:val="005018DE"/>
    <w:rsid w:val="005035EE"/>
    <w:rsid w:val="00505461"/>
    <w:rsid w:val="00505670"/>
    <w:rsid w:val="0051006E"/>
    <w:rsid w:val="005100CE"/>
    <w:rsid w:val="00515CE7"/>
    <w:rsid w:val="00517176"/>
    <w:rsid w:val="005218A6"/>
    <w:rsid w:val="00524CB7"/>
    <w:rsid w:val="00525160"/>
    <w:rsid w:val="0052782E"/>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87798"/>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D6F6D"/>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B8F"/>
    <w:rsid w:val="007B3E86"/>
    <w:rsid w:val="007B51CD"/>
    <w:rsid w:val="007C11DA"/>
    <w:rsid w:val="007C3270"/>
    <w:rsid w:val="007C3351"/>
    <w:rsid w:val="007C3F84"/>
    <w:rsid w:val="007D13D2"/>
    <w:rsid w:val="007D1BB8"/>
    <w:rsid w:val="007D1CFB"/>
    <w:rsid w:val="007D22DD"/>
    <w:rsid w:val="007D4053"/>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213D"/>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A33"/>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4D46"/>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1B61"/>
    <w:rsid w:val="00973AF2"/>
    <w:rsid w:val="00974495"/>
    <w:rsid w:val="00974C33"/>
    <w:rsid w:val="00977F8D"/>
    <w:rsid w:val="00980AF1"/>
    <w:rsid w:val="009863BD"/>
    <w:rsid w:val="009905F8"/>
    <w:rsid w:val="00990776"/>
    <w:rsid w:val="00996E07"/>
    <w:rsid w:val="009A25D3"/>
    <w:rsid w:val="009A4780"/>
    <w:rsid w:val="009B0102"/>
    <w:rsid w:val="009B31C1"/>
    <w:rsid w:val="009B31FD"/>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86C"/>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4085"/>
    <w:rsid w:val="00A9610D"/>
    <w:rsid w:val="00A96D17"/>
    <w:rsid w:val="00AA2187"/>
    <w:rsid w:val="00AA2D6C"/>
    <w:rsid w:val="00AA582A"/>
    <w:rsid w:val="00AA5EA8"/>
    <w:rsid w:val="00AA7B05"/>
    <w:rsid w:val="00AB0379"/>
    <w:rsid w:val="00AB1C13"/>
    <w:rsid w:val="00AB34A9"/>
    <w:rsid w:val="00AB43C0"/>
    <w:rsid w:val="00AB57BB"/>
    <w:rsid w:val="00AB59DC"/>
    <w:rsid w:val="00AC13A5"/>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3DA1"/>
    <w:rsid w:val="00B34511"/>
    <w:rsid w:val="00B35E48"/>
    <w:rsid w:val="00B36C5C"/>
    <w:rsid w:val="00B411D4"/>
    <w:rsid w:val="00B448B5"/>
    <w:rsid w:val="00B45C7F"/>
    <w:rsid w:val="00B46479"/>
    <w:rsid w:val="00B50480"/>
    <w:rsid w:val="00B50CC5"/>
    <w:rsid w:val="00B567D8"/>
    <w:rsid w:val="00B56C2D"/>
    <w:rsid w:val="00B60877"/>
    <w:rsid w:val="00B61BB4"/>
    <w:rsid w:val="00B636CE"/>
    <w:rsid w:val="00B63C81"/>
    <w:rsid w:val="00B64B75"/>
    <w:rsid w:val="00B74AF9"/>
    <w:rsid w:val="00B75B7F"/>
    <w:rsid w:val="00B77EE3"/>
    <w:rsid w:val="00B84B73"/>
    <w:rsid w:val="00B8608F"/>
    <w:rsid w:val="00B869CB"/>
    <w:rsid w:val="00B87F22"/>
    <w:rsid w:val="00B94689"/>
    <w:rsid w:val="00B97B6E"/>
    <w:rsid w:val="00BA3C98"/>
    <w:rsid w:val="00BA430B"/>
    <w:rsid w:val="00BA6FD4"/>
    <w:rsid w:val="00BB06C0"/>
    <w:rsid w:val="00BB357F"/>
    <w:rsid w:val="00BC21A5"/>
    <w:rsid w:val="00BD2CE3"/>
    <w:rsid w:val="00BD559E"/>
    <w:rsid w:val="00BD66FA"/>
    <w:rsid w:val="00BD6E3C"/>
    <w:rsid w:val="00BE6144"/>
    <w:rsid w:val="00BE6BA0"/>
    <w:rsid w:val="00BE6E99"/>
    <w:rsid w:val="00BE755B"/>
    <w:rsid w:val="00BF3253"/>
    <w:rsid w:val="00BF3C2E"/>
    <w:rsid w:val="00BF7014"/>
    <w:rsid w:val="00BF7D50"/>
    <w:rsid w:val="00C0023C"/>
    <w:rsid w:val="00C064B4"/>
    <w:rsid w:val="00C071E8"/>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47F2F"/>
    <w:rsid w:val="00C63CB0"/>
    <w:rsid w:val="00C658E5"/>
    <w:rsid w:val="00C66B0F"/>
    <w:rsid w:val="00C81FBE"/>
    <w:rsid w:val="00C8440A"/>
    <w:rsid w:val="00C84763"/>
    <w:rsid w:val="00C93F98"/>
    <w:rsid w:val="00C95481"/>
    <w:rsid w:val="00CA33C9"/>
    <w:rsid w:val="00CA596E"/>
    <w:rsid w:val="00CB1DFC"/>
    <w:rsid w:val="00CB2877"/>
    <w:rsid w:val="00CB46F4"/>
    <w:rsid w:val="00CB541D"/>
    <w:rsid w:val="00CB6E31"/>
    <w:rsid w:val="00CC2718"/>
    <w:rsid w:val="00CC31E2"/>
    <w:rsid w:val="00CC3483"/>
    <w:rsid w:val="00CC49FF"/>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69EF"/>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22CD"/>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0F5"/>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2D30"/>
    <w:rsid w:val="00EE3400"/>
    <w:rsid w:val="00EE349D"/>
    <w:rsid w:val="00EE5C49"/>
    <w:rsid w:val="00EE64B3"/>
    <w:rsid w:val="00EF2A31"/>
    <w:rsid w:val="00EF3E30"/>
    <w:rsid w:val="00EF4A0A"/>
    <w:rsid w:val="00EF6664"/>
    <w:rsid w:val="00EF6D0C"/>
    <w:rsid w:val="00EF7285"/>
    <w:rsid w:val="00F000B3"/>
    <w:rsid w:val="00F02FD9"/>
    <w:rsid w:val="00F03CBE"/>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9420144B-1396-4393-9AF1-4E424BC47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31CFD-AC4A-4678-8313-852CB1B57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2</TotalTime>
  <Pages>1</Pages>
  <Words>336</Words>
  <Characters>2501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drozd@uio.gov</cp:lastModifiedBy>
  <cp:revision>3</cp:revision>
  <cp:lastPrinted>2026-01-14T08:13:00Z</cp:lastPrinted>
  <dcterms:created xsi:type="dcterms:W3CDTF">2026-04-20T03:04:00Z</dcterms:created>
  <dcterms:modified xsi:type="dcterms:W3CDTF">2026-04-20T04:35:00Z</dcterms:modified>
</cp:coreProperties>
</file>