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6136"/>
        <w:gridCol w:w="3502"/>
      </w:tblGrid>
      <w:tr w:rsidR="00080810" w:rsidRPr="0003312F" w:rsidTr="006228BE">
        <w:tc>
          <w:tcPr>
            <w:tcW w:w="6345" w:type="dxa"/>
          </w:tcPr>
          <w:p w:rsidR="00080810" w:rsidRPr="0003312F" w:rsidRDefault="00080810" w:rsidP="006228BE">
            <w:pPr>
              <w:tabs>
                <w:tab w:val="left" w:pos="4860"/>
                <w:tab w:val="left" w:pos="5040"/>
                <w:tab w:val="left" w:pos="5580"/>
                <w:tab w:val="left" w:pos="5760"/>
                <w:tab w:val="left" w:pos="5940"/>
                <w:tab w:val="left" w:pos="6300"/>
              </w:tabs>
              <w:jc w:val="both"/>
              <w:rPr>
                <w:lang w:val="en-US"/>
              </w:rPr>
            </w:pPr>
          </w:p>
        </w:tc>
        <w:tc>
          <w:tcPr>
            <w:tcW w:w="3509" w:type="dxa"/>
          </w:tcPr>
          <w:p w:rsidR="00080810" w:rsidRPr="0003312F" w:rsidRDefault="00080810" w:rsidP="0003312F">
            <w:pPr>
              <w:tabs>
                <w:tab w:val="left" w:pos="4860"/>
                <w:tab w:val="left" w:pos="5040"/>
                <w:tab w:val="left" w:pos="5580"/>
                <w:tab w:val="left" w:pos="5760"/>
                <w:tab w:val="left" w:pos="5940"/>
                <w:tab w:val="left" w:pos="6300"/>
              </w:tabs>
              <w:spacing w:after="120"/>
              <w:jc w:val="both"/>
            </w:pPr>
            <w:r w:rsidRPr="0003312F">
              <w:t>УТВЕРЖДЕНО</w:t>
            </w:r>
          </w:p>
          <w:p w:rsidR="00080810" w:rsidRPr="0003312F" w:rsidRDefault="00422B53" w:rsidP="006228BE">
            <w:pPr>
              <w:tabs>
                <w:tab w:val="left" w:pos="4860"/>
                <w:tab w:val="left" w:pos="5040"/>
                <w:tab w:val="left" w:pos="5580"/>
                <w:tab w:val="left" w:pos="5760"/>
                <w:tab w:val="left" w:pos="5940"/>
                <w:tab w:val="left" w:pos="6300"/>
              </w:tabs>
              <w:jc w:val="both"/>
            </w:pPr>
            <w:r w:rsidRPr="0003312F">
              <w:t>п</w:t>
            </w:r>
            <w:r w:rsidR="00080810" w:rsidRPr="0003312F">
              <w:t>остановлением</w:t>
            </w:r>
          </w:p>
          <w:p w:rsidR="00080810" w:rsidRPr="0003312F" w:rsidRDefault="00080810" w:rsidP="006228BE">
            <w:pPr>
              <w:tabs>
                <w:tab w:val="left" w:pos="4860"/>
                <w:tab w:val="left" w:pos="5040"/>
                <w:tab w:val="left" w:pos="5580"/>
                <w:tab w:val="left" w:pos="5760"/>
                <w:tab w:val="left" w:pos="5940"/>
                <w:tab w:val="left" w:pos="6300"/>
              </w:tabs>
              <w:jc w:val="both"/>
            </w:pPr>
            <w:proofErr w:type="gramStart"/>
            <w:r w:rsidRPr="0003312F">
              <w:t>Администрации</w:t>
            </w:r>
            <w:proofErr w:type="gramEnd"/>
            <w:r w:rsidRPr="0003312F">
              <w:t xml:space="preserve"> ЗАТО Северск</w:t>
            </w:r>
          </w:p>
          <w:p w:rsidR="00080810" w:rsidRPr="0003312F" w:rsidRDefault="00080810" w:rsidP="00905976">
            <w:pPr>
              <w:tabs>
                <w:tab w:val="left" w:pos="4860"/>
                <w:tab w:val="left" w:pos="5040"/>
                <w:tab w:val="left" w:pos="5580"/>
                <w:tab w:val="left" w:pos="5760"/>
                <w:tab w:val="left" w:pos="5940"/>
                <w:tab w:val="left" w:pos="6300"/>
              </w:tabs>
              <w:jc w:val="both"/>
            </w:pPr>
            <w:r w:rsidRPr="0003312F">
              <w:t>от__</w:t>
            </w:r>
            <w:r w:rsidR="00905976">
              <w:t>11.05.2021</w:t>
            </w:r>
            <w:r w:rsidRPr="0003312F">
              <w:t>___№__</w:t>
            </w:r>
            <w:bookmarkStart w:id="0" w:name="_GoBack"/>
            <w:bookmarkEnd w:id="0"/>
            <w:r w:rsidR="00905976">
              <w:t>1018</w:t>
            </w:r>
            <w:r w:rsidRPr="0003312F">
              <w:t>__</w:t>
            </w:r>
          </w:p>
        </w:tc>
      </w:tr>
    </w:tbl>
    <w:p w:rsidR="00A97AD7" w:rsidRPr="0003312F" w:rsidRDefault="00A97AD7">
      <w:pPr>
        <w:jc w:val="both"/>
      </w:pPr>
    </w:p>
    <w:p w:rsidR="00CD3952" w:rsidRPr="0003312F" w:rsidRDefault="00CD3952">
      <w:pPr>
        <w:jc w:val="both"/>
      </w:pPr>
    </w:p>
    <w:p w:rsidR="00AB4A03" w:rsidRPr="0003312F" w:rsidRDefault="00AB4A03">
      <w:pPr>
        <w:jc w:val="both"/>
      </w:pPr>
    </w:p>
    <w:p w:rsidR="00A97AD7" w:rsidRPr="0003312F" w:rsidRDefault="00A97AD7">
      <w:pPr>
        <w:jc w:val="center"/>
      </w:pPr>
      <w:r w:rsidRPr="0003312F">
        <w:t>ПОЛОЖЕНИЕ</w:t>
      </w:r>
    </w:p>
    <w:p w:rsidR="00A97AD7" w:rsidRPr="0003312F" w:rsidRDefault="00A97AD7">
      <w:pPr>
        <w:jc w:val="center"/>
      </w:pPr>
      <w:r w:rsidRPr="0003312F">
        <w:t xml:space="preserve">об обеспечении первичных мер пожарной безопасности на территории </w:t>
      </w:r>
    </w:p>
    <w:p w:rsidR="00A97AD7" w:rsidRPr="0003312F" w:rsidRDefault="00A97AD7">
      <w:pPr>
        <w:jc w:val="center"/>
      </w:pPr>
      <w:r w:rsidRPr="0003312F">
        <w:t xml:space="preserve">городского </w:t>
      </w:r>
      <w:proofErr w:type="gramStart"/>
      <w:r w:rsidRPr="0003312F">
        <w:t>округа</w:t>
      </w:r>
      <w:proofErr w:type="gramEnd"/>
      <w:r w:rsidRPr="0003312F">
        <w:t xml:space="preserve"> ЗАТО Северск Томской области</w:t>
      </w:r>
    </w:p>
    <w:p w:rsidR="00A97AD7" w:rsidRPr="0003312F" w:rsidRDefault="00A97AD7">
      <w:pPr>
        <w:jc w:val="both"/>
      </w:pPr>
    </w:p>
    <w:p w:rsidR="00A97AD7" w:rsidRPr="0003312F" w:rsidRDefault="00830709" w:rsidP="00CE531F">
      <w:pPr>
        <w:spacing w:after="120"/>
        <w:jc w:val="center"/>
      </w:pPr>
      <w:r w:rsidRPr="0003312F">
        <w:t>I. </w:t>
      </w:r>
      <w:r w:rsidR="00A97AD7" w:rsidRPr="0003312F">
        <w:t>ОБЩИЕ ПОЛОЖЕНИЯ</w:t>
      </w:r>
    </w:p>
    <w:p w:rsidR="00A97AD7" w:rsidRPr="0003312F" w:rsidRDefault="009F2313">
      <w:pPr>
        <w:ind w:firstLine="708"/>
        <w:jc w:val="both"/>
      </w:pPr>
      <w:r w:rsidRPr="0003312F">
        <w:t>1. </w:t>
      </w:r>
      <w:r w:rsidR="00155ED6" w:rsidRPr="0003312F">
        <w:t>Настоящее Положение разработано в соответствии с Федеральным</w:t>
      </w:r>
      <w:r w:rsidR="00EB182B" w:rsidRPr="0003312F">
        <w:t>и</w:t>
      </w:r>
      <w:r w:rsidR="00155ED6" w:rsidRPr="0003312F">
        <w:t xml:space="preserve"> </w:t>
      </w:r>
      <w:r w:rsidR="00EB182B" w:rsidRPr="0003312F">
        <w:t>законами</w:t>
      </w:r>
      <w:r w:rsidR="00155ED6" w:rsidRPr="0003312F">
        <w:t xml:space="preserve"> </w:t>
      </w:r>
      <w:r w:rsidR="00080810" w:rsidRPr="0003312F">
        <w:br/>
      </w:r>
      <w:r w:rsidR="004E5062" w:rsidRPr="0003312F">
        <w:t xml:space="preserve">от 21 декабря 1994 </w:t>
      </w:r>
      <w:r w:rsidR="004E5062">
        <w:t xml:space="preserve">года </w:t>
      </w:r>
      <w:r w:rsidR="004E5062" w:rsidRPr="0003312F">
        <w:t xml:space="preserve">№ 69-ФЗ «О пожарной безопасности», </w:t>
      </w:r>
      <w:r w:rsidR="00EB182B" w:rsidRPr="0003312F">
        <w:t xml:space="preserve">от </w:t>
      </w:r>
      <w:r w:rsidR="00155ED6" w:rsidRPr="0003312F">
        <w:t>6</w:t>
      </w:r>
      <w:r w:rsidR="00EB182B" w:rsidRPr="0003312F">
        <w:t xml:space="preserve"> октября </w:t>
      </w:r>
      <w:r w:rsidR="00155ED6" w:rsidRPr="0003312F">
        <w:t xml:space="preserve">2003 </w:t>
      </w:r>
      <w:r w:rsidR="004E5062">
        <w:t xml:space="preserve">года </w:t>
      </w:r>
      <w:r w:rsidR="004E5062">
        <w:br/>
      </w:r>
      <w:r w:rsidR="00155ED6" w:rsidRPr="0003312F">
        <w:t>№ 131-ФЗ «Об общих принципах организации местного</w:t>
      </w:r>
      <w:r w:rsidR="00A97AD7" w:rsidRPr="0003312F">
        <w:t xml:space="preserve"> самоуправления</w:t>
      </w:r>
      <w:r w:rsidR="004E5062">
        <w:t xml:space="preserve"> </w:t>
      </w:r>
      <w:r w:rsidR="00A97AD7" w:rsidRPr="0003312F">
        <w:t xml:space="preserve">в Российской Федерации», </w:t>
      </w:r>
      <w:r w:rsidR="00EB182B" w:rsidRPr="0003312F">
        <w:t xml:space="preserve">от 22 июля </w:t>
      </w:r>
      <w:r w:rsidR="00A97AD7" w:rsidRPr="0003312F">
        <w:t>2008</w:t>
      </w:r>
      <w:r w:rsidR="004E5062">
        <w:t xml:space="preserve"> года</w:t>
      </w:r>
      <w:r w:rsidR="00A97AD7" w:rsidRPr="0003312F">
        <w:t xml:space="preserve"> № 123-ФЗ «Технический регламент о требованиях пожарной безопасности»,</w:t>
      </w:r>
      <w:r w:rsidR="00A773D6" w:rsidRPr="0003312F">
        <w:t xml:space="preserve"> </w:t>
      </w:r>
      <w:r w:rsidR="008F7320" w:rsidRPr="0003312F">
        <w:t xml:space="preserve">Уставом городского </w:t>
      </w:r>
      <w:proofErr w:type="gramStart"/>
      <w:r w:rsidR="008F7320" w:rsidRPr="0003312F">
        <w:t>округа</w:t>
      </w:r>
      <w:proofErr w:type="gramEnd"/>
      <w:r w:rsidR="008F7320" w:rsidRPr="0003312F">
        <w:t xml:space="preserve"> ЗАТО </w:t>
      </w:r>
      <w:r w:rsidR="00A97AD7" w:rsidRPr="0003312F">
        <w:t xml:space="preserve">Северск Томской области </w:t>
      </w:r>
      <w:r w:rsidR="004E5062">
        <w:br/>
      </w:r>
      <w:r w:rsidR="00A97AD7" w:rsidRPr="0003312F">
        <w:t>и определяет порядок реализации первичных мер пожарной безопасности</w:t>
      </w:r>
      <w:r w:rsidR="00EB182B" w:rsidRPr="0003312F">
        <w:t xml:space="preserve"> </w:t>
      </w:r>
      <w:r w:rsidR="00A97AD7" w:rsidRPr="0003312F">
        <w:t xml:space="preserve">на территории </w:t>
      </w:r>
      <w:r w:rsidR="004E5062">
        <w:t>ЗАТО Северск</w:t>
      </w:r>
      <w:r w:rsidR="00A97AD7" w:rsidRPr="0003312F">
        <w:t>.</w:t>
      </w:r>
    </w:p>
    <w:p w:rsidR="00A97AD7" w:rsidRPr="0003312F" w:rsidRDefault="00830709" w:rsidP="00CE531F">
      <w:pPr>
        <w:spacing w:before="120"/>
        <w:jc w:val="center"/>
      </w:pPr>
      <w:r w:rsidRPr="0003312F">
        <w:t>II. </w:t>
      </w:r>
      <w:r w:rsidR="00A97AD7" w:rsidRPr="0003312F">
        <w:t xml:space="preserve">ПОЛНОМОЧИЯ ОРГАНОВ МЕСТНОГО САМОУПРАВЛЕНИЯ </w:t>
      </w:r>
    </w:p>
    <w:p w:rsidR="00A97AD7" w:rsidRPr="0003312F" w:rsidRDefault="00A97AD7">
      <w:pPr>
        <w:jc w:val="center"/>
      </w:pPr>
      <w:r w:rsidRPr="0003312F">
        <w:t xml:space="preserve">ЗАТО СЕВЕРСК В ОБЛАСТИ ОБЕСПЕЧЕНИЯ </w:t>
      </w:r>
    </w:p>
    <w:p w:rsidR="00A97AD7" w:rsidRPr="0003312F" w:rsidRDefault="00A97AD7" w:rsidP="00CE531F">
      <w:pPr>
        <w:spacing w:after="120"/>
        <w:jc w:val="center"/>
      </w:pPr>
      <w:r w:rsidRPr="0003312F">
        <w:t>ПЕРВИЧНЫХ МЕР ПОЖАРНОЙ БЕЗОПАСНОСТИ</w:t>
      </w:r>
    </w:p>
    <w:p w:rsidR="00CE531F" w:rsidRPr="0003312F" w:rsidRDefault="00FF0AF0" w:rsidP="00CE531F">
      <w:pPr>
        <w:widowControl w:val="0"/>
        <w:shd w:val="clear" w:color="auto" w:fill="FFFFFF"/>
        <w:tabs>
          <w:tab w:val="left" w:pos="787"/>
        </w:tabs>
        <w:ind w:firstLine="709"/>
        <w:jc w:val="both"/>
      </w:pPr>
      <w:r w:rsidRPr="0003312F">
        <w:t>2</w:t>
      </w:r>
      <w:r w:rsidR="009F2313" w:rsidRPr="0003312F">
        <w:t>. </w:t>
      </w:r>
      <w:r w:rsidR="0095094A" w:rsidRPr="0003312F">
        <w:t xml:space="preserve">Обеспечение первичных мер пожарной безопасности осуществляется </w:t>
      </w:r>
      <w:r w:rsidR="00080810" w:rsidRPr="0003312F">
        <w:br/>
      </w:r>
      <w:r w:rsidR="0095094A" w:rsidRPr="0003312F">
        <w:t>в соответствии с Федеральным законом от 22 июля 2008 года № 123-ФЗ «Технический регламент о требованиях пожарной безопасности».</w:t>
      </w:r>
      <w:r w:rsidR="00CE531F" w:rsidRPr="0003312F">
        <w:t xml:space="preserve"> </w:t>
      </w:r>
    </w:p>
    <w:p w:rsidR="0095094A" w:rsidRPr="0003312F" w:rsidRDefault="0095094A" w:rsidP="00CE531F">
      <w:pPr>
        <w:widowControl w:val="0"/>
        <w:shd w:val="clear" w:color="auto" w:fill="FFFFFF"/>
        <w:tabs>
          <w:tab w:val="left" w:pos="787"/>
        </w:tabs>
        <w:ind w:firstLine="709"/>
        <w:jc w:val="both"/>
      </w:pPr>
      <w:r w:rsidRPr="0003312F">
        <w:t xml:space="preserve">К полномочиям органов местного </w:t>
      </w:r>
      <w:proofErr w:type="gramStart"/>
      <w:r w:rsidRPr="0003312F">
        <w:t>самоуправления</w:t>
      </w:r>
      <w:proofErr w:type="gramEnd"/>
      <w:r w:rsidRPr="0003312F">
        <w:t xml:space="preserve"> ЗАТО Северск в области обеспечения первичных мер пожарной безопасности относятся:</w:t>
      </w:r>
    </w:p>
    <w:p w:rsidR="0095094A" w:rsidRPr="0003312F" w:rsidRDefault="009F2313" w:rsidP="0095094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12F">
        <w:rPr>
          <w:rFonts w:ascii="Times New Roman" w:hAnsi="Times New Roman" w:cs="Times New Roman"/>
          <w:sz w:val="24"/>
          <w:szCs w:val="24"/>
        </w:rPr>
        <w:t>1) </w:t>
      </w:r>
      <w:r w:rsidR="0095094A" w:rsidRPr="0003312F">
        <w:rPr>
          <w:rFonts w:ascii="Times New Roman" w:hAnsi="Times New Roman" w:cs="Times New Roman"/>
          <w:sz w:val="24"/>
          <w:szCs w:val="24"/>
        </w:rPr>
        <w:t>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95094A" w:rsidRPr="0003312F" w:rsidRDefault="00FF0AF0" w:rsidP="0095094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12F">
        <w:rPr>
          <w:rFonts w:ascii="Times New Roman" w:hAnsi="Times New Roman" w:cs="Times New Roman"/>
          <w:sz w:val="24"/>
          <w:szCs w:val="24"/>
        </w:rPr>
        <w:t>2</w:t>
      </w:r>
      <w:r w:rsidR="009F2313" w:rsidRPr="0003312F">
        <w:rPr>
          <w:rFonts w:ascii="Times New Roman" w:hAnsi="Times New Roman" w:cs="Times New Roman"/>
          <w:sz w:val="24"/>
          <w:szCs w:val="24"/>
        </w:rPr>
        <w:t>) </w:t>
      </w:r>
      <w:r w:rsidR="0095094A" w:rsidRPr="0003312F">
        <w:rPr>
          <w:rFonts w:ascii="Times New Roman" w:hAnsi="Times New Roman" w:cs="Times New Roman"/>
          <w:sz w:val="24"/>
          <w:szCs w:val="24"/>
        </w:rPr>
        <w:t>оснащение территорий общего пользования первичными средствами тушения пожаров и противопожарным инвентарем;</w:t>
      </w:r>
    </w:p>
    <w:p w:rsidR="0095094A" w:rsidRPr="0003312F" w:rsidRDefault="00FF0AF0" w:rsidP="0095094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12F">
        <w:rPr>
          <w:rFonts w:ascii="Times New Roman" w:hAnsi="Times New Roman" w:cs="Times New Roman"/>
          <w:sz w:val="24"/>
          <w:szCs w:val="24"/>
        </w:rPr>
        <w:t>3</w:t>
      </w:r>
      <w:r w:rsidR="0095094A" w:rsidRPr="0003312F">
        <w:rPr>
          <w:rFonts w:ascii="Times New Roman" w:hAnsi="Times New Roman" w:cs="Times New Roman"/>
          <w:sz w:val="24"/>
          <w:szCs w:val="24"/>
        </w:rPr>
        <w:t>) организация и принятие мер по оповещению населения и подразделений пожарной охраны о пожаре;</w:t>
      </w:r>
    </w:p>
    <w:p w:rsidR="0095094A" w:rsidRPr="0003312F" w:rsidRDefault="00FF0AF0" w:rsidP="0095094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12F">
        <w:rPr>
          <w:rFonts w:ascii="Times New Roman" w:hAnsi="Times New Roman" w:cs="Times New Roman"/>
          <w:sz w:val="24"/>
          <w:szCs w:val="24"/>
        </w:rPr>
        <w:t>4</w:t>
      </w:r>
      <w:r w:rsidR="0095094A" w:rsidRPr="0003312F">
        <w:rPr>
          <w:rFonts w:ascii="Times New Roman" w:hAnsi="Times New Roman" w:cs="Times New Roman"/>
          <w:sz w:val="24"/>
          <w:szCs w:val="24"/>
        </w:rPr>
        <w:t>) принятие мер по локализации пожара и спасению людей и имущества до прибытия подразделений пожарной охраны;</w:t>
      </w:r>
    </w:p>
    <w:p w:rsidR="0095094A" w:rsidRPr="0003312F" w:rsidRDefault="00FF0AF0" w:rsidP="0095094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12F">
        <w:rPr>
          <w:rFonts w:ascii="Times New Roman" w:hAnsi="Times New Roman" w:cs="Times New Roman"/>
          <w:sz w:val="24"/>
          <w:szCs w:val="24"/>
        </w:rPr>
        <w:t>5</w:t>
      </w:r>
      <w:r w:rsidR="0095094A" w:rsidRPr="0003312F">
        <w:rPr>
          <w:rFonts w:ascii="Times New Roman" w:hAnsi="Times New Roman" w:cs="Times New Roman"/>
          <w:sz w:val="24"/>
          <w:szCs w:val="24"/>
        </w:rPr>
        <w:t>) включение мероприятий по обеспечению пожарной безопасности в планы, схемы</w:t>
      </w:r>
      <w:r w:rsidR="00080810" w:rsidRPr="0003312F">
        <w:rPr>
          <w:rFonts w:ascii="Times New Roman" w:hAnsi="Times New Roman" w:cs="Times New Roman"/>
          <w:sz w:val="24"/>
          <w:szCs w:val="24"/>
        </w:rPr>
        <w:br/>
      </w:r>
      <w:r w:rsidR="0095094A" w:rsidRPr="0003312F">
        <w:rPr>
          <w:rFonts w:ascii="Times New Roman" w:hAnsi="Times New Roman" w:cs="Times New Roman"/>
          <w:sz w:val="24"/>
          <w:szCs w:val="24"/>
        </w:rPr>
        <w:t xml:space="preserve"> и программы развития </w:t>
      </w:r>
      <w:proofErr w:type="gramStart"/>
      <w:r w:rsidR="0095094A" w:rsidRPr="0003312F">
        <w:rPr>
          <w:rFonts w:ascii="Times New Roman" w:hAnsi="Times New Roman" w:cs="Times New Roman"/>
          <w:sz w:val="24"/>
          <w:szCs w:val="24"/>
        </w:rPr>
        <w:t>территорий</w:t>
      </w:r>
      <w:proofErr w:type="gramEnd"/>
      <w:r w:rsidR="0095094A" w:rsidRPr="0003312F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95094A" w:rsidRPr="0003312F" w:rsidRDefault="00FF0AF0" w:rsidP="0095094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12F">
        <w:rPr>
          <w:rFonts w:ascii="Times New Roman" w:hAnsi="Times New Roman" w:cs="Times New Roman"/>
          <w:sz w:val="24"/>
          <w:szCs w:val="24"/>
        </w:rPr>
        <w:t>6</w:t>
      </w:r>
      <w:r w:rsidR="009F2313" w:rsidRPr="0003312F">
        <w:rPr>
          <w:rFonts w:ascii="Times New Roman" w:hAnsi="Times New Roman" w:cs="Times New Roman"/>
          <w:sz w:val="24"/>
          <w:szCs w:val="24"/>
        </w:rPr>
        <w:t>) </w:t>
      </w:r>
      <w:r w:rsidR="0095094A" w:rsidRPr="0003312F">
        <w:rPr>
          <w:rFonts w:ascii="Times New Roman" w:hAnsi="Times New Roman" w:cs="Times New Roman"/>
          <w:sz w:val="24"/>
          <w:szCs w:val="24"/>
        </w:rPr>
        <w:t>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95094A" w:rsidRPr="0003312F" w:rsidRDefault="00FF0AF0" w:rsidP="0095094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12F">
        <w:rPr>
          <w:rFonts w:ascii="Times New Roman" w:hAnsi="Times New Roman" w:cs="Times New Roman"/>
          <w:sz w:val="24"/>
          <w:szCs w:val="24"/>
        </w:rPr>
        <w:t>7</w:t>
      </w:r>
      <w:r w:rsidR="009F2313" w:rsidRPr="0003312F">
        <w:rPr>
          <w:rFonts w:ascii="Times New Roman" w:hAnsi="Times New Roman" w:cs="Times New Roman"/>
          <w:sz w:val="24"/>
          <w:szCs w:val="24"/>
        </w:rPr>
        <w:t>) </w:t>
      </w:r>
      <w:r w:rsidR="0095094A" w:rsidRPr="0003312F">
        <w:rPr>
          <w:rFonts w:ascii="Times New Roman" w:hAnsi="Times New Roman" w:cs="Times New Roman"/>
          <w:sz w:val="24"/>
          <w:szCs w:val="24"/>
        </w:rPr>
        <w:t xml:space="preserve">установление особого противопожарного режима на </w:t>
      </w:r>
      <w:proofErr w:type="gramStart"/>
      <w:r w:rsidR="0095094A" w:rsidRPr="0003312F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95094A" w:rsidRPr="0003312F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080810" w:rsidRPr="0003312F">
        <w:rPr>
          <w:rFonts w:ascii="Times New Roman" w:hAnsi="Times New Roman" w:cs="Times New Roman"/>
          <w:sz w:val="24"/>
          <w:szCs w:val="24"/>
        </w:rPr>
        <w:br/>
      </w:r>
      <w:r w:rsidR="0095094A" w:rsidRPr="0003312F">
        <w:rPr>
          <w:rFonts w:ascii="Times New Roman" w:hAnsi="Times New Roman" w:cs="Times New Roman"/>
          <w:sz w:val="24"/>
          <w:szCs w:val="24"/>
        </w:rPr>
        <w:t>в случ</w:t>
      </w:r>
      <w:r w:rsidR="00CE531F" w:rsidRPr="0003312F">
        <w:rPr>
          <w:rFonts w:ascii="Times New Roman" w:hAnsi="Times New Roman" w:cs="Times New Roman"/>
          <w:sz w:val="24"/>
          <w:szCs w:val="24"/>
        </w:rPr>
        <w:t>ае повышения пожарной опасности;</w:t>
      </w:r>
    </w:p>
    <w:p w:rsidR="0095094A" w:rsidRPr="0003312F" w:rsidRDefault="00FF0AF0" w:rsidP="0095094A">
      <w:pPr>
        <w:tabs>
          <w:tab w:val="left" w:pos="720"/>
        </w:tabs>
        <w:ind w:firstLine="709"/>
        <w:jc w:val="both"/>
      </w:pPr>
      <w:r w:rsidRPr="0003312F">
        <w:t>8</w:t>
      </w:r>
      <w:r w:rsidR="0095094A" w:rsidRPr="0003312F">
        <w:t>) иные полномочия, установленные законодательством Российской Федерации.</w:t>
      </w:r>
    </w:p>
    <w:p w:rsidR="00A97AD7" w:rsidRPr="0003312F" w:rsidRDefault="00FF0AF0" w:rsidP="0095094A">
      <w:pPr>
        <w:tabs>
          <w:tab w:val="left" w:pos="720"/>
        </w:tabs>
        <w:ind w:firstLine="708"/>
        <w:jc w:val="both"/>
      </w:pPr>
      <w:r w:rsidRPr="0003312F">
        <w:t>3</w:t>
      </w:r>
      <w:r w:rsidR="009F2313" w:rsidRPr="0003312F">
        <w:t>. </w:t>
      </w:r>
      <w:r w:rsidR="00A97AD7" w:rsidRPr="0003312F">
        <w:t xml:space="preserve">Привлечение населения к выполнению социально значимых работ в целях обеспечения первичных мер пожарной безопасности осуществляется в порядке и сроки, установленные действующим законодательством Российской Федерации, Уставом городского </w:t>
      </w:r>
      <w:proofErr w:type="gramStart"/>
      <w:r w:rsidR="00A97AD7" w:rsidRPr="0003312F">
        <w:t>округа</w:t>
      </w:r>
      <w:proofErr w:type="gramEnd"/>
      <w:r w:rsidR="00A97AD7" w:rsidRPr="0003312F">
        <w:t xml:space="preserve"> ЗАТО Северск Томской области.</w:t>
      </w:r>
    </w:p>
    <w:p w:rsidR="00A97AD7" w:rsidRPr="0003312F" w:rsidRDefault="00A97AD7" w:rsidP="00800947">
      <w:pPr>
        <w:spacing w:before="120"/>
        <w:jc w:val="center"/>
      </w:pPr>
      <w:r w:rsidRPr="0003312F">
        <w:t>I</w:t>
      </w:r>
      <w:r w:rsidR="00830709" w:rsidRPr="0003312F">
        <w:t>II. </w:t>
      </w:r>
      <w:r w:rsidR="00CD3952" w:rsidRPr="0003312F">
        <w:t xml:space="preserve">ОБЯЗАННОСТИ </w:t>
      </w:r>
      <w:r w:rsidRPr="0003312F">
        <w:t xml:space="preserve">РУКОВОДИТЕЛЕЙ МУНИЦИПАЛЬНЫХ </w:t>
      </w:r>
    </w:p>
    <w:p w:rsidR="00A97AD7" w:rsidRPr="0003312F" w:rsidRDefault="00A97AD7" w:rsidP="00CE531F">
      <w:pPr>
        <w:spacing w:after="100"/>
        <w:jc w:val="center"/>
      </w:pPr>
      <w:proofErr w:type="gramStart"/>
      <w:r w:rsidRPr="0003312F">
        <w:t>ОРГАНИЗАЦИЙ</w:t>
      </w:r>
      <w:proofErr w:type="gramEnd"/>
      <w:r w:rsidRPr="0003312F">
        <w:t xml:space="preserve"> </w:t>
      </w:r>
      <w:r w:rsidR="00A46018" w:rsidRPr="0003312F">
        <w:t xml:space="preserve">ЗАТО СЕВЕРСК </w:t>
      </w:r>
      <w:r w:rsidRPr="0003312F">
        <w:t>ПО ОБЕСПЕЧЕНИЮ ПОЖАРНОЙ БЕЗОПАСНОСТИ</w:t>
      </w:r>
    </w:p>
    <w:p w:rsidR="00A97AD7" w:rsidRPr="0003312F" w:rsidRDefault="00FF0AF0" w:rsidP="004E5062">
      <w:pPr>
        <w:widowControl w:val="0"/>
        <w:ind w:firstLine="709"/>
        <w:jc w:val="both"/>
      </w:pPr>
      <w:r w:rsidRPr="0003312F">
        <w:t>4</w:t>
      </w:r>
      <w:r w:rsidR="00A97AD7" w:rsidRPr="0003312F">
        <w:t>. </w:t>
      </w:r>
      <w:r w:rsidR="00C97186" w:rsidRPr="0003312F">
        <w:t>Р</w:t>
      </w:r>
      <w:r w:rsidR="00A97AD7" w:rsidRPr="0003312F">
        <w:t>уководител</w:t>
      </w:r>
      <w:r w:rsidR="00C97186" w:rsidRPr="0003312F">
        <w:t>и</w:t>
      </w:r>
      <w:r w:rsidR="00A97AD7" w:rsidRPr="0003312F">
        <w:t xml:space="preserve"> муниципальных </w:t>
      </w:r>
      <w:proofErr w:type="gramStart"/>
      <w:r w:rsidR="00A97AD7" w:rsidRPr="0003312F">
        <w:t>организаций</w:t>
      </w:r>
      <w:proofErr w:type="gramEnd"/>
      <w:r w:rsidR="00BC1DF1" w:rsidRPr="0003312F">
        <w:t xml:space="preserve"> ЗАТО Северск</w:t>
      </w:r>
      <w:r w:rsidR="00A97AD7" w:rsidRPr="0003312F">
        <w:t xml:space="preserve"> </w:t>
      </w:r>
      <w:r w:rsidR="00BC1DF1" w:rsidRPr="0003312F">
        <w:t>для</w:t>
      </w:r>
      <w:r w:rsidR="0081565C" w:rsidRPr="0003312F">
        <w:t xml:space="preserve"> обеспечения</w:t>
      </w:r>
      <w:r w:rsidR="00A97AD7" w:rsidRPr="0003312F">
        <w:t xml:space="preserve"> мер </w:t>
      </w:r>
      <w:r w:rsidR="00A97AD7" w:rsidRPr="0003312F">
        <w:lastRenderedPageBreak/>
        <w:t xml:space="preserve">пожарной безопасности </w:t>
      </w:r>
      <w:r w:rsidR="00C97186" w:rsidRPr="0003312F">
        <w:t>обязаны</w:t>
      </w:r>
      <w:r w:rsidR="00A97AD7" w:rsidRPr="0003312F">
        <w:t>:</w:t>
      </w:r>
    </w:p>
    <w:p w:rsidR="00E41784" w:rsidRPr="0003312F" w:rsidRDefault="00D85109" w:rsidP="004F7596">
      <w:pPr>
        <w:autoSpaceDE w:val="0"/>
        <w:autoSpaceDN w:val="0"/>
        <w:adjustRightInd w:val="0"/>
        <w:ind w:firstLine="709"/>
        <w:jc w:val="both"/>
      </w:pPr>
      <w:r w:rsidRPr="0003312F">
        <w:t>1</w:t>
      </w:r>
      <w:r w:rsidR="009F2313" w:rsidRPr="0003312F">
        <w:t>) </w:t>
      </w:r>
      <w:r w:rsidR="00DB2D6C" w:rsidRPr="0003312F">
        <w:t>соблюд</w:t>
      </w:r>
      <w:r w:rsidR="00C97186" w:rsidRPr="0003312F">
        <w:t>ать требования</w:t>
      </w:r>
      <w:r w:rsidR="000810C2" w:rsidRPr="0003312F">
        <w:t xml:space="preserve"> пожарной безопасности,</w:t>
      </w:r>
      <w:r w:rsidR="00DB2D6C" w:rsidRPr="0003312F">
        <w:t xml:space="preserve"> </w:t>
      </w:r>
      <w:r w:rsidRPr="0003312F">
        <w:t>а также выполн</w:t>
      </w:r>
      <w:r w:rsidR="00C97186" w:rsidRPr="0003312F">
        <w:t>ять</w:t>
      </w:r>
      <w:r w:rsidR="00695858" w:rsidRPr="0003312F">
        <w:t xml:space="preserve"> предписани</w:t>
      </w:r>
      <w:r w:rsidR="00C97186" w:rsidRPr="0003312F">
        <w:t>я</w:t>
      </w:r>
      <w:r w:rsidR="004C713F" w:rsidRPr="0003312F">
        <w:t xml:space="preserve">, постановления </w:t>
      </w:r>
      <w:r w:rsidR="00695858" w:rsidRPr="0003312F">
        <w:t>и ины</w:t>
      </w:r>
      <w:r w:rsidR="00C97186" w:rsidRPr="0003312F">
        <w:t>е</w:t>
      </w:r>
      <w:r w:rsidR="00695858" w:rsidRPr="0003312F">
        <w:t xml:space="preserve"> законны</w:t>
      </w:r>
      <w:r w:rsidR="00C97186" w:rsidRPr="0003312F">
        <w:t>е</w:t>
      </w:r>
      <w:r w:rsidR="00695858" w:rsidRPr="0003312F">
        <w:t xml:space="preserve"> тр</w:t>
      </w:r>
      <w:r w:rsidR="00C97186" w:rsidRPr="0003312F">
        <w:t>ебования</w:t>
      </w:r>
      <w:r w:rsidR="00695858" w:rsidRPr="0003312F">
        <w:t xml:space="preserve"> </w:t>
      </w:r>
      <w:r w:rsidR="004C713F" w:rsidRPr="0003312F">
        <w:t xml:space="preserve">должностных лиц </w:t>
      </w:r>
      <w:r w:rsidR="00695858" w:rsidRPr="0003312F">
        <w:t xml:space="preserve">пожарной </w:t>
      </w:r>
      <w:r w:rsidR="004C713F" w:rsidRPr="0003312F">
        <w:t>охраны</w:t>
      </w:r>
      <w:r w:rsidR="00695858" w:rsidRPr="0003312F">
        <w:t>;</w:t>
      </w:r>
    </w:p>
    <w:p w:rsidR="00DB2D6C" w:rsidRPr="0003312F" w:rsidRDefault="00D85109" w:rsidP="004F7596">
      <w:pPr>
        <w:autoSpaceDE w:val="0"/>
        <w:autoSpaceDN w:val="0"/>
        <w:adjustRightInd w:val="0"/>
        <w:ind w:firstLine="709"/>
        <w:jc w:val="both"/>
      </w:pPr>
      <w:r w:rsidRPr="0003312F">
        <w:t>2</w:t>
      </w:r>
      <w:r w:rsidR="00E41784" w:rsidRPr="0003312F">
        <w:t>) </w:t>
      </w:r>
      <w:r w:rsidR="00DB2D6C" w:rsidRPr="0003312F">
        <w:t>разраб</w:t>
      </w:r>
      <w:r w:rsidR="00C97186" w:rsidRPr="0003312F">
        <w:t>атывать</w:t>
      </w:r>
      <w:r w:rsidR="00DB2D6C" w:rsidRPr="0003312F">
        <w:t xml:space="preserve"> и осуществл</w:t>
      </w:r>
      <w:r w:rsidR="00C97186" w:rsidRPr="0003312F">
        <w:t>ять</w:t>
      </w:r>
      <w:r w:rsidR="00E41784" w:rsidRPr="0003312F">
        <w:t xml:space="preserve"> мер</w:t>
      </w:r>
      <w:r w:rsidR="00C97186" w:rsidRPr="0003312F">
        <w:t>ы</w:t>
      </w:r>
      <w:r w:rsidR="00DB2D6C" w:rsidRPr="0003312F">
        <w:t xml:space="preserve"> пожарной безопасности;</w:t>
      </w:r>
    </w:p>
    <w:p w:rsidR="00DB2D6C" w:rsidRPr="0003312F" w:rsidRDefault="00D85109" w:rsidP="004F7596">
      <w:pPr>
        <w:autoSpaceDE w:val="0"/>
        <w:autoSpaceDN w:val="0"/>
        <w:adjustRightInd w:val="0"/>
        <w:ind w:firstLine="709"/>
        <w:jc w:val="both"/>
      </w:pPr>
      <w:r w:rsidRPr="0003312F">
        <w:t>3</w:t>
      </w:r>
      <w:r w:rsidR="00E41784" w:rsidRPr="0003312F">
        <w:t>) обуч</w:t>
      </w:r>
      <w:r w:rsidR="00C97186" w:rsidRPr="0003312F">
        <w:t>ать</w:t>
      </w:r>
      <w:r w:rsidR="00E41784" w:rsidRPr="0003312F">
        <w:t xml:space="preserve"> работни</w:t>
      </w:r>
      <w:r w:rsidR="00BF0F0C" w:rsidRPr="0003312F">
        <w:t>ков мерам пожарной безопасности,</w:t>
      </w:r>
      <w:r w:rsidR="00E41784" w:rsidRPr="0003312F">
        <w:t xml:space="preserve"> </w:t>
      </w:r>
      <w:r w:rsidR="00DB2D6C" w:rsidRPr="0003312F">
        <w:t>пров</w:t>
      </w:r>
      <w:r w:rsidR="00C97186" w:rsidRPr="0003312F">
        <w:t>одить</w:t>
      </w:r>
      <w:r w:rsidR="00DB2D6C" w:rsidRPr="0003312F">
        <w:t xml:space="preserve"> противопожарн</w:t>
      </w:r>
      <w:r w:rsidR="00C97186" w:rsidRPr="0003312F">
        <w:t>ую пропаганду</w:t>
      </w:r>
      <w:r w:rsidR="00E41784" w:rsidRPr="0003312F">
        <w:t>;</w:t>
      </w:r>
    </w:p>
    <w:p w:rsidR="00AD4E90" w:rsidRPr="0003312F" w:rsidRDefault="004C713F" w:rsidP="00AD4E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12F">
        <w:rPr>
          <w:rFonts w:ascii="Times New Roman" w:hAnsi="Times New Roman" w:cs="Times New Roman"/>
          <w:sz w:val="24"/>
          <w:szCs w:val="24"/>
        </w:rPr>
        <w:t>4) </w:t>
      </w:r>
      <w:r w:rsidR="00AD4E90" w:rsidRPr="0003312F">
        <w:rPr>
          <w:rFonts w:ascii="Times New Roman" w:hAnsi="Times New Roman" w:cs="Times New Roman"/>
          <w:sz w:val="24"/>
          <w:szCs w:val="24"/>
        </w:rPr>
        <w:t>включать в коллективный договор (соглашение) вопросы пожарной безопасности;</w:t>
      </w:r>
    </w:p>
    <w:p w:rsidR="00DB2D6C" w:rsidRPr="0003312F" w:rsidRDefault="004C713F" w:rsidP="004F7596">
      <w:pPr>
        <w:autoSpaceDE w:val="0"/>
        <w:autoSpaceDN w:val="0"/>
        <w:adjustRightInd w:val="0"/>
        <w:ind w:firstLine="709"/>
        <w:jc w:val="both"/>
      </w:pPr>
      <w:r w:rsidRPr="0003312F">
        <w:t>5</w:t>
      </w:r>
      <w:r w:rsidR="009F2313" w:rsidRPr="0003312F">
        <w:t>) </w:t>
      </w:r>
      <w:r w:rsidR="00DB2D6C" w:rsidRPr="0003312F">
        <w:t>содержа</w:t>
      </w:r>
      <w:r w:rsidR="00C97186" w:rsidRPr="0003312F">
        <w:t xml:space="preserve">ть </w:t>
      </w:r>
      <w:r w:rsidR="00E41784" w:rsidRPr="0003312F">
        <w:t>в исправном состоянии систем</w:t>
      </w:r>
      <w:r w:rsidR="00C97186" w:rsidRPr="0003312F">
        <w:t>ы</w:t>
      </w:r>
      <w:r w:rsidR="00E41784" w:rsidRPr="0003312F">
        <w:t xml:space="preserve"> и средств</w:t>
      </w:r>
      <w:r w:rsidR="00C97186" w:rsidRPr="0003312F">
        <w:t>а</w:t>
      </w:r>
      <w:r w:rsidR="00DB2D6C" w:rsidRPr="0003312F">
        <w:t xml:space="preserve"> противопожарной защиты, включая первичные средства тушения пожаров, </w:t>
      </w:r>
      <w:r w:rsidR="00C97186" w:rsidRPr="0003312F">
        <w:t>не допускать</w:t>
      </w:r>
      <w:r w:rsidR="00DB2D6C" w:rsidRPr="0003312F">
        <w:t xml:space="preserve"> их использования </w:t>
      </w:r>
      <w:r w:rsidR="00814C40" w:rsidRPr="0003312F">
        <w:br/>
      </w:r>
      <w:r w:rsidR="00DB2D6C" w:rsidRPr="0003312F">
        <w:t>не по назначению;</w:t>
      </w:r>
    </w:p>
    <w:p w:rsidR="00DB2D6C" w:rsidRPr="0003312F" w:rsidRDefault="004C713F" w:rsidP="004F7596">
      <w:pPr>
        <w:tabs>
          <w:tab w:val="left" w:pos="720"/>
        </w:tabs>
        <w:autoSpaceDE w:val="0"/>
        <w:autoSpaceDN w:val="0"/>
        <w:adjustRightInd w:val="0"/>
        <w:ind w:firstLine="709"/>
        <w:jc w:val="both"/>
      </w:pPr>
      <w:r w:rsidRPr="0003312F">
        <w:t>6</w:t>
      </w:r>
      <w:r w:rsidR="00E41784" w:rsidRPr="0003312F">
        <w:t>) </w:t>
      </w:r>
      <w:r w:rsidR="00DB2D6C" w:rsidRPr="0003312F">
        <w:t>оказ</w:t>
      </w:r>
      <w:r w:rsidR="00C97186" w:rsidRPr="0003312F">
        <w:t>ывать содействие</w:t>
      </w:r>
      <w:r w:rsidR="00DB2D6C" w:rsidRPr="0003312F">
        <w:t xml:space="preserve"> пожарной охране при тушении пожаров, установлении причин и условий их возникновения и развития, а также при выявлении лиц, виновных</w:t>
      </w:r>
      <w:r w:rsidR="00814C40" w:rsidRPr="0003312F">
        <w:br/>
      </w:r>
      <w:r w:rsidR="00DB2D6C" w:rsidRPr="0003312F">
        <w:t>в нарушении требований пожарной безопасности и возникновении пожаров;</w:t>
      </w:r>
    </w:p>
    <w:p w:rsidR="00CA0DBE" w:rsidRPr="0003312F" w:rsidRDefault="001F3011" w:rsidP="00CA0DBE">
      <w:pPr>
        <w:autoSpaceDE w:val="0"/>
        <w:autoSpaceDN w:val="0"/>
        <w:adjustRightInd w:val="0"/>
        <w:ind w:firstLine="709"/>
        <w:jc w:val="both"/>
      </w:pPr>
      <w:r w:rsidRPr="0003312F">
        <w:t>7</w:t>
      </w:r>
      <w:r w:rsidR="009F2313" w:rsidRPr="0003312F">
        <w:t>) </w:t>
      </w:r>
      <w:r w:rsidR="00CA0DBE" w:rsidRPr="0003312F">
        <w:t>предоставлять в установленном порядке при тушении пожаров на территориях организаций необходимые силы и средства;</w:t>
      </w:r>
    </w:p>
    <w:p w:rsidR="00CA0DBE" w:rsidRPr="0003312F" w:rsidRDefault="001F3011" w:rsidP="00CA0D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12F">
        <w:rPr>
          <w:rFonts w:ascii="Times New Roman" w:hAnsi="Times New Roman" w:cs="Times New Roman"/>
          <w:sz w:val="24"/>
          <w:szCs w:val="24"/>
        </w:rPr>
        <w:t>8</w:t>
      </w:r>
      <w:r w:rsidR="00CA0DBE" w:rsidRPr="0003312F">
        <w:rPr>
          <w:rFonts w:ascii="Times New Roman" w:hAnsi="Times New Roman" w:cs="Times New Roman"/>
          <w:sz w:val="24"/>
          <w:szCs w:val="24"/>
        </w:rPr>
        <w:t>) обеспечивать доступ должностным лицам пожарной охраны при осуществлении ими служебных обязанностей на территории, в здания, сооружения и на иные объекты предприятий;</w:t>
      </w:r>
    </w:p>
    <w:p w:rsidR="00CA0DBE" w:rsidRPr="0003312F" w:rsidRDefault="001F3011" w:rsidP="00CA0DB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12F">
        <w:rPr>
          <w:rFonts w:ascii="Times New Roman" w:hAnsi="Times New Roman" w:cs="Times New Roman"/>
          <w:sz w:val="24"/>
          <w:szCs w:val="24"/>
        </w:rPr>
        <w:t>9</w:t>
      </w:r>
      <w:r w:rsidR="009F2313" w:rsidRPr="0003312F">
        <w:rPr>
          <w:rFonts w:ascii="Times New Roman" w:hAnsi="Times New Roman" w:cs="Times New Roman"/>
          <w:sz w:val="24"/>
          <w:szCs w:val="24"/>
        </w:rPr>
        <w:t>) </w:t>
      </w:r>
      <w:r w:rsidR="004E5062">
        <w:rPr>
          <w:rFonts w:ascii="Times New Roman" w:hAnsi="Times New Roman" w:cs="Times New Roman"/>
          <w:sz w:val="24"/>
          <w:szCs w:val="24"/>
        </w:rPr>
        <w:t>пред</w:t>
      </w:r>
      <w:r w:rsidR="00CA0DBE" w:rsidRPr="0003312F">
        <w:rPr>
          <w:rFonts w:ascii="Times New Roman" w:hAnsi="Times New Roman" w:cs="Times New Roman"/>
          <w:sz w:val="24"/>
          <w:szCs w:val="24"/>
        </w:rPr>
        <w:t xml:space="preserve">ставлять по требованию должностных лиц государственного пожарного надзора сведения и документы о состоянии пожарной безопасности на предприятиях, в том числе о </w:t>
      </w:r>
      <w:proofErr w:type="gramStart"/>
      <w:r w:rsidR="00CA0DBE" w:rsidRPr="0003312F">
        <w:rPr>
          <w:rFonts w:ascii="Times New Roman" w:hAnsi="Times New Roman" w:cs="Times New Roman"/>
          <w:sz w:val="24"/>
          <w:szCs w:val="24"/>
        </w:rPr>
        <w:t>пожарной опасности</w:t>
      </w:r>
      <w:proofErr w:type="gramEnd"/>
      <w:r w:rsidR="00CA0DBE" w:rsidRPr="0003312F">
        <w:rPr>
          <w:rFonts w:ascii="Times New Roman" w:hAnsi="Times New Roman" w:cs="Times New Roman"/>
          <w:sz w:val="24"/>
          <w:szCs w:val="24"/>
        </w:rPr>
        <w:t xml:space="preserve"> производимой ими продукции, а также о происшедших на их территориях пожарах и их последствиях;</w:t>
      </w:r>
    </w:p>
    <w:p w:rsidR="00450E11" w:rsidRPr="0003312F" w:rsidRDefault="001F3011" w:rsidP="00450E11">
      <w:pPr>
        <w:autoSpaceDE w:val="0"/>
        <w:autoSpaceDN w:val="0"/>
        <w:adjustRightInd w:val="0"/>
        <w:ind w:firstLine="709"/>
        <w:jc w:val="both"/>
      </w:pPr>
      <w:r w:rsidRPr="0003312F">
        <w:t>10</w:t>
      </w:r>
      <w:r w:rsidR="009F2313" w:rsidRPr="0003312F">
        <w:t>) </w:t>
      </w:r>
      <w:r w:rsidR="00CA0DBE" w:rsidRPr="0003312F">
        <w:t>незамедлительно сообщать в пожарную охрану о возникших пожарах, неисправностях имеющихся систем и средств противопожарной защиты, об изменении состояния дорог и проездов;</w:t>
      </w:r>
      <w:r w:rsidR="00CE531F" w:rsidRPr="0003312F">
        <w:t xml:space="preserve"> </w:t>
      </w:r>
    </w:p>
    <w:p w:rsidR="00CA0DBE" w:rsidRPr="0003312F" w:rsidRDefault="00CA0DBE" w:rsidP="00450E11">
      <w:pPr>
        <w:autoSpaceDE w:val="0"/>
        <w:autoSpaceDN w:val="0"/>
        <w:adjustRightInd w:val="0"/>
        <w:ind w:firstLine="709"/>
        <w:jc w:val="both"/>
      </w:pPr>
      <w:r w:rsidRPr="0003312F">
        <w:t>1</w:t>
      </w:r>
      <w:r w:rsidR="001F3011" w:rsidRPr="0003312F">
        <w:t>1</w:t>
      </w:r>
      <w:r w:rsidRPr="0003312F">
        <w:t>) содействовать деятельности добровольных пожарных;</w:t>
      </w:r>
    </w:p>
    <w:p w:rsidR="003F52BD" w:rsidRPr="0003312F" w:rsidRDefault="004C713F" w:rsidP="004F7596">
      <w:pPr>
        <w:autoSpaceDE w:val="0"/>
        <w:autoSpaceDN w:val="0"/>
        <w:adjustRightInd w:val="0"/>
        <w:ind w:firstLine="709"/>
        <w:jc w:val="both"/>
      </w:pPr>
      <w:r w:rsidRPr="0003312F">
        <w:t>1</w:t>
      </w:r>
      <w:r w:rsidR="001F3011" w:rsidRPr="0003312F">
        <w:t>2</w:t>
      </w:r>
      <w:r w:rsidR="003F52BD" w:rsidRPr="0003312F">
        <w:t>) </w:t>
      </w:r>
      <w:r w:rsidR="00D71D62" w:rsidRPr="0003312F">
        <w:t xml:space="preserve">выполнять </w:t>
      </w:r>
      <w:r w:rsidR="003F52BD" w:rsidRPr="0003312F">
        <w:t>иные обязанности, установленные нормативными правовыми актами</w:t>
      </w:r>
      <w:r w:rsidR="00814C40" w:rsidRPr="0003312F">
        <w:br/>
      </w:r>
      <w:r w:rsidR="003F52BD" w:rsidRPr="0003312F">
        <w:t>в области пожарной безопасности.</w:t>
      </w:r>
    </w:p>
    <w:p w:rsidR="002F2E52" w:rsidRPr="0003312F" w:rsidRDefault="00FF0AF0" w:rsidP="006E441F">
      <w:pPr>
        <w:autoSpaceDE w:val="0"/>
        <w:autoSpaceDN w:val="0"/>
        <w:adjustRightInd w:val="0"/>
        <w:spacing w:after="120"/>
        <w:ind w:firstLine="709"/>
        <w:jc w:val="both"/>
      </w:pPr>
      <w:r w:rsidRPr="0003312F">
        <w:t>5</w:t>
      </w:r>
      <w:r w:rsidR="002F2E52" w:rsidRPr="0003312F">
        <w:t>. Руководители организаций осуществляют непосредственное руководство системой пожарной безопасности в пределах своей компетенции на подведомственных объектах</w:t>
      </w:r>
      <w:r w:rsidR="00814C40" w:rsidRPr="0003312F">
        <w:br/>
      </w:r>
      <w:r w:rsidR="002F2E52" w:rsidRPr="0003312F">
        <w:t>и несут персональную ответственность за соблюдение требований пожарной безопасности.</w:t>
      </w:r>
    </w:p>
    <w:p w:rsidR="001F3011" w:rsidRPr="0003312F" w:rsidRDefault="006E441F">
      <w:pPr>
        <w:jc w:val="center"/>
      </w:pPr>
      <w:r w:rsidRPr="0003312F">
        <w:rPr>
          <w:lang w:val="en-US"/>
        </w:rPr>
        <w:t>I</w:t>
      </w:r>
      <w:r w:rsidR="00830709" w:rsidRPr="0003312F">
        <w:t>V. </w:t>
      </w:r>
      <w:r w:rsidR="00A97AD7" w:rsidRPr="0003312F">
        <w:t>КООРДИНАЦИЯ ДЕЙСТВИЙ</w:t>
      </w:r>
      <w:r w:rsidR="001F3011" w:rsidRPr="0003312F">
        <w:t xml:space="preserve"> </w:t>
      </w:r>
      <w:r w:rsidR="00A97AD7" w:rsidRPr="0003312F">
        <w:t xml:space="preserve">ПО ОБЕСПЕЧЕНИЮ </w:t>
      </w:r>
    </w:p>
    <w:p w:rsidR="00A97AD7" w:rsidRPr="0003312F" w:rsidRDefault="00A97AD7" w:rsidP="006E441F">
      <w:pPr>
        <w:spacing w:after="120"/>
        <w:jc w:val="center"/>
      </w:pPr>
      <w:r w:rsidRPr="0003312F">
        <w:t>ПЕРВИЧНЫХ МЕР ПОЖАРНОЙ БЕЗОПАСНОСТИ</w:t>
      </w:r>
    </w:p>
    <w:p w:rsidR="00A97AD7" w:rsidRPr="0003312F" w:rsidRDefault="00FF0AF0">
      <w:pPr>
        <w:ind w:firstLine="708"/>
        <w:jc w:val="both"/>
      </w:pPr>
      <w:r w:rsidRPr="0003312F">
        <w:t>6</w:t>
      </w:r>
      <w:r w:rsidR="00A97AD7" w:rsidRPr="0003312F">
        <w:t xml:space="preserve">. Координацию действий </w:t>
      </w:r>
      <w:r w:rsidR="001F3011" w:rsidRPr="0003312F">
        <w:t>по</w:t>
      </w:r>
      <w:r w:rsidR="00807C8F" w:rsidRPr="0003312F">
        <w:t xml:space="preserve"> </w:t>
      </w:r>
      <w:r w:rsidR="001F3011" w:rsidRPr="0003312F">
        <w:t>выполнению</w:t>
      </w:r>
      <w:r w:rsidR="00331327" w:rsidRPr="0003312F">
        <w:t xml:space="preserve"> мероприятий </w:t>
      </w:r>
      <w:r w:rsidR="00A97AD7" w:rsidRPr="0003312F">
        <w:t>по обеспечению первичн</w:t>
      </w:r>
      <w:r w:rsidR="00CD3952" w:rsidRPr="0003312F">
        <w:t xml:space="preserve">ых мер пожарной безопасности </w:t>
      </w:r>
      <w:r w:rsidR="00A97AD7" w:rsidRPr="0003312F">
        <w:t xml:space="preserve">на </w:t>
      </w:r>
      <w:proofErr w:type="gramStart"/>
      <w:r w:rsidR="00A97AD7" w:rsidRPr="0003312F">
        <w:t>тер</w:t>
      </w:r>
      <w:r w:rsidR="001F3011" w:rsidRPr="0003312F">
        <w:t>ритории</w:t>
      </w:r>
      <w:proofErr w:type="gramEnd"/>
      <w:r w:rsidR="001F3011" w:rsidRPr="0003312F">
        <w:t xml:space="preserve"> ЗАТО Северск осуществляе</w:t>
      </w:r>
      <w:r w:rsidR="00A97AD7" w:rsidRPr="0003312F">
        <w:t>т Комиссия по предупрежде</w:t>
      </w:r>
      <w:r w:rsidR="00807C8F" w:rsidRPr="0003312F">
        <w:t>нию и ликвидации чрезвычайных ситуаций и обеспечению пожарной безопасности ЗАТО</w:t>
      </w:r>
      <w:r w:rsidR="00A97AD7" w:rsidRPr="0003312F">
        <w:t xml:space="preserve"> Северск</w:t>
      </w:r>
      <w:r w:rsidR="00624655" w:rsidRPr="0003312F">
        <w:t>, утвержденная постановлением Администрации ЗАТО Северск.</w:t>
      </w:r>
    </w:p>
    <w:p w:rsidR="00A97AD7" w:rsidRPr="0003312F" w:rsidRDefault="00A97AD7" w:rsidP="006E441F">
      <w:pPr>
        <w:spacing w:before="120"/>
        <w:jc w:val="center"/>
      </w:pPr>
      <w:r w:rsidRPr="0003312F">
        <w:t>V.</w:t>
      </w:r>
      <w:r w:rsidR="00830709" w:rsidRPr="0003312F">
        <w:t> </w:t>
      </w:r>
      <w:r w:rsidRPr="0003312F">
        <w:t>ФИНАНСИРОВАНИЕ РАСХОДОВ НА ОБЕСПЕЧЕНИЕ</w:t>
      </w:r>
    </w:p>
    <w:p w:rsidR="00A97AD7" w:rsidRPr="0003312F" w:rsidRDefault="00A97AD7" w:rsidP="006E441F">
      <w:pPr>
        <w:spacing w:after="120"/>
        <w:jc w:val="center"/>
      </w:pPr>
      <w:r w:rsidRPr="0003312F">
        <w:t>ПЕРВИЧНЫХ МЕР ПОЖАРНОЙ БЕЗОПАСНОСТИ</w:t>
      </w:r>
    </w:p>
    <w:p w:rsidR="00A97AD7" w:rsidRPr="0003312F" w:rsidRDefault="00FF0AF0">
      <w:pPr>
        <w:ind w:firstLine="708"/>
        <w:jc w:val="both"/>
      </w:pPr>
      <w:r w:rsidRPr="0003312F">
        <w:t>7</w:t>
      </w:r>
      <w:r w:rsidR="00A97AD7" w:rsidRPr="0003312F">
        <w:t xml:space="preserve">. Финансовое обеспечение первичных мер пожарной безопасности в </w:t>
      </w:r>
      <w:proofErr w:type="gramStart"/>
      <w:r w:rsidR="00A97AD7" w:rsidRPr="0003312F">
        <w:t>границах</w:t>
      </w:r>
      <w:proofErr w:type="gramEnd"/>
      <w:r w:rsidR="00A97AD7" w:rsidRPr="0003312F">
        <w:t xml:space="preserve"> ЗАТО Северск является расходным обязательством ЗАТО Северск.</w:t>
      </w:r>
    </w:p>
    <w:p w:rsidR="00A97AD7" w:rsidRPr="0003312F" w:rsidRDefault="00FF0AF0" w:rsidP="00433BE9">
      <w:pPr>
        <w:ind w:firstLine="708"/>
        <w:jc w:val="both"/>
      </w:pPr>
      <w:r w:rsidRPr="0003312F">
        <w:t>8.</w:t>
      </w:r>
      <w:r w:rsidR="00A97AD7" w:rsidRPr="0003312F">
        <w:t xml:space="preserve"> Финансовое обеспечение первичных мер пожарной безопасности </w:t>
      </w:r>
      <w:proofErr w:type="gramStart"/>
      <w:r w:rsidR="00A97AD7" w:rsidRPr="0003312F">
        <w:t>организаций</w:t>
      </w:r>
      <w:proofErr w:type="gramEnd"/>
      <w:r w:rsidR="00A97AD7" w:rsidRPr="0003312F">
        <w:t xml:space="preserve"> </w:t>
      </w:r>
      <w:r w:rsidR="00E77F70" w:rsidRPr="0003312F">
        <w:t>ЗАТО Северск</w:t>
      </w:r>
      <w:r w:rsidR="006E441F" w:rsidRPr="0003312F">
        <w:t>,</w:t>
      </w:r>
      <w:r w:rsidR="002500A0" w:rsidRPr="0003312F">
        <w:t xml:space="preserve"> </w:t>
      </w:r>
      <w:r w:rsidR="006E441F" w:rsidRPr="0003312F">
        <w:t xml:space="preserve">не являющихся муниципальными, </w:t>
      </w:r>
      <w:r w:rsidR="00A97AD7" w:rsidRPr="0003312F">
        <w:t>осуществляется за счет средств</w:t>
      </w:r>
      <w:r w:rsidR="001957D6" w:rsidRPr="0003312F">
        <w:t xml:space="preserve"> организаций</w:t>
      </w:r>
      <w:r w:rsidR="00A97AD7" w:rsidRPr="0003312F">
        <w:t>.</w:t>
      </w:r>
    </w:p>
    <w:p w:rsidR="00BB0E1F" w:rsidRPr="006E441F" w:rsidRDefault="00BB0E1F">
      <w:pPr>
        <w:jc w:val="both"/>
      </w:pPr>
    </w:p>
    <w:p w:rsidR="00A72051" w:rsidRDefault="00A72051">
      <w:pPr>
        <w:jc w:val="both"/>
      </w:pPr>
    </w:p>
    <w:p w:rsidR="00AF49DF" w:rsidRPr="00BB0E1F" w:rsidRDefault="00AF49DF">
      <w:pPr>
        <w:jc w:val="both"/>
      </w:pPr>
    </w:p>
    <w:sectPr w:rsidR="00AF49DF" w:rsidRPr="00BB0E1F" w:rsidSect="00CE531F">
      <w:headerReference w:type="even" r:id="rId6"/>
      <w:headerReference w:type="default" r:id="rId7"/>
      <w:footerReference w:type="default" r:id="rId8"/>
      <w:footerReference w:type="first" r:id="rId9"/>
      <w:pgSz w:w="11906" w:h="16838"/>
      <w:pgMar w:top="1134" w:right="567" w:bottom="1134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255" w:rsidRDefault="005C4255">
      <w:r>
        <w:separator/>
      </w:r>
    </w:p>
  </w:endnote>
  <w:endnote w:type="continuationSeparator" w:id="0">
    <w:p w:rsidR="005C4255" w:rsidRDefault="005C4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C40" w:rsidRPr="00A237BA" w:rsidRDefault="00814C40" w:rsidP="00814C40">
    <w:pPr>
      <w:pStyle w:val="a6"/>
      <w:rPr>
        <w:sz w:val="20"/>
        <w:szCs w:val="20"/>
      </w:rPr>
    </w:pPr>
    <w:r w:rsidRPr="00A237BA">
      <w:rPr>
        <w:sz w:val="20"/>
        <w:szCs w:val="20"/>
      </w:rPr>
      <w:t>Внутренний номер: 0243643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C40" w:rsidRPr="00814C40" w:rsidRDefault="00814C40" w:rsidP="00814C40">
    <w:pPr>
      <w:pStyle w:val="a6"/>
      <w:rPr>
        <w:sz w:val="20"/>
        <w:szCs w:val="20"/>
      </w:rPr>
    </w:pPr>
    <w:r w:rsidRPr="00814C40">
      <w:rPr>
        <w:sz w:val="20"/>
        <w:szCs w:val="20"/>
      </w:rPr>
      <w:t>Внутренний номер: 0243643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255" w:rsidRDefault="005C4255">
      <w:r>
        <w:separator/>
      </w:r>
    </w:p>
  </w:footnote>
  <w:footnote w:type="continuationSeparator" w:id="0">
    <w:p w:rsidR="005C4255" w:rsidRDefault="005C42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699" w:rsidRDefault="00FB069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0699" w:rsidRDefault="00FB069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699" w:rsidRDefault="00FB069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05976">
      <w:rPr>
        <w:rStyle w:val="a5"/>
        <w:noProof/>
      </w:rPr>
      <w:t>2</w:t>
    </w:r>
    <w:r>
      <w:rPr>
        <w:rStyle w:val="a5"/>
      </w:rPr>
      <w:fldChar w:fldCharType="end"/>
    </w:r>
  </w:p>
  <w:p w:rsidR="00FB0699" w:rsidRDefault="00FB069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530"/>
    <w:rsid w:val="00005598"/>
    <w:rsid w:val="00007B0A"/>
    <w:rsid w:val="00016321"/>
    <w:rsid w:val="0003312F"/>
    <w:rsid w:val="00047589"/>
    <w:rsid w:val="00080810"/>
    <w:rsid w:val="000810C2"/>
    <w:rsid w:val="000C491B"/>
    <w:rsid w:val="000E7DE0"/>
    <w:rsid w:val="000F4FE3"/>
    <w:rsid w:val="001463BC"/>
    <w:rsid w:val="00155ED6"/>
    <w:rsid w:val="00185B67"/>
    <w:rsid w:val="00193F10"/>
    <w:rsid w:val="001957D6"/>
    <w:rsid w:val="001A4892"/>
    <w:rsid w:val="001B3308"/>
    <w:rsid w:val="001F0B9A"/>
    <w:rsid w:val="001F3011"/>
    <w:rsid w:val="00221C46"/>
    <w:rsid w:val="00233310"/>
    <w:rsid w:val="002500A0"/>
    <w:rsid w:val="002617ED"/>
    <w:rsid w:val="00282A3D"/>
    <w:rsid w:val="0028458C"/>
    <w:rsid w:val="002A66C8"/>
    <w:rsid w:val="002C48A2"/>
    <w:rsid w:val="002D3D81"/>
    <w:rsid w:val="002F1BDC"/>
    <w:rsid w:val="002F2E52"/>
    <w:rsid w:val="00331327"/>
    <w:rsid w:val="00342D45"/>
    <w:rsid w:val="00356E0F"/>
    <w:rsid w:val="00367676"/>
    <w:rsid w:val="00367CE7"/>
    <w:rsid w:val="00382FA0"/>
    <w:rsid w:val="003A52BC"/>
    <w:rsid w:val="003D2295"/>
    <w:rsid w:val="003F52BD"/>
    <w:rsid w:val="00422B53"/>
    <w:rsid w:val="00426BBB"/>
    <w:rsid w:val="00433BE9"/>
    <w:rsid w:val="0044027C"/>
    <w:rsid w:val="00442DC4"/>
    <w:rsid w:val="00450E11"/>
    <w:rsid w:val="00465943"/>
    <w:rsid w:val="00490132"/>
    <w:rsid w:val="004A109E"/>
    <w:rsid w:val="004B36F3"/>
    <w:rsid w:val="004C713F"/>
    <w:rsid w:val="004E5062"/>
    <w:rsid w:val="004F2DC7"/>
    <w:rsid w:val="004F7596"/>
    <w:rsid w:val="005260E1"/>
    <w:rsid w:val="00546981"/>
    <w:rsid w:val="005535CF"/>
    <w:rsid w:val="005774E5"/>
    <w:rsid w:val="00592C52"/>
    <w:rsid w:val="005B6338"/>
    <w:rsid w:val="005C4255"/>
    <w:rsid w:val="005D5530"/>
    <w:rsid w:val="005F062C"/>
    <w:rsid w:val="006228BE"/>
    <w:rsid w:val="00624655"/>
    <w:rsid w:val="00695858"/>
    <w:rsid w:val="006E0852"/>
    <w:rsid w:val="006E239F"/>
    <w:rsid w:val="006E350E"/>
    <w:rsid w:val="006E441F"/>
    <w:rsid w:val="006F18B8"/>
    <w:rsid w:val="00703659"/>
    <w:rsid w:val="00724FF3"/>
    <w:rsid w:val="007512DD"/>
    <w:rsid w:val="007524E2"/>
    <w:rsid w:val="00760372"/>
    <w:rsid w:val="00780B6E"/>
    <w:rsid w:val="007A7029"/>
    <w:rsid w:val="007D412B"/>
    <w:rsid w:val="00800947"/>
    <w:rsid w:val="00807C8F"/>
    <w:rsid w:val="00814C40"/>
    <w:rsid w:val="0081565C"/>
    <w:rsid w:val="00830709"/>
    <w:rsid w:val="00855CC0"/>
    <w:rsid w:val="008921D4"/>
    <w:rsid w:val="008F7320"/>
    <w:rsid w:val="00905976"/>
    <w:rsid w:val="00920FCD"/>
    <w:rsid w:val="0092189D"/>
    <w:rsid w:val="0095094A"/>
    <w:rsid w:val="009F2313"/>
    <w:rsid w:val="00A23525"/>
    <w:rsid w:val="00A237BA"/>
    <w:rsid w:val="00A3662E"/>
    <w:rsid w:val="00A45558"/>
    <w:rsid w:val="00A46018"/>
    <w:rsid w:val="00A50929"/>
    <w:rsid w:val="00A6283F"/>
    <w:rsid w:val="00A72051"/>
    <w:rsid w:val="00A773D6"/>
    <w:rsid w:val="00A97AD7"/>
    <w:rsid w:val="00AA0969"/>
    <w:rsid w:val="00AB4A03"/>
    <w:rsid w:val="00AD3801"/>
    <w:rsid w:val="00AD4E90"/>
    <w:rsid w:val="00AF2880"/>
    <w:rsid w:val="00AF49DF"/>
    <w:rsid w:val="00AF5C16"/>
    <w:rsid w:val="00B25657"/>
    <w:rsid w:val="00B6370E"/>
    <w:rsid w:val="00BB0E1F"/>
    <w:rsid w:val="00BC1DF1"/>
    <w:rsid w:val="00BE2F67"/>
    <w:rsid w:val="00BF0F0C"/>
    <w:rsid w:val="00BF4218"/>
    <w:rsid w:val="00C156C1"/>
    <w:rsid w:val="00C274C6"/>
    <w:rsid w:val="00C34924"/>
    <w:rsid w:val="00C519A5"/>
    <w:rsid w:val="00C51DB2"/>
    <w:rsid w:val="00C97186"/>
    <w:rsid w:val="00CA0DBE"/>
    <w:rsid w:val="00CB2A1D"/>
    <w:rsid w:val="00CD3952"/>
    <w:rsid w:val="00CE531F"/>
    <w:rsid w:val="00D42D49"/>
    <w:rsid w:val="00D4737B"/>
    <w:rsid w:val="00D71D62"/>
    <w:rsid w:val="00D77095"/>
    <w:rsid w:val="00D85109"/>
    <w:rsid w:val="00D8586C"/>
    <w:rsid w:val="00D94E7F"/>
    <w:rsid w:val="00DB2D6C"/>
    <w:rsid w:val="00DE101C"/>
    <w:rsid w:val="00DF1818"/>
    <w:rsid w:val="00E1480F"/>
    <w:rsid w:val="00E324FA"/>
    <w:rsid w:val="00E41784"/>
    <w:rsid w:val="00E5094D"/>
    <w:rsid w:val="00E77F70"/>
    <w:rsid w:val="00E804D6"/>
    <w:rsid w:val="00E93C58"/>
    <w:rsid w:val="00EB182B"/>
    <w:rsid w:val="00F66993"/>
    <w:rsid w:val="00F74571"/>
    <w:rsid w:val="00FB0699"/>
    <w:rsid w:val="00FB6FFF"/>
    <w:rsid w:val="00FE7DD2"/>
    <w:rsid w:val="00FF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BF794E-1291-4DD9-9D60-E6B229A9B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  <w:sz w:val="32"/>
      <w:szCs w:val="20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3">
    <w:basedOn w:val="a"/>
    <w:rsid w:val="00155ED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styleId="a6">
    <w:name w:val="footer"/>
    <w:basedOn w:val="a"/>
    <w:link w:val="a7"/>
    <w:pPr>
      <w:tabs>
        <w:tab w:val="center" w:pos="4677"/>
        <w:tab w:val="right" w:pos="9355"/>
      </w:tabs>
    </w:pPr>
  </w:style>
  <w:style w:type="paragraph" w:customStyle="1" w:styleId="10">
    <w:name w:val="Знак1"/>
    <w:basedOn w:val="a"/>
    <w:rsid w:val="00433BE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8">
    <w:name w:val="Table Grid"/>
    <w:basedOn w:val="a1"/>
    <w:rsid w:val="000808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Нижний колонтитул Знак"/>
    <w:link w:val="a6"/>
    <w:rsid w:val="00814C40"/>
    <w:rPr>
      <w:sz w:val="24"/>
      <w:szCs w:val="24"/>
    </w:rPr>
  </w:style>
  <w:style w:type="paragraph" w:styleId="a9">
    <w:name w:val="Balloon Text"/>
    <w:basedOn w:val="a"/>
    <w:link w:val="aa"/>
    <w:rsid w:val="00FF0AF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FF0A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ompaq2\APP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10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5332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MIHALIN</dc:creator>
  <cp:keywords/>
  <dc:description/>
  <cp:lastModifiedBy>Trofimova</cp:lastModifiedBy>
  <cp:revision>8</cp:revision>
  <cp:lastPrinted>2021-05-04T09:24:00Z</cp:lastPrinted>
  <dcterms:created xsi:type="dcterms:W3CDTF">2021-04-08T07:57:00Z</dcterms:created>
  <dcterms:modified xsi:type="dcterms:W3CDTF">2021-05-11T09:47:00Z</dcterms:modified>
</cp:coreProperties>
</file>