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78AAD" w14:textId="11F5C7DA" w:rsidR="006033B2" w:rsidRPr="008732FB" w:rsidRDefault="009B2B37" w:rsidP="004F0002">
      <w:pPr>
        <w:jc w:val="righ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2F462C8" wp14:editId="4B62724F">
            <wp:simplePos x="0" y="0"/>
            <wp:positionH relativeFrom="column">
              <wp:posOffset>2795251</wp:posOffset>
            </wp:positionH>
            <wp:positionV relativeFrom="paragraph">
              <wp:posOffset>-126478</wp:posOffset>
            </wp:positionV>
            <wp:extent cx="530225" cy="664845"/>
            <wp:effectExtent l="0" t="0" r="3175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BA2">
        <w:rPr>
          <w:sz w:val="24"/>
          <w:szCs w:val="24"/>
        </w:rPr>
        <w:t xml:space="preserve">    </w:t>
      </w:r>
      <w:r w:rsidR="00EC1FD0">
        <w:rPr>
          <w:sz w:val="24"/>
          <w:szCs w:val="24"/>
        </w:rPr>
        <w:t xml:space="preserve">                                        </w:t>
      </w:r>
      <w:r w:rsidR="008732FB">
        <w:rPr>
          <w:sz w:val="24"/>
          <w:szCs w:val="24"/>
        </w:rPr>
        <w:tab/>
      </w:r>
      <w:r w:rsidR="008732FB">
        <w:rPr>
          <w:sz w:val="24"/>
          <w:szCs w:val="24"/>
        </w:rPr>
        <w:tab/>
      </w:r>
      <w:r w:rsidR="004F0002">
        <w:rPr>
          <w:sz w:val="24"/>
          <w:szCs w:val="24"/>
        </w:rPr>
        <w:t xml:space="preserve">              </w:t>
      </w:r>
      <w:r w:rsidR="008732FB" w:rsidRPr="008732FB">
        <w:rPr>
          <w:sz w:val="24"/>
          <w:szCs w:val="24"/>
        </w:rPr>
        <w:tab/>
      </w:r>
      <w:r w:rsidR="008732FB" w:rsidRPr="008732FB">
        <w:rPr>
          <w:sz w:val="24"/>
          <w:szCs w:val="24"/>
        </w:rPr>
        <w:tab/>
      </w:r>
      <w:r w:rsidR="00EC1FD0" w:rsidRPr="008732FB">
        <w:rPr>
          <w:sz w:val="24"/>
          <w:szCs w:val="24"/>
        </w:rPr>
        <w:t xml:space="preserve">                             </w:t>
      </w:r>
      <w:r w:rsidR="00F97BA2" w:rsidRPr="008732FB">
        <w:rPr>
          <w:sz w:val="24"/>
          <w:szCs w:val="24"/>
        </w:rPr>
        <w:t xml:space="preserve">                          </w:t>
      </w:r>
      <w:r w:rsidR="00F64907" w:rsidRPr="008732FB">
        <w:rPr>
          <w:sz w:val="24"/>
          <w:szCs w:val="24"/>
        </w:rPr>
        <w:t xml:space="preserve"> </w:t>
      </w:r>
      <w:r w:rsidR="00EC1FD0" w:rsidRPr="008732FB">
        <w:rPr>
          <w:sz w:val="24"/>
          <w:szCs w:val="24"/>
        </w:rPr>
        <w:t xml:space="preserve">                                                     </w:t>
      </w:r>
    </w:p>
    <w:p w14:paraId="080FFD12" w14:textId="77777777" w:rsidR="00567D9B" w:rsidRDefault="00873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86C566E" w14:textId="473D33B7" w:rsidR="00E875FC" w:rsidRPr="006532F4" w:rsidRDefault="008732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F3CB153" w14:textId="77777777" w:rsidR="00E875FC" w:rsidRDefault="00E875FC" w:rsidP="007122D0">
      <w:pPr>
        <w:pStyle w:val="3"/>
        <w:spacing w:before="120"/>
      </w:pPr>
      <w:r>
        <w:t>Томская область</w:t>
      </w:r>
    </w:p>
    <w:p w14:paraId="766B7E30" w14:textId="77777777" w:rsidR="007122D0" w:rsidRPr="009A48B3" w:rsidRDefault="007122D0" w:rsidP="007122D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городской</w:t>
      </w:r>
      <w:r w:rsidRPr="009A48B3">
        <w:rPr>
          <w:b/>
          <w:sz w:val="22"/>
          <w:szCs w:val="22"/>
        </w:rPr>
        <w:t xml:space="preserve"> округ</w:t>
      </w:r>
    </w:p>
    <w:p w14:paraId="14D4EAC1" w14:textId="77777777" w:rsidR="007122D0" w:rsidRPr="007122D0" w:rsidRDefault="007122D0" w:rsidP="009A7B3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закрытое административно-территориальное образование </w:t>
      </w:r>
      <w:r w:rsidR="009A7B34">
        <w:rPr>
          <w:b/>
          <w:sz w:val="22"/>
          <w:szCs w:val="22"/>
        </w:rPr>
        <w:t>Северск</w:t>
      </w:r>
    </w:p>
    <w:p w14:paraId="473EB692" w14:textId="77777777" w:rsidR="00E875FC" w:rsidRPr="007122D0" w:rsidRDefault="006532F4" w:rsidP="007122D0">
      <w:pPr>
        <w:spacing w:before="120"/>
        <w:jc w:val="center"/>
        <w:rPr>
          <w:sz w:val="28"/>
          <w:szCs w:val="28"/>
        </w:rPr>
      </w:pPr>
      <w:r w:rsidRPr="007122D0">
        <w:rPr>
          <w:b/>
          <w:sz w:val="28"/>
          <w:szCs w:val="28"/>
        </w:rPr>
        <w:t>ДУМА</w:t>
      </w:r>
      <w:r w:rsidR="007122D0" w:rsidRPr="007122D0">
        <w:rPr>
          <w:sz w:val="28"/>
          <w:szCs w:val="28"/>
        </w:rPr>
        <w:t xml:space="preserve"> </w:t>
      </w:r>
      <w:r w:rsidRPr="007122D0">
        <w:rPr>
          <w:b/>
          <w:sz w:val="28"/>
          <w:szCs w:val="28"/>
        </w:rPr>
        <w:t>ЗАТО СЕВЕРСК</w:t>
      </w:r>
    </w:p>
    <w:p w14:paraId="4BEECB51" w14:textId="77777777" w:rsidR="00E875FC" w:rsidRPr="0076609B" w:rsidRDefault="00E875FC" w:rsidP="007122D0">
      <w:pPr>
        <w:pStyle w:val="1"/>
        <w:spacing w:before="120"/>
        <w:rPr>
          <w:sz w:val="28"/>
          <w:szCs w:val="28"/>
        </w:rPr>
      </w:pPr>
      <w:r w:rsidRPr="0076609B">
        <w:rPr>
          <w:sz w:val="28"/>
          <w:szCs w:val="28"/>
        </w:rPr>
        <w:t>РЕШЕНИЕ</w:t>
      </w:r>
    </w:p>
    <w:p w14:paraId="22FAB8D2" w14:textId="77777777" w:rsidR="00E875FC" w:rsidRDefault="00F23B89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</w:t>
      </w:r>
    </w:p>
    <w:p w14:paraId="07911454" w14:textId="77777777" w:rsidR="00E875FC" w:rsidRDefault="00E875FC" w:rsidP="00B53363">
      <w:pPr>
        <w:rPr>
          <w:sz w:val="24"/>
        </w:rPr>
      </w:pPr>
      <w:r>
        <w:rPr>
          <w:sz w:val="24"/>
        </w:rPr>
        <w:t>__________________№________________</w:t>
      </w:r>
    </w:p>
    <w:p w14:paraId="63C58B4B" w14:textId="77777777" w:rsidR="00E875FC" w:rsidRPr="00B53363" w:rsidRDefault="00E875FC" w:rsidP="00B53363">
      <w:pPr>
        <w:tabs>
          <w:tab w:val="left" w:pos="1965"/>
        </w:tabs>
        <w:rPr>
          <w:sz w:val="22"/>
          <w:szCs w:val="22"/>
        </w:rPr>
      </w:pPr>
      <w:r>
        <w:rPr>
          <w:b/>
          <w:i/>
          <w:sz w:val="32"/>
        </w:rPr>
        <w:t xml:space="preserve"> </w:t>
      </w:r>
      <w:r>
        <w:rPr>
          <w:sz w:val="28"/>
        </w:rPr>
        <w:t xml:space="preserve"> </w:t>
      </w:r>
      <w:r w:rsidR="0038230F">
        <w:rPr>
          <w:sz w:val="28"/>
        </w:rPr>
        <w:t xml:space="preserve">                       </w:t>
      </w:r>
      <w:proofErr w:type="spellStart"/>
      <w:r w:rsidR="0038230F" w:rsidRPr="00B53363">
        <w:rPr>
          <w:sz w:val="22"/>
          <w:szCs w:val="22"/>
        </w:rPr>
        <w:t>г.Северск</w:t>
      </w:r>
      <w:proofErr w:type="spellEnd"/>
    </w:p>
    <w:p w14:paraId="2C7D9F9A" w14:textId="0C2E6A9C" w:rsidR="00D478BA" w:rsidRDefault="00FB7195" w:rsidP="00D673F7">
      <w:pPr>
        <w:rPr>
          <w:spacing w:val="-6"/>
          <w:sz w:val="24"/>
          <w:szCs w:val="24"/>
        </w:rPr>
      </w:pPr>
      <w:r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047E6B00" wp14:editId="764690D0">
                <wp:simplePos x="0" y="0"/>
                <wp:positionH relativeFrom="page">
                  <wp:posOffset>990600</wp:posOffset>
                </wp:positionH>
                <wp:positionV relativeFrom="page">
                  <wp:posOffset>2943225</wp:posOffset>
                </wp:positionV>
                <wp:extent cx="3143250" cy="264795"/>
                <wp:effectExtent l="0" t="0" r="0" b="0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3250" cy="264795"/>
                          <a:chOff x="0" y="0"/>
                          <a:chExt cx="19998" cy="20000"/>
                        </a:xfrm>
                      </wpg:grpSpPr>
                      <wps:wsp>
                        <wps:cNvPr id="2" name="Freeform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9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 cap="flat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41E24" id="Group 7" o:spid="_x0000_s1026" style="position:absolute;margin-left:78pt;margin-top:231.75pt;width:247.5pt;height:20.85pt;z-index:251657216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">
                <v:shape id="Freeform 8" o:spid="_x0000_s1027" style="position:absolute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" path="m19930,l,,,19905e" filled="f" strokeweight="0">
                  <v:path arrowok="t" o:connecttype="custom" o:connectlocs="1322,0;0,0;0,19905" o:connectangles="0,0,0"/>
                </v:shape>
                <v:shape id="Freeform 9" o:spid="_x0000_s1028" style="position:absolute;left:18671;width:1327;height:20000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</w:p>
    <w:p w14:paraId="6A60AB3D" w14:textId="77777777" w:rsidR="005E33A1" w:rsidRDefault="005E33A1" w:rsidP="0098364E">
      <w:pPr>
        <w:rPr>
          <w:sz w:val="24"/>
          <w:szCs w:val="24"/>
        </w:rPr>
      </w:pPr>
      <w:r w:rsidRPr="0080227D">
        <w:rPr>
          <w:sz w:val="24"/>
          <w:szCs w:val="24"/>
        </w:rPr>
        <w:t xml:space="preserve">Об утверждении положения о муниципальном </w:t>
      </w:r>
    </w:p>
    <w:p w14:paraId="19962A44" w14:textId="77777777" w:rsidR="005E33A1" w:rsidRDefault="005E33A1" w:rsidP="0098364E">
      <w:pPr>
        <w:rPr>
          <w:sz w:val="24"/>
          <w:szCs w:val="24"/>
        </w:rPr>
      </w:pPr>
      <w:r w:rsidRPr="0080227D">
        <w:rPr>
          <w:sz w:val="24"/>
          <w:szCs w:val="24"/>
        </w:rPr>
        <w:t xml:space="preserve">контроле на автомобильном транспорте, </w:t>
      </w:r>
    </w:p>
    <w:p w14:paraId="30E023C8" w14:textId="77777777" w:rsidR="00E537F7" w:rsidRDefault="005E33A1" w:rsidP="0098364E">
      <w:pPr>
        <w:rPr>
          <w:sz w:val="24"/>
          <w:szCs w:val="24"/>
        </w:rPr>
      </w:pPr>
      <w:r w:rsidRPr="0080227D">
        <w:rPr>
          <w:sz w:val="24"/>
          <w:szCs w:val="24"/>
        </w:rPr>
        <w:t xml:space="preserve">городском наземном электрическом </w:t>
      </w:r>
    </w:p>
    <w:p w14:paraId="21C98886" w14:textId="77777777" w:rsidR="00F23B89" w:rsidRDefault="005E33A1" w:rsidP="0098364E">
      <w:pPr>
        <w:rPr>
          <w:sz w:val="24"/>
          <w:szCs w:val="24"/>
        </w:rPr>
      </w:pPr>
      <w:r w:rsidRPr="0080227D">
        <w:rPr>
          <w:sz w:val="24"/>
          <w:szCs w:val="24"/>
        </w:rPr>
        <w:t>транспорте и в дорожном хозяйстве</w:t>
      </w:r>
    </w:p>
    <w:p w14:paraId="4B87407D" w14:textId="77777777" w:rsidR="005E33A1" w:rsidRDefault="005E33A1" w:rsidP="00F23B89">
      <w:pPr>
        <w:ind w:firstLine="567"/>
        <w:jc w:val="both"/>
        <w:rPr>
          <w:sz w:val="24"/>
          <w:szCs w:val="24"/>
        </w:rPr>
      </w:pPr>
    </w:p>
    <w:p w14:paraId="1EC1E403" w14:textId="77777777" w:rsidR="005E33A1" w:rsidRDefault="005E33A1" w:rsidP="00F23B89">
      <w:pPr>
        <w:ind w:firstLine="567"/>
        <w:jc w:val="both"/>
        <w:rPr>
          <w:sz w:val="24"/>
          <w:szCs w:val="24"/>
        </w:rPr>
      </w:pPr>
    </w:p>
    <w:p w14:paraId="0F551073" w14:textId="77777777" w:rsidR="005E33A1" w:rsidRPr="005E33A1" w:rsidRDefault="005E33A1" w:rsidP="005E33A1">
      <w:pPr>
        <w:ind w:firstLine="567"/>
        <w:jc w:val="both"/>
        <w:rPr>
          <w:sz w:val="24"/>
          <w:szCs w:val="24"/>
        </w:rPr>
      </w:pPr>
    </w:p>
    <w:p w14:paraId="4D64B895" w14:textId="77777777" w:rsidR="00F23B89" w:rsidRPr="005E33A1" w:rsidRDefault="005E33A1" w:rsidP="005E33A1">
      <w:pPr>
        <w:ind w:firstLine="567"/>
        <w:jc w:val="both"/>
        <w:rPr>
          <w:sz w:val="24"/>
          <w:szCs w:val="24"/>
        </w:rPr>
      </w:pPr>
      <w:r w:rsidRPr="005E33A1">
        <w:rPr>
          <w:sz w:val="24"/>
          <w:szCs w:val="24"/>
        </w:rPr>
        <w:t>В целях установления порядка организации и проведения проверок при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области, в соответствии со статьей 16 Федерального закона от 06.10.2003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</w:t>
      </w:r>
    </w:p>
    <w:p w14:paraId="2C0A1DCC" w14:textId="77777777" w:rsidR="005E33A1" w:rsidRDefault="005E33A1" w:rsidP="00F23B89">
      <w:pPr>
        <w:ind w:firstLine="709"/>
        <w:jc w:val="center"/>
        <w:rPr>
          <w:sz w:val="24"/>
          <w:szCs w:val="24"/>
        </w:rPr>
      </w:pPr>
    </w:p>
    <w:p w14:paraId="1B25E3A4" w14:textId="77777777" w:rsidR="00F23B89" w:rsidRPr="00286422" w:rsidRDefault="002F19F3" w:rsidP="00F23B89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ДУМА ЗАТО СЕВЕРСК РЕШИЛА</w:t>
      </w:r>
      <w:r w:rsidR="00EF4425">
        <w:rPr>
          <w:sz w:val="24"/>
          <w:szCs w:val="24"/>
        </w:rPr>
        <w:t>:</w:t>
      </w:r>
    </w:p>
    <w:p w14:paraId="179ADDD4" w14:textId="77777777" w:rsidR="00F23B89" w:rsidRPr="00286422" w:rsidRDefault="00F23B89" w:rsidP="00F23B89">
      <w:pPr>
        <w:ind w:firstLine="709"/>
        <w:jc w:val="both"/>
        <w:rPr>
          <w:sz w:val="24"/>
          <w:szCs w:val="24"/>
        </w:rPr>
      </w:pPr>
    </w:p>
    <w:p w14:paraId="2B3CB9ED" w14:textId="77777777" w:rsidR="0073734D" w:rsidRPr="000D726A" w:rsidRDefault="007444A9" w:rsidP="005E33A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257F62">
        <w:rPr>
          <w:sz w:val="24"/>
          <w:szCs w:val="24"/>
        </w:rPr>
        <w:t>. </w:t>
      </w:r>
      <w:r w:rsidR="00D673F7">
        <w:rPr>
          <w:sz w:val="24"/>
          <w:szCs w:val="24"/>
        </w:rPr>
        <w:t xml:space="preserve">Утвердить Положение о муниципальном контроле </w:t>
      </w:r>
      <w:r w:rsidR="005E33A1" w:rsidRPr="005E33A1">
        <w:rPr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</w:t>
      </w:r>
      <w:r w:rsidR="00D673F7">
        <w:rPr>
          <w:sz w:val="24"/>
          <w:szCs w:val="24"/>
        </w:rPr>
        <w:t>на территории городского округа ЗАТО Северск Томской области</w:t>
      </w:r>
      <w:r w:rsidR="00D75290">
        <w:rPr>
          <w:sz w:val="24"/>
          <w:szCs w:val="24"/>
        </w:rPr>
        <w:t>.</w:t>
      </w:r>
    </w:p>
    <w:p w14:paraId="53B57D82" w14:textId="77777777" w:rsidR="007444A9" w:rsidRPr="003462B8" w:rsidRDefault="007444A9" w:rsidP="005E33A1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802204">
        <w:rPr>
          <w:sz w:val="24"/>
          <w:szCs w:val="24"/>
        </w:rPr>
        <w:t> </w:t>
      </w:r>
      <w:r>
        <w:rPr>
          <w:sz w:val="24"/>
          <w:szCs w:val="24"/>
        </w:rPr>
        <w:t>Опубликовать Решение в средстве массовой информации «Официальные ведомости Думы ЗАТО Северск» и на официальном сайте</w:t>
      </w:r>
      <w:r w:rsidR="003462B8">
        <w:rPr>
          <w:sz w:val="24"/>
          <w:szCs w:val="24"/>
        </w:rPr>
        <w:t xml:space="preserve"> Думы ЗАТО Северск в информационно-телекоммуникационной сети «Интернет» (</w:t>
      </w:r>
      <w:r w:rsidR="003462B8">
        <w:rPr>
          <w:sz w:val="24"/>
          <w:szCs w:val="24"/>
          <w:lang w:val="en-US"/>
        </w:rPr>
        <w:t>http</w:t>
      </w:r>
      <w:r w:rsidR="003462B8">
        <w:rPr>
          <w:sz w:val="24"/>
          <w:szCs w:val="24"/>
        </w:rPr>
        <w:t>://</w:t>
      </w:r>
      <w:r w:rsidR="003462B8">
        <w:rPr>
          <w:sz w:val="24"/>
          <w:szCs w:val="24"/>
          <w:lang w:val="en-US"/>
        </w:rPr>
        <w:t>duma</w:t>
      </w:r>
      <w:r w:rsidR="003462B8" w:rsidRPr="003462B8">
        <w:rPr>
          <w:sz w:val="24"/>
          <w:szCs w:val="24"/>
        </w:rPr>
        <w:t>-</w:t>
      </w:r>
      <w:proofErr w:type="spellStart"/>
      <w:r w:rsidR="003462B8">
        <w:rPr>
          <w:sz w:val="24"/>
          <w:szCs w:val="24"/>
          <w:lang w:val="en-US"/>
        </w:rPr>
        <w:t>seversk</w:t>
      </w:r>
      <w:proofErr w:type="spellEnd"/>
      <w:r w:rsidR="003462B8" w:rsidRPr="003462B8">
        <w:rPr>
          <w:sz w:val="24"/>
          <w:szCs w:val="24"/>
        </w:rPr>
        <w:t>.</w:t>
      </w:r>
      <w:proofErr w:type="spellStart"/>
      <w:r w:rsidR="003462B8">
        <w:rPr>
          <w:sz w:val="24"/>
          <w:szCs w:val="24"/>
          <w:lang w:val="en-US"/>
        </w:rPr>
        <w:t>ru</w:t>
      </w:r>
      <w:proofErr w:type="spellEnd"/>
      <w:r w:rsidR="003462B8" w:rsidRPr="003462B8">
        <w:rPr>
          <w:sz w:val="24"/>
          <w:szCs w:val="24"/>
        </w:rPr>
        <w:t>).</w:t>
      </w:r>
    </w:p>
    <w:p w14:paraId="749CB7D8" w14:textId="77777777" w:rsidR="00D20CAA" w:rsidRDefault="00D20CAA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B45CE95" w14:textId="77777777" w:rsidR="000A6A52" w:rsidRDefault="000A6A52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0130060" w14:textId="77777777" w:rsidR="000A6A52" w:rsidRDefault="000A6A52" w:rsidP="000D726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40218F8" w14:textId="77777777" w:rsidR="00F23B89" w:rsidRDefault="009A7B34" w:rsidP="00F23B89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Д</w:t>
      </w:r>
      <w:r w:rsidR="00D75290">
        <w:rPr>
          <w:sz w:val="24"/>
          <w:szCs w:val="24"/>
        </w:rPr>
        <w:t>умы ЗАТО Северск                                           Мэр ЗАТО Северск</w:t>
      </w:r>
    </w:p>
    <w:p w14:paraId="0F84E7D8" w14:textId="77777777" w:rsidR="00D75290" w:rsidRDefault="00D75290" w:rsidP="00F23B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</w:p>
    <w:p w14:paraId="78BF136B" w14:textId="77777777" w:rsidR="00D75290" w:rsidRPr="00286422" w:rsidRDefault="00D75290" w:rsidP="00F23B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proofErr w:type="spellStart"/>
      <w:r>
        <w:rPr>
          <w:sz w:val="24"/>
          <w:szCs w:val="24"/>
        </w:rPr>
        <w:t>Г.А.Шамин</w:t>
      </w:r>
      <w:proofErr w:type="spellEnd"/>
      <w:r>
        <w:rPr>
          <w:sz w:val="24"/>
          <w:szCs w:val="24"/>
        </w:rPr>
        <w:t xml:space="preserve">                                                                 </w:t>
      </w:r>
      <w:proofErr w:type="spellStart"/>
      <w:r>
        <w:rPr>
          <w:sz w:val="24"/>
          <w:szCs w:val="24"/>
        </w:rPr>
        <w:t>Н.В.Диденко</w:t>
      </w:r>
      <w:proofErr w:type="spellEnd"/>
    </w:p>
    <w:p w14:paraId="5558FACA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199E83B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86EF8E7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44F64BF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4D8E162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286422">
        <w:rPr>
          <w:rFonts w:ascii="Times New Roman CYR" w:hAnsi="Times New Roman CYR" w:cs="Times New Roman CYR"/>
          <w:sz w:val="24"/>
          <w:szCs w:val="24"/>
        </w:rPr>
        <w:t xml:space="preserve">                </w:t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  <w:r w:rsidRPr="00286422">
        <w:rPr>
          <w:rFonts w:ascii="Times New Roman CYR" w:hAnsi="Times New Roman CYR" w:cs="Times New Roman CYR"/>
          <w:sz w:val="24"/>
          <w:szCs w:val="24"/>
        </w:rPr>
        <w:tab/>
      </w:r>
    </w:p>
    <w:p w14:paraId="2F4B38F4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3D4C600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4BCD447" w14:textId="77777777" w:rsidR="00F23B89" w:rsidRPr="00286422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B287F63" w14:textId="77777777" w:rsidR="00F23B89" w:rsidRDefault="00F23B89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BABB966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5F4865A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0D2EDC2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6F7F4C3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17582AD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4231CA3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20E6160" w14:textId="77777777" w:rsidR="005F3E18" w:rsidRDefault="005F3E18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CBA5047" w14:textId="77777777" w:rsidR="00EE0150" w:rsidRDefault="00EE0150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2A69AAC" w14:textId="77777777" w:rsidR="00790653" w:rsidRDefault="00790653" w:rsidP="00F23B89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C887B05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AE4540B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479131F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3DF6009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B73EF98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9BB6825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59729AF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326FB08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97967A7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18A545A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32D2BCA4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599B9F0B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2314891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7B9C37B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C8D3999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40E77C6C" w14:textId="77777777" w:rsidR="007420C3" w:rsidRDefault="007420C3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0B9D0CE9" w14:textId="77777777" w:rsidR="00771E2C" w:rsidRDefault="00771E2C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304F9AC" w14:textId="77777777" w:rsidR="00771E2C" w:rsidRDefault="00771E2C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10EB09B6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Председатель контрольно-правового</w:t>
      </w:r>
    </w:p>
    <w:p w14:paraId="23E056DF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комитета Думы ЗАТО Северск</w:t>
      </w:r>
    </w:p>
    <w:p w14:paraId="707174FD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А.Ю.Власов</w:t>
      </w:r>
      <w:proofErr w:type="spellEnd"/>
    </w:p>
    <w:p w14:paraId="4BA1EECB" w14:textId="77777777" w:rsidR="0026799E" w:rsidRDefault="00167A0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«_____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_»_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____________2021</w:t>
      </w:r>
      <w:r w:rsidR="0026799E">
        <w:rPr>
          <w:rFonts w:ascii="Times New Roman CYR" w:hAnsi="Times New Roman CYR" w:cs="Times New Roman CYR"/>
          <w:sz w:val="24"/>
          <w:szCs w:val="24"/>
        </w:rPr>
        <w:t xml:space="preserve"> г.</w:t>
      </w:r>
    </w:p>
    <w:p w14:paraId="1E52B658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645"/>
        <w:gridCol w:w="363"/>
        <w:gridCol w:w="4640"/>
      </w:tblGrid>
      <w:tr w:rsidR="0026799E" w14:paraId="2FEC3293" w14:textId="77777777" w:rsidTr="0026799E">
        <w:trPr>
          <w:trHeight w:val="144"/>
        </w:trPr>
        <w:tc>
          <w:tcPr>
            <w:tcW w:w="4645" w:type="dxa"/>
            <w:hideMark/>
          </w:tcPr>
          <w:p w14:paraId="662A0437" w14:textId="77777777" w:rsidR="0026799E" w:rsidRDefault="002679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правовой и кадровой </w:t>
            </w:r>
          </w:p>
          <w:p w14:paraId="74F09F4C" w14:textId="77777777" w:rsidR="0026799E" w:rsidRDefault="002679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аппарата Думы ЗАТО Северск</w:t>
            </w:r>
          </w:p>
          <w:p w14:paraId="4E1C2756" w14:textId="77777777" w:rsidR="0026799E" w:rsidRDefault="002679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  <w:proofErr w:type="spellStart"/>
            <w:r>
              <w:rPr>
                <w:sz w:val="24"/>
                <w:szCs w:val="24"/>
              </w:rPr>
              <w:t>Г.С.Титова</w:t>
            </w:r>
            <w:proofErr w:type="spellEnd"/>
          </w:p>
          <w:p w14:paraId="291DEA7B" w14:textId="77777777" w:rsidR="0026799E" w:rsidRDefault="0026799E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</w:t>
            </w:r>
            <w:proofErr w:type="gramStart"/>
            <w:r>
              <w:rPr>
                <w:sz w:val="24"/>
                <w:szCs w:val="24"/>
              </w:rPr>
              <w:t>_»_</w:t>
            </w:r>
            <w:proofErr w:type="gramEnd"/>
            <w:r>
              <w:rPr>
                <w:sz w:val="24"/>
                <w:szCs w:val="24"/>
              </w:rPr>
              <w:t>___</w:t>
            </w:r>
            <w:r w:rsidR="00167A07">
              <w:rPr>
                <w:sz w:val="24"/>
                <w:szCs w:val="24"/>
              </w:rPr>
              <w:t>___________2021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3" w:type="dxa"/>
          </w:tcPr>
          <w:p w14:paraId="7BB93B29" w14:textId="77777777" w:rsidR="0026799E" w:rsidRDefault="0026799E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640" w:type="dxa"/>
          </w:tcPr>
          <w:p w14:paraId="0C1F82DE" w14:textId="77777777" w:rsidR="0026799E" w:rsidRDefault="0026799E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14:paraId="135D0686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8949"/>
        <w:gridCol w:w="699"/>
      </w:tblGrid>
      <w:tr w:rsidR="00F741CD" w14:paraId="24BED7FA" w14:textId="77777777" w:rsidTr="00865DCC">
        <w:trPr>
          <w:trHeight w:val="144"/>
        </w:trPr>
        <w:tc>
          <w:tcPr>
            <w:tcW w:w="4645" w:type="dxa"/>
            <w:hideMark/>
          </w:tcPr>
          <w:p w14:paraId="72D00357" w14:textId="77777777" w:rsidR="00F741CD" w:rsidRDefault="00F741CD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Первый заместитель </w:t>
            </w:r>
          </w:p>
          <w:p w14:paraId="311D1771" w14:textId="77777777" w:rsidR="00F741CD" w:rsidRDefault="00167A07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Мэра</w:t>
            </w:r>
            <w:r w:rsidR="00F741CD">
              <w:rPr>
                <w:sz w:val="24"/>
                <w:szCs w:val="24"/>
              </w:rPr>
              <w:t xml:space="preserve"> ЗАТО Северск</w:t>
            </w:r>
          </w:p>
          <w:p w14:paraId="44192730" w14:textId="77777777" w:rsidR="00F741CD" w:rsidRDefault="00F741CD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  <w:proofErr w:type="spellStart"/>
            <w:r>
              <w:rPr>
                <w:sz w:val="24"/>
                <w:szCs w:val="24"/>
              </w:rPr>
              <w:t>В.В.Бабенышев</w:t>
            </w:r>
            <w:proofErr w:type="spellEnd"/>
          </w:p>
          <w:p w14:paraId="14012DD0" w14:textId="77777777" w:rsidR="00F741CD" w:rsidRDefault="00167A07" w:rsidP="00865DCC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</w:t>
            </w:r>
            <w:proofErr w:type="gramStart"/>
            <w:r>
              <w:rPr>
                <w:sz w:val="24"/>
                <w:szCs w:val="24"/>
              </w:rPr>
              <w:t>_»_</w:t>
            </w:r>
            <w:proofErr w:type="gramEnd"/>
            <w:r>
              <w:rPr>
                <w:sz w:val="24"/>
                <w:szCs w:val="24"/>
              </w:rPr>
              <w:t>______________2021</w:t>
            </w:r>
            <w:r w:rsidR="00F741C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3" w:type="dxa"/>
          </w:tcPr>
          <w:p w14:paraId="0C474215" w14:textId="77777777" w:rsidR="00F741CD" w:rsidRDefault="00F741CD" w:rsidP="00865DCC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14:paraId="48705C13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8949"/>
        <w:gridCol w:w="699"/>
      </w:tblGrid>
      <w:tr w:rsidR="00F741CD" w14:paraId="3F475FEC" w14:textId="77777777" w:rsidTr="00865DCC">
        <w:trPr>
          <w:trHeight w:val="144"/>
        </w:trPr>
        <w:tc>
          <w:tcPr>
            <w:tcW w:w="4645" w:type="dxa"/>
            <w:hideMark/>
          </w:tcPr>
          <w:p w14:paraId="19891EF8" w14:textId="77777777" w:rsidR="00F741CD" w:rsidRDefault="00F741CD" w:rsidP="00F741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УЖКХ </w:t>
            </w:r>
            <w:proofErr w:type="spellStart"/>
            <w:r>
              <w:rPr>
                <w:sz w:val="24"/>
                <w:szCs w:val="24"/>
              </w:rPr>
              <w:t>ТиС</w:t>
            </w:r>
            <w:proofErr w:type="spellEnd"/>
          </w:p>
          <w:p w14:paraId="3C75D04F" w14:textId="77777777" w:rsidR="00F741CD" w:rsidRDefault="00F741CD" w:rsidP="00865D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</w:t>
            </w:r>
            <w:proofErr w:type="spellStart"/>
            <w:r>
              <w:rPr>
                <w:sz w:val="24"/>
                <w:szCs w:val="24"/>
              </w:rPr>
              <w:t>Н.В.Францишко</w:t>
            </w:r>
            <w:proofErr w:type="spellEnd"/>
          </w:p>
          <w:p w14:paraId="0EC533BB" w14:textId="77777777" w:rsidR="00F741CD" w:rsidRDefault="00167A07" w:rsidP="00865DCC">
            <w:pPr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sz w:val="24"/>
                <w:szCs w:val="24"/>
              </w:rPr>
              <w:t>«_____</w:t>
            </w:r>
            <w:proofErr w:type="gramStart"/>
            <w:r>
              <w:rPr>
                <w:sz w:val="24"/>
                <w:szCs w:val="24"/>
              </w:rPr>
              <w:t>_»_</w:t>
            </w:r>
            <w:proofErr w:type="gramEnd"/>
            <w:r>
              <w:rPr>
                <w:sz w:val="24"/>
                <w:szCs w:val="24"/>
              </w:rPr>
              <w:t>______________2021</w:t>
            </w:r>
            <w:r w:rsidR="00F741CD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3" w:type="dxa"/>
          </w:tcPr>
          <w:p w14:paraId="3E5E35EB" w14:textId="77777777" w:rsidR="00F741CD" w:rsidRDefault="00F741CD" w:rsidP="00865DCC">
            <w:pPr>
              <w:tabs>
                <w:tab w:val="left" w:pos="787"/>
              </w:tabs>
              <w:rPr>
                <w:b/>
                <w:color w:val="000000"/>
                <w:spacing w:val="-5"/>
                <w:sz w:val="24"/>
                <w:szCs w:val="24"/>
              </w:rPr>
            </w:pPr>
          </w:p>
        </w:tc>
      </w:tr>
    </w:tbl>
    <w:p w14:paraId="3037BBA0" w14:textId="77777777" w:rsidR="0026799E" w:rsidRDefault="0026799E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6525A943" w14:textId="77777777" w:rsidR="00F741CD" w:rsidRDefault="00F741CD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70DB5BC2" w14:textId="77777777" w:rsidR="00F741CD" w:rsidRDefault="00F741CD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</w:p>
    <w:p w14:paraId="2A5C1B50" w14:textId="77777777" w:rsidR="005E33A1" w:rsidRDefault="005E33A1" w:rsidP="0026799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К</w:t>
      </w:r>
      <w:r w:rsidRPr="005E33A1">
        <w:rPr>
          <w:sz w:val="24"/>
          <w:szCs w:val="24"/>
        </w:rPr>
        <w:t xml:space="preserve">онсультант-инспектор </w:t>
      </w:r>
    </w:p>
    <w:p w14:paraId="2A908D07" w14:textId="77777777" w:rsidR="005E33A1" w:rsidRDefault="005E33A1" w:rsidP="0026799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5E33A1">
        <w:rPr>
          <w:sz w:val="24"/>
          <w:szCs w:val="24"/>
        </w:rPr>
        <w:t xml:space="preserve">(по осуществлению муниципального контроля) </w:t>
      </w:r>
    </w:p>
    <w:p w14:paraId="067F0B88" w14:textId="77777777" w:rsidR="005E33A1" w:rsidRDefault="005E33A1" w:rsidP="0026799E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5E33A1">
        <w:rPr>
          <w:sz w:val="24"/>
          <w:szCs w:val="24"/>
        </w:rPr>
        <w:t xml:space="preserve">отдела транспорта и связи УЖКХ </w:t>
      </w:r>
      <w:proofErr w:type="spellStart"/>
      <w:r w:rsidRPr="005E33A1">
        <w:rPr>
          <w:sz w:val="24"/>
          <w:szCs w:val="24"/>
        </w:rPr>
        <w:t>ТиС</w:t>
      </w:r>
      <w:proofErr w:type="spellEnd"/>
    </w:p>
    <w:p w14:paraId="52EA068B" w14:textId="77777777" w:rsidR="0026799E" w:rsidRPr="00C65768" w:rsidRDefault="005E33A1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 w:rsidRPr="005E33A1">
        <w:rPr>
          <w:sz w:val="24"/>
          <w:szCs w:val="24"/>
        </w:rPr>
        <w:t xml:space="preserve"> </w:t>
      </w:r>
      <w:r w:rsidR="0026799E" w:rsidRPr="00C65768">
        <w:rPr>
          <w:rFonts w:ascii="Times New Roman CYR" w:hAnsi="Times New Roman CYR" w:cs="Times New Roman CYR"/>
          <w:sz w:val="24"/>
          <w:szCs w:val="24"/>
        </w:rPr>
        <w:t>_________________________</w:t>
      </w:r>
      <w:r w:rsidR="00D673F7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В.В.Снегур</w:t>
      </w:r>
      <w:proofErr w:type="spellEnd"/>
      <w:r w:rsidR="0026799E" w:rsidRPr="00C65768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14:paraId="7709EDCA" w14:textId="77777777" w:rsidR="0026799E" w:rsidRPr="00C65768" w:rsidRDefault="00167A07" w:rsidP="0026799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4"/>
          <w:szCs w:val="24"/>
        </w:rPr>
      </w:pPr>
      <w:r>
        <w:rPr>
          <w:sz w:val="24"/>
          <w:szCs w:val="24"/>
        </w:rPr>
        <w:t>«_____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>_____________2021</w:t>
      </w:r>
      <w:r w:rsidR="0026799E" w:rsidRPr="00C65768">
        <w:rPr>
          <w:sz w:val="24"/>
          <w:szCs w:val="24"/>
        </w:rPr>
        <w:t xml:space="preserve"> г.</w:t>
      </w:r>
    </w:p>
    <w:sectPr w:rsidR="0026799E" w:rsidRPr="00C65768" w:rsidSect="00567D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17EA2" w14:textId="77777777" w:rsidR="001564E3" w:rsidRDefault="001564E3">
      <w:r>
        <w:separator/>
      </w:r>
    </w:p>
  </w:endnote>
  <w:endnote w:type="continuationSeparator" w:id="0">
    <w:p w14:paraId="69941590" w14:textId="77777777" w:rsidR="001564E3" w:rsidRDefault="00156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3D15" w14:textId="77777777" w:rsidR="00D673F7" w:rsidRDefault="00D673F7" w:rsidP="00CD16D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A651954" w14:textId="77777777" w:rsidR="00D673F7" w:rsidRDefault="00D673F7" w:rsidP="0054248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A5D2E" w14:textId="77777777" w:rsidR="00D673F7" w:rsidRDefault="00D673F7" w:rsidP="0054248A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B811B" w14:textId="77777777" w:rsidR="00741201" w:rsidRDefault="0074120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B9866" w14:textId="77777777" w:rsidR="001564E3" w:rsidRDefault="001564E3">
      <w:r>
        <w:separator/>
      </w:r>
    </w:p>
  </w:footnote>
  <w:footnote w:type="continuationSeparator" w:id="0">
    <w:p w14:paraId="501F4E07" w14:textId="77777777" w:rsidR="001564E3" w:rsidRDefault="00156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ABA70" w14:textId="77777777" w:rsidR="00D673F7" w:rsidRDefault="00D673F7" w:rsidP="00927B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5BF446A" w14:textId="77777777" w:rsidR="00D673F7" w:rsidRDefault="00D673F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80690" w14:textId="77777777" w:rsidR="00D673F7" w:rsidRDefault="00D673F7" w:rsidP="00982389">
    <w:pPr>
      <w:pStyle w:val="a3"/>
      <w:framePr w:wrap="around" w:vAnchor="text" w:hAnchor="margin" w:xAlign="center" w:y="1"/>
      <w:rPr>
        <w:rStyle w:val="a5"/>
      </w:rPr>
    </w:pPr>
  </w:p>
  <w:p w14:paraId="3CB08F1D" w14:textId="77777777" w:rsidR="00D673F7" w:rsidRPr="000E62BD" w:rsidRDefault="00D673F7" w:rsidP="00F329FC">
    <w:pPr>
      <w:pStyle w:val="a3"/>
      <w:framePr w:wrap="around" w:vAnchor="text" w:hAnchor="margin" w:xAlign="center" w:y="1"/>
      <w:rPr>
        <w:rStyle w:val="a5"/>
        <w:sz w:val="24"/>
        <w:szCs w:val="24"/>
      </w:rPr>
    </w:pPr>
  </w:p>
  <w:p w14:paraId="5C6F2C57" w14:textId="77777777" w:rsidR="00D673F7" w:rsidRDefault="00D673F7">
    <w:pPr>
      <w:pStyle w:val="a3"/>
    </w:pPr>
    <w:r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7CAB1" w14:textId="48B4C73A" w:rsidR="00741201" w:rsidRDefault="00741201" w:rsidP="00741201">
    <w:pPr>
      <w:pStyle w:val="a3"/>
      <w:jc w:val="right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AB4"/>
    <w:rsid w:val="0000374D"/>
    <w:rsid w:val="00030467"/>
    <w:rsid w:val="00056BFC"/>
    <w:rsid w:val="000652C6"/>
    <w:rsid w:val="00067BD4"/>
    <w:rsid w:val="00071B10"/>
    <w:rsid w:val="0007392B"/>
    <w:rsid w:val="00083067"/>
    <w:rsid w:val="00090B47"/>
    <w:rsid w:val="000A6A52"/>
    <w:rsid w:val="000C0618"/>
    <w:rsid w:val="000C3825"/>
    <w:rsid w:val="000D47BF"/>
    <w:rsid w:val="000D726A"/>
    <w:rsid w:val="000E62BD"/>
    <w:rsid w:val="000F6E54"/>
    <w:rsid w:val="0011733C"/>
    <w:rsid w:val="00120658"/>
    <w:rsid w:val="00143185"/>
    <w:rsid w:val="00144131"/>
    <w:rsid w:val="001470A1"/>
    <w:rsid w:val="00150AC4"/>
    <w:rsid w:val="00151595"/>
    <w:rsid w:val="0015441D"/>
    <w:rsid w:val="001564E3"/>
    <w:rsid w:val="0016329B"/>
    <w:rsid w:val="00167A07"/>
    <w:rsid w:val="001826B4"/>
    <w:rsid w:val="001926AE"/>
    <w:rsid w:val="001A1347"/>
    <w:rsid w:val="001A7E7C"/>
    <w:rsid w:val="001B5CEC"/>
    <w:rsid w:val="001B5F35"/>
    <w:rsid w:val="001E63AD"/>
    <w:rsid w:val="001F6C62"/>
    <w:rsid w:val="0020673E"/>
    <w:rsid w:val="0022193A"/>
    <w:rsid w:val="00237A1C"/>
    <w:rsid w:val="00241585"/>
    <w:rsid w:val="002420D8"/>
    <w:rsid w:val="00243030"/>
    <w:rsid w:val="00255224"/>
    <w:rsid w:val="00257F62"/>
    <w:rsid w:val="0026799E"/>
    <w:rsid w:val="00273AF2"/>
    <w:rsid w:val="00274A38"/>
    <w:rsid w:val="002810F2"/>
    <w:rsid w:val="0028438D"/>
    <w:rsid w:val="002A1675"/>
    <w:rsid w:val="002B406A"/>
    <w:rsid w:val="002C478A"/>
    <w:rsid w:val="002C6DE7"/>
    <w:rsid w:val="002C7C41"/>
    <w:rsid w:val="002D0DAE"/>
    <w:rsid w:val="002D68E2"/>
    <w:rsid w:val="002F19F3"/>
    <w:rsid w:val="002F5509"/>
    <w:rsid w:val="002F5B9F"/>
    <w:rsid w:val="002F5E32"/>
    <w:rsid w:val="00304D65"/>
    <w:rsid w:val="003057C3"/>
    <w:rsid w:val="00305E40"/>
    <w:rsid w:val="00311698"/>
    <w:rsid w:val="00317D8B"/>
    <w:rsid w:val="00323D49"/>
    <w:rsid w:val="003308A0"/>
    <w:rsid w:val="00333A24"/>
    <w:rsid w:val="003368A1"/>
    <w:rsid w:val="003462B8"/>
    <w:rsid w:val="00350091"/>
    <w:rsid w:val="003518F2"/>
    <w:rsid w:val="0038230F"/>
    <w:rsid w:val="003A326B"/>
    <w:rsid w:val="003B104C"/>
    <w:rsid w:val="003B16F1"/>
    <w:rsid w:val="003C0DF4"/>
    <w:rsid w:val="003D2CDC"/>
    <w:rsid w:val="003F7019"/>
    <w:rsid w:val="004009D4"/>
    <w:rsid w:val="00404E3E"/>
    <w:rsid w:val="00412974"/>
    <w:rsid w:val="00417710"/>
    <w:rsid w:val="00427A3B"/>
    <w:rsid w:val="00430447"/>
    <w:rsid w:val="004451FE"/>
    <w:rsid w:val="00450856"/>
    <w:rsid w:val="00454D57"/>
    <w:rsid w:val="00457E0F"/>
    <w:rsid w:val="00461612"/>
    <w:rsid w:val="00462B0B"/>
    <w:rsid w:val="00464F6A"/>
    <w:rsid w:val="00491DC5"/>
    <w:rsid w:val="00495133"/>
    <w:rsid w:val="00495C65"/>
    <w:rsid w:val="004B6711"/>
    <w:rsid w:val="004B6A6B"/>
    <w:rsid w:val="004D2546"/>
    <w:rsid w:val="004F0002"/>
    <w:rsid w:val="004F47C2"/>
    <w:rsid w:val="00504545"/>
    <w:rsid w:val="0050671F"/>
    <w:rsid w:val="005070BE"/>
    <w:rsid w:val="00507A8F"/>
    <w:rsid w:val="00514748"/>
    <w:rsid w:val="00515E85"/>
    <w:rsid w:val="0051627B"/>
    <w:rsid w:val="00517485"/>
    <w:rsid w:val="005174A5"/>
    <w:rsid w:val="00522B9A"/>
    <w:rsid w:val="00523CF0"/>
    <w:rsid w:val="0052474A"/>
    <w:rsid w:val="00526313"/>
    <w:rsid w:val="00530E5F"/>
    <w:rsid w:val="00531A57"/>
    <w:rsid w:val="0053283D"/>
    <w:rsid w:val="0053459C"/>
    <w:rsid w:val="005355AA"/>
    <w:rsid w:val="00537E1F"/>
    <w:rsid w:val="0054248A"/>
    <w:rsid w:val="005626BF"/>
    <w:rsid w:val="00564970"/>
    <w:rsid w:val="00567D9B"/>
    <w:rsid w:val="0057365B"/>
    <w:rsid w:val="005816AA"/>
    <w:rsid w:val="005A2E57"/>
    <w:rsid w:val="005A7D0C"/>
    <w:rsid w:val="005B4F1A"/>
    <w:rsid w:val="005C3FC0"/>
    <w:rsid w:val="005C5619"/>
    <w:rsid w:val="005D7CD2"/>
    <w:rsid w:val="005E33A1"/>
    <w:rsid w:val="005F3E18"/>
    <w:rsid w:val="0060322E"/>
    <w:rsid w:val="006033B2"/>
    <w:rsid w:val="006045CE"/>
    <w:rsid w:val="00606996"/>
    <w:rsid w:val="00625F96"/>
    <w:rsid w:val="0063667E"/>
    <w:rsid w:val="00636E66"/>
    <w:rsid w:val="006375C9"/>
    <w:rsid w:val="00645F3A"/>
    <w:rsid w:val="00647728"/>
    <w:rsid w:val="006532F4"/>
    <w:rsid w:val="006545D0"/>
    <w:rsid w:val="006656FE"/>
    <w:rsid w:val="00670F87"/>
    <w:rsid w:val="00674EA4"/>
    <w:rsid w:val="006769C0"/>
    <w:rsid w:val="0067780A"/>
    <w:rsid w:val="00680544"/>
    <w:rsid w:val="00687E74"/>
    <w:rsid w:val="00694FE0"/>
    <w:rsid w:val="006A2A80"/>
    <w:rsid w:val="006B04B4"/>
    <w:rsid w:val="006E603F"/>
    <w:rsid w:val="00706DDB"/>
    <w:rsid w:val="007122D0"/>
    <w:rsid w:val="0073534E"/>
    <w:rsid w:val="0073734D"/>
    <w:rsid w:val="00741201"/>
    <w:rsid w:val="007420C3"/>
    <w:rsid w:val="007444A9"/>
    <w:rsid w:val="00751153"/>
    <w:rsid w:val="00752008"/>
    <w:rsid w:val="007535F2"/>
    <w:rsid w:val="00753A88"/>
    <w:rsid w:val="00753D7F"/>
    <w:rsid w:val="007641AF"/>
    <w:rsid w:val="0076609B"/>
    <w:rsid w:val="00767C63"/>
    <w:rsid w:val="00771E2C"/>
    <w:rsid w:val="0077558A"/>
    <w:rsid w:val="00776F98"/>
    <w:rsid w:val="00790653"/>
    <w:rsid w:val="007A7B65"/>
    <w:rsid w:val="007C02F0"/>
    <w:rsid w:val="007C59D9"/>
    <w:rsid w:val="007D4515"/>
    <w:rsid w:val="007D506A"/>
    <w:rsid w:val="007E2D5D"/>
    <w:rsid w:val="007E4492"/>
    <w:rsid w:val="007E5D0C"/>
    <w:rsid w:val="0080016B"/>
    <w:rsid w:val="00802204"/>
    <w:rsid w:val="0080290D"/>
    <w:rsid w:val="00811606"/>
    <w:rsid w:val="0081455D"/>
    <w:rsid w:val="008361AF"/>
    <w:rsid w:val="00840393"/>
    <w:rsid w:val="0084046F"/>
    <w:rsid w:val="008512D8"/>
    <w:rsid w:val="00851A52"/>
    <w:rsid w:val="00864252"/>
    <w:rsid w:val="00865DCC"/>
    <w:rsid w:val="008732FB"/>
    <w:rsid w:val="00897862"/>
    <w:rsid w:val="008C6A1B"/>
    <w:rsid w:val="008D386A"/>
    <w:rsid w:val="008D6703"/>
    <w:rsid w:val="008D7068"/>
    <w:rsid w:val="008E603C"/>
    <w:rsid w:val="008F12FA"/>
    <w:rsid w:val="008F4B1B"/>
    <w:rsid w:val="008F6052"/>
    <w:rsid w:val="008F7A8A"/>
    <w:rsid w:val="009053D5"/>
    <w:rsid w:val="009062F2"/>
    <w:rsid w:val="009231FA"/>
    <w:rsid w:val="00927B47"/>
    <w:rsid w:val="00941051"/>
    <w:rsid w:val="009444C8"/>
    <w:rsid w:val="00962D6D"/>
    <w:rsid w:val="00982389"/>
    <w:rsid w:val="009831A4"/>
    <w:rsid w:val="0098364E"/>
    <w:rsid w:val="00987FF2"/>
    <w:rsid w:val="0099732A"/>
    <w:rsid w:val="009A6B3F"/>
    <w:rsid w:val="009A7B34"/>
    <w:rsid w:val="009B2B37"/>
    <w:rsid w:val="009C0DFA"/>
    <w:rsid w:val="009C550E"/>
    <w:rsid w:val="009E00BB"/>
    <w:rsid w:val="009E332C"/>
    <w:rsid w:val="009F36B3"/>
    <w:rsid w:val="00A02B39"/>
    <w:rsid w:val="00A03CBD"/>
    <w:rsid w:val="00A15A82"/>
    <w:rsid w:val="00A17C72"/>
    <w:rsid w:val="00A20F22"/>
    <w:rsid w:val="00A22C0C"/>
    <w:rsid w:val="00A22E2A"/>
    <w:rsid w:val="00A32224"/>
    <w:rsid w:val="00A3598B"/>
    <w:rsid w:val="00A35C67"/>
    <w:rsid w:val="00A40B18"/>
    <w:rsid w:val="00A40F32"/>
    <w:rsid w:val="00A4333C"/>
    <w:rsid w:val="00A52C92"/>
    <w:rsid w:val="00A71610"/>
    <w:rsid w:val="00A91E12"/>
    <w:rsid w:val="00A92486"/>
    <w:rsid w:val="00A95D21"/>
    <w:rsid w:val="00A96E06"/>
    <w:rsid w:val="00AA4F2D"/>
    <w:rsid w:val="00AA7ADE"/>
    <w:rsid w:val="00AD2E24"/>
    <w:rsid w:val="00AE0977"/>
    <w:rsid w:val="00AF1486"/>
    <w:rsid w:val="00AF3E0A"/>
    <w:rsid w:val="00AF4689"/>
    <w:rsid w:val="00B0344F"/>
    <w:rsid w:val="00B16E4E"/>
    <w:rsid w:val="00B17D29"/>
    <w:rsid w:val="00B21352"/>
    <w:rsid w:val="00B22DFA"/>
    <w:rsid w:val="00B241DB"/>
    <w:rsid w:val="00B2783F"/>
    <w:rsid w:val="00B3414D"/>
    <w:rsid w:val="00B353D1"/>
    <w:rsid w:val="00B40514"/>
    <w:rsid w:val="00B42F9B"/>
    <w:rsid w:val="00B43A52"/>
    <w:rsid w:val="00B44DE5"/>
    <w:rsid w:val="00B45B4D"/>
    <w:rsid w:val="00B47C8E"/>
    <w:rsid w:val="00B53363"/>
    <w:rsid w:val="00B62C41"/>
    <w:rsid w:val="00B92391"/>
    <w:rsid w:val="00B95CCF"/>
    <w:rsid w:val="00B96389"/>
    <w:rsid w:val="00BB1B0A"/>
    <w:rsid w:val="00BB6C25"/>
    <w:rsid w:val="00BC0642"/>
    <w:rsid w:val="00BD50EB"/>
    <w:rsid w:val="00BD63B4"/>
    <w:rsid w:val="00BD6D8A"/>
    <w:rsid w:val="00BE5E66"/>
    <w:rsid w:val="00BF2307"/>
    <w:rsid w:val="00C12321"/>
    <w:rsid w:val="00C324AC"/>
    <w:rsid w:val="00C40CDD"/>
    <w:rsid w:val="00C65768"/>
    <w:rsid w:val="00C730CF"/>
    <w:rsid w:val="00C774AC"/>
    <w:rsid w:val="00C879E2"/>
    <w:rsid w:val="00C960FA"/>
    <w:rsid w:val="00CA7B7E"/>
    <w:rsid w:val="00CB1AD1"/>
    <w:rsid w:val="00CC1D81"/>
    <w:rsid w:val="00CD1678"/>
    <w:rsid w:val="00CD16D8"/>
    <w:rsid w:val="00CD75CB"/>
    <w:rsid w:val="00CE2602"/>
    <w:rsid w:val="00CE2FF2"/>
    <w:rsid w:val="00CE5D35"/>
    <w:rsid w:val="00CF2EA3"/>
    <w:rsid w:val="00D1521D"/>
    <w:rsid w:val="00D20CAA"/>
    <w:rsid w:val="00D278F3"/>
    <w:rsid w:val="00D30FA0"/>
    <w:rsid w:val="00D32FCC"/>
    <w:rsid w:val="00D40FD6"/>
    <w:rsid w:val="00D478BA"/>
    <w:rsid w:val="00D60E2E"/>
    <w:rsid w:val="00D673F7"/>
    <w:rsid w:val="00D75290"/>
    <w:rsid w:val="00D76366"/>
    <w:rsid w:val="00D81BF8"/>
    <w:rsid w:val="00D8475F"/>
    <w:rsid w:val="00D95CFB"/>
    <w:rsid w:val="00DB5544"/>
    <w:rsid w:val="00DE6D57"/>
    <w:rsid w:val="00DF765C"/>
    <w:rsid w:val="00E005E0"/>
    <w:rsid w:val="00E35102"/>
    <w:rsid w:val="00E35833"/>
    <w:rsid w:val="00E537F7"/>
    <w:rsid w:val="00E546EF"/>
    <w:rsid w:val="00E62BA1"/>
    <w:rsid w:val="00E708F8"/>
    <w:rsid w:val="00E71F0B"/>
    <w:rsid w:val="00E82DFE"/>
    <w:rsid w:val="00E83924"/>
    <w:rsid w:val="00E875FC"/>
    <w:rsid w:val="00E912F8"/>
    <w:rsid w:val="00EA2AF8"/>
    <w:rsid w:val="00EA448B"/>
    <w:rsid w:val="00EC1FD0"/>
    <w:rsid w:val="00EC5470"/>
    <w:rsid w:val="00ED38FF"/>
    <w:rsid w:val="00EE0150"/>
    <w:rsid w:val="00EE369D"/>
    <w:rsid w:val="00EF4425"/>
    <w:rsid w:val="00F02AB4"/>
    <w:rsid w:val="00F05399"/>
    <w:rsid w:val="00F14A0E"/>
    <w:rsid w:val="00F23B89"/>
    <w:rsid w:val="00F26910"/>
    <w:rsid w:val="00F329FC"/>
    <w:rsid w:val="00F62331"/>
    <w:rsid w:val="00F62577"/>
    <w:rsid w:val="00F63900"/>
    <w:rsid w:val="00F64907"/>
    <w:rsid w:val="00F64E0C"/>
    <w:rsid w:val="00F70F68"/>
    <w:rsid w:val="00F741CD"/>
    <w:rsid w:val="00F75DC6"/>
    <w:rsid w:val="00F97BA2"/>
    <w:rsid w:val="00FB3FFD"/>
    <w:rsid w:val="00FB7195"/>
    <w:rsid w:val="00FC1728"/>
    <w:rsid w:val="00FC5A9D"/>
    <w:rsid w:val="00FE2AEB"/>
    <w:rsid w:val="00FF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588DDCC3"/>
  <w15:chartTrackingRefBased/>
  <w15:docId w15:val="{A90683D9-2FBF-4E39-8B5B-AC0B87EC1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36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qFormat/>
    <w:pPr>
      <w:keepNext/>
      <w:ind w:left="1440" w:firstLine="720"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pPr>
      <w:keepNext/>
      <w:spacing w:before="240"/>
      <w:jc w:val="center"/>
      <w:outlineLvl w:val="2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67D9B"/>
  </w:style>
  <w:style w:type="paragraph" w:customStyle="1" w:styleId="a6">
    <w:name w:val="Знак"/>
    <w:basedOn w:val="a"/>
    <w:autoRedefine/>
    <w:rsid w:val="0098364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7">
    <w:name w:val="Знак Знак Знак"/>
    <w:basedOn w:val="a"/>
    <w:rsid w:val="006A2A80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8">
    <w:name w:val="Знак"/>
    <w:basedOn w:val="a"/>
    <w:autoRedefine/>
    <w:rsid w:val="00CD75C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styleId="a9">
    <w:name w:val="Balloon Text"/>
    <w:basedOn w:val="a"/>
    <w:link w:val="aa"/>
    <w:rsid w:val="00B353D1"/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rsid w:val="00B35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0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ragina\&#1052;&#1086;&#1080;%20&#1076;&#1086;&#1082;&#1091;&#1084;&#1077;&#1085;&#1090;&#1099;\&#1102;&#1088;&#1080;&#1089;&#1082;&#1086;&#1085;&#1089;&#1091;&#1083;&#1100;&#1090;\&#1055;&#1086;&#1083;&#1086;&#1078;&#1077;&#1085;&#1080;&#1077;%20&#1086;&#1073;%20&#1059;&#1046;&#1050;&#1061;&#1058;&#1080;&#1057;\&#1042;&#1085;&#1077;&#1089;&#1077;&#1085;&#1080;&#1077;%20&#1080;&#1079;&#1084;&#1077;&#1085;&#1077;&#1085;&#1080;&#1081;%20&#1074;%20&#1055;&#1086;&#1083;&#1086;&#1078;&#1077;&#1085;&#1080;&#1077;%202014\&#1042;&#1085;&#1077;&#1089;&#1077;&#1085;&#1080;&#1077;%20&#1080;&#1079;&#1084;&#1077;&#1085;&#1077;&#1085;&#1080;&#1081;%20&#1074;%20&#1055;&#1086;&#1083;&#1086;&#1078;&#1077;&#1085;&#1080;&#1077;_&#1076;&#1086;&#1088;&#1086;&#1075;&#1080;\&#1044;&#1091;&#1084;&#1072;%20&#1073;&#1083;&#1072;&#1085;&#1082;%20&#1088;&#1077;&#1096;&#1077;&#1085;&#1080;&#1103;%20&#1044;&#1091;&#1084;&#1099;%20&#1087;&#1088;&#1086;&#1077;&#1082;&#1090;%20&#1088;&#1077;&#1096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74C49-E5B5-4222-B5C5-863737A50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Дума бланк решения Думы проект решения</Template>
  <TotalTime>1</TotalTime>
  <Pages>2</Pages>
  <Words>211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г. Северска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Брагина Е.А.</dc:creator>
  <cp:keywords/>
  <cp:lastModifiedBy>Snegur</cp:lastModifiedBy>
  <cp:revision>4</cp:revision>
  <cp:lastPrinted>2021-07-01T08:44:00Z</cp:lastPrinted>
  <dcterms:created xsi:type="dcterms:W3CDTF">2021-07-02T04:50:00Z</dcterms:created>
  <dcterms:modified xsi:type="dcterms:W3CDTF">2021-07-02T05:20:00Z</dcterms:modified>
</cp:coreProperties>
</file>