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610D4">
        <w:rPr>
          <w:sz w:val="28"/>
          <w:szCs w:val="28"/>
        </w:rPr>
        <w:t>70:22:0010106</w:t>
      </w:r>
      <w:r w:rsidR="006577C8" w:rsidRPr="00A55D26">
        <w:rPr>
          <w:sz w:val="28"/>
          <w:szCs w:val="28"/>
        </w:rPr>
        <w:t>:</w:t>
      </w:r>
      <w:r w:rsidR="008606F3">
        <w:rPr>
          <w:sz w:val="28"/>
          <w:szCs w:val="28"/>
        </w:rPr>
        <w:t>106</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8606F3">
        <w:rPr>
          <w:sz w:val="28"/>
          <w:szCs w:val="28"/>
        </w:rPr>
        <w:t>ул.Калинина</w:t>
      </w:r>
      <w:proofErr w:type="spellEnd"/>
      <w:r w:rsidR="008606F3">
        <w:rPr>
          <w:sz w:val="28"/>
          <w:szCs w:val="28"/>
        </w:rPr>
        <w:t>, 64б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5610D4">
        <w:rPr>
          <w:sz w:val="28"/>
          <w:szCs w:val="28"/>
        </w:rPr>
        <w:t>продовольственные</w:t>
      </w:r>
      <w:r w:rsidR="0001462E">
        <w:rPr>
          <w:sz w:val="28"/>
          <w:szCs w:val="28"/>
        </w:rPr>
        <w:t xml:space="preserve">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606F3">
        <w:rPr>
          <w:sz w:val="28"/>
          <w:szCs w:val="28"/>
        </w:rPr>
        <w:t xml:space="preserve">23,3 </w:t>
      </w:r>
      <w:proofErr w:type="spellStart"/>
      <w:r w:rsidR="008606F3">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606F3">
        <w:rPr>
          <w:sz w:val="28"/>
          <w:szCs w:val="28"/>
        </w:rPr>
        <w:t>5 982,15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791B" w:rsidRPr="00D95783" w:rsidRDefault="00AF791B" w:rsidP="00A0539C">
      <w:pPr>
        <w:ind w:firstLine="709"/>
        <w:jc w:val="both"/>
        <w:rPr>
          <w:sz w:val="28"/>
          <w:szCs w:val="28"/>
        </w:rPr>
      </w:pPr>
      <w:r w:rsidRPr="008F2729">
        <w:rPr>
          <w:sz w:val="28"/>
          <w:szCs w:val="28"/>
        </w:rPr>
        <w:t>Н</w:t>
      </w:r>
      <w:r w:rsidR="00A0539C" w:rsidRPr="008F2729">
        <w:rPr>
          <w:sz w:val="28"/>
          <w:szCs w:val="28"/>
        </w:rPr>
        <w:t xml:space="preserve">ачало приема </w:t>
      </w:r>
      <w:r w:rsidRPr="008F2729">
        <w:rPr>
          <w:sz w:val="28"/>
          <w:szCs w:val="28"/>
        </w:rPr>
        <w:t>заявлений</w:t>
      </w:r>
      <w:r w:rsidR="00A0539C" w:rsidRPr="008F2729">
        <w:rPr>
          <w:sz w:val="28"/>
          <w:szCs w:val="28"/>
        </w:rPr>
        <w:t xml:space="preserve">: </w:t>
      </w:r>
      <w:r w:rsidR="008606F3">
        <w:rPr>
          <w:sz w:val="28"/>
          <w:szCs w:val="28"/>
        </w:rPr>
        <w:t>15.12</w:t>
      </w:r>
      <w:r w:rsidR="002075E0" w:rsidRPr="00D95783">
        <w:rPr>
          <w:sz w:val="28"/>
          <w:szCs w:val="28"/>
        </w:rPr>
        <w:t>.</w:t>
      </w:r>
      <w:r w:rsidR="00F3546D" w:rsidRPr="00D95783">
        <w:rPr>
          <w:sz w:val="28"/>
          <w:szCs w:val="28"/>
        </w:rPr>
        <w:t>2021</w:t>
      </w:r>
    </w:p>
    <w:p w:rsidR="00AF791B" w:rsidRPr="00D95783" w:rsidRDefault="00AF791B" w:rsidP="00AF791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О</w:t>
      </w:r>
      <w:r w:rsidR="00A0539C" w:rsidRPr="00D95783">
        <w:rPr>
          <w:rFonts w:ascii="Times New Roman" w:hAnsi="Times New Roman" w:cs="Times New Roman"/>
          <w:sz w:val="28"/>
          <w:szCs w:val="28"/>
        </w:rPr>
        <w:t>кончани</w:t>
      </w:r>
      <w:r w:rsidRPr="00D95783">
        <w:rPr>
          <w:rFonts w:ascii="Times New Roman" w:hAnsi="Times New Roman" w:cs="Times New Roman"/>
          <w:sz w:val="28"/>
          <w:szCs w:val="28"/>
        </w:rPr>
        <w:t>е</w:t>
      </w:r>
      <w:r w:rsidR="00A0539C" w:rsidRPr="00D95783">
        <w:rPr>
          <w:rFonts w:ascii="Times New Roman" w:hAnsi="Times New Roman" w:cs="Times New Roman"/>
          <w:sz w:val="28"/>
          <w:szCs w:val="28"/>
        </w:rPr>
        <w:t xml:space="preserve"> приема заявлений</w:t>
      </w:r>
      <w:r w:rsidRPr="00D95783">
        <w:rPr>
          <w:rFonts w:ascii="Times New Roman" w:hAnsi="Times New Roman" w:cs="Times New Roman"/>
          <w:sz w:val="28"/>
          <w:szCs w:val="28"/>
        </w:rPr>
        <w:t xml:space="preserve">: </w:t>
      </w:r>
      <w:r w:rsidR="008606F3">
        <w:rPr>
          <w:rFonts w:ascii="Times New Roman" w:hAnsi="Times New Roman" w:cs="Times New Roman"/>
          <w:sz w:val="28"/>
          <w:szCs w:val="28"/>
        </w:rPr>
        <w:t>24.01.2022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F81" w:rsidRDefault="00B72F81">
      <w:r>
        <w:separator/>
      </w:r>
    </w:p>
  </w:endnote>
  <w:endnote w:type="continuationSeparator" w:id="0">
    <w:p w:rsidR="00B72F81" w:rsidRDefault="00B72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2C700D">
    <w:pPr>
      <w:pStyle w:val="a7"/>
      <w:rPr>
        <w:sz w:val="16"/>
        <w:szCs w:val="16"/>
      </w:rPr>
    </w:pPr>
    <w:r>
      <w:rPr>
        <w:sz w:val="16"/>
        <w:szCs w:val="16"/>
      </w:rPr>
      <w:t>06.12.2021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F81" w:rsidRDefault="00B72F81">
      <w:r>
        <w:separator/>
      </w:r>
    </w:p>
  </w:footnote>
  <w:footnote w:type="continuationSeparator" w:id="0">
    <w:p w:rsidR="00B72F81" w:rsidRDefault="00B72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F0164"/>
    <w:rsid w:val="000F0FDB"/>
    <w:rsid w:val="000F2206"/>
    <w:rsid w:val="000F4655"/>
    <w:rsid w:val="001002A2"/>
    <w:rsid w:val="001019E8"/>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C700D"/>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43A2"/>
    <w:rsid w:val="003A736A"/>
    <w:rsid w:val="003A797D"/>
    <w:rsid w:val="003B6588"/>
    <w:rsid w:val="003B68B3"/>
    <w:rsid w:val="003C0D78"/>
    <w:rsid w:val="003D040F"/>
    <w:rsid w:val="003D09F6"/>
    <w:rsid w:val="003D1DE8"/>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6F3"/>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2F81"/>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5887"/>
    <w:rsid w:val="00DA5FAF"/>
    <w:rsid w:val="00DB4F34"/>
    <w:rsid w:val="00DB54A5"/>
    <w:rsid w:val="00DB588C"/>
    <w:rsid w:val="00DB623D"/>
    <w:rsid w:val="00DB73E4"/>
    <w:rsid w:val="00DC41F3"/>
    <w:rsid w:val="00DC4F51"/>
    <w:rsid w:val="00DC769F"/>
    <w:rsid w:val="00DD48FB"/>
    <w:rsid w:val="00DD7092"/>
    <w:rsid w:val="00DE1CDD"/>
    <w:rsid w:val="00DE3B92"/>
    <w:rsid w:val="00DE409D"/>
    <w:rsid w:val="00DE43B2"/>
    <w:rsid w:val="00DE4F02"/>
    <w:rsid w:val="00DF0A97"/>
    <w:rsid w:val="00DF4CB6"/>
    <w:rsid w:val="00DF5AD3"/>
    <w:rsid w:val="00DF6F4F"/>
    <w:rsid w:val="00DF71A3"/>
    <w:rsid w:val="00DF774C"/>
    <w:rsid w:val="00E03571"/>
    <w:rsid w:val="00E05761"/>
    <w:rsid w:val="00E07901"/>
    <w:rsid w:val="00E12301"/>
    <w:rsid w:val="00E159DE"/>
    <w:rsid w:val="00E2110C"/>
    <w:rsid w:val="00E21330"/>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8429E-B4CB-4BF0-8A5F-0D34A9A51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2</TotalTime>
  <Pages>1</Pages>
  <Words>425</Words>
  <Characters>2425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2021-12-06T10:13:00Z</cp:lastPrinted>
  <dcterms:created xsi:type="dcterms:W3CDTF">2021-12-06T10:12:00Z</dcterms:created>
  <dcterms:modified xsi:type="dcterms:W3CDTF">2021-12-06T10:14:00Z</dcterms:modified>
</cp:coreProperties>
</file>