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A15E27">
        <w:rPr>
          <w:sz w:val="28"/>
          <w:szCs w:val="28"/>
        </w:rPr>
        <w:t>70:22:0010107</w:t>
      </w:r>
      <w:r w:rsidR="006577C8" w:rsidRPr="00A55D26">
        <w:rPr>
          <w:sz w:val="28"/>
          <w:szCs w:val="28"/>
        </w:rPr>
        <w:t>:</w:t>
      </w:r>
      <w:r w:rsidR="00A15E27">
        <w:rPr>
          <w:sz w:val="28"/>
          <w:szCs w:val="28"/>
        </w:rPr>
        <w:t>135</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A15E27">
        <w:rPr>
          <w:sz w:val="28"/>
          <w:szCs w:val="28"/>
        </w:rPr>
        <w:t>просп.Коммунистический</w:t>
      </w:r>
      <w:proofErr w:type="spellEnd"/>
      <w:r w:rsidR="00A15E27">
        <w:rPr>
          <w:sz w:val="28"/>
          <w:szCs w:val="28"/>
        </w:rPr>
        <w:t>, 108/1</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722B57">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Pr>
          <w:sz w:val="28"/>
          <w:szCs w:val="28"/>
        </w:rPr>
        <w:t xml:space="preserve"> по вышеуказанному адресу: </w:t>
      </w:r>
      <w:r w:rsidR="00A15E27">
        <w:rPr>
          <w:sz w:val="28"/>
          <w:szCs w:val="28"/>
        </w:rPr>
        <w:t>не</w:t>
      </w:r>
      <w:r w:rsidR="005610D4">
        <w:rPr>
          <w:sz w:val="28"/>
          <w:szCs w:val="28"/>
        </w:rPr>
        <w:t>продовольственные</w:t>
      </w:r>
      <w:r w:rsidR="0001462E">
        <w:rPr>
          <w:sz w:val="28"/>
          <w:szCs w:val="28"/>
        </w:rPr>
        <w:t xml:space="preserve">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A15E27">
        <w:rPr>
          <w:sz w:val="28"/>
          <w:szCs w:val="28"/>
        </w:rPr>
        <w:t xml:space="preserve">73,4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A15E27">
        <w:rPr>
          <w:sz w:val="28"/>
          <w:szCs w:val="28"/>
        </w:rPr>
        <w:t>28 438,30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AF791B" w:rsidRPr="00D95783" w:rsidRDefault="00AF791B" w:rsidP="00A0539C">
      <w:pPr>
        <w:ind w:firstLine="709"/>
        <w:jc w:val="both"/>
        <w:rPr>
          <w:sz w:val="28"/>
          <w:szCs w:val="28"/>
        </w:rPr>
      </w:pPr>
      <w:r w:rsidRPr="008F2729">
        <w:rPr>
          <w:sz w:val="28"/>
          <w:szCs w:val="28"/>
        </w:rPr>
        <w:t>Н</w:t>
      </w:r>
      <w:r w:rsidR="00A0539C" w:rsidRPr="008F2729">
        <w:rPr>
          <w:sz w:val="28"/>
          <w:szCs w:val="28"/>
        </w:rPr>
        <w:t xml:space="preserve">ачало приема </w:t>
      </w:r>
      <w:r w:rsidRPr="008F2729">
        <w:rPr>
          <w:sz w:val="28"/>
          <w:szCs w:val="28"/>
        </w:rPr>
        <w:t>заявлений</w:t>
      </w:r>
      <w:r w:rsidR="00A0539C" w:rsidRPr="008F2729">
        <w:rPr>
          <w:sz w:val="28"/>
          <w:szCs w:val="28"/>
        </w:rPr>
        <w:t xml:space="preserve">: </w:t>
      </w:r>
      <w:r w:rsidR="00AB73AC">
        <w:rPr>
          <w:sz w:val="28"/>
          <w:szCs w:val="28"/>
        </w:rPr>
        <w:t>09</w:t>
      </w:r>
      <w:r w:rsidR="00A15E27">
        <w:rPr>
          <w:sz w:val="28"/>
          <w:szCs w:val="28"/>
        </w:rPr>
        <w:t>.12</w:t>
      </w:r>
      <w:r w:rsidR="002075E0" w:rsidRPr="00D95783">
        <w:rPr>
          <w:sz w:val="28"/>
          <w:szCs w:val="28"/>
        </w:rPr>
        <w:t>.</w:t>
      </w:r>
      <w:r w:rsidR="00F3546D" w:rsidRPr="00D95783">
        <w:rPr>
          <w:sz w:val="28"/>
          <w:szCs w:val="28"/>
        </w:rPr>
        <w:t>2021</w:t>
      </w:r>
    </w:p>
    <w:p w:rsidR="00AF791B" w:rsidRPr="00D95783" w:rsidRDefault="00AF791B" w:rsidP="00AF791B">
      <w:pPr>
        <w:pStyle w:val="ConsPlusNormal"/>
        <w:ind w:firstLine="709"/>
        <w:jc w:val="both"/>
        <w:rPr>
          <w:rFonts w:ascii="Times New Roman" w:hAnsi="Times New Roman" w:cs="Times New Roman"/>
          <w:sz w:val="28"/>
          <w:szCs w:val="28"/>
        </w:rPr>
      </w:pPr>
      <w:r w:rsidRPr="00D95783">
        <w:rPr>
          <w:rFonts w:ascii="Times New Roman" w:hAnsi="Times New Roman" w:cs="Times New Roman"/>
          <w:sz w:val="28"/>
          <w:szCs w:val="28"/>
        </w:rPr>
        <w:t>О</w:t>
      </w:r>
      <w:r w:rsidR="00A0539C" w:rsidRPr="00D95783">
        <w:rPr>
          <w:rFonts w:ascii="Times New Roman" w:hAnsi="Times New Roman" w:cs="Times New Roman"/>
          <w:sz w:val="28"/>
          <w:szCs w:val="28"/>
        </w:rPr>
        <w:t>кончани</w:t>
      </w:r>
      <w:r w:rsidRPr="00D95783">
        <w:rPr>
          <w:rFonts w:ascii="Times New Roman" w:hAnsi="Times New Roman" w:cs="Times New Roman"/>
          <w:sz w:val="28"/>
          <w:szCs w:val="28"/>
        </w:rPr>
        <w:t>е</w:t>
      </w:r>
      <w:r w:rsidR="00A0539C" w:rsidRPr="00D95783">
        <w:rPr>
          <w:rFonts w:ascii="Times New Roman" w:hAnsi="Times New Roman" w:cs="Times New Roman"/>
          <w:sz w:val="28"/>
          <w:szCs w:val="28"/>
        </w:rPr>
        <w:t xml:space="preserve"> приема заявлений</w:t>
      </w:r>
      <w:r w:rsidRPr="00D95783">
        <w:rPr>
          <w:rFonts w:ascii="Times New Roman" w:hAnsi="Times New Roman" w:cs="Times New Roman"/>
          <w:sz w:val="28"/>
          <w:szCs w:val="28"/>
        </w:rPr>
        <w:t xml:space="preserve">: </w:t>
      </w:r>
      <w:r w:rsidR="00AB73AC">
        <w:rPr>
          <w:rFonts w:ascii="Times New Roman" w:hAnsi="Times New Roman" w:cs="Times New Roman"/>
          <w:sz w:val="28"/>
          <w:szCs w:val="28"/>
        </w:rPr>
        <w:t>08</w:t>
      </w:r>
      <w:bookmarkStart w:id="0" w:name="_GoBack"/>
      <w:bookmarkEnd w:id="0"/>
      <w:r w:rsidR="00A15E27">
        <w:rPr>
          <w:rFonts w:ascii="Times New Roman" w:hAnsi="Times New Roman" w:cs="Times New Roman"/>
          <w:sz w:val="28"/>
          <w:szCs w:val="28"/>
        </w:rPr>
        <w:t>.01</w:t>
      </w:r>
      <w:r w:rsidR="00F3546D" w:rsidRPr="00D95783">
        <w:rPr>
          <w:rFonts w:ascii="Times New Roman" w:hAnsi="Times New Roman" w:cs="Times New Roman"/>
          <w:sz w:val="28"/>
          <w:szCs w:val="28"/>
        </w:rPr>
        <w:t>.202</w:t>
      </w:r>
      <w:r w:rsidR="00A15E27">
        <w:rPr>
          <w:rFonts w:ascii="Times New Roman" w:hAnsi="Times New Roman" w:cs="Times New Roman"/>
          <w:sz w:val="28"/>
          <w:szCs w:val="28"/>
        </w:rPr>
        <w:t>2</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3FA" w:rsidRDefault="007E73FA">
      <w:r>
        <w:separator/>
      </w:r>
    </w:p>
  </w:endnote>
  <w:endnote w:type="continuationSeparator" w:id="0">
    <w:p w:rsidR="007E73FA" w:rsidRDefault="007E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A15E27">
    <w:pPr>
      <w:pStyle w:val="a7"/>
      <w:rPr>
        <w:sz w:val="16"/>
        <w:szCs w:val="16"/>
      </w:rPr>
    </w:pPr>
    <w:r>
      <w:rPr>
        <w:sz w:val="16"/>
        <w:szCs w:val="16"/>
      </w:rPr>
      <w:t>30.11.2021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3FA" w:rsidRDefault="007E73FA">
      <w:r>
        <w:separator/>
      </w:r>
    </w:p>
  </w:footnote>
  <w:footnote w:type="continuationSeparator" w:id="0">
    <w:p w:rsidR="007E73FA" w:rsidRDefault="007E7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462E"/>
    <w:rsid w:val="000161AE"/>
    <w:rsid w:val="00017EF1"/>
    <w:rsid w:val="0002386E"/>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E2E51"/>
    <w:rsid w:val="000E2FB0"/>
    <w:rsid w:val="000E392C"/>
    <w:rsid w:val="000F0164"/>
    <w:rsid w:val="000F0FDB"/>
    <w:rsid w:val="000F2206"/>
    <w:rsid w:val="000F4655"/>
    <w:rsid w:val="001002A2"/>
    <w:rsid w:val="00103417"/>
    <w:rsid w:val="00107899"/>
    <w:rsid w:val="00114154"/>
    <w:rsid w:val="00116356"/>
    <w:rsid w:val="0012122A"/>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237F"/>
    <w:rsid w:val="0025243C"/>
    <w:rsid w:val="00252E30"/>
    <w:rsid w:val="00254F35"/>
    <w:rsid w:val="00255CBD"/>
    <w:rsid w:val="0025653C"/>
    <w:rsid w:val="00260756"/>
    <w:rsid w:val="00262214"/>
    <w:rsid w:val="002639C9"/>
    <w:rsid w:val="0027040C"/>
    <w:rsid w:val="00270DCA"/>
    <w:rsid w:val="002720B5"/>
    <w:rsid w:val="002765E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43A2"/>
    <w:rsid w:val="003A736A"/>
    <w:rsid w:val="003A797D"/>
    <w:rsid w:val="003B6588"/>
    <w:rsid w:val="003B68B3"/>
    <w:rsid w:val="003C0D78"/>
    <w:rsid w:val="003D040F"/>
    <w:rsid w:val="003D09F6"/>
    <w:rsid w:val="003D1DE8"/>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3AA1"/>
    <w:rsid w:val="005651E8"/>
    <w:rsid w:val="00566388"/>
    <w:rsid w:val="00566AE3"/>
    <w:rsid w:val="00571BAD"/>
    <w:rsid w:val="005765B4"/>
    <w:rsid w:val="00576B1E"/>
    <w:rsid w:val="00577B18"/>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6564"/>
    <w:rsid w:val="006977B0"/>
    <w:rsid w:val="006A2330"/>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F9D"/>
    <w:rsid w:val="007A5DBF"/>
    <w:rsid w:val="007A6966"/>
    <w:rsid w:val="007B3E86"/>
    <w:rsid w:val="007B51CD"/>
    <w:rsid w:val="007C11DA"/>
    <w:rsid w:val="007C3270"/>
    <w:rsid w:val="007C3351"/>
    <w:rsid w:val="007C3F84"/>
    <w:rsid w:val="007D1CFB"/>
    <w:rsid w:val="007D475D"/>
    <w:rsid w:val="007D65EB"/>
    <w:rsid w:val="007E2764"/>
    <w:rsid w:val="007E4196"/>
    <w:rsid w:val="007E43C0"/>
    <w:rsid w:val="007E73FA"/>
    <w:rsid w:val="007F04C0"/>
    <w:rsid w:val="007F298C"/>
    <w:rsid w:val="007F3FB6"/>
    <w:rsid w:val="007F6952"/>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B73AC"/>
    <w:rsid w:val="00AC1DD3"/>
    <w:rsid w:val="00AC2415"/>
    <w:rsid w:val="00AC2926"/>
    <w:rsid w:val="00AC2EE8"/>
    <w:rsid w:val="00AC34F7"/>
    <w:rsid w:val="00AD43C6"/>
    <w:rsid w:val="00AD44FF"/>
    <w:rsid w:val="00AD5A35"/>
    <w:rsid w:val="00AD76F9"/>
    <w:rsid w:val="00AE05B4"/>
    <w:rsid w:val="00AE199F"/>
    <w:rsid w:val="00AE71D4"/>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541D"/>
    <w:rsid w:val="00CB6E31"/>
    <w:rsid w:val="00CC2718"/>
    <w:rsid w:val="00CC3483"/>
    <w:rsid w:val="00CC4ABE"/>
    <w:rsid w:val="00CC5D8B"/>
    <w:rsid w:val="00CC657D"/>
    <w:rsid w:val="00CD03AD"/>
    <w:rsid w:val="00CE2318"/>
    <w:rsid w:val="00CF229F"/>
    <w:rsid w:val="00CF50CB"/>
    <w:rsid w:val="00D00652"/>
    <w:rsid w:val="00D045AF"/>
    <w:rsid w:val="00D11B00"/>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5887"/>
    <w:rsid w:val="00DA5FAF"/>
    <w:rsid w:val="00DB4F34"/>
    <w:rsid w:val="00DB54A5"/>
    <w:rsid w:val="00DB588C"/>
    <w:rsid w:val="00DB623D"/>
    <w:rsid w:val="00DB73E4"/>
    <w:rsid w:val="00DC41F3"/>
    <w:rsid w:val="00DC4F51"/>
    <w:rsid w:val="00DC769F"/>
    <w:rsid w:val="00DD48FB"/>
    <w:rsid w:val="00DD7092"/>
    <w:rsid w:val="00DE1CDD"/>
    <w:rsid w:val="00DE3B92"/>
    <w:rsid w:val="00DE409D"/>
    <w:rsid w:val="00DE43B2"/>
    <w:rsid w:val="00DE4F02"/>
    <w:rsid w:val="00DF0A97"/>
    <w:rsid w:val="00DF4CB6"/>
    <w:rsid w:val="00DF5AD3"/>
    <w:rsid w:val="00DF6F4F"/>
    <w:rsid w:val="00DF71A3"/>
    <w:rsid w:val="00DF774C"/>
    <w:rsid w:val="00E03571"/>
    <w:rsid w:val="00E05761"/>
    <w:rsid w:val="00E07901"/>
    <w:rsid w:val="00E12301"/>
    <w:rsid w:val="00E159DE"/>
    <w:rsid w:val="00E2110C"/>
    <w:rsid w:val="00E21330"/>
    <w:rsid w:val="00E216B1"/>
    <w:rsid w:val="00E244D0"/>
    <w:rsid w:val="00E260CB"/>
    <w:rsid w:val="00E261EE"/>
    <w:rsid w:val="00E27E0E"/>
    <w:rsid w:val="00E3048B"/>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C2636-3B95-471D-BC5D-C0EE4F603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427</Words>
  <Characters>2439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3</cp:revision>
  <cp:lastPrinted>2021-11-30T07:58:00Z</cp:lastPrinted>
  <dcterms:created xsi:type="dcterms:W3CDTF">2021-11-30T07:59:00Z</dcterms:created>
  <dcterms:modified xsi:type="dcterms:W3CDTF">2021-12-08T08:04:00Z</dcterms:modified>
</cp:coreProperties>
</file>