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64" w:rsidRPr="00E27342" w:rsidRDefault="002A3364" w:rsidP="009C1468">
      <w:pPr>
        <w:widowControl w:val="0"/>
        <w:jc w:val="center"/>
        <w:rPr>
          <w:rFonts w:ascii="Times New Roman" w:hAnsi="Times New Roman"/>
        </w:rPr>
      </w:pPr>
    </w:p>
    <w:p w:rsidR="005D1B5E" w:rsidRPr="00AB68C1" w:rsidRDefault="00CE7C41" w:rsidP="00CB25C7">
      <w:pPr>
        <w:widowControl w:val="0"/>
        <w:ind w:left="1134" w:right="1276"/>
        <w:jc w:val="center"/>
        <w:rPr>
          <w:rFonts w:ascii="Times New Roman" w:hAnsi="Times New Roman"/>
          <w:sz w:val="24"/>
          <w:szCs w:val="24"/>
        </w:rPr>
      </w:pPr>
      <w:r w:rsidRPr="00AB68C1">
        <w:rPr>
          <w:rFonts w:ascii="Times New Roman" w:hAnsi="Times New Roman"/>
          <w:sz w:val="24"/>
          <w:szCs w:val="24"/>
        </w:rPr>
        <w:t>з</w:t>
      </w:r>
      <w:r w:rsidR="005D1B5E" w:rsidRPr="00AB68C1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5D1B5E" w:rsidRPr="00AB68C1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в </w:t>
      </w:r>
      <w:proofErr w:type="gramStart"/>
      <w:r w:rsidR="005D1B5E" w:rsidRPr="00AB68C1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="005D1B5E" w:rsidRPr="00AB68C1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5D1B5E" w:rsidRPr="00AB68C1" w:rsidRDefault="005D1B5E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08"/>
        <w:gridCol w:w="4690"/>
      </w:tblGrid>
      <w:tr w:rsidR="00357F31" w:rsidRPr="00AB68C1" w:rsidTr="00CF5F3A">
        <w:tc>
          <w:tcPr>
            <w:tcW w:w="4927" w:type="dxa"/>
            <w:shd w:val="clear" w:color="auto" w:fill="auto"/>
          </w:tcPr>
          <w:p w:rsidR="00357F31" w:rsidRPr="00AB68C1" w:rsidRDefault="00331110" w:rsidP="00A43C9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2</w:t>
            </w:r>
            <w:r w:rsidR="00D03DB5" w:rsidRPr="00AB68C1">
              <w:rPr>
                <w:rFonts w:ascii="Times New Roman" w:hAnsi="Times New Roman"/>
                <w:sz w:val="24"/>
                <w:szCs w:val="24"/>
              </w:rPr>
              <w:t>6</w:t>
            </w:r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  <w:r w:rsidR="00DA22CA" w:rsidRPr="00AB68C1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954F88" w:rsidRPr="00AB68C1">
              <w:rPr>
                <w:rFonts w:ascii="Times New Roman" w:hAnsi="Times New Roman"/>
                <w:sz w:val="24"/>
                <w:szCs w:val="24"/>
              </w:rPr>
              <w:t>2</w:t>
            </w:r>
            <w:r w:rsidR="005A2133" w:rsidRPr="00AB68C1">
              <w:rPr>
                <w:rFonts w:ascii="Times New Roman" w:hAnsi="Times New Roman"/>
                <w:sz w:val="24"/>
                <w:szCs w:val="24"/>
              </w:rPr>
              <w:t>1</w:t>
            </w:r>
            <w:r w:rsidR="00DA22CA" w:rsidRPr="00AB68C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357F31" w:rsidRPr="00AB68C1" w:rsidRDefault="00357F31" w:rsidP="009C146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№ 01</w:t>
            </w:r>
          </w:p>
        </w:tc>
      </w:tr>
    </w:tbl>
    <w:p w:rsidR="00357F31" w:rsidRPr="00AB68C1" w:rsidRDefault="00357F31" w:rsidP="009C146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503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132"/>
        <w:gridCol w:w="236"/>
        <w:gridCol w:w="7135"/>
      </w:tblGrid>
      <w:tr w:rsidR="00D0036F" w:rsidRPr="00AB68C1" w:rsidTr="00AB68C1">
        <w:tc>
          <w:tcPr>
            <w:tcW w:w="9503" w:type="dxa"/>
            <w:gridSpan w:val="3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D0036F" w:rsidRPr="00AB68C1" w:rsidTr="00AB68C1">
        <w:tc>
          <w:tcPr>
            <w:tcW w:w="2132" w:type="dxa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Коваленко</w:t>
            </w:r>
            <w:r w:rsidR="00954F88" w:rsidRPr="00AB68C1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="004D76D1" w:rsidRPr="00AB68C1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D0036F" w:rsidRPr="00AB68C1" w:rsidTr="00AB68C1">
        <w:tc>
          <w:tcPr>
            <w:tcW w:w="9503" w:type="dxa"/>
            <w:gridSpan w:val="3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D0036F" w:rsidRPr="00AB68C1" w:rsidTr="00AB68C1">
        <w:tc>
          <w:tcPr>
            <w:tcW w:w="2132" w:type="dxa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Кузьменко</w:t>
            </w:r>
            <w:r w:rsidR="00954F88" w:rsidRPr="00AB68C1">
              <w:rPr>
                <w:rFonts w:ascii="Times New Roman" w:hAnsi="Times New Roman"/>
                <w:sz w:val="24"/>
                <w:szCs w:val="24"/>
              </w:rPr>
              <w:t xml:space="preserve"> Г.С.</w:t>
            </w:r>
          </w:p>
        </w:tc>
        <w:tc>
          <w:tcPr>
            <w:tcW w:w="236" w:type="dxa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D0036F" w:rsidRPr="00AB68C1" w:rsidRDefault="00D0036F" w:rsidP="00AB68C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AB68C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0036F" w:rsidRPr="00AB68C1" w:rsidTr="00AB68C1">
        <w:tc>
          <w:tcPr>
            <w:tcW w:w="9503" w:type="dxa"/>
            <w:gridSpan w:val="3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D0036F" w:rsidRPr="00AB68C1" w:rsidTr="00AB68C1">
        <w:tc>
          <w:tcPr>
            <w:tcW w:w="2132" w:type="dxa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Бобров</w:t>
            </w:r>
            <w:r w:rsidR="00954F88" w:rsidRPr="00AB68C1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AB68C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0036F" w:rsidRPr="00AB68C1" w:rsidTr="00AB68C1">
        <w:tc>
          <w:tcPr>
            <w:tcW w:w="2132" w:type="dxa"/>
          </w:tcPr>
          <w:p w:rsidR="00D0036F" w:rsidRPr="00AB68C1" w:rsidRDefault="00954F88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sz w:val="24"/>
                <w:szCs w:val="24"/>
              </w:rPr>
              <w:t>Иглаков</w:t>
            </w:r>
            <w:proofErr w:type="spell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236" w:type="dxa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D0036F" w:rsidRPr="00AB68C1" w:rsidRDefault="00906FB3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sz w:val="24"/>
                <w:szCs w:val="24"/>
              </w:rPr>
              <w:t xml:space="preserve">директор </w:t>
            </w:r>
            <w:r w:rsidRPr="00AB68C1">
              <w:rPr>
                <w:iCs/>
                <w:sz w:val="24"/>
                <w:szCs w:val="24"/>
              </w:rPr>
              <w:t xml:space="preserve">Муниципального </w:t>
            </w:r>
            <w:r w:rsidR="00C3338B" w:rsidRPr="00AB68C1">
              <w:rPr>
                <w:iCs/>
                <w:sz w:val="24"/>
                <w:szCs w:val="24"/>
              </w:rPr>
              <w:t>казенного</w:t>
            </w:r>
            <w:r w:rsidRPr="00AB68C1">
              <w:rPr>
                <w:iCs/>
                <w:sz w:val="24"/>
                <w:szCs w:val="24"/>
              </w:rPr>
              <w:t xml:space="preserve"> </w:t>
            </w:r>
            <w:proofErr w:type="gramStart"/>
            <w:r w:rsidRPr="00AB68C1">
              <w:rPr>
                <w:iCs/>
                <w:sz w:val="24"/>
                <w:szCs w:val="24"/>
              </w:rPr>
              <w:t>учреждения</w:t>
            </w:r>
            <w:proofErr w:type="gramEnd"/>
            <w:r w:rsidRPr="00AB68C1">
              <w:rPr>
                <w:iCs/>
                <w:sz w:val="24"/>
                <w:szCs w:val="24"/>
              </w:rPr>
              <w:t xml:space="preserve"> ЗАТО Северск «Технический центр</w:t>
            </w:r>
            <w:r w:rsidRPr="00AB68C1">
              <w:rPr>
                <w:sz w:val="24"/>
                <w:szCs w:val="24"/>
              </w:rPr>
              <w:t>»</w:t>
            </w:r>
          </w:p>
        </w:tc>
      </w:tr>
      <w:tr w:rsidR="00906FB3" w:rsidRPr="00AB68C1" w:rsidTr="00AB68C1">
        <w:tc>
          <w:tcPr>
            <w:tcW w:w="2132" w:type="dxa"/>
          </w:tcPr>
          <w:p w:rsidR="00906FB3" w:rsidRPr="00AB68C1" w:rsidRDefault="00906FB3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B68C1">
              <w:rPr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906FB3" w:rsidRPr="00AB68C1" w:rsidRDefault="00906FB3" w:rsidP="009C1468">
            <w:pPr>
              <w:widowControl w:val="0"/>
              <w:jc w:val="center"/>
              <w:rPr>
                <w:sz w:val="24"/>
                <w:szCs w:val="24"/>
              </w:rPr>
            </w:pPr>
            <w:r w:rsidRPr="00AB68C1">
              <w:rPr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906FB3" w:rsidRPr="00AB68C1" w:rsidRDefault="00906FB3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B68C1">
              <w:rPr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AB68C1">
              <w:rPr>
                <w:sz w:val="24"/>
                <w:szCs w:val="24"/>
              </w:rPr>
              <w:t>Администрации</w:t>
            </w:r>
            <w:proofErr w:type="gramEnd"/>
            <w:r w:rsidRPr="00AB68C1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906FB3" w:rsidRPr="00AB68C1" w:rsidTr="00AB68C1">
        <w:tc>
          <w:tcPr>
            <w:tcW w:w="2132" w:type="dxa"/>
          </w:tcPr>
          <w:p w:rsidR="00906FB3" w:rsidRPr="00AB68C1" w:rsidRDefault="00906FB3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906FB3" w:rsidRPr="00AB68C1" w:rsidRDefault="00906FB3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:rsidR="00906FB3" w:rsidRPr="00AB68C1" w:rsidRDefault="00906FB3" w:rsidP="00AB68C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AB68C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06FB3" w:rsidRPr="00AB68C1" w:rsidTr="00AB68C1">
        <w:tc>
          <w:tcPr>
            <w:tcW w:w="2132" w:type="dxa"/>
          </w:tcPr>
          <w:p w:rsidR="00906FB3" w:rsidRPr="00AB68C1" w:rsidRDefault="00906FB3" w:rsidP="00AB68C1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sz w:val="24"/>
                <w:szCs w:val="24"/>
              </w:rPr>
              <w:t>Метковская</w:t>
            </w:r>
            <w:proofErr w:type="spell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О.О.</w:t>
            </w:r>
          </w:p>
        </w:tc>
        <w:tc>
          <w:tcPr>
            <w:tcW w:w="236" w:type="dxa"/>
          </w:tcPr>
          <w:p w:rsidR="00906FB3" w:rsidRPr="00AB68C1" w:rsidRDefault="00906FB3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906FB3" w:rsidRPr="00AB68C1" w:rsidRDefault="00906FB3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ведущий инженер Комитета по кадрам и муниципальной</w:t>
            </w:r>
            <w:r w:rsidR="00E83208" w:rsidRPr="00AB68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68C1">
              <w:rPr>
                <w:rFonts w:ascii="Times New Roman" w:hAnsi="Times New Roman"/>
                <w:sz w:val="24"/>
                <w:szCs w:val="24"/>
              </w:rPr>
              <w:t xml:space="preserve">службе </w:t>
            </w:r>
            <w:proofErr w:type="gramStart"/>
            <w:r w:rsidRPr="00AB68C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06FB3" w:rsidRPr="00AB68C1" w:rsidTr="00AB68C1">
        <w:tc>
          <w:tcPr>
            <w:tcW w:w="2132" w:type="dxa"/>
          </w:tcPr>
          <w:p w:rsidR="00906FB3" w:rsidRPr="00AB68C1" w:rsidRDefault="00906FB3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906FB3" w:rsidRPr="00AB68C1" w:rsidRDefault="00906FB3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906FB3" w:rsidRPr="00AB68C1" w:rsidRDefault="00906FB3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AB68C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D0036F" w:rsidRPr="00AB68C1" w:rsidRDefault="00D0036F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D0036F" w:rsidRPr="00AB68C1" w:rsidRDefault="00D0036F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B68C1">
        <w:rPr>
          <w:rFonts w:ascii="Times New Roman" w:hAnsi="Times New Roman"/>
          <w:color w:val="000000"/>
          <w:spacing w:val="-2"/>
          <w:sz w:val="24"/>
          <w:szCs w:val="24"/>
        </w:rPr>
        <w:t xml:space="preserve">ПОВЕСТКА </w:t>
      </w:r>
      <w:r w:rsidR="00AA0DCA" w:rsidRPr="00AB68C1">
        <w:rPr>
          <w:rFonts w:ascii="Times New Roman" w:hAnsi="Times New Roman"/>
          <w:color w:val="000000"/>
          <w:spacing w:val="-2"/>
          <w:sz w:val="24"/>
          <w:szCs w:val="24"/>
        </w:rPr>
        <w:t>ЗАСЕДАНИЯ КОМИССИИ</w:t>
      </w:r>
      <w:r w:rsidRPr="00AB68C1">
        <w:rPr>
          <w:rFonts w:ascii="Times New Roman" w:hAnsi="Times New Roman"/>
          <w:color w:val="000000"/>
          <w:spacing w:val="-2"/>
          <w:sz w:val="24"/>
          <w:szCs w:val="24"/>
        </w:rPr>
        <w:t>:</w:t>
      </w:r>
    </w:p>
    <w:p w:rsidR="00D0036F" w:rsidRPr="00AB68C1" w:rsidRDefault="008E3D0E" w:rsidP="009C1468">
      <w:pPr>
        <w:widowControl w:val="0"/>
        <w:rPr>
          <w:rFonts w:ascii="Times New Roman" w:hAnsi="Times New Roman"/>
          <w:sz w:val="24"/>
          <w:szCs w:val="24"/>
        </w:rPr>
      </w:pPr>
      <w:r w:rsidRPr="00AB68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974"/>
        <w:gridCol w:w="2126"/>
      </w:tblGrid>
      <w:tr w:rsidR="00D0036F" w:rsidRPr="00AB68C1" w:rsidTr="00AB68C1">
        <w:tc>
          <w:tcPr>
            <w:tcW w:w="534" w:type="dxa"/>
            <w:shd w:val="clear" w:color="auto" w:fill="auto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974" w:type="dxa"/>
            <w:shd w:val="clear" w:color="auto" w:fill="auto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  <w:shd w:val="clear" w:color="auto" w:fill="auto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D0036F" w:rsidRPr="00AB68C1" w:rsidTr="00AB68C1">
        <w:tc>
          <w:tcPr>
            <w:tcW w:w="534" w:type="dxa"/>
            <w:shd w:val="clear" w:color="auto" w:fill="auto"/>
          </w:tcPr>
          <w:p w:rsidR="00D0036F" w:rsidRPr="00AB68C1" w:rsidRDefault="00D0036F" w:rsidP="009C1468">
            <w:pPr>
              <w:pStyle w:val="af4"/>
              <w:widowControl w:val="0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974" w:type="dxa"/>
            <w:shd w:val="clear" w:color="auto" w:fill="auto"/>
          </w:tcPr>
          <w:p w:rsidR="00D0036F" w:rsidRPr="00AB68C1" w:rsidRDefault="00D0036F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2126" w:type="dxa"/>
            <w:shd w:val="clear" w:color="auto" w:fill="auto"/>
          </w:tcPr>
          <w:p w:rsidR="00D0036F" w:rsidRPr="00AB68C1" w:rsidRDefault="00D0036F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D0036F" w:rsidRPr="00AB68C1" w:rsidTr="00AB68C1">
        <w:tc>
          <w:tcPr>
            <w:tcW w:w="534" w:type="dxa"/>
            <w:shd w:val="clear" w:color="auto" w:fill="auto"/>
          </w:tcPr>
          <w:p w:rsidR="00D0036F" w:rsidRPr="00AB68C1" w:rsidRDefault="00D0036F" w:rsidP="009C1468">
            <w:pPr>
              <w:pStyle w:val="af4"/>
              <w:widowControl w:val="0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974" w:type="dxa"/>
            <w:shd w:val="clear" w:color="auto" w:fill="auto"/>
          </w:tcPr>
          <w:p w:rsidR="00D0036F" w:rsidRPr="00AB68C1" w:rsidRDefault="00E6320E" w:rsidP="009C146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 xml:space="preserve">Рассмотрение </w:t>
            </w:r>
            <w:r w:rsidR="00321747" w:rsidRPr="00AB68C1">
              <w:rPr>
                <w:rFonts w:ascii="Times New Roman" w:hAnsi="Times New Roman"/>
                <w:sz w:val="24"/>
                <w:szCs w:val="24"/>
              </w:rPr>
              <w:t>результат</w:t>
            </w:r>
            <w:r w:rsidRPr="00AB68C1">
              <w:rPr>
                <w:rFonts w:ascii="Times New Roman" w:hAnsi="Times New Roman"/>
                <w:sz w:val="24"/>
                <w:szCs w:val="24"/>
              </w:rPr>
              <w:t>ов</w:t>
            </w:r>
            <w:r w:rsidR="00321747" w:rsidRPr="00AB68C1">
              <w:rPr>
                <w:rFonts w:ascii="Times New Roman" w:hAnsi="Times New Roman"/>
                <w:sz w:val="24"/>
                <w:szCs w:val="24"/>
              </w:rPr>
              <w:t xml:space="preserve">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="00321747" w:rsidRPr="00AB68C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321747" w:rsidRPr="00AB68C1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</w:t>
            </w:r>
            <w:r w:rsidRPr="00AB68C1">
              <w:rPr>
                <w:rFonts w:ascii="Times New Roman" w:hAnsi="Times New Roman"/>
                <w:sz w:val="24"/>
                <w:szCs w:val="24"/>
              </w:rPr>
              <w:t xml:space="preserve"> и свойственниках</w:t>
            </w:r>
            <w:r w:rsidR="00321747" w:rsidRPr="00AB68C1">
              <w:rPr>
                <w:rFonts w:ascii="Times New Roman" w:hAnsi="Times New Roman"/>
                <w:sz w:val="24"/>
                <w:szCs w:val="24"/>
              </w:rPr>
              <w:t>, в целях выявления возможного конфликта интересов за период с 01.01.202</w:t>
            </w:r>
            <w:r w:rsidR="005A2133" w:rsidRPr="00AB68C1">
              <w:rPr>
                <w:rFonts w:ascii="Times New Roman" w:hAnsi="Times New Roman"/>
                <w:sz w:val="24"/>
                <w:szCs w:val="24"/>
              </w:rPr>
              <w:t>1</w:t>
            </w:r>
            <w:r w:rsidR="00321747" w:rsidRPr="00AB68C1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331110" w:rsidRPr="00AB68C1">
              <w:rPr>
                <w:rFonts w:ascii="Times New Roman" w:hAnsi="Times New Roman"/>
                <w:sz w:val="24"/>
                <w:szCs w:val="24"/>
              </w:rPr>
              <w:t>2</w:t>
            </w:r>
            <w:r w:rsidR="00D03DB5" w:rsidRPr="00AB68C1">
              <w:rPr>
                <w:rFonts w:ascii="Times New Roman" w:hAnsi="Times New Roman"/>
                <w:sz w:val="24"/>
                <w:szCs w:val="24"/>
              </w:rPr>
              <w:t>6</w:t>
            </w:r>
            <w:r w:rsidR="00331110" w:rsidRPr="00AB68C1">
              <w:rPr>
                <w:rFonts w:ascii="Times New Roman" w:hAnsi="Times New Roman"/>
                <w:sz w:val="24"/>
                <w:szCs w:val="24"/>
              </w:rPr>
              <w:t>.04</w:t>
            </w:r>
            <w:r w:rsidR="00BF3C5B" w:rsidRPr="00AB68C1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126" w:type="dxa"/>
            <w:shd w:val="clear" w:color="auto" w:fill="auto"/>
          </w:tcPr>
          <w:p w:rsidR="00D0036F" w:rsidRPr="00AB68C1" w:rsidRDefault="0032174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Королева Л.В</w:t>
            </w:r>
            <w:r w:rsidR="00D0036F" w:rsidRPr="00AB68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618BE" w:rsidRPr="00AB68C1" w:rsidRDefault="00A618BE" w:rsidP="009C1468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</w:rPr>
      </w:pPr>
    </w:p>
    <w:p w:rsidR="00D0036F" w:rsidRPr="00AB68C1" w:rsidRDefault="00D0036F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B68C1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D0036F" w:rsidRPr="00AB68C1" w:rsidRDefault="00D0036F" w:rsidP="009C1468">
      <w:pPr>
        <w:pStyle w:val="af4"/>
        <w:widowControl w:val="0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AB68C1">
        <w:rPr>
          <w:spacing w:val="-1"/>
        </w:rPr>
        <w:t>По вопросам повестки голосовать открытым способом путем поднятия руки.</w:t>
      </w:r>
    </w:p>
    <w:p w:rsidR="00427E90" w:rsidRPr="00AB68C1" w:rsidRDefault="00427E90" w:rsidP="009C1468">
      <w:pPr>
        <w:widowControl w:val="0"/>
        <w:numPr>
          <w:ilvl w:val="0"/>
          <w:numId w:val="25"/>
        </w:numPr>
        <w:tabs>
          <w:tab w:val="left" w:pos="100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B68C1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AB68C1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AB68C1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Pr="00AB68C1">
        <w:rPr>
          <w:rFonts w:ascii="Times New Roman" w:hAnsi="Times New Roman"/>
          <w:bCs/>
          <w:sz w:val="24"/>
          <w:szCs w:val="24"/>
        </w:rPr>
        <w:t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01.01.202</w:t>
      </w:r>
      <w:r w:rsidR="000E15DC" w:rsidRPr="00AB68C1">
        <w:rPr>
          <w:rFonts w:ascii="Times New Roman" w:hAnsi="Times New Roman"/>
          <w:bCs/>
          <w:sz w:val="24"/>
          <w:szCs w:val="24"/>
        </w:rPr>
        <w:t xml:space="preserve">1 по </w:t>
      </w:r>
      <w:r w:rsidR="00331110" w:rsidRPr="00AB68C1">
        <w:rPr>
          <w:rFonts w:ascii="Times New Roman" w:hAnsi="Times New Roman"/>
          <w:bCs/>
          <w:sz w:val="24"/>
          <w:szCs w:val="24"/>
        </w:rPr>
        <w:t>2</w:t>
      </w:r>
      <w:r w:rsidR="00D03DB5" w:rsidRPr="00AB68C1">
        <w:rPr>
          <w:rFonts w:ascii="Times New Roman" w:hAnsi="Times New Roman"/>
          <w:bCs/>
          <w:sz w:val="24"/>
          <w:szCs w:val="24"/>
        </w:rPr>
        <w:t>6</w:t>
      </w:r>
      <w:r w:rsidR="00331110" w:rsidRPr="00AB68C1">
        <w:rPr>
          <w:rFonts w:ascii="Times New Roman" w:hAnsi="Times New Roman"/>
          <w:bCs/>
          <w:sz w:val="24"/>
          <w:szCs w:val="24"/>
        </w:rPr>
        <w:t>.04</w:t>
      </w:r>
      <w:r w:rsidR="000E15DC" w:rsidRPr="00AB68C1">
        <w:rPr>
          <w:rFonts w:ascii="Times New Roman" w:hAnsi="Times New Roman"/>
          <w:bCs/>
          <w:sz w:val="24"/>
          <w:szCs w:val="24"/>
        </w:rPr>
        <w:t>.2021</w:t>
      </w:r>
      <w:r w:rsidRPr="00AB68C1">
        <w:rPr>
          <w:rFonts w:ascii="Times New Roman" w:hAnsi="Times New Roman"/>
          <w:bCs/>
          <w:sz w:val="24"/>
          <w:szCs w:val="24"/>
        </w:rPr>
        <w:t>.</w:t>
      </w:r>
    </w:p>
    <w:p w:rsidR="00AB68C1" w:rsidRPr="00AB68C1" w:rsidRDefault="003B320D" w:rsidP="009C1468">
      <w:pPr>
        <w:widowControl w:val="0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AB68C1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AB68C1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gramStart"/>
      <w:r w:rsidRPr="00AB68C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B68C1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</w:t>
      </w:r>
      <w:r w:rsidRPr="00AB68C1">
        <w:rPr>
          <w:rFonts w:ascii="Times New Roman" w:hAnsi="Times New Roman"/>
          <w:sz w:val="24"/>
          <w:szCs w:val="24"/>
        </w:rPr>
        <w:lastRenderedPageBreak/>
        <w:t>(</w:t>
      </w:r>
      <w:hyperlink w:history="1">
        <w:r w:rsidRPr="00AB68C1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B68C1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B68C1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AB68C1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AB68C1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AB68C1">
        <w:rPr>
          <w:rFonts w:ascii="Times New Roman" w:hAnsi="Times New Roman"/>
          <w:sz w:val="24"/>
          <w:szCs w:val="24"/>
        </w:rPr>
        <w:t>) с учетом законодательства Российской Федерации о защите персональных данных.</w:t>
      </w: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35"/>
        <w:gridCol w:w="3183"/>
        <w:gridCol w:w="3237"/>
      </w:tblGrid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8C1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И.А.Иглаков</w:t>
            </w:r>
            <w:proofErr w:type="spellEnd"/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О.О.Метковская</w:t>
            </w:r>
            <w:proofErr w:type="spellEnd"/>
          </w:p>
        </w:tc>
      </w:tr>
      <w:tr w:rsidR="00AB68C1" w:rsidRPr="00AB68C1" w:rsidTr="00AB68C1">
        <w:trPr>
          <w:trHeight w:val="88"/>
        </w:trPr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B68C1" w:rsidRPr="00AB68C1" w:rsidTr="00AB68C1">
        <w:tc>
          <w:tcPr>
            <w:tcW w:w="2835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bottom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37" w:type="dxa"/>
          </w:tcPr>
          <w:p w:rsidR="00AB68C1" w:rsidRPr="00AB68C1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B68C1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AB68C1" w:rsidRPr="00627E6D" w:rsidTr="00AB68C1">
        <w:tc>
          <w:tcPr>
            <w:tcW w:w="2835" w:type="dxa"/>
          </w:tcPr>
          <w:p w:rsidR="00AB68C1" w:rsidRPr="00627E6D" w:rsidRDefault="00AB68C1" w:rsidP="007E2AD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3" w:type="dxa"/>
            <w:tcBorders>
              <w:top w:val="single" w:sz="4" w:space="0" w:color="auto"/>
            </w:tcBorders>
          </w:tcPr>
          <w:p w:rsidR="00AB68C1" w:rsidRPr="00AB68C1" w:rsidRDefault="00AB68C1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AB68C1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7" w:type="dxa"/>
          </w:tcPr>
          <w:p w:rsidR="00AB68C1" w:rsidRPr="00627E6D" w:rsidRDefault="00AB68C1" w:rsidP="007E2AD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</w:tbl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9632ED" w:rsidRDefault="009632E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AB68C1" w:rsidRDefault="00AB68C1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3B320D" w:rsidRPr="00AB68C1" w:rsidRDefault="003B320D" w:rsidP="00AB68C1">
      <w:pPr>
        <w:widowControl w:val="0"/>
        <w:tabs>
          <w:tab w:val="left" w:pos="993"/>
        </w:tabs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AB68C1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AF3DAB" w:rsidRPr="00627E6D" w:rsidRDefault="0023194C" w:rsidP="009C1468">
      <w:pPr>
        <w:widowControl w:val="0"/>
        <w:rPr>
          <w:sz w:val="28"/>
          <w:szCs w:val="28"/>
        </w:rPr>
      </w:pPr>
      <w:r w:rsidRPr="00627E6D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2773680</wp:posOffset>
            </wp:positionH>
            <wp:positionV relativeFrom="paragraph">
              <wp:posOffset>-110490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6" name="Рисунок 3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F8F" w:rsidRPr="00627E6D" w:rsidRDefault="006A5F8F" w:rsidP="009C1468">
      <w:pPr>
        <w:widowControl w:val="0"/>
        <w:rPr>
          <w:sz w:val="28"/>
          <w:szCs w:val="28"/>
        </w:rPr>
      </w:pPr>
    </w:p>
    <w:p w:rsidR="00AF3DAB" w:rsidRPr="00627E6D" w:rsidRDefault="00AF3DAB" w:rsidP="009C1468">
      <w:pPr>
        <w:widowControl w:val="0"/>
        <w:rPr>
          <w:sz w:val="28"/>
          <w:szCs w:val="28"/>
        </w:rPr>
      </w:pPr>
    </w:p>
    <w:p w:rsidR="00CB25C7" w:rsidRPr="00CB25C7" w:rsidRDefault="00CB25C7" w:rsidP="009C1468">
      <w:pPr>
        <w:pStyle w:val="1"/>
        <w:keepNext w:val="0"/>
        <w:widowControl w:val="0"/>
        <w:rPr>
          <w:rFonts w:ascii="Times New Roman" w:hAnsi="Times New Roman"/>
          <w:b w:val="0"/>
          <w:sz w:val="10"/>
          <w:szCs w:val="10"/>
        </w:rPr>
      </w:pP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1D1793" w:rsidRPr="00627E6D" w:rsidRDefault="001D1793" w:rsidP="009C146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1D1793" w:rsidRPr="00627E6D" w:rsidRDefault="001D1793" w:rsidP="009C1468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1D1793" w:rsidRPr="00A43C95" w:rsidRDefault="00CE7C41" w:rsidP="00A43C95">
      <w:pPr>
        <w:widowControl w:val="0"/>
        <w:ind w:left="1134" w:right="993"/>
        <w:jc w:val="center"/>
        <w:rPr>
          <w:rFonts w:ascii="Times New Roman" w:hAnsi="Times New Roman"/>
          <w:sz w:val="24"/>
          <w:szCs w:val="24"/>
        </w:rPr>
      </w:pPr>
      <w:r w:rsidRPr="00A43C95">
        <w:rPr>
          <w:rFonts w:ascii="Times New Roman" w:hAnsi="Times New Roman"/>
          <w:sz w:val="24"/>
          <w:szCs w:val="24"/>
        </w:rPr>
        <w:t>з</w:t>
      </w:r>
      <w:r w:rsidR="001D1793" w:rsidRPr="00A43C95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1D1793" w:rsidRPr="00A43C95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в </w:t>
      </w:r>
      <w:proofErr w:type="gramStart"/>
      <w:r w:rsidR="001D1793" w:rsidRPr="00A43C95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="001D1793" w:rsidRPr="00A43C95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1D1793" w:rsidRPr="00A43C95" w:rsidRDefault="001D1793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04"/>
        <w:gridCol w:w="4694"/>
      </w:tblGrid>
      <w:tr w:rsidR="00BA6E7B" w:rsidRPr="00A43C95" w:rsidTr="00CF5F3A">
        <w:tc>
          <w:tcPr>
            <w:tcW w:w="4927" w:type="dxa"/>
            <w:shd w:val="clear" w:color="auto" w:fill="auto"/>
          </w:tcPr>
          <w:p w:rsidR="00BA6E7B" w:rsidRPr="00A43C95" w:rsidRDefault="009404C4" w:rsidP="00A43C9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2</w:t>
            </w:r>
            <w:r w:rsidR="00A734CD" w:rsidRPr="00A43C95">
              <w:rPr>
                <w:rFonts w:ascii="Times New Roman" w:hAnsi="Times New Roman"/>
                <w:sz w:val="24"/>
                <w:szCs w:val="24"/>
              </w:rPr>
              <w:t>7</w:t>
            </w:r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  <w:r w:rsidR="000158D7" w:rsidRPr="00A43C95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Pr="00A43C95">
              <w:rPr>
                <w:rFonts w:ascii="Times New Roman" w:hAnsi="Times New Roman"/>
                <w:sz w:val="24"/>
                <w:szCs w:val="24"/>
              </w:rPr>
              <w:t>1</w:t>
            </w:r>
            <w:r w:rsidR="00DA22CA" w:rsidRPr="00A43C9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BA6E7B" w:rsidRPr="00A43C95" w:rsidRDefault="00BA6E7B" w:rsidP="009C146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№ 0</w:t>
            </w:r>
            <w:r w:rsidR="001569EB" w:rsidRPr="00A43C9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1D1793" w:rsidRPr="00A43C95" w:rsidRDefault="001D1793" w:rsidP="009C146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894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90"/>
        <w:gridCol w:w="236"/>
        <w:gridCol w:w="14"/>
        <w:gridCol w:w="236"/>
        <w:gridCol w:w="7168"/>
        <w:gridCol w:w="250"/>
      </w:tblGrid>
      <w:tr w:rsidR="000158D7" w:rsidRPr="00A43C95" w:rsidTr="00A43C95">
        <w:trPr>
          <w:gridAfter w:val="1"/>
          <w:wAfter w:w="250" w:type="dxa"/>
        </w:trPr>
        <w:tc>
          <w:tcPr>
            <w:tcW w:w="9644" w:type="dxa"/>
            <w:gridSpan w:val="5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="004D76D1" w:rsidRPr="00A43C95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9644" w:type="dxa"/>
            <w:gridSpan w:val="5"/>
          </w:tcPr>
          <w:p w:rsidR="000158D7" w:rsidRPr="00A43C95" w:rsidRDefault="000158D7" w:rsidP="009C1468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0158D7" w:rsidRPr="00A43C95" w:rsidTr="00A43C95">
        <w:tc>
          <w:tcPr>
            <w:tcW w:w="2240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2"/>
          </w:tcPr>
          <w:p w:rsidR="000158D7" w:rsidRPr="00A43C95" w:rsidRDefault="000158D7" w:rsidP="00A43C9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A43C9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9644" w:type="dxa"/>
            <w:gridSpan w:val="5"/>
          </w:tcPr>
          <w:p w:rsidR="000158D7" w:rsidRPr="00A43C95" w:rsidRDefault="000158D7" w:rsidP="009C1468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A43C9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                                  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3C95">
              <w:rPr>
                <w:rFonts w:ascii="Times New Roman" w:hAnsi="Times New Roman"/>
                <w:sz w:val="24"/>
                <w:szCs w:val="24"/>
              </w:rPr>
              <w:t>Иглаков</w:t>
            </w:r>
            <w:proofErr w:type="spell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sz w:val="24"/>
                <w:szCs w:val="24"/>
              </w:rPr>
              <w:t xml:space="preserve">директор </w:t>
            </w:r>
            <w:r w:rsidRPr="00A43C95">
              <w:rPr>
                <w:iCs/>
                <w:sz w:val="24"/>
                <w:szCs w:val="24"/>
              </w:rPr>
              <w:t xml:space="preserve">Муниципального казенного </w:t>
            </w:r>
            <w:proofErr w:type="gramStart"/>
            <w:r w:rsidRPr="00A43C95">
              <w:rPr>
                <w:iCs/>
                <w:sz w:val="24"/>
                <w:szCs w:val="24"/>
              </w:rPr>
              <w:t>учреждения</w:t>
            </w:r>
            <w:proofErr w:type="gramEnd"/>
            <w:r w:rsidRPr="00A43C95">
              <w:rPr>
                <w:iCs/>
                <w:sz w:val="24"/>
                <w:szCs w:val="24"/>
              </w:rPr>
              <w:t xml:space="preserve"> ЗАТО Северск «Технический центр</w:t>
            </w:r>
            <w:r w:rsidRPr="00A43C95">
              <w:rPr>
                <w:sz w:val="24"/>
                <w:szCs w:val="24"/>
              </w:rPr>
              <w:t>»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43C95">
              <w:rPr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sz w:val="24"/>
                <w:szCs w:val="24"/>
              </w:rPr>
            </w:pPr>
            <w:r w:rsidRPr="00A43C95">
              <w:rPr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43C95">
              <w:rPr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A43C95">
              <w:rPr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A43C9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A43C9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3C95">
              <w:rPr>
                <w:rFonts w:ascii="Times New Roman" w:hAnsi="Times New Roman"/>
                <w:sz w:val="24"/>
                <w:szCs w:val="24"/>
              </w:rPr>
              <w:t>Метковская</w:t>
            </w:r>
            <w:proofErr w:type="spell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О.О.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ведущий инженер Комитета по кадрам и муниципальной службе </w:t>
            </w:r>
            <w:proofErr w:type="gramStart"/>
            <w:r w:rsidRPr="00A43C9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158D7" w:rsidRPr="00A43C95" w:rsidTr="00A43C95">
        <w:trPr>
          <w:gridAfter w:val="1"/>
          <w:wAfter w:w="250" w:type="dxa"/>
        </w:trPr>
        <w:tc>
          <w:tcPr>
            <w:tcW w:w="1990" w:type="dxa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A43C9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0158D7" w:rsidRPr="00A43C95" w:rsidRDefault="000158D7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0158D7" w:rsidRPr="00A43C95" w:rsidRDefault="000158D7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43C95">
        <w:rPr>
          <w:rFonts w:ascii="Times New Roman" w:hAnsi="Times New Roman"/>
          <w:color w:val="000000"/>
          <w:spacing w:val="-2"/>
          <w:sz w:val="24"/>
          <w:szCs w:val="24"/>
        </w:rPr>
        <w:t xml:space="preserve">ПОВЕСТКА </w:t>
      </w:r>
      <w:r w:rsidR="00DE7896" w:rsidRPr="00A43C95">
        <w:rPr>
          <w:rFonts w:ascii="Times New Roman" w:hAnsi="Times New Roman"/>
          <w:color w:val="000000"/>
          <w:spacing w:val="-2"/>
          <w:sz w:val="24"/>
          <w:szCs w:val="24"/>
        </w:rPr>
        <w:t>ЗАСЕДАНИЯ КОМИССИИ</w:t>
      </w:r>
      <w:r w:rsidRPr="00A43C95">
        <w:rPr>
          <w:rFonts w:ascii="Times New Roman" w:hAnsi="Times New Roman"/>
          <w:color w:val="000000"/>
          <w:spacing w:val="-2"/>
          <w:sz w:val="24"/>
          <w:szCs w:val="24"/>
        </w:rPr>
        <w:t>:</w:t>
      </w:r>
    </w:p>
    <w:p w:rsidR="000158D7" w:rsidRPr="00A43C95" w:rsidRDefault="000158D7" w:rsidP="009C146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59"/>
        <w:gridCol w:w="1900"/>
      </w:tblGrid>
      <w:tr w:rsidR="000158D7" w:rsidRPr="00A43C95" w:rsidTr="00A43C95">
        <w:tc>
          <w:tcPr>
            <w:tcW w:w="534" w:type="dxa"/>
            <w:shd w:val="clear" w:color="auto" w:fill="auto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59" w:type="dxa"/>
            <w:shd w:val="clear" w:color="auto" w:fill="auto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900" w:type="dxa"/>
            <w:shd w:val="clear" w:color="auto" w:fill="auto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0158D7" w:rsidRPr="00A43C95" w:rsidTr="00A43C95">
        <w:tc>
          <w:tcPr>
            <w:tcW w:w="534" w:type="dxa"/>
            <w:shd w:val="clear" w:color="auto" w:fill="auto"/>
          </w:tcPr>
          <w:p w:rsidR="000158D7" w:rsidRPr="00A43C95" w:rsidRDefault="000158D7" w:rsidP="009C1468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0158D7" w:rsidRPr="00A43C95" w:rsidRDefault="000158D7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Определение способа голосования по вопросам повестки </w:t>
            </w:r>
            <w:r w:rsidR="00165904" w:rsidRPr="00A43C95">
              <w:rPr>
                <w:rFonts w:ascii="Times New Roman" w:hAnsi="Times New Roman"/>
                <w:sz w:val="24"/>
                <w:szCs w:val="24"/>
              </w:rPr>
              <w:t>заседания комиссии</w:t>
            </w:r>
          </w:p>
        </w:tc>
        <w:tc>
          <w:tcPr>
            <w:tcW w:w="1900" w:type="dxa"/>
            <w:shd w:val="clear" w:color="auto" w:fill="auto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0158D7" w:rsidRPr="00A43C95" w:rsidTr="00A43C95">
        <w:tc>
          <w:tcPr>
            <w:tcW w:w="534" w:type="dxa"/>
            <w:shd w:val="clear" w:color="auto" w:fill="auto"/>
          </w:tcPr>
          <w:p w:rsidR="000158D7" w:rsidRPr="00A43C95" w:rsidRDefault="000158D7" w:rsidP="009C1468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0158D7" w:rsidRPr="00A43C95" w:rsidRDefault="009404C4" w:rsidP="00A43C9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 xml:space="preserve">Рассмотрение уведомления муниципального служащего </w:t>
            </w:r>
            <w:proofErr w:type="gramStart"/>
            <w:r w:rsidRPr="00A43C9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8E1AA9" w:rsidRPr="00A43C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3C95">
              <w:rPr>
                <w:rFonts w:ascii="Times New Roman" w:hAnsi="Times New Roman"/>
                <w:sz w:val="24"/>
                <w:szCs w:val="24"/>
              </w:rPr>
              <w:t>выполнении иной оплачиваемой работы</w:t>
            </w:r>
          </w:p>
        </w:tc>
        <w:tc>
          <w:tcPr>
            <w:tcW w:w="1900" w:type="dxa"/>
            <w:shd w:val="clear" w:color="auto" w:fill="auto"/>
          </w:tcPr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0158D7" w:rsidRPr="00A43C95" w:rsidRDefault="000158D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D" w:rsidRPr="00A43C95" w:rsidTr="00A43C95">
        <w:tc>
          <w:tcPr>
            <w:tcW w:w="534" w:type="dxa"/>
            <w:shd w:val="clear" w:color="auto" w:fill="auto"/>
          </w:tcPr>
          <w:p w:rsidR="00A734CD" w:rsidRPr="00A43C95" w:rsidRDefault="00A734CD" w:rsidP="009C1468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DE0BE1" w:rsidRPr="00A43C95" w:rsidRDefault="00A734CD" w:rsidP="00D24BB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 w:cs="Tahoma"/>
                <w:sz w:val="24"/>
                <w:szCs w:val="24"/>
              </w:rPr>
              <w:t>Рассмотрение уведомлени</w:t>
            </w:r>
            <w:r w:rsidR="00D24BBC">
              <w:rPr>
                <w:rFonts w:ascii="Times New Roman" w:hAnsi="Times New Roman" w:cs="Tahoma"/>
                <w:sz w:val="24"/>
                <w:szCs w:val="24"/>
              </w:rPr>
              <w:t>й</w:t>
            </w:r>
            <w:r w:rsidRPr="00A43C95">
              <w:rPr>
                <w:rFonts w:ascii="Times New Roman" w:hAnsi="Times New Roman" w:cs="Tahoma"/>
                <w:sz w:val="24"/>
                <w:szCs w:val="24"/>
              </w:rPr>
              <w:t xml:space="preserve"> о трудоустройстве бывш</w:t>
            </w:r>
            <w:r w:rsidR="00DE0BE1" w:rsidRPr="00A43C95">
              <w:rPr>
                <w:rFonts w:ascii="Times New Roman" w:hAnsi="Times New Roman" w:cs="Tahoma"/>
                <w:sz w:val="24"/>
                <w:szCs w:val="24"/>
              </w:rPr>
              <w:t>их</w:t>
            </w:r>
            <w:r w:rsidR="00FF63B6" w:rsidRPr="00A43C95">
              <w:rPr>
                <w:rFonts w:ascii="Times New Roman" w:hAnsi="Times New Roman" w:cs="Tahoma"/>
                <w:sz w:val="24"/>
                <w:szCs w:val="24"/>
              </w:rPr>
              <w:t xml:space="preserve"> </w:t>
            </w:r>
            <w:r w:rsidRPr="00A43C95">
              <w:rPr>
                <w:rFonts w:ascii="Times New Roman" w:hAnsi="Times New Roman" w:cs="Tahoma"/>
                <w:sz w:val="24"/>
                <w:szCs w:val="24"/>
              </w:rPr>
              <w:t>муниципальн</w:t>
            </w:r>
            <w:r w:rsidR="00DE0BE1" w:rsidRPr="00A43C95">
              <w:rPr>
                <w:rFonts w:ascii="Times New Roman" w:hAnsi="Times New Roman" w:cs="Tahoma"/>
                <w:sz w:val="24"/>
                <w:szCs w:val="24"/>
              </w:rPr>
              <w:t>ых</w:t>
            </w:r>
            <w:r w:rsidRPr="00A43C95">
              <w:rPr>
                <w:rFonts w:ascii="Times New Roman" w:hAnsi="Times New Roman" w:cs="Tahoma"/>
                <w:sz w:val="24"/>
                <w:szCs w:val="24"/>
              </w:rPr>
              <w:t xml:space="preserve"> служащ</w:t>
            </w:r>
            <w:r w:rsidR="00DE0BE1" w:rsidRPr="00A43C95">
              <w:rPr>
                <w:rFonts w:ascii="Times New Roman" w:hAnsi="Times New Roman" w:cs="Tahoma"/>
                <w:sz w:val="24"/>
                <w:szCs w:val="24"/>
              </w:rPr>
              <w:t>их</w:t>
            </w:r>
            <w:r w:rsidRPr="00A43C95">
              <w:rPr>
                <w:rFonts w:ascii="Times New Roman" w:hAnsi="Times New Roman" w:cs="Tahoma"/>
                <w:sz w:val="24"/>
                <w:szCs w:val="24"/>
              </w:rPr>
              <w:t xml:space="preserve"> </w:t>
            </w:r>
            <w:proofErr w:type="gramStart"/>
            <w:r w:rsidRPr="00A43C95">
              <w:rPr>
                <w:rFonts w:ascii="Times New Roman" w:hAnsi="Times New Roman" w:cs="Tahoma"/>
                <w:sz w:val="24"/>
                <w:szCs w:val="24"/>
              </w:rPr>
              <w:t>Администрации</w:t>
            </w:r>
            <w:proofErr w:type="gramEnd"/>
            <w:r w:rsidRPr="00A43C95">
              <w:rPr>
                <w:rFonts w:ascii="Times New Roman" w:hAnsi="Times New Roman" w:cs="Tahoma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00" w:type="dxa"/>
            <w:shd w:val="clear" w:color="auto" w:fill="auto"/>
          </w:tcPr>
          <w:p w:rsidR="00A734CD" w:rsidRPr="00A43C95" w:rsidRDefault="00056D0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C95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</w:tbl>
    <w:p w:rsidR="00455439" w:rsidRPr="00627E6D" w:rsidRDefault="00455439" w:rsidP="009C1468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  <w:sz w:val="28"/>
          <w:szCs w:val="28"/>
        </w:rPr>
      </w:pPr>
    </w:p>
    <w:p w:rsidR="00352C19" w:rsidRPr="00A25EE1" w:rsidRDefault="00352C19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25EE1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352C19" w:rsidRPr="00A25EE1" w:rsidRDefault="00352C19" w:rsidP="009C1468">
      <w:pPr>
        <w:pStyle w:val="af4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 w:rsidRPr="00A25EE1">
        <w:rPr>
          <w:spacing w:val="-1"/>
        </w:rPr>
        <w:t xml:space="preserve">По вопросам повестки </w:t>
      </w:r>
      <w:r w:rsidR="00165904" w:rsidRPr="00A25EE1">
        <w:t>заседания комиссии</w:t>
      </w:r>
      <w:r w:rsidR="00165904" w:rsidRPr="00A25EE1">
        <w:rPr>
          <w:b/>
        </w:rPr>
        <w:t xml:space="preserve"> </w:t>
      </w:r>
      <w:r w:rsidRPr="00A25EE1">
        <w:rPr>
          <w:spacing w:val="-1"/>
        </w:rPr>
        <w:t xml:space="preserve">голосовать открытым способом путем поднятия руки. </w:t>
      </w:r>
    </w:p>
    <w:p w:rsidR="00452CF8" w:rsidRPr="00A25EE1" w:rsidRDefault="00EC2657" w:rsidP="009C1468">
      <w:pPr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A25EE1">
        <w:rPr>
          <w:rFonts w:ascii="Times New Roman" w:hAnsi="Times New Roman"/>
          <w:spacing w:val="-2"/>
          <w:sz w:val="24"/>
          <w:szCs w:val="24"/>
        </w:rPr>
        <w:t xml:space="preserve">Выполнение </w:t>
      </w:r>
      <w:r w:rsidR="0031127E">
        <w:rPr>
          <w:rFonts w:ascii="Times New Roman" w:hAnsi="Times New Roman"/>
          <w:spacing w:val="-2"/>
          <w:sz w:val="24"/>
          <w:szCs w:val="24"/>
        </w:rPr>
        <w:t xml:space="preserve">муниципальным служащим </w:t>
      </w:r>
      <w:proofErr w:type="gramStart"/>
      <w:r w:rsidR="0031127E">
        <w:rPr>
          <w:rFonts w:ascii="Times New Roman" w:hAnsi="Times New Roman"/>
          <w:spacing w:val="-2"/>
          <w:sz w:val="24"/>
          <w:szCs w:val="24"/>
        </w:rPr>
        <w:t>Администрации</w:t>
      </w:r>
      <w:proofErr w:type="gramEnd"/>
      <w:r w:rsidR="0031127E">
        <w:rPr>
          <w:rFonts w:ascii="Times New Roman" w:hAnsi="Times New Roman"/>
          <w:spacing w:val="-2"/>
          <w:sz w:val="24"/>
          <w:szCs w:val="24"/>
        </w:rPr>
        <w:t xml:space="preserve"> ЗАТО Северск</w:t>
      </w:r>
      <w:r w:rsidRPr="00A25EE1">
        <w:rPr>
          <w:rFonts w:ascii="Times New Roman" w:hAnsi="Times New Roman"/>
          <w:spacing w:val="-2"/>
          <w:sz w:val="24"/>
          <w:szCs w:val="24"/>
        </w:rPr>
        <w:t xml:space="preserve"> иной оплачиваемой работы не повлечет конфликта интересов</w:t>
      </w:r>
      <w:r w:rsidR="00452CF8" w:rsidRPr="00A25EE1">
        <w:rPr>
          <w:sz w:val="24"/>
          <w:szCs w:val="24"/>
        </w:rPr>
        <w:t>.</w:t>
      </w:r>
    </w:p>
    <w:p w:rsidR="003621AE" w:rsidRPr="00A25EE1" w:rsidRDefault="00EC2657" w:rsidP="009C1468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5EE1">
        <w:rPr>
          <w:rFonts w:ascii="Times New Roman" w:hAnsi="Times New Roman"/>
          <w:spacing w:val="-2"/>
          <w:sz w:val="24"/>
          <w:szCs w:val="24"/>
        </w:rPr>
        <w:lastRenderedPageBreak/>
        <w:t xml:space="preserve">Принять к сведению </w:t>
      </w:r>
      <w:r w:rsidR="00EF3C05" w:rsidRPr="00A25EE1">
        <w:rPr>
          <w:rFonts w:ascii="Times New Roman" w:hAnsi="Times New Roman"/>
          <w:spacing w:val="-2"/>
          <w:sz w:val="24"/>
          <w:szCs w:val="24"/>
        </w:rPr>
        <w:t>уведомления</w:t>
      </w:r>
      <w:r w:rsidRPr="00A25EE1">
        <w:rPr>
          <w:rFonts w:ascii="Times New Roman" w:hAnsi="Times New Roman"/>
          <w:spacing w:val="-2"/>
          <w:sz w:val="24"/>
          <w:szCs w:val="24"/>
        </w:rPr>
        <w:t xml:space="preserve"> о трудоустройстве </w:t>
      </w:r>
      <w:r w:rsidR="0031127E" w:rsidRPr="00A43C95">
        <w:rPr>
          <w:rFonts w:ascii="Times New Roman" w:hAnsi="Times New Roman" w:cs="Tahoma"/>
          <w:sz w:val="24"/>
          <w:szCs w:val="24"/>
        </w:rPr>
        <w:t xml:space="preserve">бывших муниципальных служащих </w:t>
      </w:r>
      <w:proofErr w:type="gramStart"/>
      <w:r w:rsidR="0031127E" w:rsidRPr="00A43C95">
        <w:rPr>
          <w:rFonts w:ascii="Times New Roman" w:hAnsi="Times New Roman" w:cs="Tahoma"/>
          <w:sz w:val="24"/>
          <w:szCs w:val="24"/>
        </w:rPr>
        <w:t>Администрации</w:t>
      </w:r>
      <w:proofErr w:type="gramEnd"/>
      <w:r w:rsidR="0031127E" w:rsidRPr="00A43C95">
        <w:rPr>
          <w:rFonts w:ascii="Times New Roman" w:hAnsi="Times New Roman" w:cs="Tahoma"/>
          <w:sz w:val="24"/>
          <w:szCs w:val="24"/>
        </w:rPr>
        <w:t xml:space="preserve"> ЗАТО Северск</w:t>
      </w:r>
      <w:r w:rsidR="0031127E">
        <w:rPr>
          <w:rFonts w:ascii="Times New Roman" w:hAnsi="Times New Roman" w:cs="Tahoma"/>
          <w:sz w:val="24"/>
          <w:szCs w:val="24"/>
        </w:rPr>
        <w:t>, согласие комиссии на их трудоустройство не требуется</w:t>
      </w:r>
      <w:r w:rsidR="00E14136" w:rsidRPr="00A25EE1">
        <w:rPr>
          <w:rFonts w:ascii="Times New Roman" w:hAnsi="Times New Roman"/>
          <w:spacing w:val="-8"/>
          <w:sz w:val="24"/>
          <w:szCs w:val="24"/>
        </w:rPr>
        <w:t>.</w:t>
      </w:r>
      <w:r w:rsidR="003621AE" w:rsidRPr="00A25EE1">
        <w:rPr>
          <w:rFonts w:ascii="Times New Roman" w:hAnsi="Times New Roman"/>
          <w:sz w:val="24"/>
          <w:szCs w:val="24"/>
        </w:rPr>
        <w:t xml:space="preserve"> </w:t>
      </w:r>
    </w:p>
    <w:p w:rsidR="00762266" w:rsidRPr="00A25EE1" w:rsidRDefault="00762266" w:rsidP="009C1468">
      <w:pPr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A25EE1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A25EE1">
        <w:rPr>
          <w:sz w:val="24"/>
          <w:szCs w:val="24"/>
        </w:rPr>
        <w:t xml:space="preserve">на официальном сайте </w:t>
      </w:r>
      <w:proofErr w:type="gramStart"/>
      <w:r w:rsidRPr="00A25EE1">
        <w:rPr>
          <w:sz w:val="24"/>
          <w:szCs w:val="24"/>
        </w:rPr>
        <w:t>Администрации</w:t>
      </w:r>
      <w:proofErr w:type="gramEnd"/>
      <w:r w:rsidRPr="00A25EE1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A25EE1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25EE1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25EE1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A25EE1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A25EE1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A25EE1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A25EE1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D871C8" w:rsidRPr="00A25EE1" w:rsidRDefault="00D871C8" w:rsidP="009C146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C69E0" w:rsidRPr="00A25EE1" w:rsidRDefault="003C69E0" w:rsidP="009C146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52C19" w:rsidRPr="00A25EE1" w:rsidRDefault="00352C19" w:rsidP="009C146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363" w:type="dxa"/>
        <w:tblLook w:val="01E0" w:firstRow="1" w:lastRow="1" w:firstColumn="1" w:lastColumn="1" w:noHBand="0" w:noVBand="0"/>
      </w:tblPr>
      <w:tblGrid>
        <w:gridCol w:w="2835"/>
        <w:gridCol w:w="3285"/>
        <w:gridCol w:w="2243"/>
      </w:tblGrid>
      <w:tr w:rsidR="000158D7" w:rsidRPr="00A25EE1" w:rsidTr="00DB658B">
        <w:trPr>
          <w:trHeight w:val="68"/>
        </w:trPr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25EE1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25EE1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A25EE1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И.А.Иглаков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О.О.Метковская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A25EE1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0158D7" w:rsidRPr="00A25EE1" w:rsidTr="00DB658B">
        <w:tc>
          <w:tcPr>
            <w:tcW w:w="2835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0158D7" w:rsidRPr="00A25EE1" w:rsidRDefault="000158D7" w:rsidP="009C1468">
            <w:pPr>
              <w:widowControl w:val="0"/>
              <w:jc w:val="center"/>
            </w:pPr>
            <w:r w:rsidRPr="00A25EE1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158D7" w:rsidRPr="00A25EE1" w:rsidRDefault="000158D7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4B5126" w:rsidRPr="00A25EE1" w:rsidRDefault="004B5126" w:rsidP="009C1468">
      <w:pPr>
        <w:widowControl w:val="0"/>
        <w:jc w:val="center"/>
        <w:rPr>
          <w:sz w:val="24"/>
          <w:szCs w:val="24"/>
        </w:rPr>
      </w:pPr>
    </w:p>
    <w:p w:rsidR="00450AF8" w:rsidRDefault="00450AF8" w:rsidP="009C1468">
      <w:pPr>
        <w:widowControl w:val="0"/>
        <w:jc w:val="center"/>
        <w:rPr>
          <w:sz w:val="28"/>
          <w:szCs w:val="28"/>
        </w:rPr>
      </w:pPr>
    </w:p>
    <w:p w:rsidR="005274A3" w:rsidRDefault="005274A3" w:rsidP="009C1468">
      <w:pPr>
        <w:widowControl w:val="0"/>
        <w:jc w:val="center"/>
        <w:rPr>
          <w:sz w:val="28"/>
          <w:szCs w:val="28"/>
        </w:rPr>
      </w:pPr>
    </w:p>
    <w:p w:rsidR="005274A3" w:rsidRDefault="005274A3" w:rsidP="009C1468">
      <w:pPr>
        <w:widowControl w:val="0"/>
        <w:jc w:val="center"/>
        <w:rPr>
          <w:sz w:val="28"/>
          <w:szCs w:val="28"/>
        </w:rPr>
      </w:pPr>
    </w:p>
    <w:p w:rsidR="00C627A0" w:rsidRDefault="00C627A0" w:rsidP="009C1468">
      <w:pPr>
        <w:widowControl w:val="0"/>
        <w:jc w:val="center"/>
        <w:rPr>
          <w:sz w:val="28"/>
          <w:szCs w:val="28"/>
        </w:rPr>
      </w:pPr>
    </w:p>
    <w:p w:rsidR="00C627A0" w:rsidRDefault="00C627A0" w:rsidP="009C1468">
      <w:pPr>
        <w:widowControl w:val="0"/>
        <w:jc w:val="center"/>
        <w:rPr>
          <w:sz w:val="28"/>
          <w:szCs w:val="28"/>
        </w:rPr>
      </w:pPr>
    </w:p>
    <w:p w:rsidR="00C627A0" w:rsidRDefault="00C627A0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6208C4" w:rsidRDefault="006208C4" w:rsidP="009C1468">
      <w:pPr>
        <w:widowControl w:val="0"/>
        <w:jc w:val="center"/>
        <w:rPr>
          <w:sz w:val="28"/>
          <w:szCs w:val="28"/>
        </w:rPr>
      </w:pPr>
    </w:p>
    <w:p w:rsidR="00C627A0" w:rsidRDefault="00C627A0" w:rsidP="009C1468">
      <w:pPr>
        <w:widowControl w:val="0"/>
        <w:jc w:val="center"/>
        <w:rPr>
          <w:sz w:val="28"/>
          <w:szCs w:val="28"/>
        </w:rPr>
      </w:pPr>
    </w:p>
    <w:p w:rsidR="005274A3" w:rsidRPr="00627E6D" w:rsidRDefault="005274A3" w:rsidP="009C1468">
      <w:pPr>
        <w:widowControl w:val="0"/>
        <w:jc w:val="center"/>
        <w:rPr>
          <w:sz w:val="28"/>
          <w:szCs w:val="28"/>
        </w:rPr>
      </w:pPr>
    </w:p>
    <w:p w:rsidR="00FC47F0" w:rsidRPr="00627E6D" w:rsidRDefault="00FC47F0" w:rsidP="009C1468">
      <w:pPr>
        <w:widowControl w:val="0"/>
        <w:jc w:val="center"/>
        <w:rPr>
          <w:sz w:val="28"/>
          <w:szCs w:val="28"/>
        </w:rPr>
      </w:pPr>
    </w:p>
    <w:p w:rsidR="001D1793" w:rsidRPr="00627E6D" w:rsidRDefault="0023194C" w:rsidP="009C146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7" name="Рисунок 27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793" w:rsidRPr="00627E6D" w:rsidRDefault="001D1793" w:rsidP="009C1468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6208C4" w:rsidRDefault="006208C4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1D1793" w:rsidRPr="00627E6D" w:rsidRDefault="001D1793" w:rsidP="009C1468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1D1793" w:rsidRPr="00627E6D" w:rsidRDefault="001D1793" w:rsidP="009C146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1D1793" w:rsidRPr="00627E6D" w:rsidRDefault="001D1793" w:rsidP="009C1468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1D1793" w:rsidRPr="00627E6D" w:rsidRDefault="002E7491" w:rsidP="006208C4">
      <w:pPr>
        <w:widowControl w:val="0"/>
        <w:ind w:left="1134" w:right="1134"/>
        <w:jc w:val="center"/>
        <w:rPr>
          <w:rFonts w:ascii="Times New Roman" w:hAnsi="Times New Roman"/>
          <w:sz w:val="24"/>
          <w:szCs w:val="24"/>
        </w:rPr>
      </w:pPr>
      <w:r w:rsidRPr="00627E6D">
        <w:rPr>
          <w:rFonts w:ascii="Times New Roman" w:hAnsi="Times New Roman"/>
          <w:sz w:val="24"/>
          <w:szCs w:val="24"/>
        </w:rPr>
        <w:t>з</w:t>
      </w:r>
      <w:r w:rsidR="001D1793" w:rsidRPr="00627E6D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1D1793" w:rsidRPr="00627E6D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в </w:t>
      </w:r>
      <w:proofErr w:type="gramStart"/>
      <w:r w:rsidR="001D1793" w:rsidRPr="00627E6D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="001D1793" w:rsidRPr="00627E6D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1D1793" w:rsidRPr="00627E6D" w:rsidRDefault="001D1793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05"/>
        <w:gridCol w:w="4693"/>
      </w:tblGrid>
      <w:tr w:rsidR="00BA6E7B" w:rsidRPr="00627E6D" w:rsidTr="00CF5F3A">
        <w:tc>
          <w:tcPr>
            <w:tcW w:w="4927" w:type="dxa"/>
            <w:shd w:val="clear" w:color="auto" w:fill="auto"/>
          </w:tcPr>
          <w:p w:rsidR="00BA6E7B" w:rsidRPr="00627E6D" w:rsidRDefault="00EB16F0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15</w:t>
            </w:r>
            <w:r w:rsidR="0021577B" w:rsidRPr="00627E6D">
              <w:rPr>
                <w:rFonts w:ascii="Times New Roman" w:hAnsi="Times New Roman"/>
                <w:sz w:val="24"/>
                <w:szCs w:val="24"/>
              </w:rPr>
              <w:t xml:space="preserve"> ию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л</w:t>
            </w:r>
            <w:r w:rsidR="0021577B" w:rsidRPr="00627E6D">
              <w:rPr>
                <w:rFonts w:ascii="Times New Roman" w:hAnsi="Times New Roman"/>
                <w:sz w:val="24"/>
                <w:szCs w:val="24"/>
              </w:rPr>
              <w:t>я 202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1</w:t>
            </w:r>
            <w:r w:rsidR="00DA22CA" w:rsidRPr="00627E6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BA6E7B" w:rsidRPr="00627E6D" w:rsidRDefault="00BA6E7B" w:rsidP="009C146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 0</w:t>
            </w:r>
            <w:r w:rsidR="00C85E0E" w:rsidRPr="00627E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1D1793" w:rsidRPr="00627E6D" w:rsidRDefault="001D1793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44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848"/>
        <w:gridCol w:w="241"/>
        <w:gridCol w:w="7555"/>
      </w:tblGrid>
      <w:tr w:rsidR="0021577B" w:rsidRPr="00627E6D" w:rsidTr="003B53FB">
        <w:tc>
          <w:tcPr>
            <w:tcW w:w="9644" w:type="dxa"/>
            <w:gridSpan w:val="3"/>
          </w:tcPr>
          <w:p w:rsidR="0021577B" w:rsidRPr="00627E6D" w:rsidRDefault="0021577B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21577B" w:rsidRPr="00627E6D" w:rsidTr="003B53FB">
        <w:tc>
          <w:tcPr>
            <w:tcW w:w="1848" w:type="dxa"/>
          </w:tcPr>
          <w:p w:rsidR="0021577B" w:rsidRPr="00627E6D" w:rsidRDefault="0021577B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41" w:type="dxa"/>
          </w:tcPr>
          <w:p w:rsidR="0021577B" w:rsidRPr="00627E6D" w:rsidRDefault="0021577B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21577B" w:rsidRPr="00627E6D" w:rsidRDefault="0021577B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="004D76D1" w:rsidRPr="00627E6D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21577B" w:rsidRPr="00627E6D" w:rsidTr="003B53FB">
        <w:tc>
          <w:tcPr>
            <w:tcW w:w="9644" w:type="dxa"/>
            <w:gridSpan w:val="3"/>
          </w:tcPr>
          <w:p w:rsidR="0021577B" w:rsidRPr="00627E6D" w:rsidRDefault="0021577B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1577B" w:rsidRPr="00627E6D" w:rsidTr="003B53FB">
        <w:tc>
          <w:tcPr>
            <w:tcW w:w="1848" w:type="dxa"/>
          </w:tcPr>
          <w:p w:rsidR="0021577B" w:rsidRPr="00627E6D" w:rsidRDefault="0021577B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41" w:type="dxa"/>
          </w:tcPr>
          <w:p w:rsidR="0021577B" w:rsidRPr="00627E6D" w:rsidRDefault="0021577B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21577B" w:rsidRPr="00627E6D" w:rsidRDefault="0021577B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1577B" w:rsidRPr="00627E6D" w:rsidTr="003B53FB">
        <w:tc>
          <w:tcPr>
            <w:tcW w:w="9644" w:type="dxa"/>
            <w:gridSpan w:val="3"/>
          </w:tcPr>
          <w:p w:rsidR="0021577B" w:rsidRPr="00627E6D" w:rsidRDefault="0021577B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DC509C" w:rsidRPr="00627E6D" w:rsidTr="003B53FB">
        <w:tc>
          <w:tcPr>
            <w:tcW w:w="1848" w:type="dxa"/>
          </w:tcPr>
          <w:p w:rsidR="00DC509C" w:rsidRPr="00627E6D" w:rsidRDefault="00DC509C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41" w:type="dxa"/>
          </w:tcPr>
          <w:p w:rsidR="00DC509C" w:rsidRPr="00627E6D" w:rsidRDefault="00DC509C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DC509C" w:rsidRPr="00627E6D" w:rsidRDefault="00DC509C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627E6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97428" w:rsidRPr="00627E6D" w:rsidTr="003B53FB">
        <w:tc>
          <w:tcPr>
            <w:tcW w:w="1848" w:type="dxa"/>
          </w:tcPr>
          <w:p w:rsidR="00C97428" w:rsidRPr="00627E6D" w:rsidRDefault="00C97428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41" w:type="dxa"/>
          </w:tcPr>
          <w:p w:rsidR="00C97428" w:rsidRPr="00627E6D" w:rsidRDefault="00C97428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C97428" w:rsidRPr="00627E6D" w:rsidRDefault="00C97428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1577B" w:rsidRPr="00627E6D" w:rsidTr="003B53FB">
        <w:tc>
          <w:tcPr>
            <w:tcW w:w="1848" w:type="dxa"/>
          </w:tcPr>
          <w:p w:rsidR="0021577B" w:rsidRPr="00627E6D" w:rsidRDefault="0021577B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41" w:type="dxa"/>
          </w:tcPr>
          <w:p w:rsidR="0021577B" w:rsidRPr="00627E6D" w:rsidRDefault="0021577B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555" w:type="dxa"/>
          </w:tcPr>
          <w:p w:rsidR="0021577B" w:rsidRPr="00627E6D" w:rsidRDefault="0021577B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C509C" w:rsidRPr="00627E6D" w:rsidTr="003B53FB">
        <w:tc>
          <w:tcPr>
            <w:tcW w:w="1848" w:type="dxa"/>
          </w:tcPr>
          <w:p w:rsidR="00DC509C" w:rsidRPr="00627E6D" w:rsidRDefault="00DC509C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E6D">
              <w:rPr>
                <w:rFonts w:ascii="Times New Roman" w:hAnsi="Times New Roman"/>
                <w:sz w:val="24"/>
                <w:szCs w:val="24"/>
              </w:rPr>
              <w:t>Прозорова</w:t>
            </w:r>
            <w:proofErr w:type="spell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41" w:type="dxa"/>
          </w:tcPr>
          <w:p w:rsidR="00DC509C" w:rsidRPr="00627E6D" w:rsidRDefault="00DC509C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DC509C" w:rsidRPr="00627E6D" w:rsidRDefault="00DC509C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главный специалист-эксперт отдела общего обеспечения </w:t>
            </w:r>
            <w:r w:rsidRPr="00627E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Инспекции Федеральной налоговой службы </w:t>
            </w:r>
            <w:proofErr w:type="gramStart"/>
            <w:r w:rsidRPr="00627E6D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627E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 Томской области</w:t>
            </w:r>
          </w:p>
        </w:tc>
      </w:tr>
      <w:tr w:rsidR="00DC509C" w:rsidRPr="00627E6D" w:rsidTr="003B53FB">
        <w:tc>
          <w:tcPr>
            <w:tcW w:w="1848" w:type="dxa"/>
          </w:tcPr>
          <w:p w:rsidR="00DC509C" w:rsidRPr="00627E6D" w:rsidRDefault="00DC509C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41" w:type="dxa"/>
          </w:tcPr>
          <w:p w:rsidR="00DC509C" w:rsidRPr="00627E6D" w:rsidRDefault="00DC509C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DC509C" w:rsidRPr="00627E6D" w:rsidRDefault="00DC509C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21577B" w:rsidRPr="00627E6D" w:rsidTr="003B53FB">
        <w:tc>
          <w:tcPr>
            <w:tcW w:w="1848" w:type="dxa"/>
          </w:tcPr>
          <w:p w:rsidR="0021577B" w:rsidRPr="00627E6D" w:rsidRDefault="0021577B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41" w:type="dxa"/>
          </w:tcPr>
          <w:p w:rsidR="0021577B" w:rsidRPr="00627E6D" w:rsidRDefault="0021577B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21577B" w:rsidRPr="00627E6D" w:rsidRDefault="0021577B" w:rsidP="003B53F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C57B67" w:rsidRPr="00627E6D" w:rsidRDefault="00C57B67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6D356D" w:rsidRPr="00627E6D" w:rsidRDefault="006D356D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627E6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6D356D" w:rsidRPr="00627E6D" w:rsidRDefault="006D356D" w:rsidP="009C146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6946"/>
        <w:gridCol w:w="1843"/>
      </w:tblGrid>
      <w:tr w:rsidR="006D356D" w:rsidRPr="00627E6D" w:rsidTr="00D24BBC">
        <w:tc>
          <w:tcPr>
            <w:tcW w:w="846" w:type="dxa"/>
            <w:shd w:val="clear" w:color="auto" w:fill="auto"/>
          </w:tcPr>
          <w:p w:rsidR="006D356D" w:rsidRPr="00627E6D" w:rsidRDefault="006D356D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  <w:shd w:val="clear" w:color="auto" w:fill="auto"/>
          </w:tcPr>
          <w:p w:rsidR="006D356D" w:rsidRPr="00627E6D" w:rsidRDefault="006D356D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6D356D" w:rsidRPr="00627E6D" w:rsidRDefault="006D356D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6D356D" w:rsidRPr="00627E6D" w:rsidTr="00D24BBC">
        <w:tc>
          <w:tcPr>
            <w:tcW w:w="846" w:type="dxa"/>
            <w:shd w:val="clear" w:color="auto" w:fill="auto"/>
          </w:tcPr>
          <w:p w:rsidR="006D356D" w:rsidRPr="003B53FB" w:rsidRDefault="003B53FB" w:rsidP="003B53F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3B53FB">
              <w:rPr>
                <w:sz w:val="24"/>
                <w:szCs w:val="24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D356D" w:rsidRPr="00627E6D" w:rsidRDefault="006D356D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6D356D" w:rsidRPr="00627E6D" w:rsidRDefault="006D356D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6D356D" w:rsidRPr="00627E6D" w:rsidTr="00D24BBC">
        <w:tc>
          <w:tcPr>
            <w:tcW w:w="846" w:type="dxa"/>
            <w:shd w:val="clear" w:color="auto" w:fill="auto"/>
          </w:tcPr>
          <w:p w:rsidR="006D356D" w:rsidRPr="003B53FB" w:rsidRDefault="003B53FB" w:rsidP="003B53F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2-24.</w:t>
            </w:r>
          </w:p>
        </w:tc>
        <w:tc>
          <w:tcPr>
            <w:tcW w:w="6946" w:type="dxa"/>
            <w:shd w:val="clear" w:color="auto" w:fill="auto"/>
          </w:tcPr>
          <w:p w:rsidR="006D356D" w:rsidRPr="00627E6D" w:rsidRDefault="006D356D" w:rsidP="001465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</w:t>
            </w:r>
            <w:r w:rsidR="0000715D" w:rsidRPr="00627E6D">
              <w:rPr>
                <w:rFonts w:ascii="Times New Roman" w:hAnsi="Times New Roman"/>
                <w:sz w:val="24"/>
                <w:szCs w:val="24"/>
              </w:rPr>
              <w:t>20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24BBC">
              <w:rPr>
                <w:rFonts w:ascii="Times New Roman" w:hAnsi="Times New Roman"/>
                <w:sz w:val="24"/>
                <w:szCs w:val="24"/>
              </w:rPr>
              <w:t>,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в отношении </w:t>
            </w:r>
            <w:r w:rsidR="00146548"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146548">
              <w:rPr>
                <w:rFonts w:ascii="Times New Roman" w:hAnsi="Times New Roman"/>
                <w:sz w:val="24"/>
                <w:szCs w:val="24"/>
              </w:rPr>
              <w:t>ых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служащ</w:t>
            </w:r>
            <w:r w:rsidR="00146548">
              <w:rPr>
                <w:rFonts w:ascii="Times New Roman" w:hAnsi="Times New Roman"/>
                <w:sz w:val="24"/>
                <w:szCs w:val="24"/>
              </w:rPr>
              <w:t>их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:rsidR="006D356D" w:rsidRPr="00627E6D" w:rsidRDefault="006D356D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6D356D" w:rsidRPr="00627E6D" w:rsidRDefault="006D356D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  <w:tr w:rsidR="00931706" w:rsidRPr="00627E6D" w:rsidTr="00D24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3B53FB" w:rsidRDefault="003B53FB" w:rsidP="003B53FB">
            <w:pPr>
              <w:widowControl w:val="0"/>
              <w:jc w:val="center"/>
              <w:rPr>
                <w:sz w:val="24"/>
                <w:szCs w:val="24"/>
              </w:rPr>
            </w:pPr>
            <w:r w:rsidRPr="003B53FB">
              <w:rPr>
                <w:sz w:val="24"/>
                <w:szCs w:val="24"/>
              </w:rPr>
              <w:t>25.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627E6D" w:rsidRDefault="00931706" w:rsidP="009C1468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27E6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уведомлений муниципальных служащих </w:t>
            </w:r>
            <w:proofErr w:type="gramStart"/>
            <w:r w:rsidRPr="00627E6D">
              <w:rPr>
                <w:rFonts w:ascii="Times New Roman" w:hAnsi="Times New Roman"/>
                <w:bCs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о выполнении иной оплачиваемой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627E6D" w:rsidRDefault="00931706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931706" w:rsidRPr="00627E6D" w:rsidRDefault="00931706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</w:tbl>
    <w:p w:rsidR="006D356D" w:rsidRPr="00627E6D" w:rsidRDefault="006D356D" w:rsidP="009C1468">
      <w:pPr>
        <w:widowControl w:val="0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D07FCC" w:rsidRPr="00627E6D" w:rsidRDefault="00D07FCC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7E6D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D07FCC" w:rsidRPr="00627E6D" w:rsidRDefault="00D07FCC" w:rsidP="009C1468">
      <w:pPr>
        <w:pStyle w:val="af4"/>
        <w:widowControl w:val="0"/>
        <w:numPr>
          <w:ilvl w:val="0"/>
          <w:numId w:val="22"/>
        </w:numPr>
        <w:tabs>
          <w:tab w:val="left" w:pos="993"/>
        </w:tabs>
        <w:ind w:left="0" w:firstLine="709"/>
        <w:jc w:val="both"/>
      </w:pPr>
      <w:r w:rsidRPr="00627E6D">
        <w:rPr>
          <w:spacing w:val="-1"/>
        </w:rPr>
        <w:t xml:space="preserve">По вопросам повестки голосовать открытым способом путем поднятия руки. </w:t>
      </w:r>
    </w:p>
    <w:p w:rsidR="00D07FCC" w:rsidRPr="00627E6D" w:rsidRDefault="00D07FCC" w:rsidP="009C1468">
      <w:pPr>
        <w:pStyle w:val="af4"/>
        <w:widowControl w:val="0"/>
        <w:numPr>
          <w:ilvl w:val="0"/>
          <w:numId w:val="22"/>
        </w:numPr>
        <w:tabs>
          <w:tab w:val="left" w:pos="993"/>
        </w:tabs>
        <w:ind w:left="0" w:firstLine="709"/>
        <w:jc w:val="both"/>
      </w:pPr>
      <w:r w:rsidRPr="00627E6D">
        <w:t xml:space="preserve">Рекомендовать </w:t>
      </w:r>
      <w:proofErr w:type="gramStart"/>
      <w:r w:rsidRPr="00627E6D">
        <w:t>Мэру</w:t>
      </w:r>
      <w:proofErr w:type="gramEnd"/>
      <w:r w:rsidRPr="00627E6D">
        <w:t xml:space="preserve"> ЗАТО Северск:</w:t>
      </w:r>
    </w:p>
    <w:p w:rsidR="00D07FCC" w:rsidRPr="00627E6D" w:rsidRDefault="00D07FCC" w:rsidP="003B53FB">
      <w:pPr>
        <w:pStyle w:val="11"/>
        <w:widowControl w:val="0"/>
        <w:numPr>
          <w:ilvl w:val="0"/>
          <w:numId w:val="3"/>
        </w:numPr>
        <w:shd w:val="clear" w:color="auto" w:fill="auto"/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627E6D">
        <w:rPr>
          <w:sz w:val="24"/>
          <w:szCs w:val="24"/>
        </w:rPr>
        <w:t xml:space="preserve">объявить </w:t>
      </w:r>
      <w:r w:rsidR="003B53FB">
        <w:rPr>
          <w:sz w:val="24"/>
          <w:szCs w:val="24"/>
        </w:rPr>
        <w:t xml:space="preserve">выговор 1 муниципальному служащему </w:t>
      </w:r>
      <w:proofErr w:type="gramStart"/>
      <w:r w:rsidR="003B53FB">
        <w:rPr>
          <w:sz w:val="24"/>
          <w:szCs w:val="24"/>
        </w:rPr>
        <w:t>Администрации</w:t>
      </w:r>
      <w:proofErr w:type="gramEnd"/>
      <w:r w:rsidR="003B53FB">
        <w:rPr>
          <w:sz w:val="24"/>
          <w:szCs w:val="24"/>
        </w:rPr>
        <w:t xml:space="preserve"> ЗАТО Северск</w:t>
      </w:r>
      <w:r w:rsidRPr="00627E6D">
        <w:rPr>
          <w:sz w:val="24"/>
          <w:szCs w:val="24"/>
        </w:rPr>
        <w:t>;</w:t>
      </w:r>
    </w:p>
    <w:p w:rsidR="00691EE3" w:rsidRPr="00627E6D" w:rsidRDefault="003B53FB" w:rsidP="003B53FB">
      <w:pPr>
        <w:pStyle w:val="11"/>
        <w:widowControl w:val="0"/>
        <w:numPr>
          <w:ilvl w:val="0"/>
          <w:numId w:val="3"/>
        </w:numPr>
        <w:shd w:val="clear" w:color="auto" w:fill="auto"/>
        <w:tabs>
          <w:tab w:val="left" w:pos="993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627E6D">
        <w:rPr>
          <w:sz w:val="24"/>
          <w:szCs w:val="24"/>
        </w:rPr>
        <w:t>объявить замечание</w:t>
      </w:r>
      <w:r>
        <w:rPr>
          <w:sz w:val="24"/>
          <w:szCs w:val="24"/>
        </w:rPr>
        <w:t xml:space="preserve"> 19 муниципальным служащим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  <w:r w:rsidR="00691EE3" w:rsidRPr="00627E6D">
        <w:rPr>
          <w:sz w:val="24"/>
          <w:szCs w:val="24"/>
        </w:rPr>
        <w:t>;</w:t>
      </w:r>
    </w:p>
    <w:p w:rsidR="00691EE3" w:rsidRPr="00627E6D" w:rsidRDefault="00691EE3" w:rsidP="003B53FB">
      <w:pPr>
        <w:pStyle w:val="11"/>
        <w:widowControl w:val="0"/>
        <w:numPr>
          <w:ilvl w:val="0"/>
          <w:numId w:val="3"/>
        </w:numPr>
        <w:shd w:val="clear" w:color="auto" w:fill="auto"/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627E6D">
        <w:rPr>
          <w:sz w:val="24"/>
          <w:szCs w:val="24"/>
        </w:rPr>
        <w:t>решить вопрос о привлечении к дисциплинарной ответственности по выходу из отпуска по уходу за ребенком</w:t>
      </w:r>
      <w:r w:rsidR="003B53FB">
        <w:rPr>
          <w:sz w:val="24"/>
          <w:szCs w:val="24"/>
        </w:rPr>
        <w:t xml:space="preserve"> 3 муниципальным служащим </w:t>
      </w:r>
      <w:proofErr w:type="gramStart"/>
      <w:r w:rsidR="003B53FB">
        <w:rPr>
          <w:sz w:val="24"/>
          <w:szCs w:val="24"/>
        </w:rPr>
        <w:t>Администрации</w:t>
      </w:r>
      <w:proofErr w:type="gramEnd"/>
      <w:r w:rsidR="003B53FB">
        <w:rPr>
          <w:sz w:val="24"/>
          <w:szCs w:val="24"/>
        </w:rPr>
        <w:t xml:space="preserve"> ЗАТО Северск</w:t>
      </w:r>
      <w:r w:rsidR="00D24BBC">
        <w:rPr>
          <w:sz w:val="24"/>
          <w:szCs w:val="24"/>
        </w:rPr>
        <w:t>.</w:t>
      </w:r>
    </w:p>
    <w:p w:rsidR="00523A48" w:rsidRPr="00627E6D" w:rsidRDefault="00523A48" w:rsidP="009C1468">
      <w:pPr>
        <w:widowControl w:val="0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627E6D">
        <w:rPr>
          <w:rFonts w:ascii="Times New Roman" w:hAnsi="Times New Roman"/>
          <w:spacing w:val="-2"/>
          <w:sz w:val="24"/>
          <w:szCs w:val="24"/>
        </w:rPr>
        <w:t xml:space="preserve">Выполнение </w:t>
      </w:r>
      <w:r w:rsidR="003B53FB">
        <w:rPr>
          <w:rFonts w:ascii="Times New Roman" w:hAnsi="Times New Roman"/>
          <w:spacing w:val="-2"/>
          <w:sz w:val="24"/>
          <w:szCs w:val="24"/>
        </w:rPr>
        <w:t xml:space="preserve">муниципальными служащими </w:t>
      </w:r>
      <w:proofErr w:type="gramStart"/>
      <w:r w:rsidR="003B53FB">
        <w:rPr>
          <w:rFonts w:ascii="Times New Roman" w:hAnsi="Times New Roman"/>
          <w:spacing w:val="-2"/>
          <w:sz w:val="24"/>
          <w:szCs w:val="24"/>
        </w:rPr>
        <w:t>Администрации</w:t>
      </w:r>
      <w:proofErr w:type="gramEnd"/>
      <w:r w:rsidR="003B53FB">
        <w:rPr>
          <w:rFonts w:ascii="Times New Roman" w:hAnsi="Times New Roman"/>
          <w:spacing w:val="-2"/>
          <w:sz w:val="24"/>
          <w:szCs w:val="24"/>
        </w:rPr>
        <w:t xml:space="preserve"> ЗАТО Северск</w:t>
      </w:r>
      <w:r w:rsidRPr="00627E6D">
        <w:rPr>
          <w:sz w:val="24"/>
          <w:szCs w:val="24"/>
        </w:rPr>
        <w:t xml:space="preserve"> </w:t>
      </w:r>
      <w:r w:rsidRPr="00627E6D">
        <w:rPr>
          <w:rFonts w:ascii="Times New Roman" w:hAnsi="Times New Roman"/>
          <w:spacing w:val="-2"/>
          <w:sz w:val="24"/>
          <w:szCs w:val="24"/>
        </w:rPr>
        <w:t>иной оплачиваемой работы не повлечет конфликта интересов</w:t>
      </w:r>
      <w:r w:rsidR="00955D69" w:rsidRPr="00627E6D">
        <w:rPr>
          <w:rFonts w:ascii="Times New Roman" w:hAnsi="Times New Roman"/>
          <w:spacing w:val="-2"/>
          <w:sz w:val="24"/>
          <w:szCs w:val="24"/>
        </w:rPr>
        <w:t>.</w:t>
      </w:r>
    </w:p>
    <w:p w:rsidR="00D07FCC" w:rsidRPr="00627E6D" w:rsidRDefault="00D07FCC" w:rsidP="009C1468">
      <w:pPr>
        <w:widowControl w:val="0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627E6D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627E6D">
        <w:rPr>
          <w:sz w:val="24"/>
          <w:szCs w:val="24"/>
        </w:rPr>
        <w:t xml:space="preserve">на официальном сайте </w:t>
      </w:r>
      <w:proofErr w:type="gramStart"/>
      <w:r w:rsidRPr="00627E6D">
        <w:rPr>
          <w:sz w:val="24"/>
          <w:szCs w:val="24"/>
        </w:rPr>
        <w:t>Администрации</w:t>
      </w:r>
      <w:proofErr w:type="gramEnd"/>
      <w:r w:rsidRPr="00627E6D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627E6D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27E6D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27E6D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627E6D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627E6D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627E6D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627E6D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CA0531" w:rsidRPr="00627E6D" w:rsidRDefault="00CA0531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523A48" w:rsidRPr="00627E6D" w:rsidRDefault="00523A48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9938C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9938C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9938C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Н.И.Прозорова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9938C2" w:rsidRPr="00627E6D" w:rsidTr="00FD426D">
        <w:tc>
          <w:tcPr>
            <w:tcW w:w="3227" w:type="dxa"/>
            <w:shd w:val="clear" w:color="auto" w:fill="auto"/>
          </w:tcPr>
          <w:p w:rsidR="009938C2" w:rsidRPr="00627E6D" w:rsidRDefault="009938C2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9938C2" w:rsidRPr="00627E6D" w:rsidRDefault="009938C2" w:rsidP="009C146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9938C2" w:rsidRPr="00627E6D" w:rsidRDefault="009938C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9938C2" w:rsidRPr="00627E6D" w:rsidTr="00FD426D">
        <w:tc>
          <w:tcPr>
            <w:tcW w:w="3227" w:type="dxa"/>
            <w:shd w:val="clear" w:color="auto" w:fill="auto"/>
          </w:tcPr>
          <w:p w:rsidR="009938C2" w:rsidRPr="00627E6D" w:rsidRDefault="009938C2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9938C2" w:rsidRPr="00627E6D" w:rsidRDefault="009938C2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9938C2" w:rsidRPr="00627E6D" w:rsidRDefault="009938C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C54406" w:rsidRPr="00627E6D" w:rsidTr="00EF3925">
        <w:tc>
          <w:tcPr>
            <w:tcW w:w="3227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C54406" w:rsidRPr="00627E6D" w:rsidRDefault="00C54406" w:rsidP="009C1468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C54406" w:rsidRPr="00627E6D" w:rsidRDefault="00C54406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373A42" w:rsidRPr="00627E6D" w:rsidRDefault="00373A42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8760D3" w:rsidRPr="00627E6D" w:rsidRDefault="008760D3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5032FD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032FD" w:rsidRPr="00627E6D" w:rsidRDefault="0023194C" w:rsidP="009C1468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2740660</wp:posOffset>
            </wp:positionH>
            <wp:positionV relativeFrom="paragraph">
              <wp:posOffset>-222250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7" name="Рисунок 37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32FD" w:rsidRPr="00627E6D" w:rsidRDefault="005032FD" w:rsidP="005032FD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5032FD" w:rsidRPr="00627E6D" w:rsidRDefault="005032FD" w:rsidP="005032FD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5032FD" w:rsidRPr="00627E6D" w:rsidRDefault="005032FD" w:rsidP="005032FD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5032FD" w:rsidRPr="00627E6D" w:rsidRDefault="005032FD" w:rsidP="005032FD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5032FD" w:rsidRPr="00627E6D" w:rsidRDefault="005032FD" w:rsidP="005032FD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5032FD" w:rsidRPr="00627E6D" w:rsidRDefault="005032FD" w:rsidP="005032FD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5032FD" w:rsidRPr="00627E6D" w:rsidRDefault="005032FD" w:rsidP="005032FD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5032FD" w:rsidRPr="00627E6D" w:rsidRDefault="005032FD" w:rsidP="005032FD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032FD" w:rsidRPr="00231F2F" w:rsidRDefault="005032FD" w:rsidP="00231F2F">
      <w:pPr>
        <w:widowControl w:val="0"/>
        <w:ind w:left="1134" w:right="1134"/>
        <w:jc w:val="center"/>
        <w:rPr>
          <w:rFonts w:ascii="Times New Roman" w:hAnsi="Times New Roman"/>
          <w:sz w:val="24"/>
          <w:szCs w:val="24"/>
        </w:rPr>
      </w:pPr>
      <w:r w:rsidRPr="00231F2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231F2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в </w:t>
      </w:r>
      <w:proofErr w:type="gramStart"/>
      <w:r w:rsidRPr="00231F2F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231F2F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5032FD" w:rsidRPr="00231F2F" w:rsidRDefault="005032FD" w:rsidP="00231F2F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1"/>
        <w:gridCol w:w="4687"/>
      </w:tblGrid>
      <w:tr w:rsidR="00A0424A" w:rsidRPr="00231F2F" w:rsidTr="005D0D4B">
        <w:tc>
          <w:tcPr>
            <w:tcW w:w="4927" w:type="dxa"/>
            <w:shd w:val="clear" w:color="auto" w:fill="auto"/>
          </w:tcPr>
          <w:p w:rsidR="00A0424A" w:rsidRPr="00231F2F" w:rsidRDefault="00720843" w:rsidP="00231F2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09</w:t>
            </w:r>
            <w:r w:rsidR="00A0424A" w:rsidRPr="00231F2F">
              <w:rPr>
                <w:rFonts w:ascii="Times New Roman" w:hAnsi="Times New Roman"/>
                <w:sz w:val="24"/>
                <w:szCs w:val="24"/>
              </w:rPr>
              <w:t xml:space="preserve"> сентября 2021 г.</w:t>
            </w:r>
          </w:p>
        </w:tc>
        <w:tc>
          <w:tcPr>
            <w:tcW w:w="4820" w:type="dxa"/>
            <w:shd w:val="clear" w:color="auto" w:fill="auto"/>
          </w:tcPr>
          <w:p w:rsidR="00A0424A" w:rsidRPr="00231F2F" w:rsidRDefault="00A0424A" w:rsidP="00231F2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№ 04</w:t>
            </w:r>
          </w:p>
        </w:tc>
      </w:tr>
    </w:tbl>
    <w:p w:rsidR="00A0424A" w:rsidRPr="00231F2F" w:rsidRDefault="00A0424A" w:rsidP="00231F2F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90"/>
        <w:gridCol w:w="236"/>
        <w:gridCol w:w="7064"/>
        <w:gridCol w:w="141"/>
        <w:gridCol w:w="67"/>
      </w:tblGrid>
      <w:tr w:rsidR="00A0424A" w:rsidRPr="00231F2F" w:rsidTr="00231F2F">
        <w:trPr>
          <w:gridAfter w:val="2"/>
          <w:wAfter w:w="208" w:type="dxa"/>
        </w:trPr>
        <w:tc>
          <w:tcPr>
            <w:tcW w:w="9290" w:type="dxa"/>
            <w:gridSpan w:val="3"/>
          </w:tcPr>
          <w:p w:rsidR="00A0424A" w:rsidRPr="00231F2F" w:rsidRDefault="00A0424A" w:rsidP="00231F2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231F2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A0424A" w:rsidRPr="00231F2F" w:rsidRDefault="00A0424A" w:rsidP="00231F2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4F1DD5" w:rsidRPr="00231F2F" w:rsidTr="00231F2F">
        <w:trPr>
          <w:gridAfter w:val="2"/>
          <w:wAfter w:w="208" w:type="dxa"/>
        </w:trPr>
        <w:tc>
          <w:tcPr>
            <w:tcW w:w="9290" w:type="dxa"/>
            <w:gridSpan w:val="3"/>
          </w:tcPr>
          <w:p w:rsidR="004F1DD5" w:rsidRPr="00231F2F" w:rsidRDefault="004F1DD5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4478D4" w:rsidRPr="00231F2F" w:rsidTr="00231F2F">
        <w:trPr>
          <w:gridAfter w:val="1"/>
          <w:wAfter w:w="67" w:type="dxa"/>
        </w:trPr>
        <w:tc>
          <w:tcPr>
            <w:tcW w:w="1990" w:type="dxa"/>
          </w:tcPr>
          <w:p w:rsidR="004478D4" w:rsidRPr="00231F2F" w:rsidRDefault="004478D4" w:rsidP="00231F2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36" w:type="dxa"/>
          </w:tcPr>
          <w:p w:rsidR="004478D4" w:rsidRPr="00231F2F" w:rsidRDefault="004478D4" w:rsidP="00231F2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05" w:type="dxa"/>
            <w:gridSpan w:val="2"/>
          </w:tcPr>
          <w:p w:rsidR="004478D4" w:rsidRPr="00231F2F" w:rsidRDefault="004478D4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0424A" w:rsidRPr="00231F2F" w:rsidTr="00231F2F">
        <w:trPr>
          <w:gridAfter w:val="2"/>
          <w:wAfter w:w="208" w:type="dxa"/>
        </w:trPr>
        <w:tc>
          <w:tcPr>
            <w:tcW w:w="9290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4F1DD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A0424A" w:rsidRPr="00231F2F" w:rsidRDefault="00A0424A" w:rsidP="004F1DD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0424A" w:rsidRPr="00231F2F" w:rsidTr="00231F2F">
        <w:trPr>
          <w:gridAfter w:val="2"/>
          <w:wAfter w:w="208" w:type="dxa"/>
        </w:trPr>
        <w:tc>
          <w:tcPr>
            <w:tcW w:w="9290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4F1DD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A0424A" w:rsidRPr="00231F2F" w:rsidRDefault="00A0424A" w:rsidP="004F1DD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4F1DD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A0424A" w:rsidRPr="00231F2F" w:rsidRDefault="00A0424A" w:rsidP="004F1DD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1F2F">
              <w:rPr>
                <w:rFonts w:ascii="Times New Roman" w:hAnsi="Times New Roman"/>
                <w:sz w:val="24"/>
                <w:szCs w:val="24"/>
              </w:rPr>
              <w:t>Прозорова</w:t>
            </w:r>
            <w:proofErr w:type="spell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36" w:type="dxa"/>
          </w:tcPr>
          <w:p w:rsidR="00A0424A" w:rsidRPr="00231F2F" w:rsidRDefault="00A0424A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главный специалист-эксперт отдела общего обеспечения </w:t>
            </w:r>
            <w:r w:rsidRPr="00231F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Инспекции Федеральной налоговой службы </w:t>
            </w:r>
            <w:proofErr w:type="gramStart"/>
            <w:r w:rsidRPr="00231F2F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231F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 Томской области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A0424A" w:rsidRPr="00231F2F" w:rsidRDefault="00A0424A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A0424A" w:rsidRPr="00231F2F" w:rsidTr="00231F2F">
        <w:tc>
          <w:tcPr>
            <w:tcW w:w="1990" w:type="dxa"/>
          </w:tcPr>
          <w:p w:rsidR="00A0424A" w:rsidRPr="00231F2F" w:rsidRDefault="00A0424A" w:rsidP="009C146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A0424A" w:rsidRPr="00231F2F" w:rsidRDefault="00A0424A" w:rsidP="009C146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72" w:type="dxa"/>
            <w:gridSpan w:val="3"/>
          </w:tcPr>
          <w:p w:rsidR="00A0424A" w:rsidRPr="00231F2F" w:rsidRDefault="00A0424A" w:rsidP="00231F2F">
            <w:pPr>
              <w:widowControl w:val="0"/>
              <w:ind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A0424A" w:rsidRPr="00231F2F" w:rsidRDefault="00A0424A" w:rsidP="009C146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373A42" w:rsidRPr="00231F2F" w:rsidRDefault="00373A42" w:rsidP="009C146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231F2F">
        <w:rPr>
          <w:rFonts w:ascii="Times New Roman" w:hAnsi="Times New Roman"/>
          <w:color w:val="000000"/>
          <w:spacing w:val="-2"/>
          <w:sz w:val="24"/>
          <w:szCs w:val="24"/>
        </w:rPr>
        <w:t>ПОВЕСТКА ЗАСЕДАНИЯ КОМИССИИ:</w:t>
      </w:r>
    </w:p>
    <w:p w:rsidR="00373A42" w:rsidRPr="00231F2F" w:rsidRDefault="00373A42" w:rsidP="009C146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7"/>
        <w:gridCol w:w="2126"/>
      </w:tblGrid>
      <w:tr w:rsidR="00373A42" w:rsidRPr="00231F2F" w:rsidTr="004478D4">
        <w:tc>
          <w:tcPr>
            <w:tcW w:w="534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87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373A42" w:rsidRPr="00231F2F" w:rsidTr="004478D4">
        <w:tc>
          <w:tcPr>
            <w:tcW w:w="534" w:type="dxa"/>
            <w:shd w:val="clear" w:color="auto" w:fill="auto"/>
          </w:tcPr>
          <w:p w:rsidR="00373A42" w:rsidRPr="00231F2F" w:rsidRDefault="00373A42" w:rsidP="009C1468">
            <w:pPr>
              <w:pStyle w:val="af4"/>
              <w:widowControl w:val="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7087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заседания комиссии</w:t>
            </w:r>
          </w:p>
        </w:tc>
        <w:tc>
          <w:tcPr>
            <w:tcW w:w="2126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373A42" w:rsidRPr="00231F2F" w:rsidTr="004478D4">
        <w:tc>
          <w:tcPr>
            <w:tcW w:w="534" w:type="dxa"/>
            <w:shd w:val="clear" w:color="auto" w:fill="auto"/>
          </w:tcPr>
          <w:p w:rsidR="00373A42" w:rsidRPr="00231F2F" w:rsidRDefault="00373A42" w:rsidP="009C1468">
            <w:pPr>
              <w:pStyle w:val="af4"/>
              <w:widowControl w:val="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7087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Рассмотрение уведомлений муниципальных служащих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 о выполнении иной оплачиваемой работы</w:t>
            </w:r>
          </w:p>
        </w:tc>
        <w:tc>
          <w:tcPr>
            <w:tcW w:w="2126" w:type="dxa"/>
            <w:shd w:val="clear" w:color="auto" w:fill="auto"/>
          </w:tcPr>
          <w:p w:rsidR="00373A42" w:rsidRPr="00231F2F" w:rsidRDefault="00373A4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373A42" w:rsidRPr="00231F2F" w:rsidRDefault="00373A42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947" w:rsidRPr="00231F2F" w:rsidTr="004478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947" w:rsidRPr="00231F2F" w:rsidRDefault="00FA2947" w:rsidP="009C1468">
            <w:pPr>
              <w:pStyle w:val="af4"/>
              <w:widowControl w:val="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947" w:rsidRPr="00231F2F" w:rsidRDefault="00FA2947" w:rsidP="00EA1341">
            <w:pPr>
              <w:pStyle w:val="af"/>
              <w:shd w:val="clear" w:color="auto" w:fill="FFFFFF"/>
              <w:spacing w:before="0" w:beforeAutospacing="0" w:after="0" w:afterAutospacing="0"/>
              <w:jc w:val="both"/>
            </w:pPr>
            <w:r w:rsidRPr="00231F2F">
              <w:t xml:space="preserve">Рассмотрение </w:t>
            </w:r>
            <w:r w:rsidR="0090376F">
              <w:t xml:space="preserve">обращения </w:t>
            </w:r>
            <w:r w:rsidR="00D24BBC">
              <w:t xml:space="preserve">бывшего </w:t>
            </w:r>
            <w:r w:rsidR="0090376F">
              <w:t xml:space="preserve">муниципального служащего </w:t>
            </w:r>
            <w:proofErr w:type="gramStart"/>
            <w:r w:rsidR="0090376F">
              <w:t>Администрации</w:t>
            </w:r>
            <w:proofErr w:type="gramEnd"/>
            <w:r w:rsidR="0090376F">
              <w:t xml:space="preserve"> ЗАТО Северск о даче согласия на замещение должности в некоммерческой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947" w:rsidRPr="00231F2F" w:rsidRDefault="00FA2947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A0424A" w:rsidRPr="00231F2F" w:rsidTr="004478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4A" w:rsidRPr="00231F2F" w:rsidRDefault="00A0424A" w:rsidP="009C1468">
            <w:pPr>
              <w:pStyle w:val="af4"/>
              <w:widowControl w:val="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4A" w:rsidRPr="00231F2F" w:rsidRDefault="00A0424A" w:rsidP="009C146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231F2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31F2F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</w:t>
            </w:r>
            <w:r w:rsidRPr="00231F2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конфликта интересов за период с </w:t>
            </w:r>
            <w:r w:rsidR="004478D4" w:rsidRPr="00231F2F">
              <w:rPr>
                <w:rFonts w:ascii="Times New Roman" w:hAnsi="Times New Roman"/>
                <w:sz w:val="24"/>
                <w:szCs w:val="24"/>
              </w:rPr>
              <w:t>27.04</w:t>
            </w:r>
            <w:r w:rsidRPr="00231F2F">
              <w:rPr>
                <w:rFonts w:ascii="Times New Roman" w:hAnsi="Times New Roman"/>
                <w:sz w:val="24"/>
                <w:szCs w:val="24"/>
              </w:rPr>
              <w:t xml:space="preserve">.2021 по </w:t>
            </w:r>
            <w:r w:rsidR="00720843" w:rsidRPr="00231F2F">
              <w:rPr>
                <w:rFonts w:ascii="Times New Roman" w:hAnsi="Times New Roman"/>
                <w:sz w:val="24"/>
                <w:szCs w:val="24"/>
              </w:rPr>
              <w:t>09</w:t>
            </w:r>
            <w:r w:rsidRPr="00231F2F">
              <w:rPr>
                <w:rFonts w:ascii="Times New Roman" w:hAnsi="Times New Roman"/>
                <w:sz w:val="24"/>
                <w:szCs w:val="24"/>
              </w:rPr>
              <w:t>.0</w:t>
            </w:r>
            <w:r w:rsidR="00720843" w:rsidRPr="00231F2F">
              <w:rPr>
                <w:rFonts w:ascii="Times New Roman" w:hAnsi="Times New Roman"/>
                <w:sz w:val="24"/>
                <w:szCs w:val="24"/>
              </w:rPr>
              <w:t>9</w:t>
            </w:r>
            <w:r w:rsidRPr="00231F2F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4A" w:rsidRPr="00231F2F" w:rsidRDefault="00A0424A" w:rsidP="009C146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F2F">
              <w:rPr>
                <w:rFonts w:ascii="Times New Roman" w:hAnsi="Times New Roman"/>
                <w:sz w:val="24"/>
                <w:szCs w:val="24"/>
              </w:rPr>
              <w:lastRenderedPageBreak/>
              <w:t>Королева Л.В.</w:t>
            </w:r>
          </w:p>
        </w:tc>
      </w:tr>
    </w:tbl>
    <w:p w:rsidR="00373A42" w:rsidRPr="00231F2F" w:rsidRDefault="00373A42" w:rsidP="009C1468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</w:rPr>
      </w:pPr>
    </w:p>
    <w:p w:rsidR="00373A42" w:rsidRPr="0090376F" w:rsidRDefault="00373A42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0376F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373A42" w:rsidRPr="0090376F" w:rsidRDefault="00373A42" w:rsidP="009C1468">
      <w:pPr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376F">
        <w:rPr>
          <w:spacing w:val="-1"/>
          <w:sz w:val="24"/>
          <w:szCs w:val="24"/>
        </w:rPr>
        <w:t xml:space="preserve">По вопросам повестки </w:t>
      </w:r>
      <w:r w:rsidRPr="0090376F">
        <w:rPr>
          <w:rFonts w:ascii="Times New Roman" w:hAnsi="Times New Roman"/>
          <w:sz w:val="24"/>
          <w:szCs w:val="24"/>
        </w:rPr>
        <w:t>заседания комиссии</w:t>
      </w:r>
      <w:r w:rsidRPr="0090376F">
        <w:rPr>
          <w:rFonts w:ascii="Times New Roman" w:hAnsi="Times New Roman"/>
          <w:b/>
          <w:sz w:val="24"/>
          <w:szCs w:val="24"/>
        </w:rPr>
        <w:t xml:space="preserve"> </w:t>
      </w:r>
      <w:r w:rsidRPr="0090376F">
        <w:rPr>
          <w:spacing w:val="-1"/>
          <w:sz w:val="24"/>
          <w:szCs w:val="24"/>
        </w:rPr>
        <w:t>голосовать открытым способом путем поднятия руки.</w:t>
      </w:r>
      <w:r w:rsidRPr="0090376F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6C7A2F" w:rsidRPr="004C77D9" w:rsidRDefault="00E8688D" w:rsidP="009C1468">
      <w:pPr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7D9">
        <w:rPr>
          <w:rFonts w:ascii="Times New Roman" w:hAnsi="Times New Roman"/>
          <w:spacing w:val="-2"/>
          <w:sz w:val="24"/>
          <w:szCs w:val="24"/>
        </w:rPr>
        <w:t xml:space="preserve">Выполнение </w:t>
      </w:r>
      <w:r w:rsidR="0090376F" w:rsidRPr="004C77D9">
        <w:rPr>
          <w:rFonts w:ascii="Times New Roman" w:hAnsi="Times New Roman"/>
          <w:spacing w:val="-2"/>
          <w:sz w:val="24"/>
          <w:szCs w:val="24"/>
        </w:rPr>
        <w:t xml:space="preserve">муниципальными служащими </w:t>
      </w:r>
      <w:proofErr w:type="gramStart"/>
      <w:r w:rsidR="0090376F" w:rsidRPr="004C77D9">
        <w:rPr>
          <w:rFonts w:ascii="Times New Roman" w:hAnsi="Times New Roman"/>
          <w:spacing w:val="-2"/>
          <w:sz w:val="24"/>
          <w:szCs w:val="24"/>
        </w:rPr>
        <w:t>Администрации</w:t>
      </w:r>
      <w:proofErr w:type="gramEnd"/>
      <w:r w:rsidR="0090376F" w:rsidRPr="004C77D9">
        <w:rPr>
          <w:rFonts w:ascii="Times New Roman" w:hAnsi="Times New Roman"/>
          <w:spacing w:val="-2"/>
          <w:sz w:val="24"/>
          <w:szCs w:val="24"/>
        </w:rPr>
        <w:t xml:space="preserve"> ЗАТО Северск </w:t>
      </w:r>
      <w:r w:rsidRPr="004C77D9">
        <w:rPr>
          <w:rFonts w:ascii="Times New Roman" w:hAnsi="Times New Roman"/>
          <w:spacing w:val="-2"/>
          <w:sz w:val="24"/>
          <w:szCs w:val="24"/>
        </w:rPr>
        <w:t>иной оплачиваемой работы не повлечет конфликта интересов</w:t>
      </w:r>
      <w:r w:rsidR="006C7A2F" w:rsidRPr="004C77D9">
        <w:rPr>
          <w:rFonts w:ascii="Times New Roman" w:hAnsi="Times New Roman"/>
          <w:spacing w:val="-1"/>
          <w:sz w:val="24"/>
          <w:szCs w:val="24"/>
        </w:rPr>
        <w:t xml:space="preserve">. </w:t>
      </w:r>
    </w:p>
    <w:p w:rsidR="0046574D" w:rsidRPr="004C77D9" w:rsidRDefault="0046574D" w:rsidP="009C1468">
      <w:pPr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7D9">
        <w:rPr>
          <w:rFonts w:ascii="Times New Roman" w:hAnsi="Times New Roman"/>
          <w:sz w:val="24"/>
          <w:szCs w:val="24"/>
        </w:rPr>
        <w:t xml:space="preserve">Дать согласие </w:t>
      </w:r>
      <w:r w:rsidR="00D24BBC">
        <w:rPr>
          <w:rFonts w:ascii="Times New Roman" w:hAnsi="Times New Roman"/>
          <w:sz w:val="24"/>
          <w:szCs w:val="24"/>
        </w:rPr>
        <w:t xml:space="preserve">бывшему </w:t>
      </w:r>
      <w:r w:rsidR="004C77D9" w:rsidRPr="004C77D9">
        <w:rPr>
          <w:sz w:val="24"/>
          <w:szCs w:val="24"/>
        </w:rPr>
        <w:t xml:space="preserve">муниципальному служащему Администрации ЗАТО Северск на замещение должности в </w:t>
      </w:r>
      <w:bookmarkStart w:id="0" w:name="_GoBack"/>
      <w:bookmarkEnd w:id="0"/>
      <w:r w:rsidR="004C77D9" w:rsidRPr="004C77D9">
        <w:rPr>
          <w:sz w:val="24"/>
          <w:szCs w:val="24"/>
        </w:rPr>
        <w:t>некоммерческой организации</w:t>
      </w:r>
      <w:r w:rsidR="003215A4" w:rsidRPr="004C77D9">
        <w:rPr>
          <w:sz w:val="24"/>
          <w:szCs w:val="24"/>
        </w:rPr>
        <w:t>.</w:t>
      </w:r>
    </w:p>
    <w:p w:rsidR="009B478A" w:rsidRPr="004C77D9" w:rsidRDefault="009B478A" w:rsidP="009C1468">
      <w:pPr>
        <w:widowControl w:val="0"/>
        <w:numPr>
          <w:ilvl w:val="0"/>
          <w:numId w:val="16"/>
        </w:numPr>
        <w:tabs>
          <w:tab w:val="left" w:pos="100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C77D9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4C77D9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4C77D9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Pr="004C77D9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</w:t>
      </w:r>
      <w:r w:rsidR="00F83D77" w:rsidRPr="004C77D9">
        <w:rPr>
          <w:rFonts w:ascii="Times New Roman" w:hAnsi="Times New Roman"/>
          <w:bCs/>
          <w:sz w:val="24"/>
          <w:szCs w:val="24"/>
        </w:rPr>
        <w:t>27.04.2021</w:t>
      </w:r>
      <w:r w:rsidRPr="004C77D9">
        <w:rPr>
          <w:rFonts w:ascii="Times New Roman" w:hAnsi="Times New Roman"/>
          <w:bCs/>
          <w:sz w:val="24"/>
          <w:szCs w:val="24"/>
        </w:rPr>
        <w:t xml:space="preserve"> по </w:t>
      </w:r>
      <w:r w:rsidR="00F83D77" w:rsidRPr="004C77D9">
        <w:rPr>
          <w:rFonts w:ascii="Times New Roman" w:hAnsi="Times New Roman"/>
          <w:bCs/>
          <w:sz w:val="24"/>
          <w:szCs w:val="24"/>
        </w:rPr>
        <w:t>09.09.2021</w:t>
      </w:r>
      <w:r w:rsidRPr="004C77D9">
        <w:rPr>
          <w:rFonts w:ascii="Times New Roman" w:hAnsi="Times New Roman"/>
          <w:bCs/>
          <w:sz w:val="24"/>
          <w:szCs w:val="24"/>
        </w:rPr>
        <w:t>.</w:t>
      </w:r>
    </w:p>
    <w:p w:rsidR="00373A42" w:rsidRPr="004C77D9" w:rsidRDefault="00373A42" w:rsidP="009C1468">
      <w:pPr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4C77D9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4C77D9">
        <w:rPr>
          <w:sz w:val="24"/>
          <w:szCs w:val="24"/>
        </w:rPr>
        <w:t xml:space="preserve">на официальном сайте </w:t>
      </w:r>
      <w:proofErr w:type="gramStart"/>
      <w:r w:rsidRPr="004C77D9">
        <w:rPr>
          <w:sz w:val="24"/>
          <w:szCs w:val="24"/>
        </w:rPr>
        <w:t>Администрации</w:t>
      </w:r>
      <w:proofErr w:type="gramEnd"/>
      <w:r w:rsidRPr="004C77D9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4C77D9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4C77D9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4C77D9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4C77D9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4C77D9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4C77D9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4C77D9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6C5E65" w:rsidRPr="0090376F" w:rsidRDefault="006C5E65" w:rsidP="009C146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627E6D" w:rsidRPr="0090376F" w:rsidRDefault="00627E6D" w:rsidP="009C146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627E6D" w:rsidRPr="0090376F" w:rsidRDefault="00627E6D" w:rsidP="009C146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373A42" w:rsidRPr="0090376F" w:rsidTr="00205533">
        <w:tc>
          <w:tcPr>
            <w:tcW w:w="3227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90376F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</w:pPr>
          </w:p>
        </w:tc>
        <w:tc>
          <w:tcPr>
            <w:tcW w:w="2243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373A42" w:rsidRPr="0090376F" w:rsidTr="00205533">
        <w:tc>
          <w:tcPr>
            <w:tcW w:w="3227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73A42" w:rsidRPr="0090376F" w:rsidRDefault="00373A42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373A42" w:rsidRPr="0090376F" w:rsidTr="00205533">
        <w:tc>
          <w:tcPr>
            <w:tcW w:w="3227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90376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</w:pPr>
          </w:p>
        </w:tc>
        <w:tc>
          <w:tcPr>
            <w:tcW w:w="2243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373A42" w:rsidRPr="0090376F" w:rsidTr="00205533">
        <w:tc>
          <w:tcPr>
            <w:tcW w:w="3227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73A42" w:rsidRPr="0090376F" w:rsidRDefault="00373A42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73A42" w:rsidRPr="0090376F" w:rsidRDefault="00373A42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C5E65" w:rsidRPr="0090376F" w:rsidTr="006C5E65">
        <w:tc>
          <w:tcPr>
            <w:tcW w:w="3227" w:type="dxa"/>
            <w:vMerge w:val="restart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  <w:r w:rsidRPr="0090376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6C5E65" w:rsidRPr="0090376F" w:rsidTr="006C5E65">
        <w:trPr>
          <w:trHeight w:val="332"/>
        </w:trPr>
        <w:tc>
          <w:tcPr>
            <w:tcW w:w="3227" w:type="dxa"/>
            <w:vMerge/>
            <w:tcBorders>
              <w:bottom w:val="nil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  <w:r w:rsidRPr="0090376F">
              <w:t>(Подпись)</w:t>
            </w:r>
          </w:p>
          <w:p w:rsidR="006C5E65" w:rsidRPr="0090376F" w:rsidRDefault="006C5E65" w:rsidP="009C1468">
            <w:pPr>
              <w:widowControl w:val="0"/>
              <w:jc w:val="center"/>
            </w:pPr>
          </w:p>
        </w:tc>
        <w:tc>
          <w:tcPr>
            <w:tcW w:w="2243" w:type="dxa"/>
            <w:tcBorders>
              <w:bottom w:val="nil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C5E65" w:rsidRPr="0090376F" w:rsidTr="006C5E65">
        <w:tc>
          <w:tcPr>
            <w:tcW w:w="3227" w:type="dxa"/>
            <w:vMerge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6C5E65" w:rsidRPr="0090376F" w:rsidTr="006C5E65">
        <w:tc>
          <w:tcPr>
            <w:tcW w:w="3227" w:type="dxa"/>
            <w:vMerge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6C5E65" w:rsidRPr="0090376F" w:rsidTr="006C5E65">
        <w:tc>
          <w:tcPr>
            <w:tcW w:w="3227" w:type="dxa"/>
            <w:vMerge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C5E65" w:rsidRPr="0090376F" w:rsidTr="002658D5">
        <w:tc>
          <w:tcPr>
            <w:tcW w:w="3227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/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Н.И.Прозорова</w:t>
            </w:r>
            <w:proofErr w:type="spellEnd"/>
          </w:p>
        </w:tc>
      </w:tr>
      <w:tr w:rsidR="006C5E65" w:rsidRPr="0090376F" w:rsidTr="006C5E65">
        <w:tc>
          <w:tcPr>
            <w:tcW w:w="3227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C5E65" w:rsidRPr="0090376F" w:rsidTr="002658D5">
        <w:tc>
          <w:tcPr>
            <w:tcW w:w="3227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/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6C5E65" w:rsidRPr="0090376F" w:rsidTr="006C5E65">
        <w:tc>
          <w:tcPr>
            <w:tcW w:w="3227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C5E65" w:rsidRPr="0090376F" w:rsidTr="002658D5">
        <w:tc>
          <w:tcPr>
            <w:tcW w:w="3227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vMerge/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90376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6C5E65" w:rsidRPr="0090376F" w:rsidTr="006C5E65">
        <w:tc>
          <w:tcPr>
            <w:tcW w:w="3227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6C5E65" w:rsidRPr="0090376F" w:rsidRDefault="006C5E65" w:rsidP="009C1468">
            <w:pPr>
              <w:widowControl w:val="0"/>
              <w:jc w:val="center"/>
            </w:pPr>
            <w:r w:rsidRPr="0090376F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6C5E65" w:rsidRPr="0090376F" w:rsidRDefault="006C5E65" w:rsidP="009C146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205E7" w:rsidRDefault="002205E7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C5470" w:rsidRDefault="005C5470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C5470" w:rsidRDefault="005C5470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C5470" w:rsidRDefault="005C5470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C5470" w:rsidRDefault="005C5470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C5470" w:rsidRDefault="005C5470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C5470" w:rsidRDefault="005C5470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Pr="00627E6D" w:rsidRDefault="0023194C" w:rsidP="00320D3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2740660</wp:posOffset>
            </wp:positionH>
            <wp:positionV relativeFrom="paragraph">
              <wp:posOffset>-222250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9" name="Рисунок 39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D3A" w:rsidRPr="00627E6D" w:rsidRDefault="00320D3A" w:rsidP="00320D3A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320D3A" w:rsidRPr="00627E6D" w:rsidRDefault="00320D3A" w:rsidP="00320D3A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320D3A" w:rsidRPr="00627E6D" w:rsidRDefault="00320D3A" w:rsidP="00320D3A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320D3A" w:rsidRPr="00627E6D" w:rsidRDefault="00320D3A" w:rsidP="00320D3A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320D3A" w:rsidRPr="00627E6D" w:rsidRDefault="00320D3A" w:rsidP="00320D3A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320D3A" w:rsidRPr="00627E6D" w:rsidRDefault="00320D3A" w:rsidP="00320D3A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320D3A" w:rsidRPr="00627E6D" w:rsidRDefault="00320D3A" w:rsidP="00320D3A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320D3A" w:rsidRPr="00627E6D" w:rsidRDefault="00320D3A" w:rsidP="00320D3A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0D3A" w:rsidRPr="00426B36" w:rsidRDefault="00320D3A" w:rsidP="00426B36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  <w:r w:rsidRPr="00426B36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426B36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в </w:t>
      </w:r>
      <w:proofErr w:type="gramStart"/>
      <w:r w:rsidRPr="00426B36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426B36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320D3A" w:rsidRPr="00426B36" w:rsidRDefault="00320D3A" w:rsidP="00320D3A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09"/>
        <w:gridCol w:w="4689"/>
      </w:tblGrid>
      <w:tr w:rsidR="00320D3A" w:rsidRPr="00426B36" w:rsidTr="007E2AD3">
        <w:tc>
          <w:tcPr>
            <w:tcW w:w="4927" w:type="dxa"/>
            <w:shd w:val="clear" w:color="auto" w:fill="auto"/>
          </w:tcPr>
          <w:p w:rsidR="00320D3A" w:rsidRPr="00426B36" w:rsidRDefault="005C5470" w:rsidP="005C54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27 декабря</w:t>
            </w:r>
            <w:r w:rsidR="00320D3A" w:rsidRPr="00426B36">
              <w:rPr>
                <w:rFonts w:ascii="Times New Roman" w:hAnsi="Times New Roman"/>
                <w:sz w:val="24"/>
                <w:szCs w:val="24"/>
              </w:rPr>
              <w:t xml:space="preserve"> 2021 г.</w:t>
            </w:r>
          </w:p>
        </w:tc>
        <w:tc>
          <w:tcPr>
            <w:tcW w:w="4820" w:type="dxa"/>
            <w:shd w:val="clear" w:color="auto" w:fill="auto"/>
          </w:tcPr>
          <w:p w:rsidR="00320D3A" w:rsidRPr="00426B36" w:rsidRDefault="00320D3A" w:rsidP="005C5470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№ 0</w:t>
            </w:r>
            <w:r w:rsidR="005C5470" w:rsidRPr="00426B3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320D3A" w:rsidRPr="00426B36" w:rsidRDefault="00320D3A" w:rsidP="00320D3A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50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848"/>
        <w:gridCol w:w="236"/>
        <w:gridCol w:w="7064"/>
        <w:gridCol w:w="141"/>
        <w:gridCol w:w="213"/>
      </w:tblGrid>
      <w:tr w:rsidR="00320D3A" w:rsidRPr="00426B36" w:rsidTr="00426B36">
        <w:trPr>
          <w:gridAfter w:val="2"/>
          <w:wAfter w:w="354" w:type="dxa"/>
        </w:trPr>
        <w:tc>
          <w:tcPr>
            <w:tcW w:w="914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320D3A" w:rsidRPr="00426B36" w:rsidTr="00426B36">
        <w:trPr>
          <w:gridAfter w:val="2"/>
          <w:wAfter w:w="354" w:type="dxa"/>
        </w:trPr>
        <w:tc>
          <w:tcPr>
            <w:tcW w:w="914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320D3A" w:rsidRPr="00426B36" w:rsidTr="00426B36">
        <w:trPr>
          <w:gridAfter w:val="1"/>
          <w:wAfter w:w="213" w:type="dxa"/>
        </w:trPr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05" w:type="dxa"/>
            <w:gridSpan w:val="2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426B36" w:rsidTr="00426B36">
        <w:trPr>
          <w:gridAfter w:val="2"/>
          <w:wAfter w:w="354" w:type="dxa"/>
        </w:trPr>
        <w:tc>
          <w:tcPr>
            <w:tcW w:w="914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426B36" w:rsidTr="00426B36">
        <w:trPr>
          <w:gridAfter w:val="2"/>
          <w:wAfter w:w="354" w:type="dxa"/>
        </w:trPr>
        <w:tc>
          <w:tcPr>
            <w:tcW w:w="914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320D3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Донец Е.В</w:t>
            </w:r>
            <w:r w:rsidR="008D1370" w:rsidRPr="00426B3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8D1370" w:rsidRPr="00426B36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="008D1370" w:rsidRPr="00426B36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="008D1370" w:rsidRPr="00426B3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320D3A" w:rsidRPr="00426B36" w:rsidTr="00426B36">
        <w:tc>
          <w:tcPr>
            <w:tcW w:w="1848" w:type="dxa"/>
          </w:tcPr>
          <w:p w:rsidR="00320D3A" w:rsidRPr="00426B36" w:rsidRDefault="00320D3A" w:rsidP="007E2AD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320D3A" w:rsidRPr="00426B36" w:rsidRDefault="00320D3A" w:rsidP="007E2AD3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426B36" w:rsidRDefault="00320D3A" w:rsidP="007E2AD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320D3A" w:rsidRPr="00426B36" w:rsidRDefault="00320D3A" w:rsidP="00320D3A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320D3A" w:rsidRPr="00426B36" w:rsidRDefault="00320D3A" w:rsidP="00320D3A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426B36">
        <w:rPr>
          <w:rFonts w:ascii="Times New Roman" w:hAnsi="Times New Roman"/>
          <w:color w:val="000000"/>
          <w:spacing w:val="-2"/>
          <w:sz w:val="24"/>
          <w:szCs w:val="24"/>
        </w:rPr>
        <w:t>ПОВЕСТКА ЗАСЕДАНИЯ КОМИССИИ:</w:t>
      </w:r>
    </w:p>
    <w:p w:rsidR="00320D3A" w:rsidRPr="00426B36" w:rsidRDefault="00320D3A" w:rsidP="00320D3A">
      <w:pPr>
        <w:widowControl w:val="0"/>
        <w:rPr>
          <w:rFonts w:ascii="Times New Roman" w:hAnsi="Times New Roman"/>
          <w:sz w:val="24"/>
          <w:szCs w:val="24"/>
        </w:rPr>
      </w:pPr>
      <w:r w:rsidRPr="00426B3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59"/>
        <w:gridCol w:w="2126"/>
      </w:tblGrid>
      <w:tr w:rsidR="00320D3A" w:rsidRPr="00426B36" w:rsidTr="008D1370">
        <w:tc>
          <w:tcPr>
            <w:tcW w:w="534" w:type="dxa"/>
            <w:shd w:val="clear" w:color="auto" w:fill="auto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59" w:type="dxa"/>
            <w:shd w:val="clear" w:color="auto" w:fill="auto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  <w:shd w:val="clear" w:color="auto" w:fill="auto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320D3A" w:rsidRPr="00426B36" w:rsidTr="008D1370">
        <w:tc>
          <w:tcPr>
            <w:tcW w:w="534" w:type="dxa"/>
            <w:shd w:val="clear" w:color="auto" w:fill="auto"/>
          </w:tcPr>
          <w:p w:rsidR="00320D3A" w:rsidRPr="00426B36" w:rsidRDefault="00320D3A" w:rsidP="008D1370">
            <w:pPr>
              <w:pStyle w:val="af4"/>
              <w:widowControl w:val="0"/>
              <w:numPr>
                <w:ilvl w:val="0"/>
                <w:numId w:val="49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2126" w:type="dxa"/>
            <w:shd w:val="clear" w:color="auto" w:fill="auto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320D3A" w:rsidRPr="00426B36" w:rsidTr="008D1370">
        <w:tc>
          <w:tcPr>
            <w:tcW w:w="534" w:type="dxa"/>
            <w:shd w:val="clear" w:color="auto" w:fill="auto"/>
          </w:tcPr>
          <w:p w:rsidR="00320D3A" w:rsidRPr="00426B36" w:rsidRDefault="00320D3A" w:rsidP="008D1370">
            <w:pPr>
              <w:pStyle w:val="af4"/>
              <w:widowControl w:val="0"/>
              <w:numPr>
                <w:ilvl w:val="0"/>
                <w:numId w:val="49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320D3A" w:rsidRPr="00426B36" w:rsidRDefault="00320D3A" w:rsidP="00D24BB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426B3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26B36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конфликта интересов за период с </w:t>
            </w:r>
            <w:r w:rsidR="00D24BBC">
              <w:rPr>
                <w:rFonts w:ascii="Times New Roman" w:hAnsi="Times New Roman"/>
                <w:sz w:val="24"/>
                <w:szCs w:val="24"/>
              </w:rPr>
              <w:t>1</w:t>
            </w:r>
            <w:r w:rsidR="008D1370" w:rsidRPr="00426B36">
              <w:rPr>
                <w:rFonts w:ascii="Times New Roman" w:hAnsi="Times New Roman"/>
                <w:sz w:val="24"/>
                <w:szCs w:val="24"/>
              </w:rPr>
              <w:t>0.09.2</w:t>
            </w:r>
            <w:r w:rsidRPr="00426B36">
              <w:rPr>
                <w:rFonts w:ascii="Times New Roman" w:hAnsi="Times New Roman"/>
                <w:sz w:val="24"/>
                <w:szCs w:val="24"/>
              </w:rPr>
              <w:t>021 по 2</w:t>
            </w:r>
            <w:r w:rsidR="008D1370" w:rsidRPr="00426B36">
              <w:rPr>
                <w:rFonts w:ascii="Times New Roman" w:hAnsi="Times New Roman"/>
                <w:sz w:val="24"/>
                <w:szCs w:val="24"/>
              </w:rPr>
              <w:t>7.12</w:t>
            </w:r>
            <w:r w:rsidRPr="00426B36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126" w:type="dxa"/>
            <w:shd w:val="clear" w:color="auto" w:fill="auto"/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</w:tbl>
    <w:p w:rsidR="00320D3A" w:rsidRPr="00426B36" w:rsidRDefault="00320D3A" w:rsidP="00320D3A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</w:rPr>
      </w:pPr>
    </w:p>
    <w:p w:rsidR="00320D3A" w:rsidRPr="00426B36" w:rsidRDefault="00320D3A" w:rsidP="00320D3A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6B36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320D3A" w:rsidRPr="00426B36" w:rsidRDefault="00320D3A" w:rsidP="008D1370">
      <w:pPr>
        <w:pStyle w:val="af4"/>
        <w:widowControl w:val="0"/>
        <w:numPr>
          <w:ilvl w:val="0"/>
          <w:numId w:val="50"/>
        </w:numPr>
        <w:tabs>
          <w:tab w:val="left" w:pos="993"/>
        </w:tabs>
        <w:ind w:left="0" w:firstLine="709"/>
        <w:jc w:val="both"/>
      </w:pPr>
      <w:r w:rsidRPr="00426B36">
        <w:rPr>
          <w:spacing w:val="-1"/>
        </w:rPr>
        <w:t>По вопросам повестки голосовать открытым способом путем поднятия руки.</w:t>
      </w:r>
    </w:p>
    <w:p w:rsidR="00320D3A" w:rsidRPr="00426B36" w:rsidRDefault="00320D3A" w:rsidP="008D1370">
      <w:pPr>
        <w:widowControl w:val="0"/>
        <w:numPr>
          <w:ilvl w:val="0"/>
          <w:numId w:val="5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26B36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426B36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426B36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Pr="00426B36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</w:t>
      </w:r>
      <w:r w:rsidRPr="00426B36">
        <w:rPr>
          <w:rFonts w:ascii="Times New Roman" w:hAnsi="Times New Roman"/>
          <w:bCs/>
          <w:sz w:val="24"/>
          <w:szCs w:val="24"/>
        </w:rPr>
        <w:lastRenderedPageBreak/>
        <w:t xml:space="preserve">ЗАТО Северск, об их родственниках </w:t>
      </w:r>
      <w:r w:rsidR="008D1370" w:rsidRPr="00426B36">
        <w:rPr>
          <w:rFonts w:ascii="Times New Roman" w:hAnsi="Times New Roman"/>
          <w:bCs/>
          <w:sz w:val="24"/>
          <w:szCs w:val="24"/>
        </w:rPr>
        <w:t>и</w:t>
      </w:r>
      <w:r w:rsidRPr="00426B36">
        <w:rPr>
          <w:rFonts w:ascii="Times New Roman" w:hAnsi="Times New Roman"/>
          <w:bCs/>
          <w:sz w:val="24"/>
          <w:szCs w:val="24"/>
        </w:rPr>
        <w:t xml:space="preserve"> свойственниках за период с </w:t>
      </w:r>
      <w:r w:rsidR="008D1370" w:rsidRPr="00426B36">
        <w:rPr>
          <w:rFonts w:ascii="Times New Roman" w:hAnsi="Times New Roman"/>
          <w:bCs/>
          <w:sz w:val="24"/>
          <w:szCs w:val="24"/>
        </w:rPr>
        <w:t>10.09</w:t>
      </w:r>
      <w:r w:rsidRPr="00426B36">
        <w:rPr>
          <w:rFonts w:ascii="Times New Roman" w:hAnsi="Times New Roman"/>
          <w:bCs/>
          <w:sz w:val="24"/>
          <w:szCs w:val="24"/>
        </w:rPr>
        <w:t>.2021 по 2</w:t>
      </w:r>
      <w:r w:rsidR="008D1370" w:rsidRPr="00426B36">
        <w:rPr>
          <w:rFonts w:ascii="Times New Roman" w:hAnsi="Times New Roman"/>
          <w:bCs/>
          <w:sz w:val="24"/>
          <w:szCs w:val="24"/>
        </w:rPr>
        <w:t>7.12</w:t>
      </w:r>
      <w:r w:rsidRPr="00426B36">
        <w:rPr>
          <w:rFonts w:ascii="Times New Roman" w:hAnsi="Times New Roman"/>
          <w:bCs/>
          <w:sz w:val="24"/>
          <w:szCs w:val="24"/>
        </w:rPr>
        <w:t>.2021.</w:t>
      </w:r>
    </w:p>
    <w:p w:rsidR="00320D3A" w:rsidRPr="00426B36" w:rsidRDefault="00320D3A" w:rsidP="008D1370">
      <w:pPr>
        <w:widowControl w:val="0"/>
        <w:numPr>
          <w:ilvl w:val="0"/>
          <w:numId w:val="5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426B36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426B36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gramStart"/>
      <w:r w:rsidRPr="00426B3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26B36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426B36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426B36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426B36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426B36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426B36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426B36">
        <w:rPr>
          <w:rFonts w:ascii="Times New Roman" w:hAnsi="Times New Roman"/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426B36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320D3A" w:rsidRPr="00426B36" w:rsidRDefault="00320D3A" w:rsidP="00320D3A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74"/>
        <w:gridCol w:w="3139"/>
        <w:gridCol w:w="3185"/>
      </w:tblGrid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6B36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8D1370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8D1370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320D3A" w:rsidRPr="00426B36" w:rsidTr="007E2AD3">
        <w:trPr>
          <w:trHeight w:val="88"/>
        </w:trPr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26B36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320D3A" w:rsidRPr="00426B36" w:rsidTr="007E2AD3"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320D3A" w:rsidRPr="00426B36" w:rsidRDefault="00320D3A" w:rsidP="007E2AD3">
            <w:pPr>
              <w:widowControl w:val="0"/>
              <w:jc w:val="center"/>
              <w:rPr>
                <w:rFonts w:ascii="Times New Roman" w:hAnsi="Times New Roman"/>
              </w:rPr>
            </w:pPr>
            <w:r w:rsidRPr="00426B3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85" w:type="dxa"/>
          </w:tcPr>
          <w:p w:rsidR="00320D3A" w:rsidRPr="00426B36" w:rsidRDefault="00320D3A" w:rsidP="007E2AD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320D3A" w:rsidRPr="00EE523E" w:rsidRDefault="00320D3A" w:rsidP="009C146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sectPr w:rsidR="00320D3A" w:rsidRPr="00EE523E" w:rsidSect="00AB68C1">
      <w:headerReference w:type="even" r:id="rId9"/>
      <w:headerReference w:type="default" r:id="rId10"/>
      <w:headerReference w:type="first" r:id="rId11"/>
      <w:pgSz w:w="11907" w:h="16840" w:code="9"/>
      <w:pgMar w:top="993" w:right="708" w:bottom="1135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638" w:rsidRDefault="006E4638">
      <w:r>
        <w:separator/>
      </w:r>
    </w:p>
  </w:endnote>
  <w:endnote w:type="continuationSeparator" w:id="0">
    <w:p w:rsidR="006E4638" w:rsidRDefault="006E4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638" w:rsidRDefault="006E4638">
      <w:r>
        <w:separator/>
      </w:r>
    </w:p>
  </w:footnote>
  <w:footnote w:type="continuationSeparator" w:id="0">
    <w:p w:rsidR="006E4638" w:rsidRDefault="006E4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26D" w:rsidRDefault="00FD426D" w:rsidP="002006F5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D426D" w:rsidRDefault="00FD426D" w:rsidP="008D138A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26D" w:rsidRPr="00F61263" w:rsidRDefault="00FD426D" w:rsidP="008D138A">
    <w:pPr>
      <w:pStyle w:val="a7"/>
      <w:ind w:right="360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26D" w:rsidRDefault="0023194C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7" name="Рисунок 7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26D">
      <w:rPr>
        <w:rFonts w:ascii="Times New Roman" w:hAnsi="Times New Roman"/>
      </w:rPr>
      <w:t xml:space="preserve"> </w:t>
    </w:r>
  </w:p>
  <w:p w:rsidR="00FD426D" w:rsidRDefault="00FD426D" w:rsidP="00DC4F51">
    <w:pPr>
      <w:jc w:val="center"/>
      <w:rPr>
        <w:rFonts w:ascii="Times New Roman" w:hAnsi="Times New Roman"/>
        <w:b/>
        <w:sz w:val="24"/>
      </w:rPr>
    </w:pPr>
  </w:p>
  <w:p w:rsidR="00FD426D" w:rsidRDefault="00FD426D" w:rsidP="00DC4F51">
    <w:pPr>
      <w:jc w:val="center"/>
      <w:rPr>
        <w:rFonts w:ascii="Times New Roman" w:hAnsi="Times New Roman"/>
        <w:b/>
        <w:sz w:val="24"/>
      </w:rPr>
    </w:pPr>
  </w:p>
  <w:p w:rsidR="003D0B07" w:rsidRPr="003D0B07" w:rsidRDefault="003D0B07" w:rsidP="003D0B07">
    <w:pPr>
      <w:jc w:val="center"/>
      <w:rPr>
        <w:rFonts w:ascii="Times New Roman" w:hAnsi="Times New Roman"/>
        <w:b/>
        <w:sz w:val="10"/>
        <w:szCs w:val="10"/>
      </w:rPr>
    </w:pPr>
  </w:p>
  <w:p w:rsidR="00FD426D" w:rsidRPr="00420CDA" w:rsidRDefault="00FD426D" w:rsidP="00420CDA">
    <w:pPr>
      <w:pStyle w:val="1"/>
      <w:spacing w:before="120"/>
      <w:rPr>
        <w:rFonts w:ascii="Times New Roman" w:hAnsi="Times New Roman"/>
        <w:b w:val="0"/>
      </w:rPr>
    </w:pPr>
    <w:r w:rsidRPr="00420CDA">
      <w:rPr>
        <w:b w:val="0"/>
      </w:rPr>
      <w:t>Томская область</w:t>
    </w:r>
  </w:p>
  <w:p w:rsidR="00FD426D" w:rsidRPr="00420CDA" w:rsidRDefault="00FD426D" w:rsidP="00DC4F51">
    <w:pPr>
      <w:pStyle w:val="1"/>
      <w:rPr>
        <w:b w:val="0"/>
      </w:rPr>
    </w:pPr>
    <w:r w:rsidRPr="00420CDA">
      <w:rPr>
        <w:b w:val="0"/>
      </w:rPr>
      <w:t>городской округ</w:t>
    </w:r>
  </w:p>
  <w:p w:rsidR="00FD426D" w:rsidRPr="00420CDA" w:rsidRDefault="00FD426D" w:rsidP="00DC4F51">
    <w:pPr>
      <w:pStyle w:val="1"/>
      <w:rPr>
        <w:b w:val="0"/>
      </w:rPr>
    </w:pPr>
    <w:r w:rsidRPr="00420CDA">
      <w:rPr>
        <w:b w:val="0"/>
      </w:rPr>
      <w:t>закрытое административно-территориальное образование Северск</w:t>
    </w:r>
  </w:p>
  <w:p w:rsidR="00FD426D" w:rsidRDefault="00FD426D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 xml:space="preserve"> </w:t>
    </w:r>
    <w:proofErr w:type="gramStart"/>
    <w:r w:rsidRPr="006C10D5">
      <w:rPr>
        <w:rFonts w:ascii="Times New Roman" w:hAnsi="Times New Roman"/>
        <w:szCs w:val="28"/>
      </w:rPr>
      <w:t>АДМИНИСТРАЦИ</w:t>
    </w:r>
    <w:r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ЗАТО СЕВЕРСК </w:t>
    </w:r>
  </w:p>
  <w:p w:rsidR="00FD426D" w:rsidRPr="006C10D5" w:rsidRDefault="00AB68C1" w:rsidP="006C10D5">
    <w:pPr>
      <w:spacing w:before="120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ВЫПИСКА ИЗ </w:t>
    </w:r>
    <w:r w:rsidR="00FD426D">
      <w:rPr>
        <w:b/>
        <w:sz w:val="28"/>
        <w:szCs w:val="28"/>
      </w:rPr>
      <w:t>ПРОТОКОЛ</w:t>
    </w:r>
    <w:r>
      <w:rPr>
        <w:b/>
        <w:sz w:val="28"/>
        <w:szCs w:val="28"/>
      </w:rPr>
      <w:t>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07F43"/>
    <w:multiLevelType w:val="hybridMultilevel"/>
    <w:tmpl w:val="F46A2900"/>
    <w:lvl w:ilvl="0" w:tplc="C66460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EF3DC4"/>
    <w:multiLevelType w:val="multilevel"/>
    <w:tmpl w:val="9D72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0150F4"/>
    <w:multiLevelType w:val="multilevel"/>
    <w:tmpl w:val="F89AEA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384162"/>
    <w:multiLevelType w:val="hybridMultilevel"/>
    <w:tmpl w:val="3D4E3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06A65"/>
    <w:multiLevelType w:val="hybridMultilevel"/>
    <w:tmpl w:val="768080E2"/>
    <w:lvl w:ilvl="0" w:tplc="74DEEB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9939D4"/>
    <w:multiLevelType w:val="hybridMultilevel"/>
    <w:tmpl w:val="5E9C1B68"/>
    <w:lvl w:ilvl="0" w:tplc="D272FF8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E309C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1578D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54D44"/>
    <w:multiLevelType w:val="hybridMultilevel"/>
    <w:tmpl w:val="6172E298"/>
    <w:lvl w:ilvl="0" w:tplc="2690B3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ED1D96"/>
    <w:multiLevelType w:val="multilevel"/>
    <w:tmpl w:val="451CBA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DAE49B8"/>
    <w:multiLevelType w:val="hybridMultilevel"/>
    <w:tmpl w:val="699CE448"/>
    <w:lvl w:ilvl="0" w:tplc="1C44C3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DBB4794"/>
    <w:multiLevelType w:val="hybridMultilevel"/>
    <w:tmpl w:val="D63663D0"/>
    <w:lvl w:ilvl="0" w:tplc="D368B7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010DC2"/>
    <w:multiLevelType w:val="hybridMultilevel"/>
    <w:tmpl w:val="B5A4E1B0"/>
    <w:lvl w:ilvl="0" w:tplc="E7C060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7B6CBB"/>
    <w:multiLevelType w:val="hybridMultilevel"/>
    <w:tmpl w:val="F2EE2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5EF288">
      <w:start w:val="1"/>
      <w:numFmt w:val="decimal"/>
      <w:lvlText w:val="%2)"/>
      <w:lvlJc w:val="left"/>
      <w:pPr>
        <w:ind w:left="1440" w:hanging="360"/>
      </w:pPr>
      <w:rPr>
        <w:rFonts w:ascii="Times New Roman CYR" w:eastAsia="Times New Roman" w:hAnsi="Times New Roman CYR" w:cs="Times New Roman"/>
      </w:rPr>
    </w:lvl>
    <w:lvl w:ilvl="2" w:tplc="39609BD0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D4378D"/>
    <w:multiLevelType w:val="hybridMultilevel"/>
    <w:tmpl w:val="585C1ADC"/>
    <w:lvl w:ilvl="0" w:tplc="E7E25AD6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5ADC35EE">
      <w:start w:val="1"/>
      <w:numFmt w:val="decimal"/>
      <w:lvlText w:val="%2)"/>
      <w:lvlJc w:val="left"/>
      <w:pPr>
        <w:ind w:left="1789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4186B7E"/>
    <w:multiLevelType w:val="hybridMultilevel"/>
    <w:tmpl w:val="D1924496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0B5DB4"/>
    <w:multiLevelType w:val="multilevel"/>
    <w:tmpl w:val="0FF4417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8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6F06F35"/>
    <w:multiLevelType w:val="hybridMultilevel"/>
    <w:tmpl w:val="3C3638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7FD4AE3"/>
    <w:multiLevelType w:val="hybridMultilevel"/>
    <w:tmpl w:val="1A929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2E143F"/>
    <w:multiLevelType w:val="hybridMultilevel"/>
    <w:tmpl w:val="C74E6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D2183D"/>
    <w:multiLevelType w:val="hybridMultilevel"/>
    <w:tmpl w:val="76147EEE"/>
    <w:lvl w:ilvl="0" w:tplc="4DDA37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0F46BB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E241AB"/>
    <w:multiLevelType w:val="hybridMultilevel"/>
    <w:tmpl w:val="C792E632"/>
    <w:lvl w:ilvl="0" w:tplc="BD06390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02F421A"/>
    <w:multiLevelType w:val="hybridMultilevel"/>
    <w:tmpl w:val="1202534C"/>
    <w:lvl w:ilvl="0" w:tplc="3BE2C7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149013A"/>
    <w:multiLevelType w:val="hybridMultilevel"/>
    <w:tmpl w:val="CEFE6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EF5D5E"/>
    <w:multiLevelType w:val="hybridMultilevel"/>
    <w:tmpl w:val="17CE7EA2"/>
    <w:lvl w:ilvl="0" w:tplc="24A4EFE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37851B3D"/>
    <w:multiLevelType w:val="hybridMultilevel"/>
    <w:tmpl w:val="D214C0CC"/>
    <w:lvl w:ilvl="0" w:tplc="4DF62CC6">
      <w:start w:val="1"/>
      <w:numFmt w:val="decimal"/>
      <w:lvlText w:val="%1)"/>
      <w:lvlJc w:val="left"/>
      <w:pPr>
        <w:ind w:left="1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7">
    <w:nsid w:val="39BF22AA"/>
    <w:multiLevelType w:val="hybridMultilevel"/>
    <w:tmpl w:val="981011C2"/>
    <w:lvl w:ilvl="0" w:tplc="9948FB5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3167830"/>
    <w:multiLevelType w:val="hybridMultilevel"/>
    <w:tmpl w:val="60645CB8"/>
    <w:lvl w:ilvl="0" w:tplc="1A9C10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A056AAE"/>
    <w:multiLevelType w:val="hybridMultilevel"/>
    <w:tmpl w:val="ED4C1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C42F96"/>
    <w:multiLevelType w:val="hybridMultilevel"/>
    <w:tmpl w:val="14F091DA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5A6FA3"/>
    <w:multiLevelType w:val="hybridMultilevel"/>
    <w:tmpl w:val="BC383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063AFC"/>
    <w:multiLevelType w:val="hybridMultilevel"/>
    <w:tmpl w:val="DBA61580"/>
    <w:lvl w:ilvl="0" w:tplc="2AB60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91252BC"/>
    <w:multiLevelType w:val="hybridMultilevel"/>
    <w:tmpl w:val="C1F8D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832D3A"/>
    <w:multiLevelType w:val="hybridMultilevel"/>
    <w:tmpl w:val="0F4AE350"/>
    <w:lvl w:ilvl="0" w:tplc="6B32F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D934BB"/>
    <w:multiLevelType w:val="hybridMultilevel"/>
    <w:tmpl w:val="0A628E52"/>
    <w:lvl w:ilvl="0" w:tplc="801C260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DE858DC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C17B83"/>
    <w:multiLevelType w:val="hybridMultilevel"/>
    <w:tmpl w:val="769A542E"/>
    <w:lvl w:ilvl="0" w:tplc="D05E4D58">
      <w:start w:val="1"/>
      <w:numFmt w:val="decimal"/>
      <w:lvlText w:val="%1)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5443CEB"/>
    <w:multiLevelType w:val="hybridMultilevel"/>
    <w:tmpl w:val="91EC99E0"/>
    <w:lvl w:ilvl="0" w:tplc="B86A6D5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AA92A14"/>
    <w:multiLevelType w:val="hybridMultilevel"/>
    <w:tmpl w:val="5AA6F68E"/>
    <w:lvl w:ilvl="0" w:tplc="49A483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AEC223F"/>
    <w:multiLevelType w:val="multilevel"/>
    <w:tmpl w:val="F34C519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B4B72F6"/>
    <w:multiLevelType w:val="hybridMultilevel"/>
    <w:tmpl w:val="53A086E6"/>
    <w:lvl w:ilvl="0" w:tplc="B59246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C479B2"/>
    <w:multiLevelType w:val="multilevel"/>
    <w:tmpl w:val="1FD6D3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1564436"/>
    <w:multiLevelType w:val="hybridMultilevel"/>
    <w:tmpl w:val="CE30BA0E"/>
    <w:lvl w:ilvl="0" w:tplc="5596B4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B256E8"/>
    <w:multiLevelType w:val="multilevel"/>
    <w:tmpl w:val="86D8B1A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start w:val="9"/>
      <w:numFmt w:val="decimal"/>
      <w:lvlText w:val="%2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2E34462"/>
    <w:multiLevelType w:val="hybridMultilevel"/>
    <w:tmpl w:val="DB3C165C"/>
    <w:lvl w:ilvl="0" w:tplc="2AB60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4FC2E3A"/>
    <w:multiLevelType w:val="hybridMultilevel"/>
    <w:tmpl w:val="D3781D4E"/>
    <w:lvl w:ilvl="0" w:tplc="2AB60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75A7D18"/>
    <w:multiLevelType w:val="hybridMultilevel"/>
    <w:tmpl w:val="C20856A0"/>
    <w:lvl w:ilvl="0" w:tplc="4F8633C6">
      <w:start w:val="1"/>
      <w:numFmt w:val="decimal"/>
      <w:lvlText w:val="%1)"/>
      <w:lvlJc w:val="left"/>
      <w:pPr>
        <w:ind w:left="1212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8F22FAA"/>
    <w:multiLevelType w:val="hybridMultilevel"/>
    <w:tmpl w:val="4E72E338"/>
    <w:lvl w:ilvl="0" w:tplc="66AE9696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7EA83A57"/>
    <w:multiLevelType w:val="hybridMultilevel"/>
    <w:tmpl w:val="D286ED5C"/>
    <w:lvl w:ilvl="0" w:tplc="E20694E6">
      <w:start w:val="1"/>
      <w:numFmt w:val="decimal"/>
      <w:lvlText w:val="%1)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6"/>
  </w:num>
  <w:num w:numId="3">
    <w:abstractNumId w:val="10"/>
  </w:num>
  <w:num w:numId="4">
    <w:abstractNumId w:val="4"/>
  </w:num>
  <w:num w:numId="5">
    <w:abstractNumId w:val="22"/>
  </w:num>
  <w:num w:numId="6">
    <w:abstractNumId w:val="18"/>
  </w:num>
  <w:num w:numId="7">
    <w:abstractNumId w:val="29"/>
  </w:num>
  <w:num w:numId="8">
    <w:abstractNumId w:val="26"/>
  </w:num>
  <w:num w:numId="9">
    <w:abstractNumId w:val="5"/>
  </w:num>
  <w:num w:numId="10">
    <w:abstractNumId w:val="0"/>
  </w:num>
  <w:num w:numId="11">
    <w:abstractNumId w:val="12"/>
  </w:num>
  <w:num w:numId="12">
    <w:abstractNumId w:val="24"/>
  </w:num>
  <w:num w:numId="13">
    <w:abstractNumId w:val="25"/>
  </w:num>
  <w:num w:numId="14">
    <w:abstractNumId w:val="11"/>
  </w:num>
  <w:num w:numId="15">
    <w:abstractNumId w:val="49"/>
  </w:num>
  <w:num w:numId="16">
    <w:abstractNumId w:val="43"/>
  </w:num>
  <w:num w:numId="17">
    <w:abstractNumId w:val="33"/>
  </w:num>
  <w:num w:numId="18">
    <w:abstractNumId w:val="28"/>
  </w:num>
  <w:num w:numId="19">
    <w:abstractNumId w:val="23"/>
  </w:num>
  <w:num w:numId="20">
    <w:abstractNumId w:val="37"/>
  </w:num>
  <w:num w:numId="21">
    <w:abstractNumId w:val="41"/>
  </w:num>
  <w:num w:numId="22">
    <w:abstractNumId w:val="39"/>
  </w:num>
  <w:num w:numId="23">
    <w:abstractNumId w:val="31"/>
  </w:num>
  <w:num w:numId="24">
    <w:abstractNumId w:val="48"/>
  </w:num>
  <w:num w:numId="25">
    <w:abstractNumId w:val="35"/>
  </w:num>
  <w:num w:numId="26">
    <w:abstractNumId w:val="1"/>
  </w:num>
  <w:num w:numId="27">
    <w:abstractNumId w:val="17"/>
  </w:num>
  <w:num w:numId="28">
    <w:abstractNumId w:val="34"/>
  </w:num>
  <w:num w:numId="29">
    <w:abstractNumId w:val="40"/>
  </w:num>
  <w:num w:numId="30">
    <w:abstractNumId w:val="3"/>
  </w:num>
  <w:num w:numId="31">
    <w:abstractNumId w:val="8"/>
  </w:num>
  <w:num w:numId="32">
    <w:abstractNumId w:val="16"/>
  </w:num>
  <w:num w:numId="33">
    <w:abstractNumId w:val="7"/>
  </w:num>
  <w:num w:numId="34">
    <w:abstractNumId w:val="36"/>
  </w:num>
  <w:num w:numId="35">
    <w:abstractNumId w:val="30"/>
  </w:num>
  <w:num w:numId="36">
    <w:abstractNumId w:val="15"/>
  </w:num>
  <w:num w:numId="37">
    <w:abstractNumId w:val="45"/>
  </w:num>
  <w:num w:numId="38">
    <w:abstractNumId w:val="46"/>
  </w:num>
  <w:num w:numId="39">
    <w:abstractNumId w:val="32"/>
  </w:num>
  <w:num w:numId="40">
    <w:abstractNumId w:val="9"/>
  </w:num>
  <w:num w:numId="41">
    <w:abstractNumId w:val="47"/>
  </w:num>
  <w:num w:numId="42">
    <w:abstractNumId w:val="42"/>
  </w:num>
  <w:num w:numId="43">
    <w:abstractNumId w:val="27"/>
  </w:num>
  <w:num w:numId="44">
    <w:abstractNumId w:val="20"/>
  </w:num>
  <w:num w:numId="45">
    <w:abstractNumId w:val="2"/>
  </w:num>
  <w:num w:numId="46">
    <w:abstractNumId w:val="14"/>
  </w:num>
  <w:num w:numId="47">
    <w:abstractNumId w:val="44"/>
  </w:num>
  <w:num w:numId="48">
    <w:abstractNumId w:val="13"/>
  </w:num>
  <w:num w:numId="49">
    <w:abstractNumId w:val="19"/>
  </w:num>
  <w:num w:numId="50">
    <w:abstractNumId w:val="3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306"/>
    <w:rsid w:val="00000BF6"/>
    <w:rsid w:val="00001D24"/>
    <w:rsid w:val="0000230A"/>
    <w:rsid w:val="00002AA3"/>
    <w:rsid w:val="000033EA"/>
    <w:rsid w:val="00003DAA"/>
    <w:rsid w:val="00004087"/>
    <w:rsid w:val="00004214"/>
    <w:rsid w:val="00004CD8"/>
    <w:rsid w:val="00004E6C"/>
    <w:rsid w:val="00005809"/>
    <w:rsid w:val="00005930"/>
    <w:rsid w:val="00005A05"/>
    <w:rsid w:val="00005A8A"/>
    <w:rsid w:val="00005AD5"/>
    <w:rsid w:val="00005B96"/>
    <w:rsid w:val="00005CA9"/>
    <w:rsid w:val="00005FF9"/>
    <w:rsid w:val="00006667"/>
    <w:rsid w:val="000066F2"/>
    <w:rsid w:val="0000715D"/>
    <w:rsid w:val="00007236"/>
    <w:rsid w:val="00007340"/>
    <w:rsid w:val="00007369"/>
    <w:rsid w:val="00007616"/>
    <w:rsid w:val="00007BA2"/>
    <w:rsid w:val="000112DD"/>
    <w:rsid w:val="00011568"/>
    <w:rsid w:val="00011AF7"/>
    <w:rsid w:val="00012A82"/>
    <w:rsid w:val="000131B8"/>
    <w:rsid w:val="000134D3"/>
    <w:rsid w:val="0001432C"/>
    <w:rsid w:val="000158D7"/>
    <w:rsid w:val="00015AD3"/>
    <w:rsid w:val="00015CDE"/>
    <w:rsid w:val="000164C0"/>
    <w:rsid w:val="000167A3"/>
    <w:rsid w:val="00016E59"/>
    <w:rsid w:val="000172D5"/>
    <w:rsid w:val="000175FB"/>
    <w:rsid w:val="00017627"/>
    <w:rsid w:val="0001797D"/>
    <w:rsid w:val="0001797F"/>
    <w:rsid w:val="00017E15"/>
    <w:rsid w:val="00017E42"/>
    <w:rsid w:val="00017EF3"/>
    <w:rsid w:val="00017FFA"/>
    <w:rsid w:val="00020934"/>
    <w:rsid w:val="0002099F"/>
    <w:rsid w:val="00020B4C"/>
    <w:rsid w:val="00021A7C"/>
    <w:rsid w:val="00022619"/>
    <w:rsid w:val="00022A85"/>
    <w:rsid w:val="0002326C"/>
    <w:rsid w:val="0002345F"/>
    <w:rsid w:val="00024641"/>
    <w:rsid w:val="000249F7"/>
    <w:rsid w:val="00024FD7"/>
    <w:rsid w:val="0002503B"/>
    <w:rsid w:val="000252FB"/>
    <w:rsid w:val="00025B05"/>
    <w:rsid w:val="00025DFA"/>
    <w:rsid w:val="0002630E"/>
    <w:rsid w:val="0002653C"/>
    <w:rsid w:val="000265A9"/>
    <w:rsid w:val="00026757"/>
    <w:rsid w:val="00027B55"/>
    <w:rsid w:val="00027CB0"/>
    <w:rsid w:val="00030007"/>
    <w:rsid w:val="00030AE8"/>
    <w:rsid w:val="00031079"/>
    <w:rsid w:val="00031580"/>
    <w:rsid w:val="000316C8"/>
    <w:rsid w:val="00031976"/>
    <w:rsid w:val="0003211B"/>
    <w:rsid w:val="0003228B"/>
    <w:rsid w:val="00032E23"/>
    <w:rsid w:val="00032FDC"/>
    <w:rsid w:val="0003357C"/>
    <w:rsid w:val="00033C4A"/>
    <w:rsid w:val="00034418"/>
    <w:rsid w:val="00035A1E"/>
    <w:rsid w:val="0003615A"/>
    <w:rsid w:val="00036A07"/>
    <w:rsid w:val="00037101"/>
    <w:rsid w:val="00037217"/>
    <w:rsid w:val="00040C5E"/>
    <w:rsid w:val="00040F36"/>
    <w:rsid w:val="0004156A"/>
    <w:rsid w:val="00042DE7"/>
    <w:rsid w:val="00043209"/>
    <w:rsid w:val="00044E1C"/>
    <w:rsid w:val="00045207"/>
    <w:rsid w:val="000457F2"/>
    <w:rsid w:val="000462FB"/>
    <w:rsid w:val="00046C1E"/>
    <w:rsid w:val="00047008"/>
    <w:rsid w:val="00047E22"/>
    <w:rsid w:val="000516DE"/>
    <w:rsid w:val="00052A5D"/>
    <w:rsid w:val="00052D95"/>
    <w:rsid w:val="00052F3F"/>
    <w:rsid w:val="000531B9"/>
    <w:rsid w:val="00053288"/>
    <w:rsid w:val="00053A29"/>
    <w:rsid w:val="0005402F"/>
    <w:rsid w:val="00054096"/>
    <w:rsid w:val="00054612"/>
    <w:rsid w:val="000547A3"/>
    <w:rsid w:val="000549F3"/>
    <w:rsid w:val="00054B91"/>
    <w:rsid w:val="00055388"/>
    <w:rsid w:val="00055789"/>
    <w:rsid w:val="00055821"/>
    <w:rsid w:val="000558DA"/>
    <w:rsid w:val="00056D02"/>
    <w:rsid w:val="000570D7"/>
    <w:rsid w:val="000576A6"/>
    <w:rsid w:val="00057EF8"/>
    <w:rsid w:val="00062569"/>
    <w:rsid w:val="00062573"/>
    <w:rsid w:val="000626E7"/>
    <w:rsid w:val="000628A7"/>
    <w:rsid w:val="00062A4E"/>
    <w:rsid w:val="00062DC7"/>
    <w:rsid w:val="000633CB"/>
    <w:rsid w:val="00063CC0"/>
    <w:rsid w:val="00063EE7"/>
    <w:rsid w:val="00063F28"/>
    <w:rsid w:val="000641D4"/>
    <w:rsid w:val="00064280"/>
    <w:rsid w:val="00065038"/>
    <w:rsid w:val="00065542"/>
    <w:rsid w:val="000679D1"/>
    <w:rsid w:val="000702B8"/>
    <w:rsid w:val="00070B21"/>
    <w:rsid w:val="00070DCD"/>
    <w:rsid w:val="00070F22"/>
    <w:rsid w:val="00071127"/>
    <w:rsid w:val="000715C5"/>
    <w:rsid w:val="000716F7"/>
    <w:rsid w:val="00071A61"/>
    <w:rsid w:val="00071E5B"/>
    <w:rsid w:val="000720DD"/>
    <w:rsid w:val="000721C4"/>
    <w:rsid w:val="000721EE"/>
    <w:rsid w:val="000722A5"/>
    <w:rsid w:val="00072476"/>
    <w:rsid w:val="0007263F"/>
    <w:rsid w:val="000729C8"/>
    <w:rsid w:val="000729CD"/>
    <w:rsid w:val="00072B17"/>
    <w:rsid w:val="00072EE5"/>
    <w:rsid w:val="00073369"/>
    <w:rsid w:val="00074075"/>
    <w:rsid w:val="00074A68"/>
    <w:rsid w:val="00074D21"/>
    <w:rsid w:val="00074FED"/>
    <w:rsid w:val="00075579"/>
    <w:rsid w:val="000767B0"/>
    <w:rsid w:val="00076CE7"/>
    <w:rsid w:val="00076EF5"/>
    <w:rsid w:val="00076FBA"/>
    <w:rsid w:val="00077C49"/>
    <w:rsid w:val="00077CC5"/>
    <w:rsid w:val="00077FF2"/>
    <w:rsid w:val="0008028C"/>
    <w:rsid w:val="0008072E"/>
    <w:rsid w:val="000809A9"/>
    <w:rsid w:val="000809E8"/>
    <w:rsid w:val="00080B8B"/>
    <w:rsid w:val="00080C3B"/>
    <w:rsid w:val="00081420"/>
    <w:rsid w:val="00082A27"/>
    <w:rsid w:val="00082B0C"/>
    <w:rsid w:val="00083C4C"/>
    <w:rsid w:val="000846AB"/>
    <w:rsid w:val="00084D06"/>
    <w:rsid w:val="00085FC5"/>
    <w:rsid w:val="000868AD"/>
    <w:rsid w:val="0008692E"/>
    <w:rsid w:val="0008694E"/>
    <w:rsid w:val="00086CE0"/>
    <w:rsid w:val="00086DA1"/>
    <w:rsid w:val="00086E50"/>
    <w:rsid w:val="0009047F"/>
    <w:rsid w:val="0009142D"/>
    <w:rsid w:val="000918F0"/>
    <w:rsid w:val="00091CBA"/>
    <w:rsid w:val="00091EDF"/>
    <w:rsid w:val="00092510"/>
    <w:rsid w:val="000926A4"/>
    <w:rsid w:val="0009294A"/>
    <w:rsid w:val="00093EDF"/>
    <w:rsid w:val="000952C6"/>
    <w:rsid w:val="00095344"/>
    <w:rsid w:val="00095472"/>
    <w:rsid w:val="00095649"/>
    <w:rsid w:val="000959EB"/>
    <w:rsid w:val="00095AD7"/>
    <w:rsid w:val="0009627F"/>
    <w:rsid w:val="000965E3"/>
    <w:rsid w:val="00096C1F"/>
    <w:rsid w:val="00096D4B"/>
    <w:rsid w:val="00097F2E"/>
    <w:rsid w:val="000A0226"/>
    <w:rsid w:val="000A0866"/>
    <w:rsid w:val="000A0A13"/>
    <w:rsid w:val="000A11DD"/>
    <w:rsid w:val="000A1BFD"/>
    <w:rsid w:val="000A20F5"/>
    <w:rsid w:val="000A2154"/>
    <w:rsid w:val="000A2494"/>
    <w:rsid w:val="000A3FFA"/>
    <w:rsid w:val="000A4497"/>
    <w:rsid w:val="000A4D91"/>
    <w:rsid w:val="000A4FDC"/>
    <w:rsid w:val="000A523C"/>
    <w:rsid w:val="000A5478"/>
    <w:rsid w:val="000A5FB4"/>
    <w:rsid w:val="000A67FA"/>
    <w:rsid w:val="000A6F97"/>
    <w:rsid w:val="000A70B6"/>
    <w:rsid w:val="000A7B1D"/>
    <w:rsid w:val="000A7DE5"/>
    <w:rsid w:val="000B1F87"/>
    <w:rsid w:val="000B2626"/>
    <w:rsid w:val="000B2885"/>
    <w:rsid w:val="000B5A95"/>
    <w:rsid w:val="000B5D61"/>
    <w:rsid w:val="000B601E"/>
    <w:rsid w:val="000B6177"/>
    <w:rsid w:val="000B7ADB"/>
    <w:rsid w:val="000C057D"/>
    <w:rsid w:val="000C0A9F"/>
    <w:rsid w:val="000C1188"/>
    <w:rsid w:val="000C144A"/>
    <w:rsid w:val="000C185B"/>
    <w:rsid w:val="000C1D65"/>
    <w:rsid w:val="000C2E68"/>
    <w:rsid w:val="000C330F"/>
    <w:rsid w:val="000C3581"/>
    <w:rsid w:val="000C3A5B"/>
    <w:rsid w:val="000C3FF1"/>
    <w:rsid w:val="000C41C2"/>
    <w:rsid w:val="000C43F0"/>
    <w:rsid w:val="000C46A6"/>
    <w:rsid w:val="000C4712"/>
    <w:rsid w:val="000C53CB"/>
    <w:rsid w:val="000C5568"/>
    <w:rsid w:val="000C5731"/>
    <w:rsid w:val="000C5AC6"/>
    <w:rsid w:val="000C653F"/>
    <w:rsid w:val="000C66A6"/>
    <w:rsid w:val="000C75BD"/>
    <w:rsid w:val="000D0711"/>
    <w:rsid w:val="000D07DE"/>
    <w:rsid w:val="000D0F2F"/>
    <w:rsid w:val="000D1104"/>
    <w:rsid w:val="000D1390"/>
    <w:rsid w:val="000D1646"/>
    <w:rsid w:val="000D16A7"/>
    <w:rsid w:val="000D2220"/>
    <w:rsid w:val="000D2687"/>
    <w:rsid w:val="000D2BC2"/>
    <w:rsid w:val="000D2E17"/>
    <w:rsid w:val="000D2E73"/>
    <w:rsid w:val="000D39A2"/>
    <w:rsid w:val="000D3B12"/>
    <w:rsid w:val="000D46EB"/>
    <w:rsid w:val="000D4840"/>
    <w:rsid w:val="000D5374"/>
    <w:rsid w:val="000D5479"/>
    <w:rsid w:val="000D5B1B"/>
    <w:rsid w:val="000D61A8"/>
    <w:rsid w:val="000D731A"/>
    <w:rsid w:val="000D7993"/>
    <w:rsid w:val="000E0333"/>
    <w:rsid w:val="000E08C8"/>
    <w:rsid w:val="000E0D78"/>
    <w:rsid w:val="000E15DC"/>
    <w:rsid w:val="000E1A10"/>
    <w:rsid w:val="000E2243"/>
    <w:rsid w:val="000E25E1"/>
    <w:rsid w:val="000E2B42"/>
    <w:rsid w:val="000E3E3B"/>
    <w:rsid w:val="000E4CB4"/>
    <w:rsid w:val="000E568D"/>
    <w:rsid w:val="000E6A76"/>
    <w:rsid w:val="000E78A6"/>
    <w:rsid w:val="000F0B0F"/>
    <w:rsid w:val="000F0C5D"/>
    <w:rsid w:val="000F10BC"/>
    <w:rsid w:val="000F13FB"/>
    <w:rsid w:val="000F16A3"/>
    <w:rsid w:val="000F180F"/>
    <w:rsid w:val="000F278D"/>
    <w:rsid w:val="000F2AF6"/>
    <w:rsid w:val="000F2C69"/>
    <w:rsid w:val="000F2E31"/>
    <w:rsid w:val="000F42D7"/>
    <w:rsid w:val="000F44AA"/>
    <w:rsid w:val="000F478A"/>
    <w:rsid w:val="000F4B0E"/>
    <w:rsid w:val="000F56BD"/>
    <w:rsid w:val="000F5AA4"/>
    <w:rsid w:val="000F601C"/>
    <w:rsid w:val="000F60EE"/>
    <w:rsid w:val="000F6527"/>
    <w:rsid w:val="000F69F3"/>
    <w:rsid w:val="000F703A"/>
    <w:rsid w:val="000F73EE"/>
    <w:rsid w:val="000F74A6"/>
    <w:rsid w:val="000F7C5F"/>
    <w:rsid w:val="000F7CDC"/>
    <w:rsid w:val="00100DB5"/>
    <w:rsid w:val="00100F10"/>
    <w:rsid w:val="00100F22"/>
    <w:rsid w:val="00100FF4"/>
    <w:rsid w:val="001011B0"/>
    <w:rsid w:val="001013A3"/>
    <w:rsid w:val="00101DA1"/>
    <w:rsid w:val="00101E77"/>
    <w:rsid w:val="00102049"/>
    <w:rsid w:val="001020CE"/>
    <w:rsid w:val="00102322"/>
    <w:rsid w:val="0010235B"/>
    <w:rsid w:val="00102727"/>
    <w:rsid w:val="00102F78"/>
    <w:rsid w:val="001033B8"/>
    <w:rsid w:val="00103417"/>
    <w:rsid w:val="00103955"/>
    <w:rsid w:val="00103CB1"/>
    <w:rsid w:val="00104388"/>
    <w:rsid w:val="00104618"/>
    <w:rsid w:val="00105378"/>
    <w:rsid w:val="0010596E"/>
    <w:rsid w:val="001068F8"/>
    <w:rsid w:val="001078AD"/>
    <w:rsid w:val="00107C63"/>
    <w:rsid w:val="0011001E"/>
    <w:rsid w:val="001103B3"/>
    <w:rsid w:val="00110C0E"/>
    <w:rsid w:val="00110D54"/>
    <w:rsid w:val="00110F11"/>
    <w:rsid w:val="0011169A"/>
    <w:rsid w:val="0011211C"/>
    <w:rsid w:val="00113B2C"/>
    <w:rsid w:val="00113BC5"/>
    <w:rsid w:val="00113E0A"/>
    <w:rsid w:val="0011447D"/>
    <w:rsid w:val="00114BF5"/>
    <w:rsid w:val="00114D34"/>
    <w:rsid w:val="00115005"/>
    <w:rsid w:val="0011503F"/>
    <w:rsid w:val="00116D91"/>
    <w:rsid w:val="001174A6"/>
    <w:rsid w:val="001174F7"/>
    <w:rsid w:val="00117A6C"/>
    <w:rsid w:val="001209B7"/>
    <w:rsid w:val="00120DA7"/>
    <w:rsid w:val="00121296"/>
    <w:rsid w:val="001213A6"/>
    <w:rsid w:val="001217FD"/>
    <w:rsid w:val="001221E7"/>
    <w:rsid w:val="00122572"/>
    <w:rsid w:val="00122D82"/>
    <w:rsid w:val="00122E2E"/>
    <w:rsid w:val="0012326F"/>
    <w:rsid w:val="00123AB2"/>
    <w:rsid w:val="00123E8E"/>
    <w:rsid w:val="001240F1"/>
    <w:rsid w:val="001243D5"/>
    <w:rsid w:val="00124667"/>
    <w:rsid w:val="001247FC"/>
    <w:rsid w:val="00124C91"/>
    <w:rsid w:val="001253F2"/>
    <w:rsid w:val="0012549B"/>
    <w:rsid w:val="00125A90"/>
    <w:rsid w:val="00127686"/>
    <w:rsid w:val="001277DE"/>
    <w:rsid w:val="00127BEA"/>
    <w:rsid w:val="001301B6"/>
    <w:rsid w:val="00130B6A"/>
    <w:rsid w:val="00130E68"/>
    <w:rsid w:val="001310BA"/>
    <w:rsid w:val="0013184C"/>
    <w:rsid w:val="001318D4"/>
    <w:rsid w:val="00131C19"/>
    <w:rsid w:val="00132163"/>
    <w:rsid w:val="001328D6"/>
    <w:rsid w:val="00132B96"/>
    <w:rsid w:val="00132DF4"/>
    <w:rsid w:val="00132FEF"/>
    <w:rsid w:val="00133613"/>
    <w:rsid w:val="00133920"/>
    <w:rsid w:val="00133BFC"/>
    <w:rsid w:val="001340D4"/>
    <w:rsid w:val="00135564"/>
    <w:rsid w:val="001356F4"/>
    <w:rsid w:val="001363BD"/>
    <w:rsid w:val="00136A74"/>
    <w:rsid w:val="00136BDC"/>
    <w:rsid w:val="00137516"/>
    <w:rsid w:val="001378E7"/>
    <w:rsid w:val="00137BC4"/>
    <w:rsid w:val="00137DAE"/>
    <w:rsid w:val="00140BE5"/>
    <w:rsid w:val="00143970"/>
    <w:rsid w:val="00144288"/>
    <w:rsid w:val="00144DEB"/>
    <w:rsid w:val="00144EAF"/>
    <w:rsid w:val="00145851"/>
    <w:rsid w:val="00145E35"/>
    <w:rsid w:val="00146270"/>
    <w:rsid w:val="001462C2"/>
    <w:rsid w:val="00146548"/>
    <w:rsid w:val="001467A9"/>
    <w:rsid w:val="00146E7E"/>
    <w:rsid w:val="001475D1"/>
    <w:rsid w:val="00147968"/>
    <w:rsid w:val="00147CE1"/>
    <w:rsid w:val="00147DF9"/>
    <w:rsid w:val="00150618"/>
    <w:rsid w:val="00151272"/>
    <w:rsid w:val="00151844"/>
    <w:rsid w:val="00152332"/>
    <w:rsid w:val="0015233C"/>
    <w:rsid w:val="0015269E"/>
    <w:rsid w:val="001526D0"/>
    <w:rsid w:val="00152B5D"/>
    <w:rsid w:val="00152B9D"/>
    <w:rsid w:val="00152BEB"/>
    <w:rsid w:val="00152C28"/>
    <w:rsid w:val="00153933"/>
    <w:rsid w:val="001545F0"/>
    <w:rsid w:val="00154672"/>
    <w:rsid w:val="00154D29"/>
    <w:rsid w:val="0015507C"/>
    <w:rsid w:val="00155948"/>
    <w:rsid w:val="001563DD"/>
    <w:rsid w:val="001569EB"/>
    <w:rsid w:val="00156F72"/>
    <w:rsid w:val="00157A12"/>
    <w:rsid w:val="001604BD"/>
    <w:rsid w:val="001609FF"/>
    <w:rsid w:val="00160F4C"/>
    <w:rsid w:val="00161D0B"/>
    <w:rsid w:val="00162356"/>
    <w:rsid w:val="0016270E"/>
    <w:rsid w:val="00162DAD"/>
    <w:rsid w:val="00164818"/>
    <w:rsid w:val="001655C1"/>
    <w:rsid w:val="00165904"/>
    <w:rsid w:val="00166287"/>
    <w:rsid w:val="00167498"/>
    <w:rsid w:val="00167FE8"/>
    <w:rsid w:val="001706CC"/>
    <w:rsid w:val="001708B5"/>
    <w:rsid w:val="00170DE8"/>
    <w:rsid w:val="00171017"/>
    <w:rsid w:val="001719B0"/>
    <w:rsid w:val="00171B5D"/>
    <w:rsid w:val="00172058"/>
    <w:rsid w:val="00172BFD"/>
    <w:rsid w:val="00172EB1"/>
    <w:rsid w:val="0017327C"/>
    <w:rsid w:val="00173603"/>
    <w:rsid w:val="0017361B"/>
    <w:rsid w:val="001746A9"/>
    <w:rsid w:val="0017476C"/>
    <w:rsid w:val="001747FA"/>
    <w:rsid w:val="00174B96"/>
    <w:rsid w:val="00175778"/>
    <w:rsid w:val="00175790"/>
    <w:rsid w:val="00176461"/>
    <w:rsid w:val="00180114"/>
    <w:rsid w:val="00180816"/>
    <w:rsid w:val="00181569"/>
    <w:rsid w:val="001818FA"/>
    <w:rsid w:val="00182150"/>
    <w:rsid w:val="001821A0"/>
    <w:rsid w:val="0018238A"/>
    <w:rsid w:val="001825E4"/>
    <w:rsid w:val="0018291C"/>
    <w:rsid w:val="0018374C"/>
    <w:rsid w:val="001839D2"/>
    <w:rsid w:val="00183D67"/>
    <w:rsid w:val="00184229"/>
    <w:rsid w:val="0018437E"/>
    <w:rsid w:val="001843EA"/>
    <w:rsid w:val="00184A93"/>
    <w:rsid w:val="00184D31"/>
    <w:rsid w:val="00184E90"/>
    <w:rsid w:val="00184FB7"/>
    <w:rsid w:val="0018512D"/>
    <w:rsid w:val="001851C1"/>
    <w:rsid w:val="0018573E"/>
    <w:rsid w:val="0018670F"/>
    <w:rsid w:val="001869D6"/>
    <w:rsid w:val="00187014"/>
    <w:rsid w:val="0018704D"/>
    <w:rsid w:val="00187353"/>
    <w:rsid w:val="00187715"/>
    <w:rsid w:val="0018782E"/>
    <w:rsid w:val="00187D58"/>
    <w:rsid w:val="00187EFE"/>
    <w:rsid w:val="00190A64"/>
    <w:rsid w:val="00190DCC"/>
    <w:rsid w:val="0019100C"/>
    <w:rsid w:val="00191436"/>
    <w:rsid w:val="001914C4"/>
    <w:rsid w:val="0019187A"/>
    <w:rsid w:val="001919DF"/>
    <w:rsid w:val="0019242E"/>
    <w:rsid w:val="001927E1"/>
    <w:rsid w:val="001927F7"/>
    <w:rsid w:val="00192A14"/>
    <w:rsid w:val="0019355C"/>
    <w:rsid w:val="00193729"/>
    <w:rsid w:val="001940A3"/>
    <w:rsid w:val="00194666"/>
    <w:rsid w:val="0019487C"/>
    <w:rsid w:val="00194AE4"/>
    <w:rsid w:val="0019589E"/>
    <w:rsid w:val="00195C97"/>
    <w:rsid w:val="00195CCB"/>
    <w:rsid w:val="00195D0B"/>
    <w:rsid w:val="00195D92"/>
    <w:rsid w:val="00195DF1"/>
    <w:rsid w:val="00197446"/>
    <w:rsid w:val="001A0964"/>
    <w:rsid w:val="001A0F1B"/>
    <w:rsid w:val="001A124E"/>
    <w:rsid w:val="001A12D0"/>
    <w:rsid w:val="001A1BEB"/>
    <w:rsid w:val="001A1E55"/>
    <w:rsid w:val="001A2293"/>
    <w:rsid w:val="001A25C7"/>
    <w:rsid w:val="001A2AAD"/>
    <w:rsid w:val="001A2CF0"/>
    <w:rsid w:val="001A31F4"/>
    <w:rsid w:val="001A3FBF"/>
    <w:rsid w:val="001A3FC9"/>
    <w:rsid w:val="001A4F80"/>
    <w:rsid w:val="001A5268"/>
    <w:rsid w:val="001A6D29"/>
    <w:rsid w:val="001A73B7"/>
    <w:rsid w:val="001A7510"/>
    <w:rsid w:val="001B0D4F"/>
    <w:rsid w:val="001B0E63"/>
    <w:rsid w:val="001B15F3"/>
    <w:rsid w:val="001B17E9"/>
    <w:rsid w:val="001B180B"/>
    <w:rsid w:val="001B1AB7"/>
    <w:rsid w:val="001B1B22"/>
    <w:rsid w:val="001B2000"/>
    <w:rsid w:val="001B24CD"/>
    <w:rsid w:val="001B30AC"/>
    <w:rsid w:val="001B40CA"/>
    <w:rsid w:val="001B4F0A"/>
    <w:rsid w:val="001B5439"/>
    <w:rsid w:val="001B69E8"/>
    <w:rsid w:val="001B6DA1"/>
    <w:rsid w:val="001B73B1"/>
    <w:rsid w:val="001C024B"/>
    <w:rsid w:val="001C0806"/>
    <w:rsid w:val="001C0935"/>
    <w:rsid w:val="001C0AB3"/>
    <w:rsid w:val="001C0BFF"/>
    <w:rsid w:val="001C0F94"/>
    <w:rsid w:val="001C133A"/>
    <w:rsid w:val="001C1741"/>
    <w:rsid w:val="001C2442"/>
    <w:rsid w:val="001C2A8D"/>
    <w:rsid w:val="001C3A9C"/>
    <w:rsid w:val="001C3BA0"/>
    <w:rsid w:val="001C4FAE"/>
    <w:rsid w:val="001C58BD"/>
    <w:rsid w:val="001C67CC"/>
    <w:rsid w:val="001C702E"/>
    <w:rsid w:val="001C7075"/>
    <w:rsid w:val="001C7230"/>
    <w:rsid w:val="001D007B"/>
    <w:rsid w:val="001D0DF0"/>
    <w:rsid w:val="001D119E"/>
    <w:rsid w:val="001D12EE"/>
    <w:rsid w:val="001D1784"/>
    <w:rsid w:val="001D1793"/>
    <w:rsid w:val="001D1AC1"/>
    <w:rsid w:val="001D1C4E"/>
    <w:rsid w:val="001D261D"/>
    <w:rsid w:val="001D2841"/>
    <w:rsid w:val="001D2943"/>
    <w:rsid w:val="001D2D40"/>
    <w:rsid w:val="001D2F65"/>
    <w:rsid w:val="001D34D3"/>
    <w:rsid w:val="001D438B"/>
    <w:rsid w:val="001D4986"/>
    <w:rsid w:val="001D4D9C"/>
    <w:rsid w:val="001D56E6"/>
    <w:rsid w:val="001D5BE4"/>
    <w:rsid w:val="001D659C"/>
    <w:rsid w:val="001D6D30"/>
    <w:rsid w:val="001D7465"/>
    <w:rsid w:val="001D7F2C"/>
    <w:rsid w:val="001E0621"/>
    <w:rsid w:val="001E0FFB"/>
    <w:rsid w:val="001E2091"/>
    <w:rsid w:val="001E211A"/>
    <w:rsid w:val="001E234F"/>
    <w:rsid w:val="001E2AF2"/>
    <w:rsid w:val="001E2B88"/>
    <w:rsid w:val="001E3513"/>
    <w:rsid w:val="001E3980"/>
    <w:rsid w:val="001E3AE4"/>
    <w:rsid w:val="001E48D5"/>
    <w:rsid w:val="001E4C90"/>
    <w:rsid w:val="001E5724"/>
    <w:rsid w:val="001E5870"/>
    <w:rsid w:val="001E6770"/>
    <w:rsid w:val="001E6B92"/>
    <w:rsid w:val="001E6DCA"/>
    <w:rsid w:val="001E6F7A"/>
    <w:rsid w:val="001E7009"/>
    <w:rsid w:val="001F101C"/>
    <w:rsid w:val="001F1104"/>
    <w:rsid w:val="001F20C3"/>
    <w:rsid w:val="001F2945"/>
    <w:rsid w:val="001F30FD"/>
    <w:rsid w:val="001F3766"/>
    <w:rsid w:val="001F4BDE"/>
    <w:rsid w:val="001F4DA3"/>
    <w:rsid w:val="001F4E1B"/>
    <w:rsid w:val="001F5343"/>
    <w:rsid w:val="001F5402"/>
    <w:rsid w:val="001F565E"/>
    <w:rsid w:val="001F57D2"/>
    <w:rsid w:val="001F59E3"/>
    <w:rsid w:val="001F68B8"/>
    <w:rsid w:val="001F6D26"/>
    <w:rsid w:val="001F6E25"/>
    <w:rsid w:val="001F6ECE"/>
    <w:rsid w:val="001F70E7"/>
    <w:rsid w:val="001F7167"/>
    <w:rsid w:val="001F7614"/>
    <w:rsid w:val="001F76BF"/>
    <w:rsid w:val="00200316"/>
    <w:rsid w:val="002006F5"/>
    <w:rsid w:val="00200DF3"/>
    <w:rsid w:val="002014E6"/>
    <w:rsid w:val="00201556"/>
    <w:rsid w:val="0020167C"/>
    <w:rsid w:val="00201E39"/>
    <w:rsid w:val="00201E83"/>
    <w:rsid w:val="002020EB"/>
    <w:rsid w:val="00202A59"/>
    <w:rsid w:val="00202FE6"/>
    <w:rsid w:val="002032F3"/>
    <w:rsid w:val="002034A1"/>
    <w:rsid w:val="002034A6"/>
    <w:rsid w:val="0020351A"/>
    <w:rsid w:val="002040A4"/>
    <w:rsid w:val="0020440E"/>
    <w:rsid w:val="00205369"/>
    <w:rsid w:val="0020550D"/>
    <w:rsid w:val="00205533"/>
    <w:rsid w:val="00205A4E"/>
    <w:rsid w:val="00205E49"/>
    <w:rsid w:val="00205E9A"/>
    <w:rsid w:val="002065A9"/>
    <w:rsid w:val="00206ABC"/>
    <w:rsid w:val="00206B66"/>
    <w:rsid w:val="0020780B"/>
    <w:rsid w:val="00207A9E"/>
    <w:rsid w:val="00207C6B"/>
    <w:rsid w:val="00207CA4"/>
    <w:rsid w:val="00207D97"/>
    <w:rsid w:val="0021050E"/>
    <w:rsid w:val="0021080E"/>
    <w:rsid w:val="0021121C"/>
    <w:rsid w:val="00211650"/>
    <w:rsid w:val="00211944"/>
    <w:rsid w:val="00211E23"/>
    <w:rsid w:val="002120BD"/>
    <w:rsid w:val="002127EE"/>
    <w:rsid w:val="00212B65"/>
    <w:rsid w:val="00212EF2"/>
    <w:rsid w:val="00213764"/>
    <w:rsid w:val="00214519"/>
    <w:rsid w:val="00214CDC"/>
    <w:rsid w:val="00215420"/>
    <w:rsid w:val="0021577B"/>
    <w:rsid w:val="00215D7D"/>
    <w:rsid w:val="002161A9"/>
    <w:rsid w:val="002169B6"/>
    <w:rsid w:val="00217017"/>
    <w:rsid w:val="002171F6"/>
    <w:rsid w:val="00217DE2"/>
    <w:rsid w:val="00220009"/>
    <w:rsid w:val="002205E7"/>
    <w:rsid w:val="00220C97"/>
    <w:rsid w:val="00220D8A"/>
    <w:rsid w:val="00222293"/>
    <w:rsid w:val="002225D9"/>
    <w:rsid w:val="002228B8"/>
    <w:rsid w:val="00222AD8"/>
    <w:rsid w:val="00222C3A"/>
    <w:rsid w:val="00222CC4"/>
    <w:rsid w:val="00222DE5"/>
    <w:rsid w:val="00225819"/>
    <w:rsid w:val="00225FC2"/>
    <w:rsid w:val="002260E5"/>
    <w:rsid w:val="00226330"/>
    <w:rsid w:val="00226AB9"/>
    <w:rsid w:val="00227420"/>
    <w:rsid w:val="00227960"/>
    <w:rsid w:val="00227A1B"/>
    <w:rsid w:val="00227B5A"/>
    <w:rsid w:val="00227CE9"/>
    <w:rsid w:val="00230349"/>
    <w:rsid w:val="002306A5"/>
    <w:rsid w:val="002313CD"/>
    <w:rsid w:val="0023194C"/>
    <w:rsid w:val="00231F2F"/>
    <w:rsid w:val="002323AA"/>
    <w:rsid w:val="00232530"/>
    <w:rsid w:val="002328B1"/>
    <w:rsid w:val="002333DC"/>
    <w:rsid w:val="0023359B"/>
    <w:rsid w:val="00234697"/>
    <w:rsid w:val="00234727"/>
    <w:rsid w:val="002348A1"/>
    <w:rsid w:val="00234B43"/>
    <w:rsid w:val="002352A7"/>
    <w:rsid w:val="00235335"/>
    <w:rsid w:val="00235636"/>
    <w:rsid w:val="00235759"/>
    <w:rsid w:val="0023597E"/>
    <w:rsid w:val="00235F8C"/>
    <w:rsid w:val="0023656E"/>
    <w:rsid w:val="00236A5C"/>
    <w:rsid w:val="00236C2F"/>
    <w:rsid w:val="00236E98"/>
    <w:rsid w:val="00237090"/>
    <w:rsid w:val="00237757"/>
    <w:rsid w:val="0023797D"/>
    <w:rsid w:val="0024083F"/>
    <w:rsid w:val="002420C1"/>
    <w:rsid w:val="002429BB"/>
    <w:rsid w:val="0024323E"/>
    <w:rsid w:val="00243BB6"/>
    <w:rsid w:val="00244BE1"/>
    <w:rsid w:val="00244CDD"/>
    <w:rsid w:val="00244D3A"/>
    <w:rsid w:val="0024558B"/>
    <w:rsid w:val="002457F5"/>
    <w:rsid w:val="0024588B"/>
    <w:rsid w:val="00245B04"/>
    <w:rsid w:val="0024679D"/>
    <w:rsid w:val="00247038"/>
    <w:rsid w:val="00250897"/>
    <w:rsid w:val="00251097"/>
    <w:rsid w:val="00252AFC"/>
    <w:rsid w:val="0025316B"/>
    <w:rsid w:val="002534C0"/>
    <w:rsid w:val="00253C1D"/>
    <w:rsid w:val="00253C4C"/>
    <w:rsid w:val="00253D54"/>
    <w:rsid w:val="00253F4E"/>
    <w:rsid w:val="002541C5"/>
    <w:rsid w:val="002546B1"/>
    <w:rsid w:val="002555AC"/>
    <w:rsid w:val="0025653C"/>
    <w:rsid w:val="0025667E"/>
    <w:rsid w:val="00256748"/>
    <w:rsid w:val="00257A0C"/>
    <w:rsid w:val="002602F2"/>
    <w:rsid w:val="00260F43"/>
    <w:rsid w:val="00261000"/>
    <w:rsid w:val="00261B78"/>
    <w:rsid w:val="00261C71"/>
    <w:rsid w:val="00262288"/>
    <w:rsid w:val="00262963"/>
    <w:rsid w:val="00262D66"/>
    <w:rsid w:val="002631E5"/>
    <w:rsid w:val="00263643"/>
    <w:rsid w:val="00263759"/>
    <w:rsid w:val="002637EF"/>
    <w:rsid w:val="00264367"/>
    <w:rsid w:val="00264533"/>
    <w:rsid w:val="0026463C"/>
    <w:rsid w:val="00264C9A"/>
    <w:rsid w:val="00264DAA"/>
    <w:rsid w:val="00265587"/>
    <w:rsid w:val="002658D5"/>
    <w:rsid w:val="00266470"/>
    <w:rsid w:val="00266BB7"/>
    <w:rsid w:val="00266E0E"/>
    <w:rsid w:val="00267E9A"/>
    <w:rsid w:val="002706CE"/>
    <w:rsid w:val="002706FB"/>
    <w:rsid w:val="00270FF3"/>
    <w:rsid w:val="00271265"/>
    <w:rsid w:val="002714DE"/>
    <w:rsid w:val="00271DDA"/>
    <w:rsid w:val="00272DF2"/>
    <w:rsid w:val="002733D7"/>
    <w:rsid w:val="00273751"/>
    <w:rsid w:val="00273BF0"/>
    <w:rsid w:val="00274690"/>
    <w:rsid w:val="00276292"/>
    <w:rsid w:val="002762C8"/>
    <w:rsid w:val="00276CE7"/>
    <w:rsid w:val="002771A8"/>
    <w:rsid w:val="002802EE"/>
    <w:rsid w:val="002807C9"/>
    <w:rsid w:val="002816A9"/>
    <w:rsid w:val="00281DAD"/>
    <w:rsid w:val="00281EFE"/>
    <w:rsid w:val="00284B26"/>
    <w:rsid w:val="00284B45"/>
    <w:rsid w:val="00284CB6"/>
    <w:rsid w:val="00285E27"/>
    <w:rsid w:val="002864B2"/>
    <w:rsid w:val="002870D7"/>
    <w:rsid w:val="002904EB"/>
    <w:rsid w:val="0029050C"/>
    <w:rsid w:val="00291875"/>
    <w:rsid w:val="00291E77"/>
    <w:rsid w:val="00292140"/>
    <w:rsid w:val="00292671"/>
    <w:rsid w:val="00292B2B"/>
    <w:rsid w:val="00292D4E"/>
    <w:rsid w:val="002934F2"/>
    <w:rsid w:val="002938F8"/>
    <w:rsid w:val="00293CC4"/>
    <w:rsid w:val="00295769"/>
    <w:rsid w:val="00295B80"/>
    <w:rsid w:val="00295B86"/>
    <w:rsid w:val="002967B2"/>
    <w:rsid w:val="00297F0D"/>
    <w:rsid w:val="002A0516"/>
    <w:rsid w:val="002A05D5"/>
    <w:rsid w:val="002A0A85"/>
    <w:rsid w:val="002A0C0C"/>
    <w:rsid w:val="002A0C97"/>
    <w:rsid w:val="002A1876"/>
    <w:rsid w:val="002A1ACE"/>
    <w:rsid w:val="002A1D6E"/>
    <w:rsid w:val="002A1E80"/>
    <w:rsid w:val="002A1FAC"/>
    <w:rsid w:val="002A21EC"/>
    <w:rsid w:val="002A27F2"/>
    <w:rsid w:val="002A3364"/>
    <w:rsid w:val="002A3497"/>
    <w:rsid w:val="002A3506"/>
    <w:rsid w:val="002A37DE"/>
    <w:rsid w:val="002A46DA"/>
    <w:rsid w:val="002A4C86"/>
    <w:rsid w:val="002A4E33"/>
    <w:rsid w:val="002A5234"/>
    <w:rsid w:val="002A52CE"/>
    <w:rsid w:val="002A5372"/>
    <w:rsid w:val="002A56FB"/>
    <w:rsid w:val="002A5AD8"/>
    <w:rsid w:val="002A6DA1"/>
    <w:rsid w:val="002A7BAD"/>
    <w:rsid w:val="002A7F23"/>
    <w:rsid w:val="002B053C"/>
    <w:rsid w:val="002B0875"/>
    <w:rsid w:val="002B17A0"/>
    <w:rsid w:val="002B17CB"/>
    <w:rsid w:val="002B1916"/>
    <w:rsid w:val="002B2368"/>
    <w:rsid w:val="002B2EE6"/>
    <w:rsid w:val="002B35BD"/>
    <w:rsid w:val="002B3B4A"/>
    <w:rsid w:val="002B3ED0"/>
    <w:rsid w:val="002B4D46"/>
    <w:rsid w:val="002B51CB"/>
    <w:rsid w:val="002B5A89"/>
    <w:rsid w:val="002B68F5"/>
    <w:rsid w:val="002B709B"/>
    <w:rsid w:val="002B745B"/>
    <w:rsid w:val="002B780C"/>
    <w:rsid w:val="002B7FF2"/>
    <w:rsid w:val="002C074C"/>
    <w:rsid w:val="002C0875"/>
    <w:rsid w:val="002C1F81"/>
    <w:rsid w:val="002C1FD2"/>
    <w:rsid w:val="002C2962"/>
    <w:rsid w:val="002C2A46"/>
    <w:rsid w:val="002C333F"/>
    <w:rsid w:val="002C39F8"/>
    <w:rsid w:val="002C3B69"/>
    <w:rsid w:val="002C3D28"/>
    <w:rsid w:val="002C40E2"/>
    <w:rsid w:val="002C42C5"/>
    <w:rsid w:val="002C5174"/>
    <w:rsid w:val="002C5F6A"/>
    <w:rsid w:val="002C5FBC"/>
    <w:rsid w:val="002C695F"/>
    <w:rsid w:val="002C7940"/>
    <w:rsid w:val="002D0981"/>
    <w:rsid w:val="002D1723"/>
    <w:rsid w:val="002D28B4"/>
    <w:rsid w:val="002D2B1E"/>
    <w:rsid w:val="002D2B2F"/>
    <w:rsid w:val="002D3078"/>
    <w:rsid w:val="002D36CE"/>
    <w:rsid w:val="002D3949"/>
    <w:rsid w:val="002D438E"/>
    <w:rsid w:val="002D44F1"/>
    <w:rsid w:val="002D4655"/>
    <w:rsid w:val="002D5E82"/>
    <w:rsid w:val="002D6072"/>
    <w:rsid w:val="002D6E64"/>
    <w:rsid w:val="002D7468"/>
    <w:rsid w:val="002D7612"/>
    <w:rsid w:val="002D761D"/>
    <w:rsid w:val="002D7678"/>
    <w:rsid w:val="002E089E"/>
    <w:rsid w:val="002E0A45"/>
    <w:rsid w:val="002E0C93"/>
    <w:rsid w:val="002E102D"/>
    <w:rsid w:val="002E1255"/>
    <w:rsid w:val="002E21E0"/>
    <w:rsid w:val="002E2203"/>
    <w:rsid w:val="002E2D96"/>
    <w:rsid w:val="002E3313"/>
    <w:rsid w:val="002E3BA9"/>
    <w:rsid w:val="002E3C27"/>
    <w:rsid w:val="002E3DA3"/>
    <w:rsid w:val="002E3DD2"/>
    <w:rsid w:val="002E44FF"/>
    <w:rsid w:val="002E4750"/>
    <w:rsid w:val="002E5E44"/>
    <w:rsid w:val="002E62E4"/>
    <w:rsid w:val="002E6516"/>
    <w:rsid w:val="002E6543"/>
    <w:rsid w:val="002E6996"/>
    <w:rsid w:val="002E7491"/>
    <w:rsid w:val="002E7A07"/>
    <w:rsid w:val="002E7D6F"/>
    <w:rsid w:val="002E7E69"/>
    <w:rsid w:val="002E7EAE"/>
    <w:rsid w:val="002E7FF4"/>
    <w:rsid w:val="002F03D3"/>
    <w:rsid w:val="002F10F0"/>
    <w:rsid w:val="002F12B4"/>
    <w:rsid w:val="002F15B5"/>
    <w:rsid w:val="002F2B99"/>
    <w:rsid w:val="002F2E8F"/>
    <w:rsid w:val="002F31D5"/>
    <w:rsid w:val="002F3425"/>
    <w:rsid w:val="002F40A8"/>
    <w:rsid w:val="002F4315"/>
    <w:rsid w:val="002F4A64"/>
    <w:rsid w:val="002F5808"/>
    <w:rsid w:val="002F5B26"/>
    <w:rsid w:val="002F5E46"/>
    <w:rsid w:val="002F6434"/>
    <w:rsid w:val="002F6908"/>
    <w:rsid w:val="002F7029"/>
    <w:rsid w:val="002F7487"/>
    <w:rsid w:val="002F77A1"/>
    <w:rsid w:val="002F77D1"/>
    <w:rsid w:val="00300F7C"/>
    <w:rsid w:val="003022FA"/>
    <w:rsid w:val="00302948"/>
    <w:rsid w:val="00302BC9"/>
    <w:rsid w:val="00303AA7"/>
    <w:rsid w:val="003040E0"/>
    <w:rsid w:val="00304358"/>
    <w:rsid w:val="00304496"/>
    <w:rsid w:val="003054C1"/>
    <w:rsid w:val="00305B6E"/>
    <w:rsid w:val="00305E63"/>
    <w:rsid w:val="00305EBF"/>
    <w:rsid w:val="00306C1E"/>
    <w:rsid w:val="00307269"/>
    <w:rsid w:val="003072E4"/>
    <w:rsid w:val="00307517"/>
    <w:rsid w:val="0031012D"/>
    <w:rsid w:val="00310274"/>
    <w:rsid w:val="00310952"/>
    <w:rsid w:val="00310ED5"/>
    <w:rsid w:val="00311153"/>
    <w:rsid w:val="0031127E"/>
    <w:rsid w:val="00311593"/>
    <w:rsid w:val="00312718"/>
    <w:rsid w:val="0031287D"/>
    <w:rsid w:val="003129B3"/>
    <w:rsid w:val="00312BF6"/>
    <w:rsid w:val="0031324E"/>
    <w:rsid w:val="003138A7"/>
    <w:rsid w:val="00313AC3"/>
    <w:rsid w:val="00313ED1"/>
    <w:rsid w:val="0031406B"/>
    <w:rsid w:val="003142DB"/>
    <w:rsid w:val="003145C0"/>
    <w:rsid w:val="00314C12"/>
    <w:rsid w:val="003153D6"/>
    <w:rsid w:val="00315E38"/>
    <w:rsid w:val="0031632A"/>
    <w:rsid w:val="003174CA"/>
    <w:rsid w:val="003202BE"/>
    <w:rsid w:val="003206D5"/>
    <w:rsid w:val="003207D6"/>
    <w:rsid w:val="00320D3A"/>
    <w:rsid w:val="003215A4"/>
    <w:rsid w:val="003215DC"/>
    <w:rsid w:val="00321747"/>
    <w:rsid w:val="00321BED"/>
    <w:rsid w:val="003224F9"/>
    <w:rsid w:val="00322EDE"/>
    <w:rsid w:val="003231D5"/>
    <w:rsid w:val="00323704"/>
    <w:rsid w:val="00323930"/>
    <w:rsid w:val="00323BFF"/>
    <w:rsid w:val="00323E01"/>
    <w:rsid w:val="0032419F"/>
    <w:rsid w:val="00324235"/>
    <w:rsid w:val="0032443B"/>
    <w:rsid w:val="0032454E"/>
    <w:rsid w:val="003245EE"/>
    <w:rsid w:val="00324ECA"/>
    <w:rsid w:val="00324F06"/>
    <w:rsid w:val="003253D1"/>
    <w:rsid w:val="0032562E"/>
    <w:rsid w:val="00326B25"/>
    <w:rsid w:val="003273C2"/>
    <w:rsid w:val="00327911"/>
    <w:rsid w:val="00327BEA"/>
    <w:rsid w:val="00327F3B"/>
    <w:rsid w:val="0033019A"/>
    <w:rsid w:val="003301A0"/>
    <w:rsid w:val="00330E44"/>
    <w:rsid w:val="00331110"/>
    <w:rsid w:val="00331CD2"/>
    <w:rsid w:val="00332635"/>
    <w:rsid w:val="00332A0D"/>
    <w:rsid w:val="00332D28"/>
    <w:rsid w:val="00332E60"/>
    <w:rsid w:val="003332FC"/>
    <w:rsid w:val="003333D3"/>
    <w:rsid w:val="00334C55"/>
    <w:rsid w:val="003350E6"/>
    <w:rsid w:val="0033578B"/>
    <w:rsid w:val="003357EF"/>
    <w:rsid w:val="00335CB5"/>
    <w:rsid w:val="003367F4"/>
    <w:rsid w:val="00341BE0"/>
    <w:rsid w:val="00341E6F"/>
    <w:rsid w:val="00342215"/>
    <w:rsid w:val="003430DC"/>
    <w:rsid w:val="00344742"/>
    <w:rsid w:val="00345032"/>
    <w:rsid w:val="00345347"/>
    <w:rsid w:val="00345362"/>
    <w:rsid w:val="003468A4"/>
    <w:rsid w:val="003473EC"/>
    <w:rsid w:val="00347650"/>
    <w:rsid w:val="003477F5"/>
    <w:rsid w:val="003504B8"/>
    <w:rsid w:val="003514EF"/>
    <w:rsid w:val="00352304"/>
    <w:rsid w:val="00352C17"/>
    <w:rsid w:val="00352C19"/>
    <w:rsid w:val="00353235"/>
    <w:rsid w:val="00353AB4"/>
    <w:rsid w:val="00353E5E"/>
    <w:rsid w:val="00354595"/>
    <w:rsid w:val="003553D1"/>
    <w:rsid w:val="003555BD"/>
    <w:rsid w:val="00355A40"/>
    <w:rsid w:val="003561B1"/>
    <w:rsid w:val="00356762"/>
    <w:rsid w:val="00356E04"/>
    <w:rsid w:val="00357310"/>
    <w:rsid w:val="00357884"/>
    <w:rsid w:val="00357F31"/>
    <w:rsid w:val="00361A4E"/>
    <w:rsid w:val="00361EB3"/>
    <w:rsid w:val="0036211D"/>
    <w:rsid w:val="003621AE"/>
    <w:rsid w:val="0036220A"/>
    <w:rsid w:val="003622F9"/>
    <w:rsid w:val="00362C3F"/>
    <w:rsid w:val="00363065"/>
    <w:rsid w:val="003647F6"/>
    <w:rsid w:val="0036534A"/>
    <w:rsid w:val="00365477"/>
    <w:rsid w:val="00365F06"/>
    <w:rsid w:val="00365FBB"/>
    <w:rsid w:val="0036619D"/>
    <w:rsid w:val="0036675D"/>
    <w:rsid w:val="00366A12"/>
    <w:rsid w:val="00366CD4"/>
    <w:rsid w:val="00366F62"/>
    <w:rsid w:val="003703E1"/>
    <w:rsid w:val="0037171B"/>
    <w:rsid w:val="0037200C"/>
    <w:rsid w:val="00372321"/>
    <w:rsid w:val="0037269A"/>
    <w:rsid w:val="0037271F"/>
    <w:rsid w:val="00372D50"/>
    <w:rsid w:val="003730B1"/>
    <w:rsid w:val="00373657"/>
    <w:rsid w:val="003738C9"/>
    <w:rsid w:val="00373A42"/>
    <w:rsid w:val="00373AD2"/>
    <w:rsid w:val="00374328"/>
    <w:rsid w:val="00374C67"/>
    <w:rsid w:val="00374E8A"/>
    <w:rsid w:val="0037502B"/>
    <w:rsid w:val="00375952"/>
    <w:rsid w:val="00375E61"/>
    <w:rsid w:val="0037612B"/>
    <w:rsid w:val="00376253"/>
    <w:rsid w:val="00376492"/>
    <w:rsid w:val="00376EF9"/>
    <w:rsid w:val="00377774"/>
    <w:rsid w:val="00380346"/>
    <w:rsid w:val="0038074D"/>
    <w:rsid w:val="00380FDB"/>
    <w:rsid w:val="00381B35"/>
    <w:rsid w:val="00382542"/>
    <w:rsid w:val="00382A33"/>
    <w:rsid w:val="00383321"/>
    <w:rsid w:val="0038393A"/>
    <w:rsid w:val="00383B33"/>
    <w:rsid w:val="00384532"/>
    <w:rsid w:val="00385099"/>
    <w:rsid w:val="00385876"/>
    <w:rsid w:val="00385B86"/>
    <w:rsid w:val="00385CB6"/>
    <w:rsid w:val="00385EFB"/>
    <w:rsid w:val="00386AE2"/>
    <w:rsid w:val="00386EC9"/>
    <w:rsid w:val="00386F27"/>
    <w:rsid w:val="003874AB"/>
    <w:rsid w:val="0038761E"/>
    <w:rsid w:val="00390450"/>
    <w:rsid w:val="0039098C"/>
    <w:rsid w:val="00390F8A"/>
    <w:rsid w:val="00391224"/>
    <w:rsid w:val="00391C93"/>
    <w:rsid w:val="00391FDD"/>
    <w:rsid w:val="00392437"/>
    <w:rsid w:val="00392965"/>
    <w:rsid w:val="00392B10"/>
    <w:rsid w:val="00393F2B"/>
    <w:rsid w:val="003943AE"/>
    <w:rsid w:val="00394710"/>
    <w:rsid w:val="0039472D"/>
    <w:rsid w:val="003947BD"/>
    <w:rsid w:val="00395121"/>
    <w:rsid w:val="003953C2"/>
    <w:rsid w:val="003956C6"/>
    <w:rsid w:val="00395B68"/>
    <w:rsid w:val="003962C3"/>
    <w:rsid w:val="00396426"/>
    <w:rsid w:val="0039731E"/>
    <w:rsid w:val="00397BBF"/>
    <w:rsid w:val="003A0520"/>
    <w:rsid w:val="003A0C8C"/>
    <w:rsid w:val="003A1874"/>
    <w:rsid w:val="003A1A97"/>
    <w:rsid w:val="003A2D65"/>
    <w:rsid w:val="003A3528"/>
    <w:rsid w:val="003A402E"/>
    <w:rsid w:val="003A423B"/>
    <w:rsid w:val="003A4341"/>
    <w:rsid w:val="003A48AE"/>
    <w:rsid w:val="003A48FD"/>
    <w:rsid w:val="003A4BEA"/>
    <w:rsid w:val="003A5567"/>
    <w:rsid w:val="003A6022"/>
    <w:rsid w:val="003A642A"/>
    <w:rsid w:val="003A6BF5"/>
    <w:rsid w:val="003B0406"/>
    <w:rsid w:val="003B12B9"/>
    <w:rsid w:val="003B17AB"/>
    <w:rsid w:val="003B18A6"/>
    <w:rsid w:val="003B24FC"/>
    <w:rsid w:val="003B26CE"/>
    <w:rsid w:val="003B320D"/>
    <w:rsid w:val="003B3B30"/>
    <w:rsid w:val="003B3C5B"/>
    <w:rsid w:val="003B413A"/>
    <w:rsid w:val="003B4525"/>
    <w:rsid w:val="003B4853"/>
    <w:rsid w:val="003B4FC2"/>
    <w:rsid w:val="003B5380"/>
    <w:rsid w:val="003B53FB"/>
    <w:rsid w:val="003B541D"/>
    <w:rsid w:val="003B55DB"/>
    <w:rsid w:val="003B5F1F"/>
    <w:rsid w:val="003B5FDC"/>
    <w:rsid w:val="003B602F"/>
    <w:rsid w:val="003B626D"/>
    <w:rsid w:val="003B6B37"/>
    <w:rsid w:val="003B6E4F"/>
    <w:rsid w:val="003B75A2"/>
    <w:rsid w:val="003B7C38"/>
    <w:rsid w:val="003C0323"/>
    <w:rsid w:val="003C0502"/>
    <w:rsid w:val="003C0510"/>
    <w:rsid w:val="003C1056"/>
    <w:rsid w:val="003C24A8"/>
    <w:rsid w:val="003C2CAE"/>
    <w:rsid w:val="003C32E3"/>
    <w:rsid w:val="003C345B"/>
    <w:rsid w:val="003C40D2"/>
    <w:rsid w:val="003C453F"/>
    <w:rsid w:val="003C458D"/>
    <w:rsid w:val="003C488B"/>
    <w:rsid w:val="003C527F"/>
    <w:rsid w:val="003C69E0"/>
    <w:rsid w:val="003C7A13"/>
    <w:rsid w:val="003C7E72"/>
    <w:rsid w:val="003D079E"/>
    <w:rsid w:val="003D0B07"/>
    <w:rsid w:val="003D0F71"/>
    <w:rsid w:val="003D15A6"/>
    <w:rsid w:val="003D190F"/>
    <w:rsid w:val="003D19FD"/>
    <w:rsid w:val="003D26F3"/>
    <w:rsid w:val="003D280B"/>
    <w:rsid w:val="003D2877"/>
    <w:rsid w:val="003D36FA"/>
    <w:rsid w:val="003D4A26"/>
    <w:rsid w:val="003D4B15"/>
    <w:rsid w:val="003D5688"/>
    <w:rsid w:val="003D575D"/>
    <w:rsid w:val="003D58A8"/>
    <w:rsid w:val="003D597F"/>
    <w:rsid w:val="003D61A4"/>
    <w:rsid w:val="003D61E1"/>
    <w:rsid w:val="003D62B3"/>
    <w:rsid w:val="003D65FA"/>
    <w:rsid w:val="003D69C2"/>
    <w:rsid w:val="003D7397"/>
    <w:rsid w:val="003D7576"/>
    <w:rsid w:val="003D7710"/>
    <w:rsid w:val="003D7BCE"/>
    <w:rsid w:val="003D7E7B"/>
    <w:rsid w:val="003E0CD8"/>
    <w:rsid w:val="003E1579"/>
    <w:rsid w:val="003E1E10"/>
    <w:rsid w:val="003E1F96"/>
    <w:rsid w:val="003E2FE5"/>
    <w:rsid w:val="003E2FFB"/>
    <w:rsid w:val="003E330F"/>
    <w:rsid w:val="003E356F"/>
    <w:rsid w:val="003E40DF"/>
    <w:rsid w:val="003E4178"/>
    <w:rsid w:val="003E42CC"/>
    <w:rsid w:val="003E4E6E"/>
    <w:rsid w:val="003E5267"/>
    <w:rsid w:val="003E5E1A"/>
    <w:rsid w:val="003E605B"/>
    <w:rsid w:val="003E61A3"/>
    <w:rsid w:val="003E65C8"/>
    <w:rsid w:val="003E662B"/>
    <w:rsid w:val="003E67BF"/>
    <w:rsid w:val="003E6A23"/>
    <w:rsid w:val="003F0243"/>
    <w:rsid w:val="003F0CA6"/>
    <w:rsid w:val="003F2CF9"/>
    <w:rsid w:val="003F34D7"/>
    <w:rsid w:val="003F5504"/>
    <w:rsid w:val="003F5851"/>
    <w:rsid w:val="003F5D54"/>
    <w:rsid w:val="003F670F"/>
    <w:rsid w:val="003F72A8"/>
    <w:rsid w:val="003F732F"/>
    <w:rsid w:val="004004C2"/>
    <w:rsid w:val="00400709"/>
    <w:rsid w:val="00400E5A"/>
    <w:rsid w:val="004016F8"/>
    <w:rsid w:val="00401E29"/>
    <w:rsid w:val="00402129"/>
    <w:rsid w:val="004029AD"/>
    <w:rsid w:val="00402A4C"/>
    <w:rsid w:val="00403334"/>
    <w:rsid w:val="00403C94"/>
    <w:rsid w:val="00403D95"/>
    <w:rsid w:val="00403EC3"/>
    <w:rsid w:val="004042D0"/>
    <w:rsid w:val="00404439"/>
    <w:rsid w:val="00404DAD"/>
    <w:rsid w:val="00404E77"/>
    <w:rsid w:val="0040650B"/>
    <w:rsid w:val="00406554"/>
    <w:rsid w:val="00406937"/>
    <w:rsid w:val="004069FE"/>
    <w:rsid w:val="00406E35"/>
    <w:rsid w:val="00407F21"/>
    <w:rsid w:val="0041007C"/>
    <w:rsid w:val="00410D7A"/>
    <w:rsid w:val="00410DD6"/>
    <w:rsid w:val="00411FC0"/>
    <w:rsid w:val="00412B4B"/>
    <w:rsid w:val="0041351E"/>
    <w:rsid w:val="0041361A"/>
    <w:rsid w:val="004137A9"/>
    <w:rsid w:val="00413B4E"/>
    <w:rsid w:val="00413CDF"/>
    <w:rsid w:val="004142C6"/>
    <w:rsid w:val="0041439A"/>
    <w:rsid w:val="00414514"/>
    <w:rsid w:val="004147A5"/>
    <w:rsid w:val="00414EBE"/>
    <w:rsid w:val="004150CE"/>
    <w:rsid w:val="00415C80"/>
    <w:rsid w:val="00416062"/>
    <w:rsid w:val="0041620B"/>
    <w:rsid w:val="004162A6"/>
    <w:rsid w:val="0041640C"/>
    <w:rsid w:val="00416616"/>
    <w:rsid w:val="00416EF9"/>
    <w:rsid w:val="00417110"/>
    <w:rsid w:val="004171FB"/>
    <w:rsid w:val="004178A9"/>
    <w:rsid w:val="00417B26"/>
    <w:rsid w:val="00417CA4"/>
    <w:rsid w:val="00417D3B"/>
    <w:rsid w:val="00420A6B"/>
    <w:rsid w:val="00420CDA"/>
    <w:rsid w:val="00420D4B"/>
    <w:rsid w:val="00420E0B"/>
    <w:rsid w:val="004213A7"/>
    <w:rsid w:val="004226BE"/>
    <w:rsid w:val="00422B8C"/>
    <w:rsid w:val="00423D0E"/>
    <w:rsid w:val="00423E78"/>
    <w:rsid w:val="00424584"/>
    <w:rsid w:val="004248EE"/>
    <w:rsid w:val="00424B0F"/>
    <w:rsid w:val="00424CAA"/>
    <w:rsid w:val="00424FA7"/>
    <w:rsid w:val="00425D22"/>
    <w:rsid w:val="00426B36"/>
    <w:rsid w:val="00426F9A"/>
    <w:rsid w:val="004270F3"/>
    <w:rsid w:val="0042739E"/>
    <w:rsid w:val="00427E90"/>
    <w:rsid w:val="004306CA"/>
    <w:rsid w:val="004306DA"/>
    <w:rsid w:val="00430875"/>
    <w:rsid w:val="004309B0"/>
    <w:rsid w:val="004317E5"/>
    <w:rsid w:val="00431F86"/>
    <w:rsid w:val="004325DF"/>
    <w:rsid w:val="0043272C"/>
    <w:rsid w:val="00432DCF"/>
    <w:rsid w:val="00432F80"/>
    <w:rsid w:val="004333E1"/>
    <w:rsid w:val="004347A5"/>
    <w:rsid w:val="00434A64"/>
    <w:rsid w:val="00434DC4"/>
    <w:rsid w:val="0043537C"/>
    <w:rsid w:val="0043542E"/>
    <w:rsid w:val="00435635"/>
    <w:rsid w:val="0043681F"/>
    <w:rsid w:val="0043696D"/>
    <w:rsid w:val="00437659"/>
    <w:rsid w:val="00437CF9"/>
    <w:rsid w:val="00437D22"/>
    <w:rsid w:val="004405E9"/>
    <w:rsid w:val="00440B19"/>
    <w:rsid w:val="00440B75"/>
    <w:rsid w:val="004413AA"/>
    <w:rsid w:val="004417A5"/>
    <w:rsid w:val="00441B41"/>
    <w:rsid w:val="00441D97"/>
    <w:rsid w:val="00442959"/>
    <w:rsid w:val="00443305"/>
    <w:rsid w:val="00443C67"/>
    <w:rsid w:val="004447EC"/>
    <w:rsid w:val="004449C1"/>
    <w:rsid w:val="00444A0F"/>
    <w:rsid w:val="00444A1D"/>
    <w:rsid w:val="00445C75"/>
    <w:rsid w:val="00446867"/>
    <w:rsid w:val="004468A4"/>
    <w:rsid w:val="00446CA0"/>
    <w:rsid w:val="00447587"/>
    <w:rsid w:val="004475C3"/>
    <w:rsid w:val="004478D4"/>
    <w:rsid w:val="004479B3"/>
    <w:rsid w:val="00450A10"/>
    <w:rsid w:val="00450ACF"/>
    <w:rsid w:val="00450AF8"/>
    <w:rsid w:val="004518B9"/>
    <w:rsid w:val="00451FED"/>
    <w:rsid w:val="004520D8"/>
    <w:rsid w:val="0045253E"/>
    <w:rsid w:val="00452CF8"/>
    <w:rsid w:val="00453006"/>
    <w:rsid w:val="00453055"/>
    <w:rsid w:val="004538FD"/>
    <w:rsid w:val="00453C84"/>
    <w:rsid w:val="00453D76"/>
    <w:rsid w:val="00453F3D"/>
    <w:rsid w:val="00454961"/>
    <w:rsid w:val="00454FA6"/>
    <w:rsid w:val="00455439"/>
    <w:rsid w:val="004556DA"/>
    <w:rsid w:val="004563CE"/>
    <w:rsid w:val="00456FCF"/>
    <w:rsid w:val="00457C1B"/>
    <w:rsid w:val="00457EB6"/>
    <w:rsid w:val="004603A5"/>
    <w:rsid w:val="00460A8D"/>
    <w:rsid w:val="00461976"/>
    <w:rsid w:val="00462472"/>
    <w:rsid w:val="00463133"/>
    <w:rsid w:val="00463A21"/>
    <w:rsid w:val="00463FD8"/>
    <w:rsid w:val="00464421"/>
    <w:rsid w:val="0046491F"/>
    <w:rsid w:val="004651A8"/>
    <w:rsid w:val="0046574D"/>
    <w:rsid w:val="00465CBF"/>
    <w:rsid w:val="004670B3"/>
    <w:rsid w:val="004677A0"/>
    <w:rsid w:val="00467E41"/>
    <w:rsid w:val="00470539"/>
    <w:rsid w:val="00470D2D"/>
    <w:rsid w:val="00471268"/>
    <w:rsid w:val="0047188C"/>
    <w:rsid w:val="00471B51"/>
    <w:rsid w:val="0047247F"/>
    <w:rsid w:val="004729F7"/>
    <w:rsid w:val="00473572"/>
    <w:rsid w:val="00473FEA"/>
    <w:rsid w:val="004740A7"/>
    <w:rsid w:val="0047450D"/>
    <w:rsid w:val="00474A17"/>
    <w:rsid w:val="00474F3D"/>
    <w:rsid w:val="00475CAA"/>
    <w:rsid w:val="004761E1"/>
    <w:rsid w:val="00476615"/>
    <w:rsid w:val="00476B2A"/>
    <w:rsid w:val="00477028"/>
    <w:rsid w:val="00477287"/>
    <w:rsid w:val="0047790B"/>
    <w:rsid w:val="004779EA"/>
    <w:rsid w:val="00477B90"/>
    <w:rsid w:val="0048054B"/>
    <w:rsid w:val="00480557"/>
    <w:rsid w:val="00481850"/>
    <w:rsid w:val="00481EED"/>
    <w:rsid w:val="00482382"/>
    <w:rsid w:val="00482789"/>
    <w:rsid w:val="0048350D"/>
    <w:rsid w:val="00483AA5"/>
    <w:rsid w:val="004840ED"/>
    <w:rsid w:val="004849D2"/>
    <w:rsid w:val="0048575B"/>
    <w:rsid w:val="00485EBC"/>
    <w:rsid w:val="0048600A"/>
    <w:rsid w:val="0048601B"/>
    <w:rsid w:val="00487065"/>
    <w:rsid w:val="0048706C"/>
    <w:rsid w:val="00487B18"/>
    <w:rsid w:val="00487C52"/>
    <w:rsid w:val="004901CC"/>
    <w:rsid w:val="00490215"/>
    <w:rsid w:val="00491AD4"/>
    <w:rsid w:val="00491C53"/>
    <w:rsid w:val="00492AF6"/>
    <w:rsid w:val="00492E92"/>
    <w:rsid w:val="0049300E"/>
    <w:rsid w:val="0049364B"/>
    <w:rsid w:val="0049375A"/>
    <w:rsid w:val="00494F81"/>
    <w:rsid w:val="00496ACC"/>
    <w:rsid w:val="00496DBF"/>
    <w:rsid w:val="004971C7"/>
    <w:rsid w:val="004A0337"/>
    <w:rsid w:val="004A039B"/>
    <w:rsid w:val="004A064D"/>
    <w:rsid w:val="004A10F1"/>
    <w:rsid w:val="004A14AD"/>
    <w:rsid w:val="004A2B04"/>
    <w:rsid w:val="004A2CF4"/>
    <w:rsid w:val="004A31D8"/>
    <w:rsid w:val="004A3ABC"/>
    <w:rsid w:val="004A3DF1"/>
    <w:rsid w:val="004A3F34"/>
    <w:rsid w:val="004A5831"/>
    <w:rsid w:val="004A5D48"/>
    <w:rsid w:val="004A6250"/>
    <w:rsid w:val="004A62E8"/>
    <w:rsid w:val="004A6DA3"/>
    <w:rsid w:val="004A70DD"/>
    <w:rsid w:val="004B02E3"/>
    <w:rsid w:val="004B107F"/>
    <w:rsid w:val="004B149C"/>
    <w:rsid w:val="004B1677"/>
    <w:rsid w:val="004B189F"/>
    <w:rsid w:val="004B1DEB"/>
    <w:rsid w:val="004B256D"/>
    <w:rsid w:val="004B2AFC"/>
    <w:rsid w:val="004B2F39"/>
    <w:rsid w:val="004B38C2"/>
    <w:rsid w:val="004B3A78"/>
    <w:rsid w:val="004B3C13"/>
    <w:rsid w:val="004B4BE3"/>
    <w:rsid w:val="004B5126"/>
    <w:rsid w:val="004B5DE5"/>
    <w:rsid w:val="004B5E27"/>
    <w:rsid w:val="004B6310"/>
    <w:rsid w:val="004B6743"/>
    <w:rsid w:val="004B6774"/>
    <w:rsid w:val="004B7C11"/>
    <w:rsid w:val="004C049C"/>
    <w:rsid w:val="004C0C6C"/>
    <w:rsid w:val="004C0CCC"/>
    <w:rsid w:val="004C13E6"/>
    <w:rsid w:val="004C145C"/>
    <w:rsid w:val="004C1EA4"/>
    <w:rsid w:val="004C297D"/>
    <w:rsid w:val="004C300F"/>
    <w:rsid w:val="004C31D8"/>
    <w:rsid w:val="004C3242"/>
    <w:rsid w:val="004C35A5"/>
    <w:rsid w:val="004C361C"/>
    <w:rsid w:val="004C40C7"/>
    <w:rsid w:val="004C4A02"/>
    <w:rsid w:val="004C5BAF"/>
    <w:rsid w:val="004C5EC5"/>
    <w:rsid w:val="004C647F"/>
    <w:rsid w:val="004C66F5"/>
    <w:rsid w:val="004C77D9"/>
    <w:rsid w:val="004D0373"/>
    <w:rsid w:val="004D0B20"/>
    <w:rsid w:val="004D1323"/>
    <w:rsid w:val="004D1821"/>
    <w:rsid w:val="004D2001"/>
    <w:rsid w:val="004D2874"/>
    <w:rsid w:val="004D287E"/>
    <w:rsid w:val="004D2B8A"/>
    <w:rsid w:val="004D2BE4"/>
    <w:rsid w:val="004D3139"/>
    <w:rsid w:val="004D40A4"/>
    <w:rsid w:val="004D4452"/>
    <w:rsid w:val="004D6A4B"/>
    <w:rsid w:val="004D76D1"/>
    <w:rsid w:val="004D7A40"/>
    <w:rsid w:val="004D7BAF"/>
    <w:rsid w:val="004D7F45"/>
    <w:rsid w:val="004D7F8B"/>
    <w:rsid w:val="004E036F"/>
    <w:rsid w:val="004E1313"/>
    <w:rsid w:val="004E1CB4"/>
    <w:rsid w:val="004E2607"/>
    <w:rsid w:val="004E2C07"/>
    <w:rsid w:val="004E2D8A"/>
    <w:rsid w:val="004E37A4"/>
    <w:rsid w:val="004E5040"/>
    <w:rsid w:val="004E5189"/>
    <w:rsid w:val="004E54BB"/>
    <w:rsid w:val="004E57F8"/>
    <w:rsid w:val="004E5948"/>
    <w:rsid w:val="004E60C1"/>
    <w:rsid w:val="004E63FC"/>
    <w:rsid w:val="004E6FF0"/>
    <w:rsid w:val="004E77AB"/>
    <w:rsid w:val="004F0812"/>
    <w:rsid w:val="004F1590"/>
    <w:rsid w:val="004F1DD5"/>
    <w:rsid w:val="004F25BB"/>
    <w:rsid w:val="004F27FD"/>
    <w:rsid w:val="004F2D03"/>
    <w:rsid w:val="004F2EB3"/>
    <w:rsid w:val="004F320A"/>
    <w:rsid w:val="004F3E52"/>
    <w:rsid w:val="004F4574"/>
    <w:rsid w:val="004F56BA"/>
    <w:rsid w:val="004F570F"/>
    <w:rsid w:val="004F587F"/>
    <w:rsid w:val="004F5DA0"/>
    <w:rsid w:val="004F642A"/>
    <w:rsid w:val="004F66DD"/>
    <w:rsid w:val="004F6D67"/>
    <w:rsid w:val="004F74E2"/>
    <w:rsid w:val="004F797A"/>
    <w:rsid w:val="0050133B"/>
    <w:rsid w:val="00502475"/>
    <w:rsid w:val="00502A9D"/>
    <w:rsid w:val="005032E6"/>
    <w:rsid w:val="005032FD"/>
    <w:rsid w:val="00503393"/>
    <w:rsid w:val="00503D41"/>
    <w:rsid w:val="005043D9"/>
    <w:rsid w:val="005047D1"/>
    <w:rsid w:val="005051DC"/>
    <w:rsid w:val="00505D7E"/>
    <w:rsid w:val="0050615D"/>
    <w:rsid w:val="005062AD"/>
    <w:rsid w:val="005064D2"/>
    <w:rsid w:val="005065FD"/>
    <w:rsid w:val="00507AAF"/>
    <w:rsid w:val="00507AEF"/>
    <w:rsid w:val="00507DE6"/>
    <w:rsid w:val="00507EF9"/>
    <w:rsid w:val="005103E8"/>
    <w:rsid w:val="00510722"/>
    <w:rsid w:val="00510C6E"/>
    <w:rsid w:val="00510EAE"/>
    <w:rsid w:val="005112C0"/>
    <w:rsid w:val="00511551"/>
    <w:rsid w:val="00511A45"/>
    <w:rsid w:val="00512777"/>
    <w:rsid w:val="00512915"/>
    <w:rsid w:val="00512AAF"/>
    <w:rsid w:val="005133D5"/>
    <w:rsid w:val="00514044"/>
    <w:rsid w:val="00515F39"/>
    <w:rsid w:val="0051635E"/>
    <w:rsid w:val="00516437"/>
    <w:rsid w:val="00516AF8"/>
    <w:rsid w:val="00516F02"/>
    <w:rsid w:val="00517A04"/>
    <w:rsid w:val="005205FF"/>
    <w:rsid w:val="00520602"/>
    <w:rsid w:val="005209A3"/>
    <w:rsid w:val="005209E3"/>
    <w:rsid w:val="00520AE3"/>
    <w:rsid w:val="00521272"/>
    <w:rsid w:val="00521308"/>
    <w:rsid w:val="0052171F"/>
    <w:rsid w:val="00521960"/>
    <w:rsid w:val="005219D6"/>
    <w:rsid w:val="00521DEC"/>
    <w:rsid w:val="005221BD"/>
    <w:rsid w:val="00522214"/>
    <w:rsid w:val="00522B8D"/>
    <w:rsid w:val="00522E70"/>
    <w:rsid w:val="005231A6"/>
    <w:rsid w:val="005234D3"/>
    <w:rsid w:val="00523A48"/>
    <w:rsid w:val="00523AC3"/>
    <w:rsid w:val="00524000"/>
    <w:rsid w:val="0052424C"/>
    <w:rsid w:val="00524EA8"/>
    <w:rsid w:val="00524F74"/>
    <w:rsid w:val="00525152"/>
    <w:rsid w:val="005252D2"/>
    <w:rsid w:val="005255C3"/>
    <w:rsid w:val="00525D40"/>
    <w:rsid w:val="00525FA7"/>
    <w:rsid w:val="00526414"/>
    <w:rsid w:val="00526595"/>
    <w:rsid w:val="00526650"/>
    <w:rsid w:val="005274A3"/>
    <w:rsid w:val="00527CC7"/>
    <w:rsid w:val="00530538"/>
    <w:rsid w:val="00530FD7"/>
    <w:rsid w:val="00531010"/>
    <w:rsid w:val="0053128E"/>
    <w:rsid w:val="00532231"/>
    <w:rsid w:val="005322C8"/>
    <w:rsid w:val="00532B40"/>
    <w:rsid w:val="00533002"/>
    <w:rsid w:val="005330AA"/>
    <w:rsid w:val="005344C0"/>
    <w:rsid w:val="00534A23"/>
    <w:rsid w:val="00534B4C"/>
    <w:rsid w:val="00534F13"/>
    <w:rsid w:val="0053568A"/>
    <w:rsid w:val="005356CA"/>
    <w:rsid w:val="00536C5F"/>
    <w:rsid w:val="005371E1"/>
    <w:rsid w:val="005379BF"/>
    <w:rsid w:val="005400A9"/>
    <w:rsid w:val="00540645"/>
    <w:rsid w:val="005408D8"/>
    <w:rsid w:val="00540E34"/>
    <w:rsid w:val="00541D42"/>
    <w:rsid w:val="00541E28"/>
    <w:rsid w:val="00541F85"/>
    <w:rsid w:val="00541F95"/>
    <w:rsid w:val="00541FFD"/>
    <w:rsid w:val="00542532"/>
    <w:rsid w:val="00542935"/>
    <w:rsid w:val="00542B8A"/>
    <w:rsid w:val="00542C40"/>
    <w:rsid w:val="00542CC5"/>
    <w:rsid w:val="00543083"/>
    <w:rsid w:val="00543186"/>
    <w:rsid w:val="00543C2E"/>
    <w:rsid w:val="00543D10"/>
    <w:rsid w:val="00544486"/>
    <w:rsid w:val="005456DC"/>
    <w:rsid w:val="00546F96"/>
    <w:rsid w:val="0054712A"/>
    <w:rsid w:val="0054736C"/>
    <w:rsid w:val="00547D95"/>
    <w:rsid w:val="00547F05"/>
    <w:rsid w:val="0055056E"/>
    <w:rsid w:val="005515B8"/>
    <w:rsid w:val="00551E78"/>
    <w:rsid w:val="00552CF7"/>
    <w:rsid w:val="0055336E"/>
    <w:rsid w:val="00553692"/>
    <w:rsid w:val="00553F98"/>
    <w:rsid w:val="005551B6"/>
    <w:rsid w:val="00555382"/>
    <w:rsid w:val="00555743"/>
    <w:rsid w:val="005557B8"/>
    <w:rsid w:val="00555BD7"/>
    <w:rsid w:val="00556475"/>
    <w:rsid w:val="00556E27"/>
    <w:rsid w:val="005578DC"/>
    <w:rsid w:val="00560968"/>
    <w:rsid w:val="00561428"/>
    <w:rsid w:val="00562D3E"/>
    <w:rsid w:val="00562EEA"/>
    <w:rsid w:val="0056353A"/>
    <w:rsid w:val="00563CF0"/>
    <w:rsid w:val="00563F1E"/>
    <w:rsid w:val="005641D9"/>
    <w:rsid w:val="0056448A"/>
    <w:rsid w:val="005646FE"/>
    <w:rsid w:val="00567E87"/>
    <w:rsid w:val="00570130"/>
    <w:rsid w:val="0057195D"/>
    <w:rsid w:val="00571C3A"/>
    <w:rsid w:val="00572107"/>
    <w:rsid w:val="0057243A"/>
    <w:rsid w:val="0057306B"/>
    <w:rsid w:val="00573F64"/>
    <w:rsid w:val="0057423E"/>
    <w:rsid w:val="005755BF"/>
    <w:rsid w:val="00575B7C"/>
    <w:rsid w:val="0057610B"/>
    <w:rsid w:val="00576405"/>
    <w:rsid w:val="00576B1E"/>
    <w:rsid w:val="00576BFF"/>
    <w:rsid w:val="005772DB"/>
    <w:rsid w:val="005773DE"/>
    <w:rsid w:val="005775A9"/>
    <w:rsid w:val="00577B18"/>
    <w:rsid w:val="00577C54"/>
    <w:rsid w:val="00577D9C"/>
    <w:rsid w:val="00577EC7"/>
    <w:rsid w:val="00580074"/>
    <w:rsid w:val="005803C9"/>
    <w:rsid w:val="00580813"/>
    <w:rsid w:val="00581BA0"/>
    <w:rsid w:val="005821DF"/>
    <w:rsid w:val="0058278A"/>
    <w:rsid w:val="00583E8E"/>
    <w:rsid w:val="00584217"/>
    <w:rsid w:val="00584255"/>
    <w:rsid w:val="00586943"/>
    <w:rsid w:val="00586EF5"/>
    <w:rsid w:val="0058728B"/>
    <w:rsid w:val="00591210"/>
    <w:rsid w:val="005916BF"/>
    <w:rsid w:val="00591A09"/>
    <w:rsid w:val="00591C78"/>
    <w:rsid w:val="00591E1B"/>
    <w:rsid w:val="00592500"/>
    <w:rsid w:val="00592891"/>
    <w:rsid w:val="00592CDF"/>
    <w:rsid w:val="0059395E"/>
    <w:rsid w:val="00593C5D"/>
    <w:rsid w:val="00593E9E"/>
    <w:rsid w:val="00594202"/>
    <w:rsid w:val="005949E1"/>
    <w:rsid w:val="00594D0A"/>
    <w:rsid w:val="00594EA1"/>
    <w:rsid w:val="005952B7"/>
    <w:rsid w:val="005959FB"/>
    <w:rsid w:val="00595FC3"/>
    <w:rsid w:val="00596C0B"/>
    <w:rsid w:val="00596ECD"/>
    <w:rsid w:val="00596F1D"/>
    <w:rsid w:val="00597280"/>
    <w:rsid w:val="00597674"/>
    <w:rsid w:val="0059799F"/>
    <w:rsid w:val="00597C29"/>
    <w:rsid w:val="005A0AF3"/>
    <w:rsid w:val="005A11AD"/>
    <w:rsid w:val="005A1511"/>
    <w:rsid w:val="005A193E"/>
    <w:rsid w:val="005A2133"/>
    <w:rsid w:val="005A2596"/>
    <w:rsid w:val="005A2BFB"/>
    <w:rsid w:val="005A36CD"/>
    <w:rsid w:val="005A3B59"/>
    <w:rsid w:val="005A5A9F"/>
    <w:rsid w:val="005A5C51"/>
    <w:rsid w:val="005A718E"/>
    <w:rsid w:val="005A7494"/>
    <w:rsid w:val="005A74D9"/>
    <w:rsid w:val="005A7BE0"/>
    <w:rsid w:val="005A7E7F"/>
    <w:rsid w:val="005B0E3A"/>
    <w:rsid w:val="005B0FF7"/>
    <w:rsid w:val="005B134A"/>
    <w:rsid w:val="005B1444"/>
    <w:rsid w:val="005B1B67"/>
    <w:rsid w:val="005B1DB3"/>
    <w:rsid w:val="005B1E33"/>
    <w:rsid w:val="005B22E1"/>
    <w:rsid w:val="005B2EA6"/>
    <w:rsid w:val="005B3224"/>
    <w:rsid w:val="005B3985"/>
    <w:rsid w:val="005B39C3"/>
    <w:rsid w:val="005B3AFA"/>
    <w:rsid w:val="005B445B"/>
    <w:rsid w:val="005B4972"/>
    <w:rsid w:val="005B55B1"/>
    <w:rsid w:val="005B653A"/>
    <w:rsid w:val="005C13E5"/>
    <w:rsid w:val="005C1DD0"/>
    <w:rsid w:val="005C1FE7"/>
    <w:rsid w:val="005C2AF0"/>
    <w:rsid w:val="005C2F1C"/>
    <w:rsid w:val="005C3C69"/>
    <w:rsid w:val="005C4194"/>
    <w:rsid w:val="005C4205"/>
    <w:rsid w:val="005C43DF"/>
    <w:rsid w:val="005C4551"/>
    <w:rsid w:val="005C48D8"/>
    <w:rsid w:val="005C4B5D"/>
    <w:rsid w:val="005C545C"/>
    <w:rsid w:val="005C5470"/>
    <w:rsid w:val="005C54E4"/>
    <w:rsid w:val="005C5532"/>
    <w:rsid w:val="005C55AC"/>
    <w:rsid w:val="005C7454"/>
    <w:rsid w:val="005C7846"/>
    <w:rsid w:val="005D034F"/>
    <w:rsid w:val="005D0A97"/>
    <w:rsid w:val="005D0D4B"/>
    <w:rsid w:val="005D12FA"/>
    <w:rsid w:val="005D1B5E"/>
    <w:rsid w:val="005D2454"/>
    <w:rsid w:val="005D26B6"/>
    <w:rsid w:val="005D2AC1"/>
    <w:rsid w:val="005D30F9"/>
    <w:rsid w:val="005D3539"/>
    <w:rsid w:val="005D3541"/>
    <w:rsid w:val="005D389D"/>
    <w:rsid w:val="005D3D54"/>
    <w:rsid w:val="005D44E4"/>
    <w:rsid w:val="005D516C"/>
    <w:rsid w:val="005D569F"/>
    <w:rsid w:val="005D57BF"/>
    <w:rsid w:val="005D6473"/>
    <w:rsid w:val="005D64B3"/>
    <w:rsid w:val="005D6FFF"/>
    <w:rsid w:val="005E037C"/>
    <w:rsid w:val="005E0667"/>
    <w:rsid w:val="005E0C83"/>
    <w:rsid w:val="005E1E95"/>
    <w:rsid w:val="005E2BC5"/>
    <w:rsid w:val="005E3911"/>
    <w:rsid w:val="005E3940"/>
    <w:rsid w:val="005E3E4E"/>
    <w:rsid w:val="005E3FA4"/>
    <w:rsid w:val="005E41B7"/>
    <w:rsid w:val="005E4B29"/>
    <w:rsid w:val="005E4FCF"/>
    <w:rsid w:val="005E518B"/>
    <w:rsid w:val="005E5375"/>
    <w:rsid w:val="005E546D"/>
    <w:rsid w:val="005E54B6"/>
    <w:rsid w:val="005E5551"/>
    <w:rsid w:val="005E5DDB"/>
    <w:rsid w:val="005E5E48"/>
    <w:rsid w:val="005E6222"/>
    <w:rsid w:val="005E6240"/>
    <w:rsid w:val="005E6CB1"/>
    <w:rsid w:val="005E742E"/>
    <w:rsid w:val="005E7610"/>
    <w:rsid w:val="005F0193"/>
    <w:rsid w:val="005F2217"/>
    <w:rsid w:val="005F31EF"/>
    <w:rsid w:val="005F39B6"/>
    <w:rsid w:val="005F4C2F"/>
    <w:rsid w:val="005F5590"/>
    <w:rsid w:val="005F64BB"/>
    <w:rsid w:val="005F656B"/>
    <w:rsid w:val="005F7357"/>
    <w:rsid w:val="005F757D"/>
    <w:rsid w:val="005F7B1F"/>
    <w:rsid w:val="0060013A"/>
    <w:rsid w:val="00600211"/>
    <w:rsid w:val="00600346"/>
    <w:rsid w:val="00600F27"/>
    <w:rsid w:val="00601016"/>
    <w:rsid w:val="0060148F"/>
    <w:rsid w:val="00601CF1"/>
    <w:rsid w:val="00601DC2"/>
    <w:rsid w:val="00602160"/>
    <w:rsid w:val="00602197"/>
    <w:rsid w:val="006025C5"/>
    <w:rsid w:val="00603355"/>
    <w:rsid w:val="00603376"/>
    <w:rsid w:val="0060372F"/>
    <w:rsid w:val="00603AE0"/>
    <w:rsid w:val="00603CAC"/>
    <w:rsid w:val="006046C7"/>
    <w:rsid w:val="00604EF3"/>
    <w:rsid w:val="00605A21"/>
    <w:rsid w:val="00606652"/>
    <w:rsid w:val="00606FD3"/>
    <w:rsid w:val="006071F4"/>
    <w:rsid w:val="00607EEA"/>
    <w:rsid w:val="00610229"/>
    <w:rsid w:val="00611351"/>
    <w:rsid w:val="006113FD"/>
    <w:rsid w:val="006116FD"/>
    <w:rsid w:val="00611857"/>
    <w:rsid w:val="006118FF"/>
    <w:rsid w:val="00611C03"/>
    <w:rsid w:val="006128BE"/>
    <w:rsid w:val="0061371A"/>
    <w:rsid w:val="006142B8"/>
    <w:rsid w:val="006142EF"/>
    <w:rsid w:val="006150EA"/>
    <w:rsid w:val="006159B9"/>
    <w:rsid w:val="00615D72"/>
    <w:rsid w:val="00616313"/>
    <w:rsid w:val="00616CCC"/>
    <w:rsid w:val="00616ECF"/>
    <w:rsid w:val="00617322"/>
    <w:rsid w:val="00617C36"/>
    <w:rsid w:val="00617E5D"/>
    <w:rsid w:val="00620050"/>
    <w:rsid w:val="00620349"/>
    <w:rsid w:val="00620468"/>
    <w:rsid w:val="00620478"/>
    <w:rsid w:val="006208C4"/>
    <w:rsid w:val="00621C34"/>
    <w:rsid w:val="00622449"/>
    <w:rsid w:val="006229E5"/>
    <w:rsid w:val="00622A82"/>
    <w:rsid w:val="006230BB"/>
    <w:rsid w:val="006231A9"/>
    <w:rsid w:val="00623612"/>
    <w:rsid w:val="006237CF"/>
    <w:rsid w:val="00623DAF"/>
    <w:rsid w:val="0062443D"/>
    <w:rsid w:val="00624D99"/>
    <w:rsid w:val="00624EE0"/>
    <w:rsid w:val="00625A2A"/>
    <w:rsid w:val="00625EAB"/>
    <w:rsid w:val="006262B6"/>
    <w:rsid w:val="006266CD"/>
    <w:rsid w:val="00626EE7"/>
    <w:rsid w:val="006271C5"/>
    <w:rsid w:val="00627581"/>
    <w:rsid w:val="00627664"/>
    <w:rsid w:val="00627C54"/>
    <w:rsid w:val="00627E09"/>
    <w:rsid w:val="00627E6D"/>
    <w:rsid w:val="00630027"/>
    <w:rsid w:val="00630BE7"/>
    <w:rsid w:val="00631447"/>
    <w:rsid w:val="00631778"/>
    <w:rsid w:val="0063232F"/>
    <w:rsid w:val="0063257E"/>
    <w:rsid w:val="0063258D"/>
    <w:rsid w:val="00632DD1"/>
    <w:rsid w:val="006333EC"/>
    <w:rsid w:val="00633597"/>
    <w:rsid w:val="00633829"/>
    <w:rsid w:val="00634776"/>
    <w:rsid w:val="00634AF3"/>
    <w:rsid w:val="0063563B"/>
    <w:rsid w:val="00635659"/>
    <w:rsid w:val="00635CD5"/>
    <w:rsid w:val="00636425"/>
    <w:rsid w:val="006365E3"/>
    <w:rsid w:val="0063711C"/>
    <w:rsid w:val="00637454"/>
    <w:rsid w:val="006377F9"/>
    <w:rsid w:val="0064007F"/>
    <w:rsid w:val="006403D6"/>
    <w:rsid w:val="00640905"/>
    <w:rsid w:val="006421C8"/>
    <w:rsid w:val="006422F0"/>
    <w:rsid w:val="006428D8"/>
    <w:rsid w:val="00643304"/>
    <w:rsid w:val="00643340"/>
    <w:rsid w:val="00644576"/>
    <w:rsid w:val="006447CD"/>
    <w:rsid w:val="00645273"/>
    <w:rsid w:val="00645640"/>
    <w:rsid w:val="00645B2C"/>
    <w:rsid w:val="00646C49"/>
    <w:rsid w:val="006470B8"/>
    <w:rsid w:val="00647A38"/>
    <w:rsid w:val="00647EA7"/>
    <w:rsid w:val="006515AB"/>
    <w:rsid w:val="0065197F"/>
    <w:rsid w:val="00651ECA"/>
    <w:rsid w:val="00653850"/>
    <w:rsid w:val="00653D7A"/>
    <w:rsid w:val="00653F1B"/>
    <w:rsid w:val="00655389"/>
    <w:rsid w:val="00655AE4"/>
    <w:rsid w:val="00656259"/>
    <w:rsid w:val="006565BE"/>
    <w:rsid w:val="00656A67"/>
    <w:rsid w:val="00656C09"/>
    <w:rsid w:val="00656DB0"/>
    <w:rsid w:val="00657019"/>
    <w:rsid w:val="00657936"/>
    <w:rsid w:val="006579E6"/>
    <w:rsid w:val="00657E70"/>
    <w:rsid w:val="00660222"/>
    <w:rsid w:val="0066074F"/>
    <w:rsid w:val="00660A3D"/>
    <w:rsid w:val="0066105F"/>
    <w:rsid w:val="0066116A"/>
    <w:rsid w:val="00661187"/>
    <w:rsid w:val="00661507"/>
    <w:rsid w:val="00661902"/>
    <w:rsid w:val="00661B18"/>
    <w:rsid w:val="00661F46"/>
    <w:rsid w:val="00662890"/>
    <w:rsid w:val="00662CF0"/>
    <w:rsid w:val="00663ED6"/>
    <w:rsid w:val="00664461"/>
    <w:rsid w:val="00664743"/>
    <w:rsid w:val="00664C0A"/>
    <w:rsid w:val="00664D51"/>
    <w:rsid w:val="0066523C"/>
    <w:rsid w:val="0066610D"/>
    <w:rsid w:val="0066728B"/>
    <w:rsid w:val="00667DEE"/>
    <w:rsid w:val="00670062"/>
    <w:rsid w:val="00670623"/>
    <w:rsid w:val="006711B0"/>
    <w:rsid w:val="00671226"/>
    <w:rsid w:val="0067122D"/>
    <w:rsid w:val="006715D9"/>
    <w:rsid w:val="006718D2"/>
    <w:rsid w:val="00671A15"/>
    <w:rsid w:val="00671C85"/>
    <w:rsid w:val="0067241E"/>
    <w:rsid w:val="00673C98"/>
    <w:rsid w:val="00673F89"/>
    <w:rsid w:val="0067484F"/>
    <w:rsid w:val="00675772"/>
    <w:rsid w:val="006759CA"/>
    <w:rsid w:val="00675B96"/>
    <w:rsid w:val="00675BE4"/>
    <w:rsid w:val="00675C36"/>
    <w:rsid w:val="00675D8C"/>
    <w:rsid w:val="006762E4"/>
    <w:rsid w:val="006762F9"/>
    <w:rsid w:val="006769E1"/>
    <w:rsid w:val="006771E2"/>
    <w:rsid w:val="00677719"/>
    <w:rsid w:val="00680ECA"/>
    <w:rsid w:val="0068112D"/>
    <w:rsid w:val="00681E59"/>
    <w:rsid w:val="00682D49"/>
    <w:rsid w:val="00682E1D"/>
    <w:rsid w:val="00682F48"/>
    <w:rsid w:val="00684429"/>
    <w:rsid w:val="006852F8"/>
    <w:rsid w:val="00685456"/>
    <w:rsid w:val="00685947"/>
    <w:rsid w:val="00685ACF"/>
    <w:rsid w:val="00685C88"/>
    <w:rsid w:val="00685EA8"/>
    <w:rsid w:val="006863A7"/>
    <w:rsid w:val="00686BD5"/>
    <w:rsid w:val="006874A1"/>
    <w:rsid w:val="006900A0"/>
    <w:rsid w:val="00690539"/>
    <w:rsid w:val="00690BF5"/>
    <w:rsid w:val="00691C2E"/>
    <w:rsid w:val="00691EE3"/>
    <w:rsid w:val="00692100"/>
    <w:rsid w:val="00692574"/>
    <w:rsid w:val="006927CB"/>
    <w:rsid w:val="00692A03"/>
    <w:rsid w:val="00693C20"/>
    <w:rsid w:val="00694490"/>
    <w:rsid w:val="00694B52"/>
    <w:rsid w:val="00694D6B"/>
    <w:rsid w:val="006956C7"/>
    <w:rsid w:val="00695988"/>
    <w:rsid w:val="006960D4"/>
    <w:rsid w:val="0069636E"/>
    <w:rsid w:val="006968BF"/>
    <w:rsid w:val="00696AD5"/>
    <w:rsid w:val="00696D69"/>
    <w:rsid w:val="00696EA4"/>
    <w:rsid w:val="00697559"/>
    <w:rsid w:val="006A0348"/>
    <w:rsid w:val="006A1060"/>
    <w:rsid w:val="006A110C"/>
    <w:rsid w:val="006A16CC"/>
    <w:rsid w:val="006A1D44"/>
    <w:rsid w:val="006A1F15"/>
    <w:rsid w:val="006A223B"/>
    <w:rsid w:val="006A24F4"/>
    <w:rsid w:val="006A2501"/>
    <w:rsid w:val="006A37E1"/>
    <w:rsid w:val="006A3986"/>
    <w:rsid w:val="006A4009"/>
    <w:rsid w:val="006A422F"/>
    <w:rsid w:val="006A51A0"/>
    <w:rsid w:val="006A5DAB"/>
    <w:rsid w:val="006A5F8F"/>
    <w:rsid w:val="006A6328"/>
    <w:rsid w:val="006A7D1B"/>
    <w:rsid w:val="006B0995"/>
    <w:rsid w:val="006B126E"/>
    <w:rsid w:val="006B1B36"/>
    <w:rsid w:val="006B24C7"/>
    <w:rsid w:val="006B34D1"/>
    <w:rsid w:val="006B4A03"/>
    <w:rsid w:val="006B4DCA"/>
    <w:rsid w:val="006B6127"/>
    <w:rsid w:val="006B648A"/>
    <w:rsid w:val="006B6753"/>
    <w:rsid w:val="006B6F3D"/>
    <w:rsid w:val="006B786A"/>
    <w:rsid w:val="006B7DA5"/>
    <w:rsid w:val="006B7E2B"/>
    <w:rsid w:val="006C01A0"/>
    <w:rsid w:val="006C05CA"/>
    <w:rsid w:val="006C075A"/>
    <w:rsid w:val="006C0829"/>
    <w:rsid w:val="006C0BC5"/>
    <w:rsid w:val="006C10D5"/>
    <w:rsid w:val="006C17E8"/>
    <w:rsid w:val="006C4110"/>
    <w:rsid w:val="006C4EFA"/>
    <w:rsid w:val="006C5329"/>
    <w:rsid w:val="006C5C8A"/>
    <w:rsid w:val="006C5E65"/>
    <w:rsid w:val="006C71A3"/>
    <w:rsid w:val="006C7A2F"/>
    <w:rsid w:val="006D0DD5"/>
    <w:rsid w:val="006D0F23"/>
    <w:rsid w:val="006D1B74"/>
    <w:rsid w:val="006D28E9"/>
    <w:rsid w:val="006D356D"/>
    <w:rsid w:val="006D38D2"/>
    <w:rsid w:val="006D3BF5"/>
    <w:rsid w:val="006D4C4C"/>
    <w:rsid w:val="006D4D4D"/>
    <w:rsid w:val="006D567F"/>
    <w:rsid w:val="006D5C9D"/>
    <w:rsid w:val="006D63B6"/>
    <w:rsid w:val="006D6574"/>
    <w:rsid w:val="006D6B76"/>
    <w:rsid w:val="006D6F1F"/>
    <w:rsid w:val="006E1421"/>
    <w:rsid w:val="006E1570"/>
    <w:rsid w:val="006E1E95"/>
    <w:rsid w:val="006E3CF3"/>
    <w:rsid w:val="006E4556"/>
    <w:rsid w:val="006E4638"/>
    <w:rsid w:val="006E50B2"/>
    <w:rsid w:val="006E5614"/>
    <w:rsid w:val="006E5A05"/>
    <w:rsid w:val="006E6280"/>
    <w:rsid w:val="006E6896"/>
    <w:rsid w:val="006E700F"/>
    <w:rsid w:val="006E703A"/>
    <w:rsid w:val="006E78AB"/>
    <w:rsid w:val="006F09A5"/>
    <w:rsid w:val="006F1057"/>
    <w:rsid w:val="006F15ED"/>
    <w:rsid w:val="006F179C"/>
    <w:rsid w:val="006F18DE"/>
    <w:rsid w:val="006F1981"/>
    <w:rsid w:val="006F1C39"/>
    <w:rsid w:val="006F4751"/>
    <w:rsid w:val="006F5644"/>
    <w:rsid w:val="006F5BDF"/>
    <w:rsid w:val="006F682E"/>
    <w:rsid w:val="006F6DFA"/>
    <w:rsid w:val="006F7231"/>
    <w:rsid w:val="006F7767"/>
    <w:rsid w:val="006F784A"/>
    <w:rsid w:val="00700D99"/>
    <w:rsid w:val="007019F7"/>
    <w:rsid w:val="00702062"/>
    <w:rsid w:val="0070289E"/>
    <w:rsid w:val="007038FC"/>
    <w:rsid w:val="00703AC1"/>
    <w:rsid w:val="0070697A"/>
    <w:rsid w:val="00706CA3"/>
    <w:rsid w:val="00706F1C"/>
    <w:rsid w:val="00707591"/>
    <w:rsid w:val="007076A6"/>
    <w:rsid w:val="007079D1"/>
    <w:rsid w:val="00707F11"/>
    <w:rsid w:val="00710948"/>
    <w:rsid w:val="00710B44"/>
    <w:rsid w:val="007113A6"/>
    <w:rsid w:val="007116DF"/>
    <w:rsid w:val="00711A4B"/>
    <w:rsid w:val="00711A8A"/>
    <w:rsid w:val="00711C20"/>
    <w:rsid w:val="00712B9A"/>
    <w:rsid w:val="00712CB2"/>
    <w:rsid w:val="00712F0C"/>
    <w:rsid w:val="00713301"/>
    <w:rsid w:val="00713425"/>
    <w:rsid w:val="0071402F"/>
    <w:rsid w:val="00714BE3"/>
    <w:rsid w:val="00714C28"/>
    <w:rsid w:val="00714D4B"/>
    <w:rsid w:val="00714DEF"/>
    <w:rsid w:val="00714EDD"/>
    <w:rsid w:val="0071510B"/>
    <w:rsid w:val="00715314"/>
    <w:rsid w:val="0071538C"/>
    <w:rsid w:val="0071578A"/>
    <w:rsid w:val="0071581E"/>
    <w:rsid w:val="00715CFF"/>
    <w:rsid w:val="00717166"/>
    <w:rsid w:val="0071783C"/>
    <w:rsid w:val="00717BA8"/>
    <w:rsid w:val="00717C17"/>
    <w:rsid w:val="00717C4A"/>
    <w:rsid w:val="00717E3E"/>
    <w:rsid w:val="00717EFF"/>
    <w:rsid w:val="0072075C"/>
    <w:rsid w:val="00720843"/>
    <w:rsid w:val="00720EA4"/>
    <w:rsid w:val="00722873"/>
    <w:rsid w:val="00723379"/>
    <w:rsid w:val="00723E16"/>
    <w:rsid w:val="007241DF"/>
    <w:rsid w:val="00724A67"/>
    <w:rsid w:val="00724C74"/>
    <w:rsid w:val="00725C5E"/>
    <w:rsid w:val="00726AB6"/>
    <w:rsid w:val="00727757"/>
    <w:rsid w:val="00727762"/>
    <w:rsid w:val="0073024C"/>
    <w:rsid w:val="00730E21"/>
    <w:rsid w:val="00731028"/>
    <w:rsid w:val="007312B0"/>
    <w:rsid w:val="00731F7E"/>
    <w:rsid w:val="007325E3"/>
    <w:rsid w:val="0073331D"/>
    <w:rsid w:val="00733552"/>
    <w:rsid w:val="00733FEC"/>
    <w:rsid w:val="007341D5"/>
    <w:rsid w:val="0073443F"/>
    <w:rsid w:val="007344DF"/>
    <w:rsid w:val="00734EE0"/>
    <w:rsid w:val="007366F9"/>
    <w:rsid w:val="00736ADA"/>
    <w:rsid w:val="00740E13"/>
    <w:rsid w:val="00740E97"/>
    <w:rsid w:val="00740FEA"/>
    <w:rsid w:val="007414D4"/>
    <w:rsid w:val="007418B4"/>
    <w:rsid w:val="00742994"/>
    <w:rsid w:val="00742DE6"/>
    <w:rsid w:val="00742EB2"/>
    <w:rsid w:val="00743B3A"/>
    <w:rsid w:val="00743EE1"/>
    <w:rsid w:val="00743F73"/>
    <w:rsid w:val="00744ACC"/>
    <w:rsid w:val="00744F69"/>
    <w:rsid w:val="0074500D"/>
    <w:rsid w:val="0074527A"/>
    <w:rsid w:val="007453C5"/>
    <w:rsid w:val="0074569A"/>
    <w:rsid w:val="0074573A"/>
    <w:rsid w:val="00745BE5"/>
    <w:rsid w:val="00745FC3"/>
    <w:rsid w:val="0074676B"/>
    <w:rsid w:val="00746874"/>
    <w:rsid w:val="00747A50"/>
    <w:rsid w:val="00747B1E"/>
    <w:rsid w:val="00750175"/>
    <w:rsid w:val="00751455"/>
    <w:rsid w:val="00751727"/>
    <w:rsid w:val="00751C59"/>
    <w:rsid w:val="00751CA4"/>
    <w:rsid w:val="00752379"/>
    <w:rsid w:val="007527F0"/>
    <w:rsid w:val="00752F8F"/>
    <w:rsid w:val="007536F5"/>
    <w:rsid w:val="00755CDB"/>
    <w:rsid w:val="00755F41"/>
    <w:rsid w:val="00756601"/>
    <w:rsid w:val="007568AE"/>
    <w:rsid w:val="00756A1B"/>
    <w:rsid w:val="00756B34"/>
    <w:rsid w:val="007572D9"/>
    <w:rsid w:val="00757887"/>
    <w:rsid w:val="0075796C"/>
    <w:rsid w:val="00757C0F"/>
    <w:rsid w:val="00760821"/>
    <w:rsid w:val="00760A00"/>
    <w:rsid w:val="00760F9A"/>
    <w:rsid w:val="00761F30"/>
    <w:rsid w:val="00762266"/>
    <w:rsid w:val="007630B3"/>
    <w:rsid w:val="007633B1"/>
    <w:rsid w:val="00763C24"/>
    <w:rsid w:val="007646A0"/>
    <w:rsid w:val="0076482A"/>
    <w:rsid w:val="00764EE6"/>
    <w:rsid w:val="00765757"/>
    <w:rsid w:val="00765F72"/>
    <w:rsid w:val="00766085"/>
    <w:rsid w:val="00766908"/>
    <w:rsid w:val="00766DBE"/>
    <w:rsid w:val="00771C05"/>
    <w:rsid w:val="00772B14"/>
    <w:rsid w:val="00772EA7"/>
    <w:rsid w:val="00773ADB"/>
    <w:rsid w:val="00774069"/>
    <w:rsid w:val="00774111"/>
    <w:rsid w:val="00774D51"/>
    <w:rsid w:val="00775129"/>
    <w:rsid w:val="00775335"/>
    <w:rsid w:val="007754DF"/>
    <w:rsid w:val="00775BA3"/>
    <w:rsid w:val="007761F4"/>
    <w:rsid w:val="007769CA"/>
    <w:rsid w:val="00776D77"/>
    <w:rsid w:val="00777087"/>
    <w:rsid w:val="00777EFD"/>
    <w:rsid w:val="007803CD"/>
    <w:rsid w:val="007815BF"/>
    <w:rsid w:val="00781B91"/>
    <w:rsid w:val="007824E6"/>
    <w:rsid w:val="007829A3"/>
    <w:rsid w:val="00782D1D"/>
    <w:rsid w:val="007833AB"/>
    <w:rsid w:val="0078340C"/>
    <w:rsid w:val="00784B37"/>
    <w:rsid w:val="00786737"/>
    <w:rsid w:val="00786E14"/>
    <w:rsid w:val="0078783B"/>
    <w:rsid w:val="007878D8"/>
    <w:rsid w:val="007878FA"/>
    <w:rsid w:val="00787902"/>
    <w:rsid w:val="00790DE6"/>
    <w:rsid w:val="00790FEA"/>
    <w:rsid w:val="007910E8"/>
    <w:rsid w:val="007913C6"/>
    <w:rsid w:val="007913DA"/>
    <w:rsid w:val="00791F60"/>
    <w:rsid w:val="00792459"/>
    <w:rsid w:val="00793919"/>
    <w:rsid w:val="00794473"/>
    <w:rsid w:val="0079487D"/>
    <w:rsid w:val="00794CF7"/>
    <w:rsid w:val="00794ED7"/>
    <w:rsid w:val="007951B4"/>
    <w:rsid w:val="0079569D"/>
    <w:rsid w:val="00795C43"/>
    <w:rsid w:val="007966D6"/>
    <w:rsid w:val="00796FD8"/>
    <w:rsid w:val="007974B2"/>
    <w:rsid w:val="007976FD"/>
    <w:rsid w:val="007978DF"/>
    <w:rsid w:val="00797CD0"/>
    <w:rsid w:val="007A0D57"/>
    <w:rsid w:val="007A1EB5"/>
    <w:rsid w:val="007A2923"/>
    <w:rsid w:val="007A33A6"/>
    <w:rsid w:val="007A3DF1"/>
    <w:rsid w:val="007A5353"/>
    <w:rsid w:val="007A590B"/>
    <w:rsid w:val="007A59CA"/>
    <w:rsid w:val="007A7ACB"/>
    <w:rsid w:val="007B03AB"/>
    <w:rsid w:val="007B0873"/>
    <w:rsid w:val="007B11C9"/>
    <w:rsid w:val="007B14D6"/>
    <w:rsid w:val="007B1E28"/>
    <w:rsid w:val="007B1ECE"/>
    <w:rsid w:val="007B28BB"/>
    <w:rsid w:val="007B2AC7"/>
    <w:rsid w:val="007B2F02"/>
    <w:rsid w:val="007B301C"/>
    <w:rsid w:val="007B312C"/>
    <w:rsid w:val="007B3A71"/>
    <w:rsid w:val="007B41A4"/>
    <w:rsid w:val="007B4AFB"/>
    <w:rsid w:val="007B5EE2"/>
    <w:rsid w:val="007B5FC6"/>
    <w:rsid w:val="007B60CC"/>
    <w:rsid w:val="007B639B"/>
    <w:rsid w:val="007B6ED7"/>
    <w:rsid w:val="007B7030"/>
    <w:rsid w:val="007B7614"/>
    <w:rsid w:val="007C031C"/>
    <w:rsid w:val="007C0E54"/>
    <w:rsid w:val="007C133B"/>
    <w:rsid w:val="007C1374"/>
    <w:rsid w:val="007C19CC"/>
    <w:rsid w:val="007C2174"/>
    <w:rsid w:val="007C2730"/>
    <w:rsid w:val="007C2854"/>
    <w:rsid w:val="007C2AD4"/>
    <w:rsid w:val="007C2B24"/>
    <w:rsid w:val="007C2EBD"/>
    <w:rsid w:val="007C32BA"/>
    <w:rsid w:val="007C3564"/>
    <w:rsid w:val="007C3694"/>
    <w:rsid w:val="007C3D85"/>
    <w:rsid w:val="007C4276"/>
    <w:rsid w:val="007C43BF"/>
    <w:rsid w:val="007C61B4"/>
    <w:rsid w:val="007C6A14"/>
    <w:rsid w:val="007C6D6D"/>
    <w:rsid w:val="007C6F07"/>
    <w:rsid w:val="007C6FB4"/>
    <w:rsid w:val="007C70BB"/>
    <w:rsid w:val="007C7372"/>
    <w:rsid w:val="007C76B2"/>
    <w:rsid w:val="007C7939"/>
    <w:rsid w:val="007D0716"/>
    <w:rsid w:val="007D0DC3"/>
    <w:rsid w:val="007D23D0"/>
    <w:rsid w:val="007D2673"/>
    <w:rsid w:val="007D3822"/>
    <w:rsid w:val="007D39F9"/>
    <w:rsid w:val="007D3C4B"/>
    <w:rsid w:val="007D4B9D"/>
    <w:rsid w:val="007D52C1"/>
    <w:rsid w:val="007D6389"/>
    <w:rsid w:val="007D6D6F"/>
    <w:rsid w:val="007D6ECC"/>
    <w:rsid w:val="007E04A3"/>
    <w:rsid w:val="007E29E2"/>
    <w:rsid w:val="007E2C6A"/>
    <w:rsid w:val="007E2FD0"/>
    <w:rsid w:val="007E3456"/>
    <w:rsid w:val="007E379A"/>
    <w:rsid w:val="007E3CFD"/>
    <w:rsid w:val="007E4453"/>
    <w:rsid w:val="007E44EC"/>
    <w:rsid w:val="007E46EE"/>
    <w:rsid w:val="007E4A85"/>
    <w:rsid w:val="007E4C34"/>
    <w:rsid w:val="007E5918"/>
    <w:rsid w:val="007E5A44"/>
    <w:rsid w:val="007E63FA"/>
    <w:rsid w:val="007E6537"/>
    <w:rsid w:val="007E66EA"/>
    <w:rsid w:val="007E6973"/>
    <w:rsid w:val="007F1FEA"/>
    <w:rsid w:val="007F210D"/>
    <w:rsid w:val="007F2826"/>
    <w:rsid w:val="007F2E4A"/>
    <w:rsid w:val="007F40ED"/>
    <w:rsid w:val="007F4631"/>
    <w:rsid w:val="007F5325"/>
    <w:rsid w:val="007F63FD"/>
    <w:rsid w:val="007F6A22"/>
    <w:rsid w:val="007F6CDB"/>
    <w:rsid w:val="007F70A1"/>
    <w:rsid w:val="007F754A"/>
    <w:rsid w:val="007F7AF5"/>
    <w:rsid w:val="007F7E14"/>
    <w:rsid w:val="0080045C"/>
    <w:rsid w:val="008006FC"/>
    <w:rsid w:val="00801130"/>
    <w:rsid w:val="00802044"/>
    <w:rsid w:val="0080220F"/>
    <w:rsid w:val="008026CD"/>
    <w:rsid w:val="008027CD"/>
    <w:rsid w:val="00802A08"/>
    <w:rsid w:val="00803142"/>
    <w:rsid w:val="00804455"/>
    <w:rsid w:val="00804493"/>
    <w:rsid w:val="00804627"/>
    <w:rsid w:val="0080484C"/>
    <w:rsid w:val="0080572D"/>
    <w:rsid w:val="008057D7"/>
    <w:rsid w:val="00805974"/>
    <w:rsid w:val="008066DA"/>
    <w:rsid w:val="00807F57"/>
    <w:rsid w:val="00810491"/>
    <w:rsid w:val="0081153A"/>
    <w:rsid w:val="00811599"/>
    <w:rsid w:val="00811860"/>
    <w:rsid w:val="00812348"/>
    <w:rsid w:val="00812A2D"/>
    <w:rsid w:val="00812A6E"/>
    <w:rsid w:val="00812D4E"/>
    <w:rsid w:val="00813EE0"/>
    <w:rsid w:val="00813F6E"/>
    <w:rsid w:val="0081402E"/>
    <w:rsid w:val="00815B76"/>
    <w:rsid w:val="0081620D"/>
    <w:rsid w:val="00816E46"/>
    <w:rsid w:val="00817AD8"/>
    <w:rsid w:val="00820240"/>
    <w:rsid w:val="0082085C"/>
    <w:rsid w:val="00821431"/>
    <w:rsid w:val="00822D96"/>
    <w:rsid w:val="00823DB6"/>
    <w:rsid w:val="00823EE0"/>
    <w:rsid w:val="00824827"/>
    <w:rsid w:val="00824E03"/>
    <w:rsid w:val="00824E67"/>
    <w:rsid w:val="00825B79"/>
    <w:rsid w:val="00825FF0"/>
    <w:rsid w:val="00826452"/>
    <w:rsid w:val="008264BD"/>
    <w:rsid w:val="00826D2C"/>
    <w:rsid w:val="008276CA"/>
    <w:rsid w:val="0082796A"/>
    <w:rsid w:val="00827FB8"/>
    <w:rsid w:val="00830BFD"/>
    <w:rsid w:val="00830C08"/>
    <w:rsid w:val="00831446"/>
    <w:rsid w:val="00831737"/>
    <w:rsid w:val="00831AD2"/>
    <w:rsid w:val="0083282F"/>
    <w:rsid w:val="00832D59"/>
    <w:rsid w:val="008330B1"/>
    <w:rsid w:val="008330F0"/>
    <w:rsid w:val="0083346E"/>
    <w:rsid w:val="00833CD8"/>
    <w:rsid w:val="008349A4"/>
    <w:rsid w:val="00835279"/>
    <w:rsid w:val="008357CB"/>
    <w:rsid w:val="00835B60"/>
    <w:rsid w:val="00836546"/>
    <w:rsid w:val="00836F80"/>
    <w:rsid w:val="00837A72"/>
    <w:rsid w:val="00837CB4"/>
    <w:rsid w:val="00837F20"/>
    <w:rsid w:val="0084059F"/>
    <w:rsid w:val="008405B0"/>
    <w:rsid w:val="00840AC7"/>
    <w:rsid w:val="00841251"/>
    <w:rsid w:val="00841D50"/>
    <w:rsid w:val="0084267A"/>
    <w:rsid w:val="0084298B"/>
    <w:rsid w:val="00842D32"/>
    <w:rsid w:val="00842FA6"/>
    <w:rsid w:val="0084342B"/>
    <w:rsid w:val="00843A21"/>
    <w:rsid w:val="008453D3"/>
    <w:rsid w:val="00845567"/>
    <w:rsid w:val="00845C82"/>
    <w:rsid w:val="00845D3B"/>
    <w:rsid w:val="00845E59"/>
    <w:rsid w:val="008466EE"/>
    <w:rsid w:val="00846D63"/>
    <w:rsid w:val="00846FB1"/>
    <w:rsid w:val="00847438"/>
    <w:rsid w:val="00847448"/>
    <w:rsid w:val="00847E6E"/>
    <w:rsid w:val="00847F07"/>
    <w:rsid w:val="00850551"/>
    <w:rsid w:val="0085188B"/>
    <w:rsid w:val="00851CAF"/>
    <w:rsid w:val="0085241A"/>
    <w:rsid w:val="008529E4"/>
    <w:rsid w:val="00852E00"/>
    <w:rsid w:val="00852ECD"/>
    <w:rsid w:val="00853162"/>
    <w:rsid w:val="00853508"/>
    <w:rsid w:val="00853819"/>
    <w:rsid w:val="00853CB1"/>
    <w:rsid w:val="008546D9"/>
    <w:rsid w:val="00854923"/>
    <w:rsid w:val="00854D01"/>
    <w:rsid w:val="008552E4"/>
    <w:rsid w:val="00855A94"/>
    <w:rsid w:val="00857B6D"/>
    <w:rsid w:val="008603E8"/>
    <w:rsid w:val="00861BC8"/>
    <w:rsid w:val="00861C2A"/>
    <w:rsid w:val="0086237F"/>
    <w:rsid w:val="008626F9"/>
    <w:rsid w:val="00862A38"/>
    <w:rsid w:val="0086342A"/>
    <w:rsid w:val="00863628"/>
    <w:rsid w:val="00864164"/>
    <w:rsid w:val="008646F2"/>
    <w:rsid w:val="00864742"/>
    <w:rsid w:val="00864CD8"/>
    <w:rsid w:val="0086568A"/>
    <w:rsid w:val="0086577F"/>
    <w:rsid w:val="008657E8"/>
    <w:rsid w:val="00865CCF"/>
    <w:rsid w:val="00865F28"/>
    <w:rsid w:val="00866083"/>
    <w:rsid w:val="008664B0"/>
    <w:rsid w:val="00866849"/>
    <w:rsid w:val="0086698F"/>
    <w:rsid w:val="008678A3"/>
    <w:rsid w:val="0086793E"/>
    <w:rsid w:val="008679DC"/>
    <w:rsid w:val="0087063D"/>
    <w:rsid w:val="008711DD"/>
    <w:rsid w:val="008718CE"/>
    <w:rsid w:val="00872D52"/>
    <w:rsid w:val="00872F38"/>
    <w:rsid w:val="00873EE7"/>
    <w:rsid w:val="00874528"/>
    <w:rsid w:val="008745B6"/>
    <w:rsid w:val="00875949"/>
    <w:rsid w:val="008760D3"/>
    <w:rsid w:val="008761EE"/>
    <w:rsid w:val="00876313"/>
    <w:rsid w:val="00876628"/>
    <w:rsid w:val="0087699D"/>
    <w:rsid w:val="00876D8F"/>
    <w:rsid w:val="00876DD9"/>
    <w:rsid w:val="008801FF"/>
    <w:rsid w:val="00881A46"/>
    <w:rsid w:val="00881FC5"/>
    <w:rsid w:val="00882576"/>
    <w:rsid w:val="00882B74"/>
    <w:rsid w:val="00882D7E"/>
    <w:rsid w:val="0088352A"/>
    <w:rsid w:val="00883CFC"/>
    <w:rsid w:val="008844EF"/>
    <w:rsid w:val="00884911"/>
    <w:rsid w:val="0088499B"/>
    <w:rsid w:val="008849AD"/>
    <w:rsid w:val="00884DAC"/>
    <w:rsid w:val="0088575F"/>
    <w:rsid w:val="00885FF7"/>
    <w:rsid w:val="00886620"/>
    <w:rsid w:val="008870A6"/>
    <w:rsid w:val="00887280"/>
    <w:rsid w:val="00887760"/>
    <w:rsid w:val="008908CB"/>
    <w:rsid w:val="00890C2E"/>
    <w:rsid w:val="00890F3B"/>
    <w:rsid w:val="0089127A"/>
    <w:rsid w:val="00891AD0"/>
    <w:rsid w:val="0089215D"/>
    <w:rsid w:val="008924E8"/>
    <w:rsid w:val="0089297A"/>
    <w:rsid w:val="008939AC"/>
    <w:rsid w:val="00893C00"/>
    <w:rsid w:val="00894149"/>
    <w:rsid w:val="00895171"/>
    <w:rsid w:val="008955F6"/>
    <w:rsid w:val="0089576B"/>
    <w:rsid w:val="008957E1"/>
    <w:rsid w:val="00895B32"/>
    <w:rsid w:val="008961DD"/>
    <w:rsid w:val="00896917"/>
    <w:rsid w:val="0089728F"/>
    <w:rsid w:val="008972D8"/>
    <w:rsid w:val="00897446"/>
    <w:rsid w:val="008A022F"/>
    <w:rsid w:val="008A0396"/>
    <w:rsid w:val="008A06F9"/>
    <w:rsid w:val="008A0B47"/>
    <w:rsid w:val="008A0BDB"/>
    <w:rsid w:val="008A221D"/>
    <w:rsid w:val="008A2613"/>
    <w:rsid w:val="008A26F8"/>
    <w:rsid w:val="008A2708"/>
    <w:rsid w:val="008A2DB8"/>
    <w:rsid w:val="008A3BF0"/>
    <w:rsid w:val="008A40F2"/>
    <w:rsid w:val="008A4311"/>
    <w:rsid w:val="008A450A"/>
    <w:rsid w:val="008A5563"/>
    <w:rsid w:val="008A5E68"/>
    <w:rsid w:val="008A62F4"/>
    <w:rsid w:val="008A7017"/>
    <w:rsid w:val="008A701E"/>
    <w:rsid w:val="008A74EC"/>
    <w:rsid w:val="008B020A"/>
    <w:rsid w:val="008B041B"/>
    <w:rsid w:val="008B0D01"/>
    <w:rsid w:val="008B1061"/>
    <w:rsid w:val="008B18AA"/>
    <w:rsid w:val="008B1A0F"/>
    <w:rsid w:val="008B1E3D"/>
    <w:rsid w:val="008B2880"/>
    <w:rsid w:val="008B2FA9"/>
    <w:rsid w:val="008B416D"/>
    <w:rsid w:val="008B537A"/>
    <w:rsid w:val="008B5AC2"/>
    <w:rsid w:val="008B60EC"/>
    <w:rsid w:val="008B6A2D"/>
    <w:rsid w:val="008B6C8D"/>
    <w:rsid w:val="008B72DC"/>
    <w:rsid w:val="008C0341"/>
    <w:rsid w:val="008C0B77"/>
    <w:rsid w:val="008C141C"/>
    <w:rsid w:val="008C1528"/>
    <w:rsid w:val="008C1DF0"/>
    <w:rsid w:val="008C2A06"/>
    <w:rsid w:val="008C323A"/>
    <w:rsid w:val="008C3FC0"/>
    <w:rsid w:val="008C406B"/>
    <w:rsid w:val="008C4A18"/>
    <w:rsid w:val="008C5227"/>
    <w:rsid w:val="008C52FA"/>
    <w:rsid w:val="008C5B83"/>
    <w:rsid w:val="008C692E"/>
    <w:rsid w:val="008C6CBC"/>
    <w:rsid w:val="008C769C"/>
    <w:rsid w:val="008C7D41"/>
    <w:rsid w:val="008D1370"/>
    <w:rsid w:val="008D138A"/>
    <w:rsid w:val="008D1395"/>
    <w:rsid w:val="008D1740"/>
    <w:rsid w:val="008D19A2"/>
    <w:rsid w:val="008D340B"/>
    <w:rsid w:val="008D34A7"/>
    <w:rsid w:val="008D3E74"/>
    <w:rsid w:val="008D4393"/>
    <w:rsid w:val="008D4946"/>
    <w:rsid w:val="008D5F30"/>
    <w:rsid w:val="008D6387"/>
    <w:rsid w:val="008D76B8"/>
    <w:rsid w:val="008D7CBC"/>
    <w:rsid w:val="008E08A1"/>
    <w:rsid w:val="008E11D3"/>
    <w:rsid w:val="008E1AA9"/>
    <w:rsid w:val="008E24C8"/>
    <w:rsid w:val="008E3D0E"/>
    <w:rsid w:val="008E4CE8"/>
    <w:rsid w:val="008E52D0"/>
    <w:rsid w:val="008E5452"/>
    <w:rsid w:val="008E5DF0"/>
    <w:rsid w:val="008E6593"/>
    <w:rsid w:val="008E6CF2"/>
    <w:rsid w:val="008E7D0B"/>
    <w:rsid w:val="008F0355"/>
    <w:rsid w:val="008F03F0"/>
    <w:rsid w:val="008F0546"/>
    <w:rsid w:val="008F090C"/>
    <w:rsid w:val="008F0926"/>
    <w:rsid w:val="008F0F16"/>
    <w:rsid w:val="008F0F97"/>
    <w:rsid w:val="008F1844"/>
    <w:rsid w:val="008F1C34"/>
    <w:rsid w:val="008F1F48"/>
    <w:rsid w:val="008F2FBF"/>
    <w:rsid w:val="008F31E9"/>
    <w:rsid w:val="008F3F57"/>
    <w:rsid w:val="008F4A44"/>
    <w:rsid w:val="008F4E5C"/>
    <w:rsid w:val="008F549E"/>
    <w:rsid w:val="008F5F6D"/>
    <w:rsid w:val="008F682E"/>
    <w:rsid w:val="008F70DC"/>
    <w:rsid w:val="008F784D"/>
    <w:rsid w:val="008F7AD7"/>
    <w:rsid w:val="009001E7"/>
    <w:rsid w:val="009018EF"/>
    <w:rsid w:val="00901C90"/>
    <w:rsid w:val="00901DB5"/>
    <w:rsid w:val="009027CD"/>
    <w:rsid w:val="009035A4"/>
    <w:rsid w:val="0090376F"/>
    <w:rsid w:val="00903F2C"/>
    <w:rsid w:val="0090414A"/>
    <w:rsid w:val="00904361"/>
    <w:rsid w:val="00904B64"/>
    <w:rsid w:val="0090560A"/>
    <w:rsid w:val="00905E1C"/>
    <w:rsid w:val="00905FD7"/>
    <w:rsid w:val="00906FB3"/>
    <w:rsid w:val="009079B8"/>
    <w:rsid w:val="00907EAD"/>
    <w:rsid w:val="0091091E"/>
    <w:rsid w:val="0091123A"/>
    <w:rsid w:val="00912D2A"/>
    <w:rsid w:val="009131DD"/>
    <w:rsid w:val="009132A4"/>
    <w:rsid w:val="00913750"/>
    <w:rsid w:val="00913A07"/>
    <w:rsid w:val="009143FD"/>
    <w:rsid w:val="00914AD8"/>
    <w:rsid w:val="0091717A"/>
    <w:rsid w:val="0091717D"/>
    <w:rsid w:val="009171C0"/>
    <w:rsid w:val="0091721B"/>
    <w:rsid w:val="00917B05"/>
    <w:rsid w:val="00917C5E"/>
    <w:rsid w:val="00917E7A"/>
    <w:rsid w:val="009200B9"/>
    <w:rsid w:val="00920730"/>
    <w:rsid w:val="00920F6B"/>
    <w:rsid w:val="00921563"/>
    <w:rsid w:val="00921786"/>
    <w:rsid w:val="00921A71"/>
    <w:rsid w:val="00922057"/>
    <w:rsid w:val="00922E3A"/>
    <w:rsid w:val="00923BA3"/>
    <w:rsid w:val="00923D69"/>
    <w:rsid w:val="00924281"/>
    <w:rsid w:val="00924CDB"/>
    <w:rsid w:val="00925102"/>
    <w:rsid w:val="0092543F"/>
    <w:rsid w:val="00925654"/>
    <w:rsid w:val="00925BF8"/>
    <w:rsid w:val="009275C7"/>
    <w:rsid w:val="00927B43"/>
    <w:rsid w:val="00927BDE"/>
    <w:rsid w:val="00927BF8"/>
    <w:rsid w:val="00927C2E"/>
    <w:rsid w:val="00927D7F"/>
    <w:rsid w:val="00930655"/>
    <w:rsid w:val="0093067B"/>
    <w:rsid w:val="00930906"/>
    <w:rsid w:val="00931153"/>
    <w:rsid w:val="009311D8"/>
    <w:rsid w:val="009312C6"/>
    <w:rsid w:val="00931706"/>
    <w:rsid w:val="00931BDD"/>
    <w:rsid w:val="00933A36"/>
    <w:rsid w:val="00933EFF"/>
    <w:rsid w:val="00933F61"/>
    <w:rsid w:val="0093405C"/>
    <w:rsid w:val="00935273"/>
    <w:rsid w:val="00935A78"/>
    <w:rsid w:val="0093609B"/>
    <w:rsid w:val="00936139"/>
    <w:rsid w:val="00936A41"/>
    <w:rsid w:val="0093772D"/>
    <w:rsid w:val="00937B60"/>
    <w:rsid w:val="00940148"/>
    <w:rsid w:val="009403C2"/>
    <w:rsid w:val="009404C4"/>
    <w:rsid w:val="00940744"/>
    <w:rsid w:val="00940D21"/>
    <w:rsid w:val="009414EB"/>
    <w:rsid w:val="0094165D"/>
    <w:rsid w:val="00942821"/>
    <w:rsid w:val="00942893"/>
    <w:rsid w:val="00942E6E"/>
    <w:rsid w:val="00942F92"/>
    <w:rsid w:val="00943511"/>
    <w:rsid w:val="00943DF8"/>
    <w:rsid w:val="00943F6D"/>
    <w:rsid w:val="00944E9F"/>
    <w:rsid w:val="009451D5"/>
    <w:rsid w:val="0094523E"/>
    <w:rsid w:val="009466B4"/>
    <w:rsid w:val="00946AEE"/>
    <w:rsid w:val="00947350"/>
    <w:rsid w:val="009474EE"/>
    <w:rsid w:val="00947D9C"/>
    <w:rsid w:val="00947DE1"/>
    <w:rsid w:val="0095129F"/>
    <w:rsid w:val="00952D34"/>
    <w:rsid w:val="0095375C"/>
    <w:rsid w:val="009537D9"/>
    <w:rsid w:val="00953DE3"/>
    <w:rsid w:val="0095408D"/>
    <w:rsid w:val="00954F88"/>
    <w:rsid w:val="0095513C"/>
    <w:rsid w:val="00955198"/>
    <w:rsid w:val="00955D69"/>
    <w:rsid w:val="009567DC"/>
    <w:rsid w:val="00956F43"/>
    <w:rsid w:val="009570EC"/>
    <w:rsid w:val="00957604"/>
    <w:rsid w:val="00957B5F"/>
    <w:rsid w:val="00960B97"/>
    <w:rsid w:val="0096161F"/>
    <w:rsid w:val="009617B5"/>
    <w:rsid w:val="00961BB0"/>
    <w:rsid w:val="00961F83"/>
    <w:rsid w:val="0096290C"/>
    <w:rsid w:val="009629EF"/>
    <w:rsid w:val="00962AC7"/>
    <w:rsid w:val="00962E3B"/>
    <w:rsid w:val="009632ED"/>
    <w:rsid w:val="0096337D"/>
    <w:rsid w:val="00963624"/>
    <w:rsid w:val="009643F3"/>
    <w:rsid w:val="0096509C"/>
    <w:rsid w:val="0096562D"/>
    <w:rsid w:val="00966B76"/>
    <w:rsid w:val="00967B86"/>
    <w:rsid w:val="00967C50"/>
    <w:rsid w:val="009702B1"/>
    <w:rsid w:val="00970416"/>
    <w:rsid w:val="0097066C"/>
    <w:rsid w:val="00970805"/>
    <w:rsid w:val="009709DC"/>
    <w:rsid w:val="00970E08"/>
    <w:rsid w:val="0097129C"/>
    <w:rsid w:val="0097170F"/>
    <w:rsid w:val="00973160"/>
    <w:rsid w:val="0097436B"/>
    <w:rsid w:val="00974897"/>
    <w:rsid w:val="0097502C"/>
    <w:rsid w:val="00975219"/>
    <w:rsid w:val="009755F5"/>
    <w:rsid w:val="009756AE"/>
    <w:rsid w:val="00975BCA"/>
    <w:rsid w:val="00976438"/>
    <w:rsid w:val="0097650C"/>
    <w:rsid w:val="0098026C"/>
    <w:rsid w:val="00980613"/>
    <w:rsid w:val="00980701"/>
    <w:rsid w:val="00981A13"/>
    <w:rsid w:val="00981A84"/>
    <w:rsid w:val="00982451"/>
    <w:rsid w:val="00983248"/>
    <w:rsid w:val="009832C7"/>
    <w:rsid w:val="00983914"/>
    <w:rsid w:val="0098428B"/>
    <w:rsid w:val="009845E6"/>
    <w:rsid w:val="009848AB"/>
    <w:rsid w:val="00984945"/>
    <w:rsid w:val="009849E9"/>
    <w:rsid w:val="00984F04"/>
    <w:rsid w:val="00986536"/>
    <w:rsid w:val="00986A75"/>
    <w:rsid w:val="00987F4A"/>
    <w:rsid w:val="00990457"/>
    <w:rsid w:val="00990B73"/>
    <w:rsid w:val="009911C8"/>
    <w:rsid w:val="009921B2"/>
    <w:rsid w:val="009925D2"/>
    <w:rsid w:val="009938C2"/>
    <w:rsid w:val="00993CDD"/>
    <w:rsid w:val="00994524"/>
    <w:rsid w:val="009956D4"/>
    <w:rsid w:val="009961CD"/>
    <w:rsid w:val="009961D7"/>
    <w:rsid w:val="0099789F"/>
    <w:rsid w:val="00997BDE"/>
    <w:rsid w:val="009A002D"/>
    <w:rsid w:val="009A0602"/>
    <w:rsid w:val="009A09E3"/>
    <w:rsid w:val="009A0B78"/>
    <w:rsid w:val="009A0FBD"/>
    <w:rsid w:val="009A1FE4"/>
    <w:rsid w:val="009A20F4"/>
    <w:rsid w:val="009A4FE2"/>
    <w:rsid w:val="009A531F"/>
    <w:rsid w:val="009A55C3"/>
    <w:rsid w:val="009A57DC"/>
    <w:rsid w:val="009A68CE"/>
    <w:rsid w:val="009A6F9B"/>
    <w:rsid w:val="009A7047"/>
    <w:rsid w:val="009A7389"/>
    <w:rsid w:val="009A73BF"/>
    <w:rsid w:val="009A74E4"/>
    <w:rsid w:val="009B038F"/>
    <w:rsid w:val="009B046A"/>
    <w:rsid w:val="009B1579"/>
    <w:rsid w:val="009B20AB"/>
    <w:rsid w:val="009B2CB6"/>
    <w:rsid w:val="009B2E84"/>
    <w:rsid w:val="009B368A"/>
    <w:rsid w:val="009B478A"/>
    <w:rsid w:val="009B537D"/>
    <w:rsid w:val="009B5441"/>
    <w:rsid w:val="009B55BA"/>
    <w:rsid w:val="009B56CA"/>
    <w:rsid w:val="009B5D65"/>
    <w:rsid w:val="009B6481"/>
    <w:rsid w:val="009B6E33"/>
    <w:rsid w:val="009B6FD1"/>
    <w:rsid w:val="009B7577"/>
    <w:rsid w:val="009B797F"/>
    <w:rsid w:val="009C08AC"/>
    <w:rsid w:val="009C1468"/>
    <w:rsid w:val="009C148B"/>
    <w:rsid w:val="009C19E0"/>
    <w:rsid w:val="009C32FE"/>
    <w:rsid w:val="009C33E0"/>
    <w:rsid w:val="009C3F75"/>
    <w:rsid w:val="009C43E0"/>
    <w:rsid w:val="009C4A19"/>
    <w:rsid w:val="009C4C00"/>
    <w:rsid w:val="009C4FDD"/>
    <w:rsid w:val="009C578C"/>
    <w:rsid w:val="009C62C6"/>
    <w:rsid w:val="009C62FF"/>
    <w:rsid w:val="009C6429"/>
    <w:rsid w:val="009C64B0"/>
    <w:rsid w:val="009C67BD"/>
    <w:rsid w:val="009C6F18"/>
    <w:rsid w:val="009C724E"/>
    <w:rsid w:val="009C7871"/>
    <w:rsid w:val="009C7D35"/>
    <w:rsid w:val="009D01A5"/>
    <w:rsid w:val="009D0899"/>
    <w:rsid w:val="009D0ED5"/>
    <w:rsid w:val="009D16B0"/>
    <w:rsid w:val="009D1B72"/>
    <w:rsid w:val="009D1CB4"/>
    <w:rsid w:val="009D25F9"/>
    <w:rsid w:val="009D2E41"/>
    <w:rsid w:val="009D2EF0"/>
    <w:rsid w:val="009D32E8"/>
    <w:rsid w:val="009D3888"/>
    <w:rsid w:val="009D3A89"/>
    <w:rsid w:val="009D410A"/>
    <w:rsid w:val="009D53BF"/>
    <w:rsid w:val="009D614F"/>
    <w:rsid w:val="009D6229"/>
    <w:rsid w:val="009D65C1"/>
    <w:rsid w:val="009D67A3"/>
    <w:rsid w:val="009D6B6C"/>
    <w:rsid w:val="009D6BA5"/>
    <w:rsid w:val="009D6D7D"/>
    <w:rsid w:val="009D70DB"/>
    <w:rsid w:val="009D7636"/>
    <w:rsid w:val="009D76C7"/>
    <w:rsid w:val="009D7D16"/>
    <w:rsid w:val="009E04ED"/>
    <w:rsid w:val="009E0755"/>
    <w:rsid w:val="009E0D69"/>
    <w:rsid w:val="009E150D"/>
    <w:rsid w:val="009E1915"/>
    <w:rsid w:val="009E1B1C"/>
    <w:rsid w:val="009E1F0B"/>
    <w:rsid w:val="009E2381"/>
    <w:rsid w:val="009E2505"/>
    <w:rsid w:val="009E2C91"/>
    <w:rsid w:val="009E3F07"/>
    <w:rsid w:val="009E4137"/>
    <w:rsid w:val="009E415D"/>
    <w:rsid w:val="009E528D"/>
    <w:rsid w:val="009E5916"/>
    <w:rsid w:val="009E5B4F"/>
    <w:rsid w:val="009E6D3E"/>
    <w:rsid w:val="009E6D73"/>
    <w:rsid w:val="009E72CA"/>
    <w:rsid w:val="009F0051"/>
    <w:rsid w:val="009F0335"/>
    <w:rsid w:val="009F03F0"/>
    <w:rsid w:val="009F04D2"/>
    <w:rsid w:val="009F0660"/>
    <w:rsid w:val="009F1160"/>
    <w:rsid w:val="009F11F3"/>
    <w:rsid w:val="009F164E"/>
    <w:rsid w:val="009F1D38"/>
    <w:rsid w:val="009F2DA5"/>
    <w:rsid w:val="009F3373"/>
    <w:rsid w:val="009F3776"/>
    <w:rsid w:val="009F388D"/>
    <w:rsid w:val="009F3EB4"/>
    <w:rsid w:val="009F44D6"/>
    <w:rsid w:val="009F45AF"/>
    <w:rsid w:val="009F57A2"/>
    <w:rsid w:val="009F5E2C"/>
    <w:rsid w:val="009F6A83"/>
    <w:rsid w:val="009F6BA1"/>
    <w:rsid w:val="009F6FB8"/>
    <w:rsid w:val="009F7056"/>
    <w:rsid w:val="009F714C"/>
    <w:rsid w:val="009F75CF"/>
    <w:rsid w:val="009F7687"/>
    <w:rsid w:val="009F791B"/>
    <w:rsid w:val="00A00E87"/>
    <w:rsid w:val="00A01407"/>
    <w:rsid w:val="00A01D03"/>
    <w:rsid w:val="00A023E9"/>
    <w:rsid w:val="00A028D5"/>
    <w:rsid w:val="00A02941"/>
    <w:rsid w:val="00A02D15"/>
    <w:rsid w:val="00A03B29"/>
    <w:rsid w:val="00A03CC4"/>
    <w:rsid w:val="00A03E10"/>
    <w:rsid w:val="00A0424A"/>
    <w:rsid w:val="00A043F8"/>
    <w:rsid w:val="00A04CFD"/>
    <w:rsid w:val="00A053C9"/>
    <w:rsid w:val="00A05666"/>
    <w:rsid w:val="00A05AB5"/>
    <w:rsid w:val="00A05C47"/>
    <w:rsid w:val="00A0606F"/>
    <w:rsid w:val="00A06AFD"/>
    <w:rsid w:val="00A07263"/>
    <w:rsid w:val="00A07437"/>
    <w:rsid w:val="00A10306"/>
    <w:rsid w:val="00A10A5B"/>
    <w:rsid w:val="00A10C83"/>
    <w:rsid w:val="00A11A00"/>
    <w:rsid w:val="00A123D1"/>
    <w:rsid w:val="00A126EC"/>
    <w:rsid w:val="00A12A66"/>
    <w:rsid w:val="00A12F15"/>
    <w:rsid w:val="00A135DA"/>
    <w:rsid w:val="00A13BA5"/>
    <w:rsid w:val="00A13E34"/>
    <w:rsid w:val="00A14A7C"/>
    <w:rsid w:val="00A14B58"/>
    <w:rsid w:val="00A14C16"/>
    <w:rsid w:val="00A14D43"/>
    <w:rsid w:val="00A15179"/>
    <w:rsid w:val="00A15BF9"/>
    <w:rsid w:val="00A16687"/>
    <w:rsid w:val="00A16700"/>
    <w:rsid w:val="00A16ADD"/>
    <w:rsid w:val="00A16F5C"/>
    <w:rsid w:val="00A17224"/>
    <w:rsid w:val="00A20356"/>
    <w:rsid w:val="00A20359"/>
    <w:rsid w:val="00A2099B"/>
    <w:rsid w:val="00A20CEB"/>
    <w:rsid w:val="00A21025"/>
    <w:rsid w:val="00A2143B"/>
    <w:rsid w:val="00A21D19"/>
    <w:rsid w:val="00A2221A"/>
    <w:rsid w:val="00A22359"/>
    <w:rsid w:val="00A225CD"/>
    <w:rsid w:val="00A2267C"/>
    <w:rsid w:val="00A22C4E"/>
    <w:rsid w:val="00A22E3C"/>
    <w:rsid w:val="00A238D9"/>
    <w:rsid w:val="00A2431A"/>
    <w:rsid w:val="00A24410"/>
    <w:rsid w:val="00A24DC5"/>
    <w:rsid w:val="00A25057"/>
    <w:rsid w:val="00A25C2B"/>
    <w:rsid w:val="00A25EE1"/>
    <w:rsid w:val="00A26D53"/>
    <w:rsid w:val="00A27109"/>
    <w:rsid w:val="00A2754B"/>
    <w:rsid w:val="00A276D3"/>
    <w:rsid w:val="00A279F7"/>
    <w:rsid w:val="00A27A89"/>
    <w:rsid w:val="00A3052A"/>
    <w:rsid w:val="00A30860"/>
    <w:rsid w:val="00A30D3E"/>
    <w:rsid w:val="00A30DD3"/>
    <w:rsid w:val="00A30FC3"/>
    <w:rsid w:val="00A321FE"/>
    <w:rsid w:val="00A32EE4"/>
    <w:rsid w:val="00A330D9"/>
    <w:rsid w:val="00A3320A"/>
    <w:rsid w:val="00A3372A"/>
    <w:rsid w:val="00A33767"/>
    <w:rsid w:val="00A33892"/>
    <w:rsid w:val="00A33A64"/>
    <w:rsid w:val="00A33CC4"/>
    <w:rsid w:val="00A34D2A"/>
    <w:rsid w:val="00A3545F"/>
    <w:rsid w:val="00A358B3"/>
    <w:rsid w:val="00A359A8"/>
    <w:rsid w:val="00A35FA1"/>
    <w:rsid w:val="00A36412"/>
    <w:rsid w:val="00A365BF"/>
    <w:rsid w:val="00A36911"/>
    <w:rsid w:val="00A36944"/>
    <w:rsid w:val="00A374E4"/>
    <w:rsid w:val="00A377D3"/>
    <w:rsid w:val="00A40253"/>
    <w:rsid w:val="00A40572"/>
    <w:rsid w:val="00A407CB"/>
    <w:rsid w:val="00A408FE"/>
    <w:rsid w:val="00A409C5"/>
    <w:rsid w:val="00A40AEC"/>
    <w:rsid w:val="00A4173C"/>
    <w:rsid w:val="00A41839"/>
    <w:rsid w:val="00A41877"/>
    <w:rsid w:val="00A41DB4"/>
    <w:rsid w:val="00A42124"/>
    <w:rsid w:val="00A42310"/>
    <w:rsid w:val="00A42524"/>
    <w:rsid w:val="00A42BA6"/>
    <w:rsid w:val="00A42BDE"/>
    <w:rsid w:val="00A43630"/>
    <w:rsid w:val="00A43C95"/>
    <w:rsid w:val="00A44144"/>
    <w:rsid w:val="00A44547"/>
    <w:rsid w:val="00A445A3"/>
    <w:rsid w:val="00A44B2D"/>
    <w:rsid w:val="00A467AA"/>
    <w:rsid w:val="00A474E2"/>
    <w:rsid w:val="00A47612"/>
    <w:rsid w:val="00A47652"/>
    <w:rsid w:val="00A47FC1"/>
    <w:rsid w:val="00A51C3D"/>
    <w:rsid w:val="00A5218F"/>
    <w:rsid w:val="00A52579"/>
    <w:rsid w:val="00A5388C"/>
    <w:rsid w:val="00A53B99"/>
    <w:rsid w:val="00A53E8B"/>
    <w:rsid w:val="00A5472E"/>
    <w:rsid w:val="00A54741"/>
    <w:rsid w:val="00A54BCE"/>
    <w:rsid w:val="00A54ED9"/>
    <w:rsid w:val="00A559DD"/>
    <w:rsid w:val="00A57B85"/>
    <w:rsid w:val="00A57E77"/>
    <w:rsid w:val="00A6024E"/>
    <w:rsid w:val="00A602D4"/>
    <w:rsid w:val="00A605CF"/>
    <w:rsid w:val="00A60BCE"/>
    <w:rsid w:val="00A60FEA"/>
    <w:rsid w:val="00A61607"/>
    <w:rsid w:val="00A61608"/>
    <w:rsid w:val="00A618BE"/>
    <w:rsid w:val="00A61D21"/>
    <w:rsid w:val="00A61D54"/>
    <w:rsid w:val="00A625D7"/>
    <w:rsid w:val="00A62CE2"/>
    <w:rsid w:val="00A63369"/>
    <w:rsid w:val="00A637F0"/>
    <w:rsid w:val="00A64311"/>
    <w:rsid w:val="00A64601"/>
    <w:rsid w:val="00A64653"/>
    <w:rsid w:val="00A652E9"/>
    <w:rsid w:val="00A652FB"/>
    <w:rsid w:val="00A6633F"/>
    <w:rsid w:val="00A6702D"/>
    <w:rsid w:val="00A6740E"/>
    <w:rsid w:val="00A6757E"/>
    <w:rsid w:val="00A677B8"/>
    <w:rsid w:val="00A67BEB"/>
    <w:rsid w:val="00A70DD8"/>
    <w:rsid w:val="00A713EF"/>
    <w:rsid w:val="00A715D1"/>
    <w:rsid w:val="00A716C5"/>
    <w:rsid w:val="00A71A34"/>
    <w:rsid w:val="00A723A2"/>
    <w:rsid w:val="00A72AE5"/>
    <w:rsid w:val="00A72BD3"/>
    <w:rsid w:val="00A73032"/>
    <w:rsid w:val="00A7307C"/>
    <w:rsid w:val="00A734CD"/>
    <w:rsid w:val="00A7352A"/>
    <w:rsid w:val="00A75599"/>
    <w:rsid w:val="00A75EA9"/>
    <w:rsid w:val="00A763FB"/>
    <w:rsid w:val="00A76F4F"/>
    <w:rsid w:val="00A7701D"/>
    <w:rsid w:val="00A771DA"/>
    <w:rsid w:val="00A77959"/>
    <w:rsid w:val="00A77A0F"/>
    <w:rsid w:val="00A800D0"/>
    <w:rsid w:val="00A8048B"/>
    <w:rsid w:val="00A804A8"/>
    <w:rsid w:val="00A81223"/>
    <w:rsid w:val="00A81262"/>
    <w:rsid w:val="00A8130C"/>
    <w:rsid w:val="00A81347"/>
    <w:rsid w:val="00A81AA2"/>
    <w:rsid w:val="00A81AD3"/>
    <w:rsid w:val="00A839A8"/>
    <w:rsid w:val="00A83BE4"/>
    <w:rsid w:val="00A83C68"/>
    <w:rsid w:val="00A83E11"/>
    <w:rsid w:val="00A84117"/>
    <w:rsid w:val="00A84A9F"/>
    <w:rsid w:val="00A85FCB"/>
    <w:rsid w:val="00A85FD3"/>
    <w:rsid w:val="00A86D96"/>
    <w:rsid w:val="00A86F75"/>
    <w:rsid w:val="00A90891"/>
    <w:rsid w:val="00A916E1"/>
    <w:rsid w:val="00A91F4A"/>
    <w:rsid w:val="00A923F8"/>
    <w:rsid w:val="00A931E3"/>
    <w:rsid w:val="00A936A7"/>
    <w:rsid w:val="00A94D54"/>
    <w:rsid w:val="00A956B9"/>
    <w:rsid w:val="00A959F5"/>
    <w:rsid w:val="00A9671F"/>
    <w:rsid w:val="00A972B8"/>
    <w:rsid w:val="00A9779E"/>
    <w:rsid w:val="00AA05C6"/>
    <w:rsid w:val="00AA0AF4"/>
    <w:rsid w:val="00AA0DCA"/>
    <w:rsid w:val="00AA11A4"/>
    <w:rsid w:val="00AA11BC"/>
    <w:rsid w:val="00AA1297"/>
    <w:rsid w:val="00AA216A"/>
    <w:rsid w:val="00AA228A"/>
    <w:rsid w:val="00AA2B85"/>
    <w:rsid w:val="00AA2BB8"/>
    <w:rsid w:val="00AA2D6C"/>
    <w:rsid w:val="00AA2E43"/>
    <w:rsid w:val="00AA3D5B"/>
    <w:rsid w:val="00AA3EDC"/>
    <w:rsid w:val="00AA4774"/>
    <w:rsid w:val="00AA4D65"/>
    <w:rsid w:val="00AA529E"/>
    <w:rsid w:val="00AA54F3"/>
    <w:rsid w:val="00AA6971"/>
    <w:rsid w:val="00AA6D38"/>
    <w:rsid w:val="00AA6D80"/>
    <w:rsid w:val="00AA6F53"/>
    <w:rsid w:val="00AB062F"/>
    <w:rsid w:val="00AB0B42"/>
    <w:rsid w:val="00AB0B4E"/>
    <w:rsid w:val="00AB14B2"/>
    <w:rsid w:val="00AB1C83"/>
    <w:rsid w:val="00AB1E43"/>
    <w:rsid w:val="00AB2815"/>
    <w:rsid w:val="00AB3006"/>
    <w:rsid w:val="00AB31D3"/>
    <w:rsid w:val="00AB324B"/>
    <w:rsid w:val="00AB3432"/>
    <w:rsid w:val="00AB37F8"/>
    <w:rsid w:val="00AB4A24"/>
    <w:rsid w:val="00AB4A82"/>
    <w:rsid w:val="00AB5130"/>
    <w:rsid w:val="00AB55DF"/>
    <w:rsid w:val="00AB567D"/>
    <w:rsid w:val="00AB5B54"/>
    <w:rsid w:val="00AB5B7B"/>
    <w:rsid w:val="00AB5C61"/>
    <w:rsid w:val="00AB5F84"/>
    <w:rsid w:val="00AB62CE"/>
    <w:rsid w:val="00AB63BE"/>
    <w:rsid w:val="00AB68C1"/>
    <w:rsid w:val="00AB7556"/>
    <w:rsid w:val="00AB7FB9"/>
    <w:rsid w:val="00AC06B0"/>
    <w:rsid w:val="00AC0C64"/>
    <w:rsid w:val="00AC109F"/>
    <w:rsid w:val="00AC14C4"/>
    <w:rsid w:val="00AC20E0"/>
    <w:rsid w:val="00AC20F5"/>
    <w:rsid w:val="00AC22D9"/>
    <w:rsid w:val="00AC2347"/>
    <w:rsid w:val="00AC29AC"/>
    <w:rsid w:val="00AC397A"/>
    <w:rsid w:val="00AC3C93"/>
    <w:rsid w:val="00AC3DE8"/>
    <w:rsid w:val="00AC43F7"/>
    <w:rsid w:val="00AC4E3C"/>
    <w:rsid w:val="00AC501A"/>
    <w:rsid w:val="00AC534C"/>
    <w:rsid w:val="00AC53AE"/>
    <w:rsid w:val="00AC5B3B"/>
    <w:rsid w:val="00AC62B1"/>
    <w:rsid w:val="00AC6AB8"/>
    <w:rsid w:val="00AC7262"/>
    <w:rsid w:val="00AC72D9"/>
    <w:rsid w:val="00AC746C"/>
    <w:rsid w:val="00AC7578"/>
    <w:rsid w:val="00AC794F"/>
    <w:rsid w:val="00AC7B08"/>
    <w:rsid w:val="00AD1106"/>
    <w:rsid w:val="00AD1227"/>
    <w:rsid w:val="00AD1637"/>
    <w:rsid w:val="00AD1C67"/>
    <w:rsid w:val="00AD1DA1"/>
    <w:rsid w:val="00AD1E09"/>
    <w:rsid w:val="00AD27E5"/>
    <w:rsid w:val="00AD2DCD"/>
    <w:rsid w:val="00AD309E"/>
    <w:rsid w:val="00AD32EA"/>
    <w:rsid w:val="00AD3D26"/>
    <w:rsid w:val="00AD4815"/>
    <w:rsid w:val="00AD5414"/>
    <w:rsid w:val="00AD56FE"/>
    <w:rsid w:val="00AD57C1"/>
    <w:rsid w:val="00AD5E73"/>
    <w:rsid w:val="00AD6CAC"/>
    <w:rsid w:val="00AD732D"/>
    <w:rsid w:val="00AD765D"/>
    <w:rsid w:val="00AE0917"/>
    <w:rsid w:val="00AE0B6B"/>
    <w:rsid w:val="00AE107D"/>
    <w:rsid w:val="00AE1EFC"/>
    <w:rsid w:val="00AE2309"/>
    <w:rsid w:val="00AE2E2A"/>
    <w:rsid w:val="00AE3751"/>
    <w:rsid w:val="00AE4024"/>
    <w:rsid w:val="00AE42EA"/>
    <w:rsid w:val="00AE47A4"/>
    <w:rsid w:val="00AE5313"/>
    <w:rsid w:val="00AE5AD5"/>
    <w:rsid w:val="00AE5DA1"/>
    <w:rsid w:val="00AE6227"/>
    <w:rsid w:val="00AE7030"/>
    <w:rsid w:val="00AE7995"/>
    <w:rsid w:val="00AF032B"/>
    <w:rsid w:val="00AF0606"/>
    <w:rsid w:val="00AF1F5C"/>
    <w:rsid w:val="00AF1FF8"/>
    <w:rsid w:val="00AF2DCF"/>
    <w:rsid w:val="00AF38E5"/>
    <w:rsid w:val="00AF3A5E"/>
    <w:rsid w:val="00AF3DAB"/>
    <w:rsid w:val="00AF50C0"/>
    <w:rsid w:val="00AF5C0F"/>
    <w:rsid w:val="00AF62A8"/>
    <w:rsid w:val="00AF66C3"/>
    <w:rsid w:val="00AF6F8E"/>
    <w:rsid w:val="00AF73FF"/>
    <w:rsid w:val="00B002DB"/>
    <w:rsid w:val="00B002EF"/>
    <w:rsid w:val="00B008C5"/>
    <w:rsid w:val="00B013E9"/>
    <w:rsid w:val="00B01595"/>
    <w:rsid w:val="00B01DE2"/>
    <w:rsid w:val="00B02CB1"/>
    <w:rsid w:val="00B02F0A"/>
    <w:rsid w:val="00B03331"/>
    <w:rsid w:val="00B03A4D"/>
    <w:rsid w:val="00B05631"/>
    <w:rsid w:val="00B069C5"/>
    <w:rsid w:val="00B10266"/>
    <w:rsid w:val="00B11069"/>
    <w:rsid w:val="00B11832"/>
    <w:rsid w:val="00B11CA5"/>
    <w:rsid w:val="00B12E32"/>
    <w:rsid w:val="00B1328D"/>
    <w:rsid w:val="00B139A4"/>
    <w:rsid w:val="00B13A61"/>
    <w:rsid w:val="00B13D51"/>
    <w:rsid w:val="00B142A8"/>
    <w:rsid w:val="00B14716"/>
    <w:rsid w:val="00B14C98"/>
    <w:rsid w:val="00B1681B"/>
    <w:rsid w:val="00B16AE0"/>
    <w:rsid w:val="00B176E9"/>
    <w:rsid w:val="00B179D0"/>
    <w:rsid w:val="00B20433"/>
    <w:rsid w:val="00B20A61"/>
    <w:rsid w:val="00B21345"/>
    <w:rsid w:val="00B21647"/>
    <w:rsid w:val="00B217F3"/>
    <w:rsid w:val="00B2232C"/>
    <w:rsid w:val="00B2236A"/>
    <w:rsid w:val="00B22449"/>
    <w:rsid w:val="00B228E2"/>
    <w:rsid w:val="00B22A32"/>
    <w:rsid w:val="00B23195"/>
    <w:rsid w:val="00B23BEF"/>
    <w:rsid w:val="00B2412F"/>
    <w:rsid w:val="00B24747"/>
    <w:rsid w:val="00B24D55"/>
    <w:rsid w:val="00B25424"/>
    <w:rsid w:val="00B2566A"/>
    <w:rsid w:val="00B256CA"/>
    <w:rsid w:val="00B25E12"/>
    <w:rsid w:val="00B261A6"/>
    <w:rsid w:val="00B261CA"/>
    <w:rsid w:val="00B2717A"/>
    <w:rsid w:val="00B27785"/>
    <w:rsid w:val="00B303DD"/>
    <w:rsid w:val="00B30575"/>
    <w:rsid w:val="00B31597"/>
    <w:rsid w:val="00B3198C"/>
    <w:rsid w:val="00B31CF8"/>
    <w:rsid w:val="00B3261E"/>
    <w:rsid w:val="00B32870"/>
    <w:rsid w:val="00B33055"/>
    <w:rsid w:val="00B331AB"/>
    <w:rsid w:val="00B331E4"/>
    <w:rsid w:val="00B334E1"/>
    <w:rsid w:val="00B3362F"/>
    <w:rsid w:val="00B33744"/>
    <w:rsid w:val="00B345EC"/>
    <w:rsid w:val="00B346A9"/>
    <w:rsid w:val="00B35028"/>
    <w:rsid w:val="00B35245"/>
    <w:rsid w:val="00B35BBB"/>
    <w:rsid w:val="00B36848"/>
    <w:rsid w:val="00B36FB3"/>
    <w:rsid w:val="00B3729E"/>
    <w:rsid w:val="00B375B2"/>
    <w:rsid w:val="00B377A5"/>
    <w:rsid w:val="00B40D48"/>
    <w:rsid w:val="00B426C8"/>
    <w:rsid w:val="00B4322D"/>
    <w:rsid w:val="00B438A6"/>
    <w:rsid w:val="00B4478F"/>
    <w:rsid w:val="00B44D34"/>
    <w:rsid w:val="00B44E94"/>
    <w:rsid w:val="00B45518"/>
    <w:rsid w:val="00B456B0"/>
    <w:rsid w:val="00B4574F"/>
    <w:rsid w:val="00B4667A"/>
    <w:rsid w:val="00B466A5"/>
    <w:rsid w:val="00B46B0C"/>
    <w:rsid w:val="00B50192"/>
    <w:rsid w:val="00B5025A"/>
    <w:rsid w:val="00B507AC"/>
    <w:rsid w:val="00B50A2C"/>
    <w:rsid w:val="00B50E37"/>
    <w:rsid w:val="00B50E4C"/>
    <w:rsid w:val="00B5129C"/>
    <w:rsid w:val="00B51E48"/>
    <w:rsid w:val="00B52864"/>
    <w:rsid w:val="00B5292E"/>
    <w:rsid w:val="00B52CF6"/>
    <w:rsid w:val="00B53013"/>
    <w:rsid w:val="00B530FD"/>
    <w:rsid w:val="00B53465"/>
    <w:rsid w:val="00B537D0"/>
    <w:rsid w:val="00B541EF"/>
    <w:rsid w:val="00B55121"/>
    <w:rsid w:val="00B561EE"/>
    <w:rsid w:val="00B5719B"/>
    <w:rsid w:val="00B577B4"/>
    <w:rsid w:val="00B57A98"/>
    <w:rsid w:val="00B60D2C"/>
    <w:rsid w:val="00B60FA0"/>
    <w:rsid w:val="00B6119E"/>
    <w:rsid w:val="00B61CD6"/>
    <w:rsid w:val="00B61E5C"/>
    <w:rsid w:val="00B62085"/>
    <w:rsid w:val="00B62F7A"/>
    <w:rsid w:val="00B64235"/>
    <w:rsid w:val="00B64327"/>
    <w:rsid w:val="00B653B6"/>
    <w:rsid w:val="00B65426"/>
    <w:rsid w:val="00B65461"/>
    <w:rsid w:val="00B65777"/>
    <w:rsid w:val="00B65A82"/>
    <w:rsid w:val="00B65CFC"/>
    <w:rsid w:val="00B65EF8"/>
    <w:rsid w:val="00B667E1"/>
    <w:rsid w:val="00B66855"/>
    <w:rsid w:val="00B66933"/>
    <w:rsid w:val="00B6732F"/>
    <w:rsid w:val="00B6760C"/>
    <w:rsid w:val="00B70D81"/>
    <w:rsid w:val="00B7104A"/>
    <w:rsid w:val="00B71FC9"/>
    <w:rsid w:val="00B72303"/>
    <w:rsid w:val="00B72757"/>
    <w:rsid w:val="00B7297D"/>
    <w:rsid w:val="00B72B87"/>
    <w:rsid w:val="00B72D9E"/>
    <w:rsid w:val="00B72F8F"/>
    <w:rsid w:val="00B7310E"/>
    <w:rsid w:val="00B73243"/>
    <w:rsid w:val="00B735B8"/>
    <w:rsid w:val="00B73C49"/>
    <w:rsid w:val="00B74966"/>
    <w:rsid w:val="00B76457"/>
    <w:rsid w:val="00B76C02"/>
    <w:rsid w:val="00B76D3E"/>
    <w:rsid w:val="00B7760A"/>
    <w:rsid w:val="00B77C3A"/>
    <w:rsid w:val="00B80367"/>
    <w:rsid w:val="00B81351"/>
    <w:rsid w:val="00B81C69"/>
    <w:rsid w:val="00B8215E"/>
    <w:rsid w:val="00B82250"/>
    <w:rsid w:val="00B82261"/>
    <w:rsid w:val="00B822CA"/>
    <w:rsid w:val="00B82A21"/>
    <w:rsid w:val="00B82A70"/>
    <w:rsid w:val="00B83319"/>
    <w:rsid w:val="00B836AC"/>
    <w:rsid w:val="00B84287"/>
    <w:rsid w:val="00B8470E"/>
    <w:rsid w:val="00B850CC"/>
    <w:rsid w:val="00B851ED"/>
    <w:rsid w:val="00B85A28"/>
    <w:rsid w:val="00B8715F"/>
    <w:rsid w:val="00B874E8"/>
    <w:rsid w:val="00B87686"/>
    <w:rsid w:val="00B8786E"/>
    <w:rsid w:val="00B87F8F"/>
    <w:rsid w:val="00B90A17"/>
    <w:rsid w:val="00B912E8"/>
    <w:rsid w:val="00B913BD"/>
    <w:rsid w:val="00B91711"/>
    <w:rsid w:val="00B917A9"/>
    <w:rsid w:val="00B91C39"/>
    <w:rsid w:val="00B91D60"/>
    <w:rsid w:val="00B92052"/>
    <w:rsid w:val="00B926D9"/>
    <w:rsid w:val="00B938F5"/>
    <w:rsid w:val="00B93F80"/>
    <w:rsid w:val="00B9462C"/>
    <w:rsid w:val="00B947CA"/>
    <w:rsid w:val="00B94AFD"/>
    <w:rsid w:val="00B94B2F"/>
    <w:rsid w:val="00B94D09"/>
    <w:rsid w:val="00B9563A"/>
    <w:rsid w:val="00B95B46"/>
    <w:rsid w:val="00B95CB4"/>
    <w:rsid w:val="00B96F69"/>
    <w:rsid w:val="00B976F8"/>
    <w:rsid w:val="00B97913"/>
    <w:rsid w:val="00B97EB2"/>
    <w:rsid w:val="00BA16EE"/>
    <w:rsid w:val="00BA2D51"/>
    <w:rsid w:val="00BA3066"/>
    <w:rsid w:val="00BA3F2D"/>
    <w:rsid w:val="00BA4273"/>
    <w:rsid w:val="00BA6E65"/>
    <w:rsid w:val="00BA6E69"/>
    <w:rsid w:val="00BA6E7B"/>
    <w:rsid w:val="00BA6EC5"/>
    <w:rsid w:val="00BA6FD4"/>
    <w:rsid w:val="00BB0832"/>
    <w:rsid w:val="00BB08C9"/>
    <w:rsid w:val="00BB0BEE"/>
    <w:rsid w:val="00BB135C"/>
    <w:rsid w:val="00BB2858"/>
    <w:rsid w:val="00BB2EA3"/>
    <w:rsid w:val="00BB3D4F"/>
    <w:rsid w:val="00BB43DC"/>
    <w:rsid w:val="00BB4530"/>
    <w:rsid w:val="00BB4862"/>
    <w:rsid w:val="00BB49C8"/>
    <w:rsid w:val="00BB588E"/>
    <w:rsid w:val="00BB687E"/>
    <w:rsid w:val="00BB6B56"/>
    <w:rsid w:val="00BB6F85"/>
    <w:rsid w:val="00BB70A9"/>
    <w:rsid w:val="00BB7743"/>
    <w:rsid w:val="00BB78E3"/>
    <w:rsid w:val="00BC092D"/>
    <w:rsid w:val="00BC0EAE"/>
    <w:rsid w:val="00BC19DF"/>
    <w:rsid w:val="00BC277E"/>
    <w:rsid w:val="00BC2EEE"/>
    <w:rsid w:val="00BC305A"/>
    <w:rsid w:val="00BC341E"/>
    <w:rsid w:val="00BC37FC"/>
    <w:rsid w:val="00BC450F"/>
    <w:rsid w:val="00BC4D0B"/>
    <w:rsid w:val="00BC515F"/>
    <w:rsid w:val="00BC571F"/>
    <w:rsid w:val="00BC58D1"/>
    <w:rsid w:val="00BC5E34"/>
    <w:rsid w:val="00BC609B"/>
    <w:rsid w:val="00BC64DD"/>
    <w:rsid w:val="00BC74ED"/>
    <w:rsid w:val="00BC75E4"/>
    <w:rsid w:val="00BC7FFD"/>
    <w:rsid w:val="00BD026A"/>
    <w:rsid w:val="00BD0FFD"/>
    <w:rsid w:val="00BD1355"/>
    <w:rsid w:val="00BD16BF"/>
    <w:rsid w:val="00BD2124"/>
    <w:rsid w:val="00BD3201"/>
    <w:rsid w:val="00BD350E"/>
    <w:rsid w:val="00BD37E1"/>
    <w:rsid w:val="00BD393D"/>
    <w:rsid w:val="00BD5089"/>
    <w:rsid w:val="00BD557A"/>
    <w:rsid w:val="00BD590A"/>
    <w:rsid w:val="00BD5C8A"/>
    <w:rsid w:val="00BD5F1C"/>
    <w:rsid w:val="00BD6396"/>
    <w:rsid w:val="00BD6741"/>
    <w:rsid w:val="00BD77A7"/>
    <w:rsid w:val="00BD7B8D"/>
    <w:rsid w:val="00BD7E11"/>
    <w:rsid w:val="00BE0FD1"/>
    <w:rsid w:val="00BE13DB"/>
    <w:rsid w:val="00BE166F"/>
    <w:rsid w:val="00BE1723"/>
    <w:rsid w:val="00BE1976"/>
    <w:rsid w:val="00BE1C2F"/>
    <w:rsid w:val="00BE2AAE"/>
    <w:rsid w:val="00BE2FEA"/>
    <w:rsid w:val="00BE33DA"/>
    <w:rsid w:val="00BE34E6"/>
    <w:rsid w:val="00BE3FD8"/>
    <w:rsid w:val="00BE4CAE"/>
    <w:rsid w:val="00BE4E74"/>
    <w:rsid w:val="00BE54CF"/>
    <w:rsid w:val="00BE56EF"/>
    <w:rsid w:val="00BE58F2"/>
    <w:rsid w:val="00BE5975"/>
    <w:rsid w:val="00BE5DDE"/>
    <w:rsid w:val="00BE6CC4"/>
    <w:rsid w:val="00BE71D6"/>
    <w:rsid w:val="00BE7999"/>
    <w:rsid w:val="00BE7A8D"/>
    <w:rsid w:val="00BE7F87"/>
    <w:rsid w:val="00BF031D"/>
    <w:rsid w:val="00BF0509"/>
    <w:rsid w:val="00BF05D2"/>
    <w:rsid w:val="00BF0CD9"/>
    <w:rsid w:val="00BF12C5"/>
    <w:rsid w:val="00BF1332"/>
    <w:rsid w:val="00BF1415"/>
    <w:rsid w:val="00BF20BD"/>
    <w:rsid w:val="00BF23CA"/>
    <w:rsid w:val="00BF2AA9"/>
    <w:rsid w:val="00BF2F89"/>
    <w:rsid w:val="00BF32F1"/>
    <w:rsid w:val="00BF3C37"/>
    <w:rsid w:val="00BF3C5B"/>
    <w:rsid w:val="00BF3EF7"/>
    <w:rsid w:val="00BF3FA8"/>
    <w:rsid w:val="00BF495A"/>
    <w:rsid w:val="00BF62BC"/>
    <w:rsid w:val="00BF659A"/>
    <w:rsid w:val="00BF677B"/>
    <w:rsid w:val="00BF6F0B"/>
    <w:rsid w:val="00BF6F6C"/>
    <w:rsid w:val="00BF74A1"/>
    <w:rsid w:val="00C000C1"/>
    <w:rsid w:val="00C01816"/>
    <w:rsid w:val="00C01BA8"/>
    <w:rsid w:val="00C01BE7"/>
    <w:rsid w:val="00C033E5"/>
    <w:rsid w:val="00C03792"/>
    <w:rsid w:val="00C03C5C"/>
    <w:rsid w:val="00C03E21"/>
    <w:rsid w:val="00C040EC"/>
    <w:rsid w:val="00C04618"/>
    <w:rsid w:val="00C04755"/>
    <w:rsid w:val="00C0517D"/>
    <w:rsid w:val="00C05700"/>
    <w:rsid w:val="00C05B8B"/>
    <w:rsid w:val="00C05C04"/>
    <w:rsid w:val="00C063C7"/>
    <w:rsid w:val="00C068EE"/>
    <w:rsid w:val="00C06B53"/>
    <w:rsid w:val="00C079B8"/>
    <w:rsid w:val="00C07E35"/>
    <w:rsid w:val="00C10102"/>
    <w:rsid w:val="00C10441"/>
    <w:rsid w:val="00C10603"/>
    <w:rsid w:val="00C1142C"/>
    <w:rsid w:val="00C115C9"/>
    <w:rsid w:val="00C119D8"/>
    <w:rsid w:val="00C11C75"/>
    <w:rsid w:val="00C11D08"/>
    <w:rsid w:val="00C11D75"/>
    <w:rsid w:val="00C129C4"/>
    <w:rsid w:val="00C129E9"/>
    <w:rsid w:val="00C13D48"/>
    <w:rsid w:val="00C13DC4"/>
    <w:rsid w:val="00C1428D"/>
    <w:rsid w:val="00C146BB"/>
    <w:rsid w:val="00C1482E"/>
    <w:rsid w:val="00C15225"/>
    <w:rsid w:val="00C15F0F"/>
    <w:rsid w:val="00C16D19"/>
    <w:rsid w:val="00C1704F"/>
    <w:rsid w:val="00C17183"/>
    <w:rsid w:val="00C17F3E"/>
    <w:rsid w:val="00C20283"/>
    <w:rsid w:val="00C208DA"/>
    <w:rsid w:val="00C21166"/>
    <w:rsid w:val="00C212CE"/>
    <w:rsid w:val="00C223DC"/>
    <w:rsid w:val="00C250F2"/>
    <w:rsid w:val="00C2640D"/>
    <w:rsid w:val="00C2707C"/>
    <w:rsid w:val="00C270DA"/>
    <w:rsid w:val="00C307D0"/>
    <w:rsid w:val="00C30893"/>
    <w:rsid w:val="00C30E56"/>
    <w:rsid w:val="00C317EF"/>
    <w:rsid w:val="00C31F68"/>
    <w:rsid w:val="00C329B7"/>
    <w:rsid w:val="00C32AD4"/>
    <w:rsid w:val="00C3338B"/>
    <w:rsid w:val="00C339E4"/>
    <w:rsid w:val="00C33A40"/>
    <w:rsid w:val="00C33C63"/>
    <w:rsid w:val="00C34208"/>
    <w:rsid w:val="00C34FD4"/>
    <w:rsid w:val="00C3566B"/>
    <w:rsid w:val="00C35BDE"/>
    <w:rsid w:val="00C361B5"/>
    <w:rsid w:val="00C3669F"/>
    <w:rsid w:val="00C36831"/>
    <w:rsid w:val="00C37383"/>
    <w:rsid w:val="00C40495"/>
    <w:rsid w:val="00C40583"/>
    <w:rsid w:val="00C406DA"/>
    <w:rsid w:val="00C40BC2"/>
    <w:rsid w:val="00C40D52"/>
    <w:rsid w:val="00C40F50"/>
    <w:rsid w:val="00C410F9"/>
    <w:rsid w:val="00C41B7D"/>
    <w:rsid w:val="00C421D7"/>
    <w:rsid w:val="00C425B1"/>
    <w:rsid w:val="00C44087"/>
    <w:rsid w:val="00C448EB"/>
    <w:rsid w:val="00C44DCE"/>
    <w:rsid w:val="00C44E5C"/>
    <w:rsid w:val="00C45169"/>
    <w:rsid w:val="00C451F1"/>
    <w:rsid w:val="00C45296"/>
    <w:rsid w:val="00C45B44"/>
    <w:rsid w:val="00C46BE4"/>
    <w:rsid w:val="00C46C3E"/>
    <w:rsid w:val="00C46CEB"/>
    <w:rsid w:val="00C47579"/>
    <w:rsid w:val="00C47698"/>
    <w:rsid w:val="00C47CFA"/>
    <w:rsid w:val="00C47D53"/>
    <w:rsid w:val="00C47D8F"/>
    <w:rsid w:val="00C5040D"/>
    <w:rsid w:val="00C5117A"/>
    <w:rsid w:val="00C520F4"/>
    <w:rsid w:val="00C52E52"/>
    <w:rsid w:val="00C53118"/>
    <w:rsid w:val="00C53A2A"/>
    <w:rsid w:val="00C53C05"/>
    <w:rsid w:val="00C53FB9"/>
    <w:rsid w:val="00C54172"/>
    <w:rsid w:val="00C54406"/>
    <w:rsid w:val="00C5479D"/>
    <w:rsid w:val="00C54B7B"/>
    <w:rsid w:val="00C5567A"/>
    <w:rsid w:val="00C55713"/>
    <w:rsid w:val="00C55FA1"/>
    <w:rsid w:val="00C565D8"/>
    <w:rsid w:val="00C56911"/>
    <w:rsid w:val="00C56BE0"/>
    <w:rsid w:val="00C57535"/>
    <w:rsid w:val="00C57959"/>
    <w:rsid w:val="00C57B67"/>
    <w:rsid w:val="00C57BB4"/>
    <w:rsid w:val="00C57C44"/>
    <w:rsid w:val="00C60555"/>
    <w:rsid w:val="00C609B2"/>
    <w:rsid w:val="00C61107"/>
    <w:rsid w:val="00C61272"/>
    <w:rsid w:val="00C616A8"/>
    <w:rsid w:val="00C62194"/>
    <w:rsid w:val="00C6263E"/>
    <w:rsid w:val="00C6267E"/>
    <w:rsid w:val="00C627A0"/>
    <w:rsid w:val="00C62F84"/>
    <w:rsid w:val="00C63BF1"/>
    <w:rsid w:val="00C642DF"/>
    <w:rsid w:val="00C649D3"/>
    <w:rsid w:val="00C6520F"/>
    <w:rsid w:val="00C6610B"/>
    <w:rsid w:val="00C66606"/>
    <w:rsid w:val="00C673B3"/>
    <w:rsid w:val="00C67FD8"/>
    <w:rsid w:val="00C7015C"/>
    <w:rsid w:val="00C70B50"/>
    <w:rsid w:val="00C7162B"/>
    <w:rsid w:val="00C716AF"/>
    <w:rsid w:val="00C716CA"/>
    <w:rsid w:val="00C72864"/>
    <w:rsid w:val="00C732F7"/>
    <w:rsid w:val="00C74002"/>
    <w:rsid w:val="00C7403B"/>
    <w:rsid w:val="00C74348"/>
    <w:rsid w:val="00C74CB7"/>
    <w:rsid w:val="00C74D47"/>
    <w:rsid w:val="00C7510C"/>
    <w:rsid w:val="00C755F2"/>
    <w:rsid w:val="00C760F6"/>
    <w:rsid w:val="00C76325"/>
    <w:rsid w:val="00C763FA"/>
    <w:rsid w:val="00C76A76"/>
    <w:rsid w:val="00C76EF4"/>
    <w:rsid w:val="00C770DF"/>
    <w:rsid w:val="00C80EB6"/>
    <w:rsid w:val="00C81122"/>
    <w:rsid w:val="00C8176C"/>
    <w:rsid w:val="00C81778"/>
    <w:rsid w:val="00C81DE9"/>
    <w:rsid w:val="00C81FAD"/>
    <w:rsid w:val="00C82847"/>
    <w:rsid w:val="00C83519"/>
    <w:rsid w:val="00C83680"/>
    <w:rsid w:val="00C83E3B"/>
    <w:rsid w:val="00C84CA4"/>
    <w:rsid w:val="00C84D82"/>
    <w:rsid w:val="00C85243"/>
    <w:rsid w:val="00C85566"/>
    <w:rsid w:val="00C85E0E"/>
    <w:rsid w:val="00C85ED7"/>
    <w:rsid w:val="00C85F94"/>
    <w:rsid w:val="00C862D9"/>
    <w:rsid w:val="00C86DD6"/>
    <w:rsid w:val="00C87224"/>
    <w:rsid w:val="00C87F52"/>
    <w:rsid w:val="00C90458"/>
    <w:rsid w:val="00C913E6"/>
    <w:rsid w:val="00C91508"/>
    <w:rsid w:val="00C9177B"/>
    <w:rsid w:val="00C91A9D"/>
    <w:rsid w:val="00C927F5"/>
    <w:rsid w:val="00C92B2B"/>
    <w:rsid w:val="00C92CD7"/>
    <w:rsid w:val="00C9362A"/>
    <w:rsid w:val="00C94C29"/>
    <w:rsid w:val="00C94E12"/>
    <w:rsid w:val="00C952F4"/>
    <w:rsid w:val="00C95384"/>
    <w:rsid w:val="00C959E2"/>
    <w:rsid w:val="00C95F4D"/>
    <w:rsid w:val="00C96C68"/>
    <w:rsid w:val="00C96D2E"/>
    <w:rsid w:val="00C97428"/>
    <w:rsid w:val="00C97997"/>
    <w:rsid w:val="00C97D2B"/>
    <w:rsid w:val="00CA0276"/>
    <w:rsid w:val="00CA0531"/>
    <w:rsid w:val="00CA0D64"/>
    <w:rsid w:val="00CA0E95"/>
    <w:rsid w:val="00CA0F8C"/>
    <w:rsid w:val="00CA1030"/>
    <w:rsid w:val="00CA1BB1"/>
    <w:rsid w:val="00CA2B6F"/>
    <w:rsid w:val="00CA31B7"/>
    <w:rsid w:val="00CA335E"/>
    <w:rsid w:val="00CA3A41"/>
    <w:rsid w:val="00CA45A8"/>
    <w:rsid w:val="00CA64C6"/>
    <w:rsid w:val="00CA683E"/>
    <w:rsid w:val="00CA7680"/>
    <w:rsid w:val="00CA7CB5"/>
    <w:rsid w:val="00CA7D44"/>
    <w:rsid w:val="00CA7ED7"/>
    <w:rsid w:val="00CB0C4B"/>
    <w:rsid w:val="00CB0CB1"/>
    <w:rsid w:val="00CB0CCC"/>
    <w:rsid w:val="00CB18B4"/>
    <w:rsid w:val="00CB2378"/>
    <w:rsid w:val="00CB25C7"/>
    <w:rsid w:val="00CB2A49"/>
    <w:rsid w:val="00CB369C"/>
    <w:rsid w:val="00CB3DE0"/>
    <w:rsid w:val="00CB3FF6"/>
    <w:rsid w:val="00CB4674"/>
    <w:rsid w:val="00CB4C2E"/>
    <w:rsid w:val="00CB58D7"/>
    <w:rsid w:val="00CB5FB5"/>
    <w:rsid w:val="00CB7820"/>
    <w:rsid w:val="00CB7FB5"/>
    <w:rsid w:val="00CC03B4"/>
    <w:rsid w:val="00CC0792"/>
    <w:rsid w:val="00CC1294"/>
    <w:rsid w:val="00CC3828"/>
    <w:rsid w:val="00CC4CE2"/>
    <w:rsid w:val="00CC5B72"/>
    <w:rsid w:val="00CC628F"/>
    <w:rsid w:val="00CC6321"/>
    <w:rsid w:val="00CC63F0"/>
    <w:rsid w:val="00CC6436"/>
    <w:rsid w:val="00CC7DE5"/>
    <w:rsid w:val="00CD01DF"/>
    <w:rsid w:val="00CD02FB"/>
    <w:rsid w:val="00CD089F"/>
    <w:rsid w:val="00CD0A87"/>
    <w:rsid w:val="00CD0FCD"/>
    <w:rsid w:val="00CD2514"/>
    <w:rsid w:val="00CD269C"/>
    <w:rsid w:val="00CD290D"/>
    <w:rsid w:val="00CD297B"/>
    <w:rsid w:val="00CD2E58"/>
    <w:rsid w:val="00CD42D1"/>
    <w:rsid w:val="00CD51B8"/>
    <w:rsid w:val="00CD5383"/>
    <w:rsid w:val="00CD5A38"/>
    <w:rsid w:val="00CD5E74"/>
    <w:rsid w:val="00CD6438"/>
    <w:rsid w:val="00CD6758"/>
    <w:rsid w:val="00CD68A0"/>
    <w:rsid w:val="00CD68DE"/>
    <w:rsid w:val="00CD69EA"/>
    <w:rsid w:val="00CD798F"/>
    <w:rsid w:val="00CD7C37"/>
    <w:rsid w:val="00CE00C3"/>
    <w:rsid w:val="00CE06F9"/>
    <w:rsid w:val="00CE09D8"/>
    <w:rsid w:val="00CE0BD9"/>
    <w:rsid w:val="00CE0C98"/>
    <w:rsid w:val="00CE2069"/>
    <w:rsid w:val="00CE398C"/>
    <w:rsid w:val="00CE3A8A"/>
    <w:rsid w:val="00CE3AEB"/>
    <w:rsid w:val="00CE456C"/>
    <w:rsid w:val="00CE52DF"/>
    <w:rsid w:val="00CE5542"/>
    <w:rsid w:val="00CE5CE8"/>
    <w:rsid w:val="00CE62B7"/>
    <w:rsid w:val="00CE6860"/>
    <w:rsid w:val="00CE6A3C"/>
    <w:rsid w:val="00CE76EC"/>
    <w:rsid w:val="00CE7C41"/>
    <w:rsid w:val="00CE7E94"/>
    <w:rsid w:val="00CF0061"/>
    <w:rsid w:val="00CF0ED8"/>
    <w:rsid w:val="00CF1577"/>
    <w:rsid w:val="00CF1729"/>
    <w:rsid w:val="00CF2511"/>
    <w:rsid w:val="00CF25FD"/>
    <w:rsid w:val="00CF2744"/>
    <w:rsid w:val="00CF2CAE"/>
    <w:rsid w:val="00CF328D"/>
    <w:rsid w:val="00CF38ED"/>
    <w:rsid w:val="00CF3D0B"/>
    <w:rsid w:val="00CF3D84"/>
    <w:rsid w:val="00CF40FE"/>
    <w:rsid w:val="00CF41BC"/>
    <w:rsid w:val="00CF4268"/>
    <w:rsid w:val="00CF434B"/>
    <w:rsid w:val="00CF4547"/>
    <w:rsid w:val="00CF4A44"/>
    <w:rsid w:val="00CF4C87"/>
    <w:rsid w:val="00CF5A3C"/>
    <w:rsid w:val="00CF5C93"/>
    <w:rsid w:val="00CF5DFC"/>
    <w:rsid w:val="00CF5F3A"/>
    <w:rsid w:val="00CF679E"/>
    <w:rsid w:val="00CF7273"/>
    <w:rsid w:val="00CF7573"/>
    <w:rsid w:val="00CF760D"/>
    <w:rsid w:val="00CF7DC0"/>
    <w:rsid w:val="00D0036F"/>
    <w:rsid w:val="00D007EE"/>
    <w:rsid w:val="00D01241"/>
    <w:rsid w:val="00D01ABD"/>
    <w:rsid w:val="00D01FE6"/>
    <w:rsid w:val="00D02E21"/>
    <w:rsid w:val="00D034E9"/>
    <w:rsid w:val="00D03717"/>
    <w:rsid w:val="00D03A0C"/>
    <w:rsid w:val="00D03BBD"/>
    <w:rsid w:val="00D03DB5"/>
    <w:rsid w:val="00D04083"/>
    <w:rsid w:val="00D04880"/>
    <w:rsid w:val="00D04D70"/>
    <w:rsid w:val="00D04F1B"/>
    <w:rsid w:val="00D05469"/>
    <w:rsid w:val="00D055AB"/>
    <w:rsid w:val="00D0741C"/>
    <w:rsid w:val="00D074B2"/>
    <w:rsid w:val="00D0768B"/>
    <w:rsid w:val="00D07732"/>
    <w:rsid w:val="00D07FCC"/>
    <w:rsid w:val="00D100D4"/>
    <w:rsid w:val="00D10358"/>
    <w:rsid w:val="00D10620"/>
    <w:rsid w:val="00D11FF4"/>
    <w:rsid w:val="00D12B60"/>
    <w:rsid w:val="00D13FFE"/>
    <w:rsid w:val="00D141F9"/>
    <w:rsid w:val="00D15246"/>
    <w:rsid w:val="00D154FF"/>
    <w:rsid w:val="00D158DB"/>
    <w:rsid w:val="00D162AD"/>
    <w:rsid w:val="00D16D67"/>
    <w:rsid w:val="00D16FC1"/>
    <w:rsid w:val="00D1759F"/>
    <w:rsid w:val="00D20732"/>
    <w:rsid w:val="00D20B94"/>
    <w:rsid w:val="00D20F37"/>
    <w:rsid w:val="00D21399"/>
    <w:rsid w:val="00D2189C"/>
    <w:rsid w:val="00D2189E"/>
    <w:rsid w:val="00D218A4"/>
    <w:rsid w:val="00D21FC3"/>
    <w:rsid w:val="00D22386"/>
    <w:rsid w:val="00D2254D"/>
    <w:rsid w:val="00D22D94"/>
    <w:rsid w:val="00D23472"/>
    <w:rsid w:val="00D2463B"/>
    <w:rsid w:val="00D24BBC"/>
    <w:rsid w:val="00D270FD"/>
    <w:rsid w:val="00D275A6"/>
    <w:rsid w:val="00D276A3"/>
    <w:rsid w:val="00D27B65"/>
    <w:rsid w:val="00D30A57"/>
    <w:rsid w:val="00D32A72"/>
    <w:rsid w:val="00D32C2B"/>
    <w:rsid w:val="00D3324B"/>
    <w:rsid w:val="00D3359C"/>
    <w:rsid w:val="00D336E4"/>
    <w:rsid w:val="00D344C8"/>
    <w:rsid w:val="00D3470F"/>
    <w:rsid w:val="00D348B1"/>
    <w:rsid w:val="00D35348"/>
    <w:rsid w:val="00D354C8"/>
    <w:rsid w:val="00D35A4D"/>
    <w:rsid w:val="00D35B7E"/>
    <w:rsid w:val="00D365DE"/>
    <w:rsid w:val="00D37411"/>
    <w:rsid w:val="00D37880"/>
    <w:rsid w:val="00D37EA7"/>
    <w:rsid w:val="00D4053B"/>
    <w:rsid w:val="00D41425"/>
    <w:rsid w:val="00D418E3"/>
    <w:rsid w:val="00D41AD0"/>
    <w:rsid w:val="00D41B34"/>
    <w:rsid w:val="00D42806"/>
    <w:rsid w:val="00D429D9"/>
    <w:rsid w:val="00D441FE"/>
    <w:rsid w:val="00D4524F"/>
    <w:rsid w:val="00D4599B"/>
    <w:rsid w:val="00D45D8E"/>
    <w:rsid w:val="00D462B1"/>
    <w:rsid w:val="00D4661F"/>
    <w:rsid w:val="00D46764"/>
    <w:rsid w:val="00D46AC4"/>
    <w:rsid w:val="00D47150"/>
    <w:rsid w:val="00D47E83"/>
    <w:rsid w:val="00D503B8"/>
    <w:rsid w:val="00D50C8A"/>
    <w:rsid w:val="00D50EDE"/>
    <w:rsid w:val="00D51570"/>
    <w:rsid w:val="00D520D2"/>
    <w:rsid w:val="00D5232F"/>
    <w:rsid w:val="00D5263C"/>
    <w:rsid w:val="00D52B42"/>
    <w:rsid w:val="00D53045"/>
    <w:rsid w:val="00D53EF0"/>
    <w:rsid w:val="00D54152"/>
    <w:rsid w:val="00D5467D"/>
    <w:rsid w:val="00D54834"/>
    <w:rsid w:val="00D55A33"/>
    <w:rsid w:val="00D55A85"/>
    <w:rsid w:val="00D563AA"/>
    <w:rsid w:val="00D5669D"/>
    <w:rsid w:val="00D57071"/>
    <w:rsid w:val="00D573B9"/>
    <w:rsid w:val="00D5747A"/>
    <w:rsid w:val="00D57683"/>
    <w:rsid w:val="00D61CE2"/>
    <w:rsid w:val="00D61E5D"/>
    <w:rsid w:val="00D62189"/>
    <w:rsid w:val="00D62C14"/>
    <w:rsid w:val="00D63119"/>
    <w:rsid w:val="00D63605"/>
    <w:rsid w:val="00D63C0A"/>
    <w:rsid w:val="00D641AE"/>
    <w:rsid w:val="00D64351"/>
    <w:rsid w:val="00D6442C"/>
    <w:rsid w:val="00D6487E"/>
    <w:rsid w:val="00D64A97"/>
    <w:rsid w:val="00D64D24"/>
    <w:rsid w:val="00D64E72"/>
    <w:rsid w:val="00D67295"/>
    <w:rsid w:val="00D6765C"/>
    <w:rsid w:val="00D676DA"/>
    <w:rsid w:val="00D70033"/>
    <w:rsid w:val="00D7042B"/>
    <w:rsid w:val="00D72111"/>
    <w:rsid w:val="00D725DF"/>
    <w:rsid w:val="00D72786"/>
    <w:rsid w:val="00D730F3"/>
    <w:rsid w:val="00D73977"/>
    <w:rsid w:val="00D739D8"/>
    <w:rsid w:val="00D74C95"/>
    <w:rsid w:val="00D75190"/>
    <w:rsid w:val="00D753F4"/>
    <w:rsid w:val="00D754BC"/>
    <w:rsid w:val="00D75995"/>
    <w:rsid w:val="00D759FB"/>
    <w:rsid w:val="00D75CB0"/>
    <w:rsid w:val="00D7754F"/>
    <w:rsid w:val="00D802CF"/>
    <w:rsid w:val="00D804B6"/>
    <w:rsid w:val="00D807CF"/>
    <w:rsid w:val="00D80844"/>
    <w:rsid w:val="00D8104C"/>
    <w:rsid w:val="00D81937"/>
    <w:rsid w:val="00D82402"/>
    <w:rsid w:val="00D82511"/>
    <w:rsid w:val="00D82A95"/>
    <w:rsid w:val="00D82D99"/>
    <w:rsid w:val="00D82DE6"/>
    <w:rsid w:val="00D84205"/>
    <w:rsid w:val="00D84A5C"/>
    <w:rsid w:val="00D853FC"/>
    <w:rsid w:val="00D85C16"/>
    <w:rsid w:val="00D85C5F"/>
    <w:rsid w:val="00D85EF6"/>
    <w:rsid w:val="00D86207"/>
    <w:rsid w:val="00D871C8"/>
    <w:rsid w:val="00D87786"/>
    <w:rsid w:val="00D87BF6"/>
    <w:rsid w:val="00D9060D"/>
    <w:rsid w:val="00D90D33"/>
    <w:rsid w:val="00D910BF"/>
    <w:rsid w:val="00D91CEA"/>
    <w:rsid w:val="00D92501"/>
    <w:rsid w:val="00D934DB"/>
    <w:rsid w:val="00D93FCB"/>
    <w:rsid w:val="00D945A0"/>
    <w:rsid w:val="00D94747"/>
    <w:rsid w:val="00D94D2D"/>
    <w:rsid w:val="00D95138"/>
    <w:rsid w:val="00D952C7"/>
    <w:rsid w:val="00D95CDE"/>
    <w:rsid w:val="00D96659"/>
    <w:rsid w:val="00D96693"/>
    <w:rsid w:val="00D967A2"/>
    <w:rsid w:val="00D968CC"/>
    <w:rsid w:val="00D96F1F"/>
    <w:rsid w:val="00D97390"/>
    <w:rsid w:val="00D97530"/>
    <w:rsid w:val="00D9792D"/>
    <w:rsid w:val="00D97F6A"/>
    <w:rsid w:val="00DA0537"/>
    <w:rsid w:val="00DA0904"/>
    <w:rsid w:val="00DA09F1"/>
    <w:rsid w:val="00DA1944"/>
    <w:rsid w:val="00DA1AF6"/>
    <w:rsid w:val="00DA1FF2"/>
    <w:rsid w:val="00DA22CA"/>
    <w:rsid w:val="00DA358B"/>
    <w:rsid w:val="00DA3F72"/>
    <w:rsid w:val="00DA42C9"/>
    <w:rsid w:val="00DA4D31"/>
    <w:rsid w:val="00DA4D56"/>
    <w:rsid w:val="00DA56C4"/>
    <w:rsid w:val="00DA5EFF"/>
    <w:rsid w:val="00DA6333"/>
    <w:rsid w:val="00DA6B83"/>
    <w:rsid w:val="00DA6D93"/>
    <w:rsid w:val="00DA6D98"/>
    <w:rsid w:val="00DA77E5"/>
    <w:rsid w:val="00DA78DC"/>
    <w:rsid w:val="00DA7908"/>
    <w:rsid w:val="00DA7ED2"/>
    <w:rsid w:val="00DB0AAD"/>
    <w:rsid w:val="00DB0FCD"/>
    <w:rsid w:val="00DB13A8"/>
    <w:rsid w:val="00DB18E0"/>
    <w:rsid w:val="00DB1975"/>
    <w:rsid w:val="00DB21A2"/>
    <w:rsid w:val="00DB26C9"/>
    <w:rsid w:val="00DB292D"/>
    <w:rsid w:val="00DB29D8"/>
    <w:rsid w:val="00DB2A46"/>
    <w:rsid w:val="00DB2E4F"/>
    <w:rsid w:val="00DB2F60"/>
    <w:rsid w:val="00DB46E3"/>
    <w:rsid w:val="00DB4974"/>
    <w:rsid w:val="00DB4BDC"/>
    <w:rsid w:val="00DB5D1F"/>
    <w:rsid w:val="00DB5F62"/>
    <w:rsid w:val="00DB6073"/>
    <w:rsid w:val="00DB658B"/>
    <w:rsid w:val="00DB7AF7"/>
    <w:rsid w:val="00DB7D2F"/>
    <w:rsid w:val="00DC0F93"/>
    <w:rsid w:val="00DC1375"/>
    <w:rsid w:val="00DC1E5D"/>
    <w:rsid w:val="00DC27DC"/>
    <w:rsid w:val="00DC30B8"/>
    <w:rsid w:val="00DC351D"/>
    <w:rsid w:val="00DC400E"/>
    <w:rsid w:val="00DC466E"/>
    <w:rsid w:val="00DC4F51"/>
    <w:rsid w:val="00DC509C"/>
    <w:rsid w:val="00DC5C9F"/>
    <w:rsid w:val="00DC6469"/>
    <w:rsid w:val="00DC659B"/>
    <w:rsid w:val="00DC67E3"/>
    <w:rsid w:val="00DC697F"/>
    <w:rsid w:val="00DC6A28"/>
    <w:rsid w:val="00DC7631"/>
    <w:rsid w:val="00DC77AC"/>
    <w:rsid w:val="00DC7B95"/>
    <w:rsid w:val="00DC7F3F"/>
    <w:rsid w:val="00DD03C2"/>
    <w:rsid w:val="00DD060E"/>
    <w:rsid w:val="00DD0687"/>
    <w:rsid w:val="00DD08D7"/>
    <w:rsid w:val="00DD08EB"/>
    <w:rsid w:val="00DD0BF9"/>
    <w:rsid w:val="00DD1468"/>
    <w:rsid w:val="00DD19C8"/>
    <w:rsid w:val="00DD2AB9"/>
    <w:rsid w:val="00DD2F2D"/>
    <w:rsid w:val="00DD32DA"/>
    <w:rsid w:val="00DD3344"/>
    <w:rsid w:val="00DD43BA"/>
    <w:rsid w:val="00DD4D85"/>
    <w:rsid w:val="00DD506B"/>
    <w:rsid w:val="00DD50B5"/>
    <w:rsid w:val="00DD5A87"/>
    <w:rsid w:val="00DD661E"/>
    <w:rsid w:val="00DD6726"/>
    <w:rsid w:val="00DD6B02"/>
    <w:rsid w:val="00DD6B33"/>
    <w:rsid w:val="00DD7092"/>
    <w:rsid w:val="00DD7E06"/>
    <w:rsid w:val="00DE011C"/>
    <w:rsid w:val="00DE08F0"/>
    <w:rsid w:val="00DE0998"/>
    <w:rsid w:val="00DE0BE1"/>
    <w:rsid w:val="00DE1124"/>
    <w:rsid w:val="00DE231E"/>
    <w:rsid w:val="00DE43F8"/>
    <w:rsid w:val="00DE458A"/>
    <w:rsid w:val="00DE59C2"/>
    <w:rsid w:val="00DE5E9C"/>
    <w:rsid w:val="00DE5ECE"/>
    <w:rsid w:val="00DE6057"/>
    <w:rsid w:val="00DE605D"/>
    <w:rsid w:val="00DE6222"/>
    <w:rsid w:val="00DE6BB4"/>
    <w:rsid w:val="00DE7349"/>
    <w:rsid w:val="00DE7642"/>
    <w:rsid w:val="00DE7896"/>
    <w:rsid w:val="00DE7C98"/>
    <w:rsid w:val="00DE7F1E"/>
    <w:rsid w:val="00DE7F56"/>
    <w:rsid w:val="00DF186A"/>
    <w:rsid w:val="00DF2435"/>
    <w:rsid w:val="00DF42FB"/>
    <w:rsid w:val="00DF484D"/>
    <w:rsid w:val="00DF585F"/>
    <w:rsid w:val="00DF5CEB"/>
    <w:rsid w:val="00DF6455"/>
    <w:rsid w:val="00DF74D6"/>
    <w:rsid w:val="00E01A07"/>
    <w:rsid w:val="00E02408"/>
    <w:rsid w:val="00E026F7"/>
    <w:rsid w:val="00E03321"/>
    <w:rsid w:val="00E03C0D"/>
    <w:rsid w:val="00E03F83"/>
    <w:rsid w:val="00E041C8"/>
    <w:rsid w:val="00E042B9"/>
    <w:rsid w:val="00E044ED"/>
    <w:rsid w:val="00E048C0"/>
    <w:rsid w:val="00E05512"/>
    <w:rsid w:val="00E0647A"/>
    <w:rsid w:val="00E06D68"/>
    <w:rsid w:val="00E0707B"/>
    <w:rsid w:val="00E074BE"/>
    <w:rsid w:val="00E07763"/>
    <w:rsid w:val="00E0777E"/>
    <w:rsid w:val="00E07BD0"/>
    <w:rsid w:val="00E07D08"/>
    <w:rsid w:val="00E10114"/>
    <w:rsid w:val="00E10259"/>
    <w:rsid w:val="00E103E2"/>
    <w:rsid w:val="00E10E4D"/>
    <w:rsid w:val="00E110A7"/>
    <w:rsid w:val="00E114B5"/>
    <w:rsid w:val="00E11C37"/>
    <w:rsid w:val="00E12082"/>
    <w:rsid w:val="00E122D1"/>
    <w:rsid w:val="00E125CA"/>
    <w:rsid w:val="00E12D26"/>
    <w:rsid w:val="00E12DA3"/>
    <w:rsid w:val="00E13893"/>
    <w:rsid w:val="00E14136"/>
    <w:rsid w:val="00E14B98"/>
    <w:rsid w:val="00E14F8A"/>
    <w:rsid w:val="00E15547"/>
    <w:rsid w:val="00E15614"/>
    <w:rsid w:val="00E15E3E"/>
    <w:rsid w:val="00E167E9"/>
    <w:rsid w:val="00E16F81"/>
    <w:rsid w:val="00E17019"/>
    <w:rsid w:val="00E17068"/>
    <w:rsid w:val="00E1759B"/>
    <w:rsid w:val="00E178C0"/>
    <w:rsid w:val="00E178E4"/>
    <w:rsid w:val="00E17A25"/>
    <w:rsid w:val="00E2023F"/>
    <w:rsid w:val="00E20851"/>
    <w:rsid w:val="00E208EA"/>
    <w:rsid w:val="00E210F8"/>
    <w:rsid w:val="00E2113B"/>
    <w:rsid w:val="00E211C6"/>
    <w:rsid w:val="00E2153F"/>
    <w:rsid w:val="00E21BD7"/>
    <w:rsid w:val="00E225F9"/>
    <w:rsid w:val="00E2263E"/>
    <w:rsid w:val="00E2299E"/>
    <w:rsid w:val="00E22A00"/>
    <w:rsid w:val="00E230FE"/>
    <w:rsid w:val="00E2315D"/>
    <w:rsid w:val="00E2396C"/>
    <w:rsid w:val="00E244C1"/>
    <w:rsid w:val="00E2479B"/>
    <w:rsid w:val="00E24DC1"/>
    <w:rsid w:val="00E25186"/>
    <w:rsid w:val="00E2578B"/>
    <w:rsid w:val="00E26161"/>
    <w:rsid w:val="00E2655E"/>
    <w:rsid w:val="00E26B54"/>
    <w:rsid w:val="00E27342"/>
    <w:rsid w:val="00E2738E"/>
    <w:rsid w:val="00E2792E"/>
    <w:rsid w:val="00E27D82"/>
    <w:rsid w:val="00E27DEC"/>
    <w:rsid w:val="00E30C34"/>
    <w:rsid w:val="00E30FB8"/>
    <w:rsid w:val="00E310C3"/>
    <w:rsid w:val="00E311DD"/>
    <w:rsid w:val="00E312E8"/>
    <w:rsid w:val="00E3132D"/>
    <w:rsid w:val="00E316FC"/>
    <w:rsid w:val="00E33995"/>
    <w:rsid w:val="00E339EB"/>
    <w:rsid w:val="00E34613"/>
    <w:rsid w:val="00E34AE4"/>
    <w:rsid w:val="00E35498"/>
    <w:rsid w:val="00E36284"/>
    <w:rsid w:val="00E364F6"/>
    <w:rsid w:val="00E375D3"/>
    <w:rsid w:val="00E3767D"/>
    <w:rsid w:val="00E379DA"/>
    <w:rsid w:val="00E40140"/>
    <w:rsid w:val="00E40668"/>
    <w:rsid w:val="00E40D88"/>
    <w:rsid w:val="00E411E4"/>
    <w:rsid w:val="00E411F1"/>
    <w:rsid w:val="00E41404"/>
    <w:rsid w:val="00E418B1"/>
    <w:rsid w:val="00E41B99"/>
    <w:rsid w:val="00E41D2C"/>
    <w:rsid w:val="00E42009"/>
    <w:rsid w:val="00E4252C"/>
    <w:rsid w:val="00E42F47"/>
    <w:rsid w:val="00E43954"/>
    <w:rsid w:val="00E43E91"/>
    <w:rsid w:val="00E448E5"/>
    <w:rsid w:val="00E45C9C"/>
    <w:rsid w:val="00E45D53"/>
    <w:rsid w:val="00E46229"/>
    <w:rsid w:val="00E4682F"/>
    <w:rsid w:val="00E4686D"/>
    <w:rsid w:val="00E47CE2"/>
    <w:rsid w:val="00E50312"/>
    <w:rsid w:val="00E510CE"/>
    <w:rsid w:val="00E511C5"/>
    <w:rsid w:val="00E5313E"/>
    <w:rsid w:val="00E5453D"/>
    <w:rsid w:val="00E56183"/>
    <w:rsid w:val="00E57332"/>
    <w:rsid w:val="00E57E7C"/>
    <w:rsid w:val="00E57F68"/>
    <w:rsid w:val="00E6022C"/>
    <w:rsid w:val="00E6052A"/>
    <w:rsid w:val="00E60B81"/>
    <w:rsid w:val="00E610C7"/>
    <w:rsid w:val="00E61BFB"/>
    <w:rsid w:val="00E62AFE"/>
    <w:rsid w:val="00E62C1C"/>
    <w:rsid w:val="00E62EF7"/>
    <w:rsid w:val="00E63048"/>
    <w:rsid w:val="00E6320E"/>
    <w:rsid w:val="00E632EB"/>
    <w:rsid w:val="00E6381B"/>
    <w:rsid w:val="00E6392B"/>
    <w:rsid w:val="00E63FC5"/>
    <w:rsid w:val="00E641EB"/>
    <w:rsid w:val="00E6476F"/>
    <w:rsid w:val="00E64AB2"/>
    <w:rsid w:val="00E6544E"/>
    <w:rsid w:val="00E654F3"/>
    <w:rsid w:val="00E65FD0"/>
    <w:rsid w:val="00E66364"/>
    <w:rsid w:val="00E66492"/>
    <w:rsid w:val="00E66695"/>
    <w:rsid w:val="00E675D0"/>
    <w:rsid w:val="00E67E7D"/>
    <w:rsid w:val="00E70508"/>
    <w:rsid w:val="00E708C8"/>
    <w:rsid w:val="00E72A88"/>
    <w:rsid w:val="00E72AEC"/>
    <w:rsid w:val="00E7313C"/>
    <w:rsid w:val="00E73609"/>
    <w:rsid w:val="00E73D7D"/>
    <w:rsid w:val="00E73D9A"/>
    <w:rsid w:val="00E73F87"/>
    <w:rsid w:val="00E7400E"/>
    <w:rsid w:val="00E74F99"/>
    <w:rsid w:val="00E75512"/>
    <w:rsid w:val="00E76416"/>
    <w:rsid w:val="00E76574"/>
    <w:rsid w:val="00E77CFE"/>
    <w:rsid w:val="00E77ED2"/>
    <w:rsid w:val="00E77EE7"/>
    <w:rsid w:val="00E80FB0"/>
    <w:rsid w:val="00E81B22"/>
    <w:rsid w:val="00E81BDB"/>
    <w:rsid w:val="00E8269D"/>
    <w:rsid w:val="00E83208"/>
    <w:rsid w:val="00E83FD1"/>
    <w:rsid w:val="00E84005"/>
    <w:rsid w:val="00E848F8"/>
    <w:rsid w:val="00E84E98"/>
    <w:rsid w:val="00E84FEE"/>
    <w:rsid w:val="00E85138"/>
    <w:rsid w:val="00E8568B"/>
    <w:rsid w:val="00E856A5"/>
    <w:rsid w:val="00E85B81"/>
    <w:rsid w:val="00E85FC2"/>
    <w:rsid w:val="00E8688D"/>
    <w:rsid w:val="00E870C9"/>
    <w:rsid w:val="00E906EE"/>
    <w:rsid w:val="00E9104C"/>
    <w:rsid w:val="00E915CB"/>
    <w:rsid w:val="00E91636"/>
    <w:rsid w:val="00E920A0"/>
    <w:rsid w:val="00E93E1B"/>
    <w:rsid w:val="00E943B9"/>
    <w:rsid w:val="00E94A3F"/>
    <w:rsid w:val="00E94A69"/>
    <w:rsid w:val="00E94F9D"/>
    <w:rsid w:val="00E952C6"/>
    <w:rsid w:val="00E9584F"/>
    <w:rsid w:val="00E959E2"/>
    <w:rsid w:val="00E963F0"/>
    <w:rsid w:val="00E967CB"/>
    <w:rsid w:val="00E9715F"/>
    <w:rsid w:val="00E9719D"/>
    <w:rsid w:val="00E97A7F"/>
    <w:rsid w:val="00E97B1E"/>
    <w:rsid w:val="00EA001C"/>
    <w:rsid w:val="00EA0AD4"/>
    <w:rsid w:val="00EA1341"/>
    <w:rsid w:val="00EA1443"/>
    <w:rsid w:val="00EA1476"/>
    <w:rsid w:val="00EA14CD"/>
    <w:rsid w:val="00EA19CE"/>
    <w:rsid w:val="00EA25F2"/>
    <w:rsid w:val="00EA2BCC"/>
    <w:rsid w:val="00EA2EB7"/>
    <w:rsid w:val="00EA372D"/>
    <w:rsid w:val="00EA399A"/>
    <w:rsid w:val="00EA40A9"/>
    <w:rsid w:val="00EA4A4A"/>
    <w:rsid w:val="00EA4BF1"/>
    <w:rsid w:val="00EA57E4"/>
    <w:rsid w:val="00EA5872"/>
    <w:rsid w:val="00EA5AF8"/>
    <w:rsid w:val="00EA5D9C"/>
    <w:rsid w:val="00EA5F29"/>
    <w:rsid w:val="00EA6751"/>
    <w:rsid w:val="00EA7166"/>
    <w:rsid w:val="00EA748C"/>
    <w:rsid w:val="00EB0A3A"/>
    <w:rsid w:val="00EB0EC6"/>
    <w:rsid w:val="00EB16F0"/>
    <w:rsid w:val="00EB1C12"/>
    <w:rsid w:val="00EB1C16"/>
    <w:rsid w:val="00EB1F7F"/>
    <w:rsid w:val="00EB2160"/>
    <w:rsid w:val="00EB223B"/>
    <w:rsid w:val="00EB2279"/>
    <w:rsid w:val="00EB2455"/>
    <w:rsid w:val="00EB28A5"/>
    <w:rsid w:val="00EB3968"/>
    <w:rsid w:val="00EB5076"/>
    <w:rsid w:val="00EB5CE1"/>
    <w:rsid w:val="00EB5EE8"/>
    <w:rsid w:val="00EB6997"/>
    <w:rsid w:val="00EB7152"/>
    <w:rsid w:val="00EB72AC"/>
    <w:rsid w:val="00EB76D4"/>
    <w:rsid w:val="00EC0233"/>
    <w:rsid w:val="00EC05EB"/>
    <w:rsid w:val="00EC0A23"/>
    <w:rsid w:val="00EC0D08"/>
    <w:rsid w:val="00EC0DE7"/>
    <w:rsid w:val="00EC1759"/>
    <w:rsid w:val="00EC2115"/>
    <w:rsid w:val="00EC2155"/>
    <w:rsid w:val="00EC25DC"/>
    <w:rsid w:val="00EC2657"/>
    <w:rsid w:val="00EC2D47"/>
    <w:rsid w:val="00EC32ED"/>
    <w:rsid w:val="00EC392B"/>
    <w:rsid w:val="00EC393E"/>
    <w:rsid w:val="00EC4575"/>
    <w:rsid w:val="00EC50DA"/>
    <w:rsid w:val="00EC5D36"/>
    <w:rsid w:val="00EC5DDE"/>
    <w:rsid w:val="00EC623E"/>
    <w:rsid w:val="00EC6344"/>
    <w:rsid w:val="00EC6CAC"/>
    <w:rsid w:val="00ED05F8"/>
    <w:rsid w:val="00ED0F8E"/>
    <w:rsid w:val="00ED1867"/>
    <w:rsid w:val="00ED1D7E"/>
    <w:rsid w:val="00ED2468"/>
    <w:rsid w:val="00ED2A3A"/>
    <w:rsid w:val="00ED2AC1"/>
    <w:rsid w:val="00ED489F"/>
    <w:rsid w:val="00ED4E1C"/>
    <w:rsid w:val="00ED5010"/>
    <w:rsid w:val="00ED523F"/>
    <w:rsid w:val="00ED5B78"/>
    <w:rsid w:val="00ED6ADC"/>
    <w:rsid w:val="00ED7FB3"/>
    <w:rsid w:val="00EE07BF"/>
    <w:rsid w:val="00EE09B3"/>
    <w:rsid w:val="00EE0B82"/>
    <w:rsid w:val="00EE0C30"/>
    <w:rsid w:val="00EE0E80"/>
    <w:rsid w:val="00EE167B"/>
    <w:rsid w:val="00EE17DC"/>
    <w:rsid w:val="00EE1F5D"/>
    <w:rsid w:val="00EE21AD"/>
    <w:rsid w:val="00EE290D"/>
    <w:rsid w:val="00EE2BEB"/>
    <w:rsid w:val="00EE31DC"/>
    <w:rsid w:val="00EE3277"/>
    <w:rsid w:val="00EE3486"/>
    <w:rsid w:val="00EE523E"/>
    <w:rsid w:val="00EE545A"/>
    <w:rsid w:val="00EE6148"/>
    <w:rsid w:val="00EE621B"/>
    <w:rsid w:val="00EE628A"/>
    <w:rsid w:val="00EE6B0A"/>
    <w:rsid w:val="00EE787C"/>
    <w:rsid w:val="00EF04C3"/>
    <w:rsid w:val="00EF15DB"/>
    <w:rsid w:val="00EF189F"/>
    <w:rsid w:val="00EF2671"/>
    <w:rsid w:val="00EF2ACF"/>
    <w:rsid w:val="00EF32CD"/>
    <w:rsid w:val="00EF35B5"/>
    <w:rsid w:val="00EF3925"/>
    <w:rsid w:val="00EF3C05"/>
    <w:rsid w:val="00EF485D"/>
    <w:rsid w:val="00EF519F"/>
    <w:rsid w:val="00EF5C2F"/>
    <w:rsid w:val="00EF6739"/>
    <w:rsid w:val="00EF6D15"/>
    <w:rsid w:val="00EF7E0D"/>
    <w:rsid w:val="00F01503"/>
    <w:rsid w:val="00F0167E"/>
    <w:rsid w:val="00F01843"/>
    <w:rsid w:val="00F018EF"/>
    <w:rsid w:val="00F01EC3"/>
    <w:rsid w:val="00F020BF"/>
    <w:rsid w:val="00F022F5"/>
    <w:rsid w:val="00F0252C"/>
    <w:rsid w:val="00F02B1B"/>
    <w:rsid w:val="00F038B1"/>
    <w:rsid w:val="00F03E91"/>
    <w:rsid w:val="00F047D8"/>
    <w:rsid w:val="00F049FA"/>
    <w:rsid w:val="00F06019"/>
    <w:rsid w:val="00F06399"/>
    <w:rsid w:val="00F068DB"/>
    <w:rsid w:val="00F071F1"/>
    <w:rsid w:val="00F076D2"/>
    <w:rsid w:val="00F07ED0"/>
    <w:rsid w:val="00F100D8"/>
    <w:rsid w:val="00F10914"/>
    <w:rsid w:val="00F10D00"/>
    <w:rsid w:val="00F10D19"/>
    <w:rsid w:val="00F11D04"/>
    <w:rsid w:val="00F1205D"/>
    <w:rsid w:val="00F1222E"/>
    <w:rsid w:val="00F12379"/>
    <w:rsid w:val="00F125BD"/>
    <w:rsid w:val="00F12FC1"/>
    <w:rsid w:val="00F13534"/>
    <w:rsid w:val="00F13B7C"/>
    <w:rsid w:val="00F13DE2"/>
    <w:rsid w:val="00F1429C"/>
    <w:rsid w:val="00F148E3"/>
    <w:rsid w:val="00F1557E"/>
    <w:rsid w:val="00F15933"/>
    <w:rsid w:val="00F15D5E"/>
    <w:rsid w:val="00F15F61"/>
    <w:rsid w:val="00F16AB9"/>
    <w:rsid w:val="00F17039"/>
    <w:rsid w:val="00F17247"/>
    <w:rsid w:val="00F17A7A"/>
    <w:rsid w:val="00F17AF5"/>
    <w:rsid w:val="00F20193"/>
    <w:rsid w:val="00F204EC"/>
    <w:rsid w:val="00F2054B"/>
    <w:rsid w:val="00F20B43"/>
    <w:rsid w:val="00F21E82"/>
    <w:rsid w:val="00F22238"/>
    <w:rsid w:val="00F224BC"/>
    <w:rsid w:val="00F2271D"/>
    <w:rsid w:val="00F22B33"/>
    <w:rsid w:val="00F22CE6"/>
    <w:rsid w:val="00F237E4"/>
    <w:rsid w:val="00F24263"/>
    <w:rsid w:val="00F2431A"/>
    <w:rsid w:val="00F245D6"/>
    <w:rsid w:val="00F24A1A"/>
    <w:rsid w:val="00F24B91"/>
    <w:rsid w:val="00F25052"/>
    <w:rsid w:val="00F256E4"/>
    <w:rsid w:val="00F25EAE"/>
    <w:rsid w:val="00F261C8"/>
    <w:rsid w:val="00F26F10"/>
    <w:rsid w:val="00F27E8A"/>
    <w:rsid w:val="00F3087D"/>
    <w:rsid w:val="00F31436"/>
    <w:rsid w:val="00F3179C"/>
    <w:rsid w:val="00F31D0A"/>
    <w:rsid w:val="00F3224C"/>
    <w:rsid w:val="00F32905"/>
    <w:rsid w:val="00F32FE7"/>
    <w:rsid w:val="00F33BF2"/>
    <w:rsid w:val="00F33E61"/>
    <w:rsid w:val="00F344B7"/>
    <w:rsid w:val="00F345D1"/>
    <w:rsid w:val="00F34712"/>
    <w:rsid w:val="00F3482D"/>
    <w:rsid w:val="00F34EF5"/>
    <w:rsid w:val="00F3505E"/>
    <w:rsid w:val="00F356FE"/>
    <w:rsid w:val="00F3648E"/>
    <w:rsid w:val="00F36DF9"/>
    <w:rsid w:val="00F36FFF"/>
    <w:rsid w:val="00F37345"/>
    <w:rsid w:val="00F37EA2"/>
    <w:rsid w:val="00F407ED"/>
    <w:rsid w:val="00F415EB"/>
    <w:rsid w:val="00F41646"/>
    <w:rsid w:val="00F416E0"/>
    <w:rsid w:val="00F417F9"/>
    <w:rsid w:val="00F429C9"/>
    <w:rsid w:val="00F43019"/>
    <w:rsid w:val="00F433A6"/>
    <w:rsid w:val="00F43478"/>
    <w:rsid w:val="00F43524"/>
    <w:rsid w:val="00F435BC"/>
    <w:rsid w:val="00F43B42"/>
    <w:rsid w:val="00F44E20"/>
    <w:rsid w:val="00F451CA"/>
    <w:rsid w:val="00F4531F"/>
    <w:rsid w:val="00F453C0"/>
    <w:rsid w:val="00F45A98"/>
    <w:rsid w:val="00F464A3"/>
    <w:rsid w:val="00F47127"/>
    <w:rsid w:val="00F4723C"/>
    <w:rsid w:val="00F473BD"/>
    <w:rsid w:val="00F47491"/>
    <w:rsid w:val="00F47543"/>
    <w:rsid w:val="00F509A3"/>
    <w:rsid w:val="00F528DC"/>
    <w:rsid w:val="00F52A22"/>
    <w:rsid w:val="00F53013"/>
    <w:rsid w:val="00F53D4E"/>
    <w:rsid w:val="00F53E21"/>
    <w:rsid w:val="00F55091"/>
    <w:rsid w:val="00F553AA"/>
    <w:rsid w:val="00F55738"/>
    <w:rsid w:val="00F55CC4"/>
    <w:rsid w:val="00F560D3"/>
    <w:rsid w:val="00F5615C"/>
    <w:rsid w:val="00F56820"/>
    <w:rsid w:val="00F56971"/>
    <w:rsid w:val="00F56E40"/>
    <w:rsid w:val="00F56FE9"/>
    <w:rsid w:val="00F57146"/>
    <w:rsid w:val="00F5725E"/>
    <w:rsid w:val="00F57267"/>
    <w:rsid w:val="00F57676"/>
    <w:rsid w:val="00F60A35"/>
    <w:rsid w:val="00F6113C"/>
    <w:rsid w:val="00F61263"/>
    <w:rsid w:val="00F61782"/>
    <w:rsid w:val="00F625B0"/>
    <w:rsid w:val="00F62BDF"/>
    <w:rsid w:val="00F62CCD"/>
    <w:rsid w:val="00F633C2"/>
    <w:rsid w:val="00F6411A"/>
    <w:rsid w:val="00F641D5"/>
    <w:rsid w:val="00F64825"/>
    <w:rsid w:val="00F6502F"/>
    <w:rsid w:val="00F6535C"/>
    <w:rsid w:val="00F6593B"/>
    <w:rsid w:val="00F65C1E"/>
    <w:rsid w:val="00F66012"/>
    <w:rsid w:val="00F6613C"/>
    <w:rsid w:val="00F6615A"/>
    <w:rsid w:val="00F66E4B"/>
    <w:rsid w:val="00F6705B"/>
    <w:rsid w:val="00F677DA"/>
    <w:rsid w:val="00F67C31"/>
    <w:rsid w:val="00F7043A"/>
    <w:rsid w:val="00F70618"/>
    <w:rsid w:val="00F71204"/>
    <w:rsid w:val="00F71832"/>
    <w:rsid w:val="00F720F2"/>
    <w:rsid w:val="00F722D6"/>
    <w:rsid w:val="00F72957"/>
    <w:rsid w:val="00F73036"/>
    <w:rsid w:val="00F730B2"/>
    <w:rsid w:val="00F73378"/>
    <w:rsid w:val="00F735F3"/>
    <w:rsid w:val="00F73E5D"/>
    <w:rsid w:val="00F747D8"/>
    <w:rsid w:val="00F754FD"/>
    <w:rsid w:val="00F7622C"/>
    <w:rsid w:val="00F768EF"/>
    <w:rsid w:val="00F76AA2"/>
    <w:rsid w:val="00F76D31"/>
    <w:rsid w:val="00F76DC8"/>
    <w:rsid w:val="00F76E7E"/>
    <w:rsid w:val="00F77306"/>
    <w:rsid w:val="00F773ED"/>
    <w:rsid w:val="00F77731"/>
    <w:rsid w:val="00F77C8B"/>
    <w:rsid w:val="00F80A0A"/>
    <w:rsid w:val="00F80B59"/>
    <w:rsid w:val="00F81049"/>
    <w:rsid w:val="00F8183A"/>
    <w:rsid w:val="00F822AC"/>
    <w:rsid w:val="00F827CA"/>
    <w:rsid w:val="00F82D12"/>
    <w:rsid w:val="00F82DCA"/>
    <w:rsid w:val="00F839E5"/>
    <w:rsid w:val="00F83D77"/>
    <w:rsid w:val="00F83F58"/>
    <w:rsid w:val="00F84665"/>
    <w:rsid w:val="00F846CB"/>
    <w:rsid w:val="00F84780"/>
    <w:rsid w:val="00F84895"/>
    <w:rsid w:val="00F87636"/>
    <w:rsid w:val="00F8782B"/>
    <w:rsid w:val="00F87976"/>
    <w:rsid w:val="00F87EDE"/>
    <w:rsid w:val="00F90386"/>
    <w:rsid w:val="00F90526"/>
    <w:rsid w:val="00F908E4"/>
    <w:rsid w:val="00F909F4"/>
    <w:rsid w:val="00F919FA"/>
    <w:rsid w:val="00F91CCB"/>
    <w:rsid w:val="00F91E64"/>
    <w:rsid w:val="00F91E8B"/>
    <w:rsid w:val="00F9236D"/>
    <w:rsid w:val="00F92EF6"/>
    <w:rsid w:val="00F9310D"/>
    <w:rsid w:val="00F93168"/>
    <w:rsid w:val="00F93B4E"/>
    <w:rsid w:val="00F93B50"/>
    <w:rsid w:val="00F93D55"/>
    <w:rsid w:val="00F93E6F"/>
    <w:rsid w:val="00F9557E"/>
    <w:rsid w:val="00F95D59"/>
    <w:rsid w:val="00F962C9"/>
    <w:rsid w:val="00F967E2"/>
    <w:rsid w:val="00F96AB3"/>
    <w:rsid w:val="00F97455"/>
    <w:rsid w:val="00F9751B"/>
    <w:rsid w:val="00F97FDB"/>
    <w:rsid w:val="00FA0522"/>
    <w:rsid w:val="00FA0FB2"/>
    <w:rsid w:val="00FA1BF8"/>
    <w:rsid w:val="00FA2947"/>
    <w:rsid w:val="00FA2F62"/>
    <w:rsid w:val="00FA3313"/>
    <w:rsid w:val="00FA34E9"/>
    <w:rsid w:val="00FA39CF"/>
    <w:rsid w:val="00FA3BEE"/>
    <w:rsid w:val="00FA3EDE"/>
    <w:rsid w:val="00FA4735"/>
    <w:rsid w:val="00FA5006"/>
    <w:rsid w:val="00FA5404"/>
    <w:rsid w:val="00FA5CD9"/>
    <w:rsid w:val="00FA649C"/>
    <w:rsid w:val="00FA67A0"/>
    <w:rsid w:val="00FA6FF2"/>
    <w:rsid w:val="00FA71C9"/>
    <w:rsid w:val="00FA76D3"/>
    <w:rsid w:val="00FA77F9"/>
    <w:rsid w:val="00FA7845"/>
    <w:rsid w:val="00FA7BDB"/>
    <w:rsid w:val="00FA7EE7"/>
    <w:rsid w:val="00FB07FD"/>
    <w:rsid w:val="00FB0802"/>
    <w:rsid w:val="00FB0E3C"/>
    <w:rsid w:val="00FB12D2"/>
    <w:rsid w:val="00FB2540"/>
    <w:rsid w:val="00FB2C52"/>
    <w:rsid w:val="00FB2FD1"/>
    <w:rsid w:val="00FB33B2"/>
    <w:rsid w:val="00FB3891"/>
    <w:rsid w:val="00FB4782"/>
    <w:rsid w:val="00FB500B"/>
    <w:rsid w:val="00FB5554"/>
    <w:rsid w:val="00FB5F74"/>
    <w:rsid w:val="00FB6029"/>
    <w:rsid w:val="00FB653A"/>
    <w:rsid w:val="00FB6557"/>
    <w:rsid w:val="00FB694E"/>
    <w:rsid w:val="00FB6DFF"/>
    <w:rsid w:val="00FB6F59"/>
    <w:rsid w:val="00FB7383"/>
    <w:rsid w:val="00FC0D7F"/>
    <w:rsid w:val="00FC199C"/>
    <w:rsid w:val="00FC204C"/>
    <w:rsid w:val="00FC33C7"/>
    <w:rsid w:val="00FC34B1"/>
    <w:rsid w:val="00FC3B80"/>
    <w:rsid w:val="00FC3BBB"/>
    <w:rsid w:val="00FC47F0"/>
    <w:rsid w:val="00FC48F0"/>
    <w:rsid w:val="00FC4BDE"/>
    <w:rsid w:val="00FC5AA8"/>
    <w:rsid w:val="00FC5CEF"/>
    <w:rsid w:val="00FC63CA"/>
    <w:rsid w:val="00FC70D8"/>
    <w:rsid w:val="00FC7650"/>
    <w:rsid w:val="00FC7AC2"/>
    <w:rsid w:val="00FD01AA"/>
    <w:rsid w:val="00FD0FD9"/>
    <w:rsid w:val="00FD1EA6"/>
    <w:rsid w:val="00FD2A02"/>
    <w:rsid w:val="00FD3D11"/>
    <w:rsid w:val="00FD3EED"/>
    <w:rsid w:val="00FD3F65"/>
    <w:rsid w:val="00FD426D"/>
    <w:rsid w:val="00FD4362"/>
    <w:rsid w:val="00FD476C"/>
    <w:rsid w:val="00FD48A8"/>
    <w:rsid w:val="00FD58B2"/>
    <w:rsid w:val="00FD5BF5"/>
    <w:rsid w:val="00FD5CBB"/>
    <w:rsid w:val="00FD5DFA"/>
    <w:rsid w:val="00FD5F0B"/>
    <w:rsid w:val="00FD7160"/>
    <w:rsid w:val="00FD7572"/>
    <w:rsid w:val="00FD779A"/>
    <w:rsid w:val="00FD7EBF"/>
    <w:rsid w:val="00FE017A"/>
    <w:rsid w:val="00FE2505"/>
    <w:rsid w:val="00FE2786"/>
    <w:rsid w:val="00FE2A90"/>
    <w:rsid w:val="00FE2BB6"/>
    <w:rsid w:val="00FE2D9D"/>
    <w:rsid w:val="00FE37C7"/>
    <w:rsid w:val="00FE3C9A"/>
    <w:rsid w:val="00FE3FEB"/>
    <w:rsid w:val="00FE45BD"/>
    <w:rsid w:val="00FE467D"/>
    <w:rsid w:val="00FE480B"/>
    <w:rsid w:val="00FE4C73"/>
    <w:rsid w:val="00FE5284"/>
    <w:rsid w:val="00FE57CE"/>
    <w:rsid w:val="00FE62C6"/>
    <w:rsid w:val="00FE635F"/>
    <w:rsid w:val="00FE6851"/>
    <w:rsid w:val="00FE6A17"/>
    <w:rsid w:val="00FF0004"/>
    <w:rsid w:val="00FF0948"/>
    <w:rsid w:val="00FF10CD"/>
    <w:rsid w:val="00FF14DB"/>
    <w:rsid w:val="00FF18C6"/>
    <w:rsid w:val="00FF2113"/>
    <w:rsid w:val="00FF32B0"/>
    <w:rsid w:val="00FF44A2"/>
    <w:rsid w:val="00FF4DB6"/>
    <w:rsid w:val="00FF573A"/>
    <w:rsid w:val="00FF63B6"/>
    <w:rsid w:val="00FF6477"/>
    <w:rsid w:val="00FF67F8"/>
    <w:rsid w:val="00FF6B51"/>
    <w:rsid w:val="00FF6DF1"/>
    <w:rsid w:val="00FF6E34"/>
    <w:rsid w:val="00FF7C33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63CEFB-9FD1-4F23-91B6-503F6CB0B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107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70D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70D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8B2FA9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5C7846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4">
    <w:name w:val="Plain Text"/>
    <w:basedOn w:val="a"/>
    <w:link w:val="a5"/>
    <w:rPr>
      <w:rFonts w:ascii="Courier New" w:hAnsi="Courier New" w:cs="Courier New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rsid w:val="00DC4F51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420CDA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8B2F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rsid w:val="008D138A"/>
  </w:style>
  <w:style w:type="paragraph" w:styleId="af">
    <w:name w:val="Normal (Web)"/>
    <w:basedOn w:val="a"/>
    <w:rsid w:val="00070D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0">
    <w:name w:val="Strong"/>
    <w:uiPriority w:val="22"/>
    <w:qFormat/>
    <w:rsid w:val="00F17247"/>
    <w:rPr>
      <w:b/>
      <w:bCs/>
    </w:rPr>
  </w:style>
  <w:style w:type="paragraph" w:customStyle="1" w:styleId="ConsPlusNonformat">
    <w:name w:val="ConsPlusNonformat"/>
    <w:rsid w:val="00392437"/>
    <w:pPr>
      <w:widowControl w:val="0"/>
    </w:pPr>
    <w:rPr>
      <w:rFonts w:ascii="Courier New" w:hAnsi="Courier New"/>
      <w:snapToGrid w:val="0"/>
    </w:rPr>
  </w:style>
  <w:style w:type="paragraph" w:styleId="af1">
    <w:name w:val="Body Text Indent"/>
    <w:basedOn w:val="a"/>
    <w:link w:val="af2"/>
    <w:rsid w:val="00BC609B"/>
    <w:pPr>
      <w:ind w:firstLine="709"/>
      <w:jc w:val="both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rsid w:val="00BC609B"/>
    <w:pPr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357F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mw-headline">
    <w:name w:val="mw-headline"/>
    <w:rsid w:val="00727757"/>
  </w:style>
  <w:style w:type="character" w:customStyle="1" w:styleId="af3">
    <w:name w:val="Основной текст_"/>
    <w:link w:val="11"/>
    <w:rsid w:val="00832D59"/>
    <w:rPr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f3"/>
    <w:rsid w:val="00832D59"/>
    <w:pPr>
      <w:shd w:val="clear" w:color="auto" w:fill="FFFFFF"/>
      <w:spacing w:line="278" w:lineRule="exact"/>
      <w:jc w:val="both"/>
    </w:pPr>
    <w:rPr>
      <w:rFonts w:ascii="Times New Roman" w:hAnsi="Times New Roman"/>
      <w:sz w:val="22"/>
      <w:szCs w:val="22"/>
    </w:rPr>
  </w:style>
  <w:style w:type="character" w:customStyle="1" w:styleId="21">
    <w:name w:val="Основной текст (2)_"/>
    <w:link w:val="22"/>
    <w:rsid w:val="00065542"/>
    <w:rPr>
      <w:sz w:val="18"/>
      <w:szCs w:val="18"/>
      <w:shd w:val="clear" w:color="auto" w:fill="FFFFFF"/>
    </w:rPr>
  </w:style>
  <w:style w:type="character" w:customStyle="1" w:styleId="1pt">
    <w:name w:val="Основной текст + Курсив;Интервал 1 pt"/>
    <w:rsid w:val="000655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65542"/>
    <w:pPr>
      <w:shd w:val="clear" w:color="auto" w:fill="FFFFFF"/>
      <w:spacing w:line="0" w:lineRule="atLeast"/>
    </w:pPr>
    <w:rPr>
      <w:rFonts w:ascii="Times New Roman" w:hAnsi="Times New Roman"/>
      <w:sz w:val="18"/>
      <w:szCs w:val="18"/>
    </w:rPr>
  </w:style>
  <w:style w:type="paragraph" w:styleId="af4">
    <w:name w:val="List Paragraph"/>
    <w:basedOn w:val="a"/>
    <w:uiPriority w:val="34"/>
    <w:qFormat/>
    <w:rsid w:val="00C05700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B05631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B0563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0563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B05631"/>
    <w:rPr>
      <w:rFonts w:ascii="Times New Roman CYR" w:hAnsi="Times New Roman CYR"/>
      <w:sz w:val="24"/>
    </w:rPr>
  </w:style>
  <w:style w:type="character" w:customStyle="1" w:styleId="50">
    <w:name w:val="Заголовок 5 Знак"/>
    <w:link w:val="5"/>
    <w:rsid w:val="00B05631"/>
    <w:rPr>
      <w:b/>
      <w:bCs/>
      <w:i/>
      <w:iCs/>
      <w:sz w:val="26"/>
      <w:szCs w:val="26"/>
    </w:rPr>
  </w:style>
  <w:style w:type="paragraph" w:customStyle="1" w:styleId="af5">
    <w:name w:val="Знак Знак Знак Знак"/>
    <w:basedOn w:val="a"/>
    <w:rsid w:val="00B05631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a5">
    <w:name w:val="Текст Знак"/>
    <w:link w:val="a4"/>
    <w:rsid w:val="00B05631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rsid w:val="00B05631"/>
    <w:rPr>
      <w:rFonts w:ascii="Times New Roman CYR" w:hAnsi="Times New Roman CYR"/>
    </w:rPr>
  </w:style>
  <w:style w:type="character" w:customStyle="1" w:styleId="aa">
    <w:name w:val="Нижний колонтитул Знак"/>
    <w:link w:val="a9"/>
    <w:rsid w:val="00B05631"/>
    <w:rPr>
      <w:rFonts w:ascii="Times New Roman CYR" w:hAnsi="Times New Roman CYR"/>
    </w:rPr>
  </w:style>
  <w:style w:type="character" w:customStyle="1" w:styleId="ac">
    <w:name w:val="Текст выноски Знак"/>
    <w:link w:val="ab"/>
    <w:semiHidden/>
    <w:rsid w:val="00B05631"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link w:val="af1"/>
    <w:rsid w:val="00B05631"/>
    <w:rPr>
      <w:sz w:val="24"/>
      <w:szCs w:val="24"/>
    </w:rPr>
  </w:style>
  <w:style w:type="character" w:customStyle="1" w:styleId="32">
    <w:name w:val="Основной текст с отступом 3 Знак"/>
    <w:link w:val="31"/>
    <w:rsid w:val="00B05631"/>
    <w:rPr>
      <w:sz w:val="24"/>
      <w:szCs w:val="24"/>
    </w:rPr>
  </w:style>
  <w:style w:type="character" w:customStyle="1" w:styleId="23">
    <w:name w:val="Заголовок №2_"/>
    <w:link w:val="24"/>
    <w:rsid w:val="00CE398C"/>
    <w:rPr>
      <w:sz w:val="23"/>
      <w:szCs w:val="23"/>
      <w:shd w:val="clear" w:color="auto" w:fill="FFFFFF"/>
    </w:rPr>
  </w:style>
  <w:style w:type="character" w:customStyle="1" w:styleId="af6">
    <w:name w:val="Основной текст + Полужирный"/>
    <w:rsid w:val="00CE39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CE398C"/>
    <w:pPr>
      <w:shd w:val="clear" w:color="auto" w:fill="FFFFFF"/>
      <w:spacing w:before="240" w:line="274" w:lineRule="exact"/>
      <w:ind w:firstLine="720"/>
      <w:jc w:val="both"/>
      <w:outlineLvl w:val="1"/>
    </w:pPr>
    <w:rPr>
      <w:rFonts w:ascii="Times New Roman" w:hAnsi="Times New Roman"/>
      <w:sz w:val="23"/>
      <w:szCs w:val="23"/>
    </w:rPr>
  </w:style>
  <w:style w:type="paragraph" w:customStyle="1" w:styleId="ConsPlusTitle">
    <w:name w:val="ConsPlusTitle"/>
    <w:uiPriority w:val="99"/>
    <w:rsid w:val="004705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7">
    <w:name w:val="Колонтитул_"/>
    <w:link w:val="af8"/>
    <w:rsid w:val="00CF41BC"/>
    <w:rPr>
      <w:shd w:val="clear" w:color="auto" w:fill="FFFFFF"/>
    </w:rPr>
  </w:style>
  <w:style w:type="paragraph" w:customStyle="1" w:styleId="25">
    <w:name w:val="Основной текст2"/>
    <w:basedOn w:val="a"/>
    <w:rsid w:val="00CF41BC"/>
    <w:pPr>
      <w:shd w:val="clear" w:color="auto" w:fill="FFFFFF"/>
      <w:spacing w:line="0" w:lineRule="atLeast"/>
      <w:jc w:val="center"/>
    </w:pPr>
    <w:rPr>
      <w:rFonts w:ascii="Times New Roman" w:hAnsi="Times New Roman"/>
      <w:color w:val="000000"/>
      <w:sz w:val="26"/>
      <w:szCs w:val="26"/>
      <w:lang w:val="ru"/>
    </w:rPr>
  </w:style>
  <w:style w:type="paragraph" w:customStyle="1" w:styleId="af8">
    <w:name w:val="Колонтитул"/>
    <w:basedOn w:val="a"/>
    <w:link w:val="af7"/>
    <w:rsid w:val="00CF41BC"/>
    <w:pPr>
      <w:shd w:val="clear" w:color="auto" w:fill="FFFFFF"/>
    </w:pPr>
    <w:rPr>
      <w:rFonts w:ascii="Times New Roman" w:hAnsi="Times New Roman"/>
    </w:rPr>
  </w:style>
  <w:style w:type="character" w:customStyle="1" w:styleId="12">
    <w:name w:val="Заголовок №1_"/>
    <w:link w:val="13"/>
    <w:rsid w:val="00374C67"/>
    <w:rPr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374C67"/>
    <w:pPr>
      <w:shd w:val="clear" w:color="auto" w:fill="FFFFFF"/>
      <w:spacing w:after="240" w:line="0" w:lineRule="atLeast"/>
      <w:jc w:val="both"/>
      <w:outlineLvl w:val="0"/>
    </w:pPr>
    <w:rPr>
      <w:rFonts w:ascii="Times New Roman" w:hAnsi="Times New Roman"/>
      <w:sz w:val="27"/>
      <w:szCs w:val="27"/>
    </w:rPr>
  </w:style>
  <w:style w:type="character" w:customStyle="1" w:styleId="211pt">
    <w:name w:val="Основной текст (2) + 11 pt"/>
    <w:rsid w:val="00E62C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af9">
    <w:name w:val="Оглавление_"/>
    <w:link w:val="afa"/>
    <w:rsid w:val="00E62C1C"/>
    <w:rPr>
      <w:sz w:val="22"/>
      <w:szCs w:val="22"/>
      <w:shd w:val="clear" w:color="auto" w:fill="FFFFFF"/>
    </w:rPr>
  </w:style>
  <w:style w:type="character" w:customStyle="1" w:styleId="26">
    <w:name w:val="Оглавление (2)_"/>
    <w:link w:val="27"/>
    <w:rsid w:val="00E62C1C"/>
    <w:rPr>
      <w:w w:val="40"/>
      <w:sz w:val="12"/>
      <w:szCs w:val="12"/>
      <w:shd w:val="clear" w:color="auto" w:fill="FFFFFF"/>
    </w:rPr>
  </w:style>
  <w:style w:type="paragraph" w:customStyle="1" w:styleId="afa">
    <w:name w:val="Оглавление"/>
    <w:basedOn w:val="a"/>
    <w:link w:val="af9"/>
    <w:rsid w:val="00E62C1C"/>
    <w:pPr>
      <w:shd w:val="clear" w:color="auto" w:fill="FFFFFF"/>
      <w:spacing w:line="307" w:lineRule="exact"/>
    </w:pPr>
    <w:rPr>
      <w:rFonts w:ascii="Times New Roman" w:hAnsi="Times New Roman"/>
      <w:sz w:val="22"/>
      <w:szCs w:val="22"/>
    </w:rPr>
  </w:style>
  <w:style w:type="paragraph" w:customStyle="1" w:styleId="27">
    <w:name w:val="Оглавление (2)"/>
    <w:basedOn w:val="a"/>
    <w:link w:val="26"/>
    <w:rsid w:val="00E62C1C"/>
    <w:pPr>
      <w:shd w:val="clear" w:color="auto" w:fill="FFFFFF"/>
      <w:spacing w:line="0" w:lineRule="atLeast"/>
      <w:jc w:val="both"/>
    </w:pPr>
    <w:rPr>
      <w:rFonts w:ascii="Times New Roman" w:hAnsi="Times New Roman"/>
      <w:w w:val="40"/>
      <w:sz w:val="12"/>
      <w:szCs w:val="12"/>
    </w:rPr>
  </w:style>
  <w:style w:type="character" w:customStyle="1" w:styleId="markedcontent">
    <w:name w:val="markedcontent"/>
    <w:rsid w:val="00AE5DA1"/>
  </w:style>
  <w:style w:type="paragraph" w:styleId="afb">
    <w:name w:val="Title"/>
    <w:basedOn w:val="a"/>
    <w:link w:val="afc"/>
    <w:qFormat/>
    <w:rsid w:val="00303AA7"/>
    <w:pPr>
      <w:jc w:val="center"/>
    </w:pPr>
    <w:rPr>
      <w:rFonts w:ascii="Times New Roman" w:hAnsi="Times New Roman"/>
      <w:sz w:val="28"/>
    </w:rPr>
  </w:style>
  <w:style w:type="character" w:customStyle="1" w:styleId="afc">
    <w:name w:val="Название Знак"/>
    <w:link w:val="afb"/>
    <w:rsid w:val="00303AA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56;&#1054;&#1058;&#1054;&#1050;&#1054;&#105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714DB-F702-4681-8DE1-D0C4FF12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Адм_ПРОТОКОЛ</Template>
  <TotalTime>225</TotalTime>
  <Pages>10</Pages>
  <Words>2126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14222</CharactersWithSpaces>
  <SharedDoc>false</SharedDoc>
  <HLinks>
    <vt:vector size="24" baseType="variant">
      <vt:variant>
        <vt:i4>5701712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consultantplus://offline/ref=DB967B0DEF5D406E40B72F4F45DC342F698088AEB7D6216D8566E22C1EU676E</vt:lpwstr>
      </vt:variant>
      <vt:variant>
        <vt:lpwstr/>
      </vt:variant>
      <vt:variant>
        <vt:i4>4194395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consultantplus://offline/ref=3E07E10C853AF32D6ECA3C6FF4B4574991EDEA0BABC8FDFC2AC5D2996D8505358F7802A6614131D58BDA14CC75k8O4D</vt:lpwstr>
      </vt:variant>
      <vt:variant>
        <vt:lpwstr/>
      </vt:variant>
      <vt:variant>
        <vt:i4>7798835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consultantplus://offline/ref=3E07E10C853AF32D6ECA3C6FF4B4574993EFEC0FA5C2FDFC2AC5D2996D8505359D785AAA63462FD58FCF429D33D038841C9B8AE65EA71114k3OAD</vt:lpwstr>
      </vt:variant>
      <vt:variant>
        <vt:lpwstr/>
      </vt:variant>
      <vt:variant>
        <vt:i4>6553651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consultantplus://offline/ref=245EC11FFE13F09BFFCC6C20C09E1E4DC300EFC66C59B9F7F7BE3B5BA970E3CAE3D4D386670F2394r8I0H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Kuzmenko_gs</cp:lastModifiedBy>
  <cp:revision>19</cp:revision>
  <cp:lastPrinted>2022-01-14T06:56:00Z</cp:lastPrinted>
  <dcterms:created xsi:type="dcterms:W3CDTF">2022-01-14T07:02:00Z</dcterms:created>
  <dcterms:modified xsi:type="dcterms:W3CDTF">2022-01-17T06:23:00Z</dcterms:modified>
</cp:coreProperties>
</file>