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0218E">
        <w:rPr>
          <w:sz w:val="28"/>
          <w:szCs w:val="28"/>
        </w:rPr>
        <w:t>70:22:0010108</w:t>
      </w:r>
      <w:r w:rsidR="006577C8" w:rsidRPr="00A55D26">
        <w:rPr>
          <w:sz w:val="28"/>
          <w:szCs w:val="28"/>
        </w:rPr>
        <w:t>:</w:t>
      </w:r>
      <w:r w:rsidR="0050218E">
        <w:rPr>
          <w:sz w:val="28"/>
          <w:szCs w:val="28"/>
        </w:rPr>
        <w:t>56</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50218E">
        <w:rPr>
          <w:sz w:val="28"/>
          <w:szCs w:val="28"/>
        </w:rPr>
        <w:t>просп.Коммунистический</w:t>
      </w:r>
      <w:proofErr w:type="spellEnd"/>
      <w:r w:rsidR="0050218E">
        <w:rPr>
          <w:sz w:val="28"/>
          <w:szCs w:val="28"/>
        </w:rPr>
        <w:t>, 151в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DD7245">
        <w:rPr>
          <w:sz w:val="28"/>
          <w:szCs w:val="28"/>
        </w:rPr>
        <w:t>печатная продукция</w:t>
      </w:r>
      <w:r w:rsidR="0001462E">
        <w:rPr>
          <w:sz w:val="28"/>
          <w:szCs w:val="28"/>
        </w:rPr>
        <w:t>.</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0218E">
        <w:rPr>
          <w:sz w:val="28"/>
          <w:szCs w:val="28"/>
        </w:rPr>
        <w:t>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0218E">
        <w:rPr>
          <w:sz w:val="28"/>
          <w:szCs w:val="28"/>
        </w:rPr>
        <w:t>2 852,45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8B1505" w:rsidRPr="00D95783" w:rsidRDefault="008B1505" w:rsidP="008B1505">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8B1505" w:rsidP="008B1505">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180" w:rsidRDefault="00C67180">
      <w:r>
        <w:separator/>
      </w:r>
    </w:p>
  </w:endnote>
  <w:endnote w:type="continuationSeparator" w:id="0">
    <w:p w:rsidR="00C67180" w:rsidRDefault="00C67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021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180" w:rsidRDefault="00C67180">
      <w:r>
        <w:separator/>
      </w:r>
    </w:p>
  </w:footnote>
  <w:footnote w:type="continuationSeparator" w:id="0">
    <w:p w:rsidR="00C67180" w:rsidRDefault="00C671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237F"/>
    <w:rsid w:val="0025243C"/>
    <w:rsid w:val="00252E30"/>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D040F"/>
    <w:rsid w:val="003D09F6"/>
    <w:rsid w:val="003D1DE8"/>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218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1505"/>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67180"/>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3571"/>
    <w:rsid w:val="00E05761"/>
    <w:rsid w:val="00E07901"/>
    <w:rsid w:val="00E12301"/>
    <w:rsid w:val="00E159DE"/>
    <w:rsid w:val="00E2110C"/>
    <w:rsid w:val="00E21330"/>
    <w:rsid w:val="00E216B1"/>
    <w:rsid w:val="00E244D0"/>
    <w:rsid w:val="00E260CB"/>
    <w:rsid w:val="00E261EE"/>
    <w:rsid w:val="00E27E0E"/>
    <w:rsid w:val="00E3048B"/>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2597"/>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473A6-9266-4024-A95F-A7DFBDDCA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425</Words>
  <Characters>2429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2022-01-31T02:41:00Z</cp:lastPrinted>
  <dcterms:created xsi:type="dcterms:W3CDTF">2022-01-26T02:52:00Z</dcterms:created>
  <dcterms:modified xsi:type="dcterms:W3CDTF">2022-01-31T02:41:00Z</dcterms:modified>
</cp:coreProperties>
</file>