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27515E">
        <w:rPr>
          <w:sz w:val="28"/>
          <w:szCs w:val="28"/>
        </w:rPr>
        <w:t>70:22:0010108</w:t>
      </w:r>
      <w:r w:rsidR="00537F02">
        <w:rPr>
          <w:sz w:val="28"/>
          <w:szCs w:val="28"/>
        </w:rPr>
        <w:t>:</w:t>
      </w:r>
      <w:r w:rsidR="0027515E">
        <w:rPr>
          <w:sz w:val="28"/>
          <w:szCs w:val="28"/>
        </w:rPr>
        <w:t>8</w:t>
      </w:r>
      <w:r w:rsidR="00726B21">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proofErr w:type="spellEnd"/>
      <w:r w:rsidR="00AF791B" w:rsidRPr="00A55D26">
        <w:rPr>
          <w:sz w:val="28"/>
          <w:szCs w:val="28"/>
        </w:rPr>
        <w:t xml:space="preserve">, </w:t>
      </w:r>
      <w:proofErr w:type="spellStart"/>
      <w:r w:rsidR="00FC2C8C">
        <w:rPr>
          <w:sz w:val="28"/>
          <w:szCs w:val="28"/>
        </w:rPr>
        <w:t>ул.</w:t>
      </w:r>
      <w:r w:rsidR="0027515E">
        <w:rPr>
          <w:sz w:val="28"/>
          <w:szCs w:val="28"/>
        </w:rPr>
        <w:t>Калинина</w:t>
      </w:r>
      <w:proofErr w:type="spellEnd"/>
      <w:r w:rsidR="0027515E">
        <w:rPr>
          <w:sz w:val="28"/>
          <w:szCs w:val="28"/>
        </w:rPr>
        <w:t>, 96а</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27515E">
        <w:rPr>
          <w:sz w:val="28"/>
          <w:szCs w:val="28"/>
        </w:rPr>
        <w:t>87,7</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27515E">
        <w:rPr>
          <w:sz w:val="28"/>
          <w:szCs w:val="28"/>
        </w:rPr>
        <w:t>31 270,01</w:t>
      </w:r>
      <w:bookmarkStart w:id="0" w:name="_GoBack"/>
      <w:bookmarkEnd w:id="0"/>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890F2F">
        <w:rPr>
          <w:sz w:val="28"/>
          <w:szCs w:val="28"/>
        </w:rPr>
        <w:t>03</w:t>
      </w:r>
      <w:r w:rsidRPr="00281524">
        <w:rPr>
          <w:sz w:val="28"/>
          <w:szCs w:val="28"/>
        </w:rPr>
        <w:t>.</w:t>
      </w:r>
      <w:r w:rsidR="00890F2F">
        <w:rPr>
          <w:sz w:val="28"/>
          <w:szCs w:val="28"/>
        </w:rPr>
        <w:t>03</w:t>
      </w:r>
      <w:r w:rsidR="00D1287E">
        <w:rPr>
          <w:sz w:val="28"/>
          <w:szCs w:val="28"/>
        </w:rPr>
        <w:t>.</w:t>
      </w:r>
      <w:r w:rsidRPr="00281524">
        <w:rPr>
          <w:sz w:val="28"/>
          <w:szCs w:val="28"/>
        </w:rPr>
        <w:t>2022.</w:t>
      </w:r>
    </w:p>
    <w:p w:rsidR="00AF791B" w:rsidRPr="00D95783" w:rsidRDefault="00D1287E"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890F2F">
        <w:rPr>
          <w:rFonts w:ascii="Times New Roman" w:hAnsi="Times New Roman" w:cs="Times New Roman"/>
          <w:sz w:val="28"/>
          <w:szCs w:val="28"/>
        </w:rPr>
        <w:t>заявлений: 02.04</w:t>
      </w:r>
      <w:r w:rsidR="00281524" w:rsidRPr="00281524">
        <w:rPr>
          <w:rFonts w:ascii="Times New Roman" w:hAnsi="Times New Roman" w:cs="Times New Roman"/>
          <w:sz w:val="28"/>
          <w:szCs w:val="28"/>
        </w:rPr>
        <w:t>.2022</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9"/>
      <w:footerReference w:type="first" 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56E9" w:rsidRDefault="00CE56E9">
      <w:r>
        <w:separator/>
      </w:r>
    </w:p>
  </w:endnote>
  <w:endnote w:type="continuationSeparator" w:id="0">
    <w:p w:rsidR="00CE56E9" w:rsidRDefault="00CE56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890F2F">
    <w:pPr>
      <w:pStyle w:val="a7"/>
      <w:rPr>
        <w:sz w:val="16"/>
        <w:szCs w:val="16"/>
      </w:rPr>
    </w:pPr>
    <w:r>
      <w:rPr>
        <w:sz w:val="16"/>
        <w:szCs w:val="16"/>
      </w:rPr>
      <w:t>21</w:t>
    </w:r>
    <w:r w:rsidR="00AF0A6F">
      <w:rPr>
        <w:sz w:val="16"/>
        <w:szCs w:val="16"/>
      </w:rPr>
      <w:t>.02.2022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56E9" w:rsidRDefault="00CE56E9">
      <w:r>
        <w:separator/>
      </w:r>
    </w:p>
  </w:footnote>
  <w:footnote w:type="continuationSeparator" w:id="0">
    <w:p w:rsidR="00CE56E9" w:rsidRDefault="00CE56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0AA7"/>
    <w:rsid w:val="0000196D"/>
    <w:rsid w:val="000034CA"/>
    <w:rsid w:val="000038D7"/>
    <w:rsid w:val="000066F5"/>
    <w:rsid w:val="00011845"/>
    <w:rsid w:val="00012697"/>
    <w:rsid w:val="00012AD7"/>
    <w:rsid w:val="0001462E"/>
    <w:rsid w:val="000161AE"/>
    <w:rsid w:val="00017EF1"/>
    <w:rsid w:val="0002386E"/>
    <w:rsid w:val="00024992"/>
    <w:rsid w:val="00031032"/>
    <w:rsid w:val="00034906"/>
    <w:rsid w:val="00034CDC"/>
    <w:rsid w:val="000356BB"/>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E97"/>
    <w:rsid w:val="0007157D"/>
    <w:rsid w:val="00072658"/>
    <w:rsid w:val="00072A49"/>
    <w:rsid w:val="00073954"/>
    <w:rsid w:val="00073A09"/>
    <w:rsid w:val="00074D40"/>
    <w:rsid w:val="00081CE1"/>
    <w:rsid w:val="00087BC2"/>
    <w:rsid w:val="0009030C"/>
    <w:rsid w:val="00091716"/>
    <w:rsid w:val="000918D7"/>
    <w:rsid w:val="00094333"/>
    <w:rsid w:val="0009520C"/>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F0164"/>
    <w:rsid w:val="000F0FDB"/>
    <w:rsid w:val="000F2206"/>
    <w:rsid w:val="000F4655"/>
    <w:rsid w:val="001002A2"/>
    <w:rsid w:val="00103417"/>
    <w:rsid w:val="001075CD"/>
    <w:rsid w:val="00107899"/>
    <w:rsid w:val="00114154"/>
    <w:rsid w:val="00116356"/>
    <w:rsid w:val="0012122A"/>
    <w:rsid w:val="00122654"/>
    <w:rsid w:val="00125D0D"/>
    <w:rsid w:val="0012675B"/>
    <w:rsid w:val="00126A52"/>
    <w:rsid w:val="001312E4"/>
    <w:rsid w:val="00141441"/>
    <w:rsid w:val="00144E18"/>
    <w:rsid w:val="001455E0"/>
    <w:rsid w:val="00147309"/>
    <w:rsid w:val="001506CC"/>
    <w:rsid w:val="00151C16"/>
    <w:rsid w:val="00156EAC"/>
    <w:rsid w:val="00160523"/>
    <w:rsid w:val="00160CB3"/>
    <w:rsid w:val="001659F0"/>
    <w:rsid w:val="001705D2"/>
    <w:rsid w:val="001774AE"/>
    <w:rsid w:val="001828AD"/>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C6E00"/>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2EBE"/>
    <w:rsid w:val="002639C9"/>
    <w:rsid w:val="0027040C"/>
    <w:rsid w:val="00270DCA"/>
    <w:rsid w:val="002720B5"/>
    <w:rsid w:val="0027222C"/>
    <w:rsid w:val="0027515E"/>
    <w:rsid w:val="002765E4"/>
    <w:rsid w:val="0028152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173"/>
    <w:rsid w:val="002C3295"/>
    <w:rsid w:val="002C32DC"/>
    <w:rsid w:val="002C3583"/>
    <w:rsid w:val="002C5E24"/>
    <w:rsid w:val="002D0BA3"/>
    <w:rsid w:val="002D0F05"/>
    <w:rsid w:val="002D716F"/>
    <w:rsid w:val="002E4C78"/>
    <w:rsid w:val="002F4B37"/>
    <w:rsid w:val="002F76D1"/>
    <w:rsid w:val="00302095"/>
    <w:rsid w:val="003063C5"/>
    <w:rsid w:val="00321F32"/>
    <w:rsid w:val="00324C9D"/>
    <w:rsid w:val="00330CCA"/>
    <w:rsid w:val="003328BD"/>
    <w:rsid w:val="00334492"/>
    <w:rsid w:val="00342308"/>
    <w:rsid w:val="00351E9A"/>
    <w:rsid w:val="00353E5E"/>
    <w:rsid w:val="00356B11"/>
    <w:rsid w:val="003635E9"/>
    <w:rsid w:val="00363F30"/>
    <w:rsid w:val="003667F3"/>
    <w:rsid w:val="00367337"/>
    <w:rsid w:val="0037154F"/>
    <w:rsid w:val="00382BFF"/>
    <w:rsid w:val="0038600F"/>
    <w:rsid w:val="00386C76"/>
    <w:rsid w:val="0038766F"/>
    <w:rsid w:val="003950E2"/>
    <w:rsid w:val="00397C2B"/>
    <w:rsid w:val="003A0589"/>
    <w:rsid w:val="003A3B7D"/>
    <w:rsid w:val="003A43A2"/>
    <w:rsid w:val="003A517A"/>
    <w:rsid w:val="003A736A"/>
    <w:rsid w:val="003A797D"/>
    <w:rsid w:val="003B6588"/>
    <w:rsid w:val="003B68B3"/>
    <w:rsid w:val="003C0D78"/>
    <w:rsid w:val="003C346F"/>
    <w:rsid w:val="003D040F"/>
    <w:rsid w:val="003D09F6"/>
    <w:rsid w:val="003D1DE8"/>
    <w:rsid w:val="003D3B51"/>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6137"/>
    <w:rsid w:val="00487CAD"/>
    <w:rsid w:val="0049405E"/>
    <w:rsid w:val="004965B1"/>
    <w:rsid w:val="00496D63"/>
    <w:rsid w:val="00497689"/>
    <w:rsid w:val="004A2862"/>
    <w:rsid w:val="004A36DF"/>
    <w:rsid w:val="004B07FB"/>
    <w:rsid w:val="004B3665"/>
    <w:rsid w:val="004B7DE7"/>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5F6E"/>
    <w:rsid w:val="00527E40"/>
    <w:rsid w:val="0053076C"/>
    <w:rsid w:val="0053100A"/>
    <w:rsid w:val="00533002"/>
    <w:rsid w:val="00536685"/>
    <w:rsid w:val="00537F02"/>
    <w:rsid w:val="00543178"/>
    <w:rsid w:val="00543F09"/>
    <w:rsid w:val="00544736"/>
    <w:rsid w:val="00544B19"/>
    <w:rsid w:val="00547561"/>
    <w:rsid w:val="005502C5"/>
    <w:rsid w:val="005610D4"/>
    <w:rsid w:val="00562679"/>
    <w:rsid w:val="00563AA1"/>
    <w:rsid w:val="005651E8"/>
    <w:rsid w:val="00566388"/>
    <w:rsid w:val="00566AE3"/>
    <w:rsid w:val="00571BAD"/>
    <w:rsid w:val="005765B4"/>
    <w:rsid w:val="00576B1E"/>
    <w:rsid w:val="00577B18"/>
    <w:rsid w:val="00587283"/>
    <w:rsid w:val="005905EA"/>
    <w:rsid w:val="00593C1D"/>
    <w:rsid w:val="005967EF"/>
    <w:rsid w:val="005A006B"/>
    <w:rsid w:val="005A163D"/>
    <w:rsid w:val="005A1D4E"/>
    <w:rsid w:val="005A6190"/>
    <w:rsid w:val="005C102A"/>
    <w:rsid w:val="005C2EA4"/>
    <w:rsid w:val="005C44E1"/>
    <w:rsid w:val="005C60E1"/>
    <w:rsid w:val="005D09C4"/>
    <w:rsid w:val="005D4487"/>
    <w:rsid w:val="005D696B"/>
    <w:rsid w:val="005E18A0"/>
    <w:rsid w:val="005E1BA7"/>
    <w:rsid w:val="005F309D"/>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0E79"/>
    <w:rsid w:val="006312F1"/>
    <w:rsid w:val="006436DA"/>
    <w:rsid w:val="00653A4C"/>
    <w:rsid w:val="00654085"/>
    <w:rsid w:val="006557BB"/>
    <w:rsid w:val="00655EC2"/>
    <w:rsid w:val="00656A91"/>
    <w:rsid w:val="006577C8"/>
    <w:rsid w:val="00661DB0"/>
    <w:rsid w:val="00664469"/>
    <w:rsid w:val="0066546B"/>
    <w:rsid w:val="006660E0"/>
    <w:rsid w:val="00672B63"/>
    <w:rsid w:val="006755C0"/>
    <w:rsid w:val="00677F24"/>
    <w:rsid w:val="00680151"/>
    <w:rsid w:val="006810CE"/>
    <w:rsid w:val="006827D4"/>
    <w:rsid w:val="006830A8"/>
    <w:rsid w:val="00685F51"/>
    <w:rsid w:val="0068700D"/>
    <w:rsid w:val="00693759"/>
    <w:rsid w:val="00696564"/>
    <w:rsid w:val="006977B0"/>
    <w:rsid w:val="006A2330"/>
    <w:rsid w:val="006A6034"/>
    <w:rsid w:val="006A6584"/>
    <w:rsid w:val="006B0338"/>
    <w:rsid w:val="006B0B4E"/>
    <w:rsid w:val="006B29B1"/>
    <w:rsid w:val="006B3169"/>
    <w:rsid w:val="006B4757"/>
    <w:rsid w:val="006C25E6"/>
    <w:rsid w:val="006C7B10"/>
    <w:rsid w:val="006D17AE"/>
    <w:rsid w:val="006D1F71"/>
    <w:rsid w:val="006D2BD9"/>
    <w:rsid w:val="006D2C48"/>
    <w:rsid w:val="006D2D4C"/>
    <w:rsid w:val="006E066C"/>
    <w:rsid w:val="006E1866"/>
    <w:rsid w:val="006E2827"/>
    <w:rsid w:val="006E3286"/>
    <w:rsid w:val="006E4F83"/>
    <w:rsid w:val="006E5979"/>
    <w:rsid w:val="006E7186"/>
    <w:rsid w:val="006F0B1F"/>
    <w:rsid w:val="006F2EA4"/>
    <w:rsid w:val="006F49E5"/>
    <w:rsid w:val="006F6E49"/>
    <w:rsid w:val="00701763"/>
    <w:rsid w:val="007025A9"/>
    <w:rsid w:val="00705970"/>
    <w:rsid w:val="007178CD"/>
    <w:rsid w:val="00722B57"/>
    <w:rsid w:val="00722C67"/>
    <w:rsid w:val="00726B21"/>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778F3"/>
    <w:rsid w:val="00783747"/>
    <w:rsid w:val="00784374"/>
    <w:rsid w:val="007870D9"/>
    <w:rsid w:val="0079467E"/>
    <w:rsid w:val="007A112A"/>
    <w:rsid w:val="007A1F9D"/>
    <w:rsid w:val="007A5DBF"/>
    <w:rsid w:val="007A6966"/>
    <w:rsid w:val="007B3E86"/>
    <w:rsid w:val="007B51CD"/>
    <w:rsid w:val="007C11DA"/>
    <w:rsid w:val="007C3270"/>
    <w:rsid w:val="007C3351"/>
    <w:rsid w:val="007C3F84"/>
    <w:rsid w:val="007D1612"/>
    <w:rsid w:val="007D1CFB"/>
    <w:rsid w:val="007D475D"/>
    <w:rsid w:val="007D4B50"/>
    <w:rsid w:val="007D4D24"/>
    <w:rsid w:val="007D65EB"/>
    <w:rsid w:val="007E2764"/>
    <w:rsid w:val="007E34B5"/>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9B4"/>
    <w:rsid w:val="00825F75"/>
    <w:rsid w:val="0083077D"/>
    <w:rsid w:val="00832A81"/>
    <w:rsid w:val="00834629"/>
    <w:rsid w:val="00837701"/>
    <w:rsid w:val="00841BDC"/>
    <w:rsid w:val="008447E0"/>
    <w:rsid w:val="008477A0"/>
    <w:rsid w:val="0085149C"/>
    <w:rsid w:val="00853479"/>
    <w:rsid w:val="0085566C"/>
    <w:rsid w:val="00857317"/>
    <w:rsid w:val="00860D5B"/>
    <w:rsid w:val="00862D25"/>
    <w:rsid w:val="00864287"/>
    <w:rsid w:val="0086552B"/>
    <w:rsid w:val="0086558A"/>
    <w:rsid w:val="008657E8"/>
    <w:rsid w:val="00867549"/>
    <w:rsid w:val="00867DCD"/>
    <w:rsid w:val="008755AC"/>
    <w:rsid w:val="00875949"/>
    <w:rsid w:val="008764CB"/>
    <w:rsid w:val="00877BEF"/>
    <w:rsid w:val="008853C6"/>
    <w:rsid w:val="00885EE0"/>
    <w:rsid w:val="00890F2F"/>
    <w:rsid w:val="008943D1"/>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1FF7"/>
    <w:rsid w:val="008E20D9"/>
    <w:rsid w:val="008E38ED"/>
    <w:rsid w:val="008E745B"/>
    <w:rsid w:val="008F23FF"/>
    <w:rsid w:val="008F2627"/>
    <w:rsid w:val="008F2729"/>
    <w:rsid w:val="008F37DE"/>
    <w:rsid w:val="008F5709"/>
    <w:rsid w:val="008F7C27"/>
    <w:rsid w:val="0090299C"/>
    <w:rsid w:val="00902B31"/>
    <w:rsid w:val="009036DD"/>
    <w:rsid w:val="00910023"/>
    <w:rsid w:val="00913288"/>
    <w:rsid w:val="00916CB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57F46"/>
    <w:rsid w:val="009623B9"/>
    <w:rsid w:val="00964CC4"/>
    <w:rsid w:val="00966336"/>
    <w:rsid w:val="0096635E"/>
    <w:rsid w:val="00973AF2"/>
    <w:rsid w:val="00974495"/>
    <w:rsid w:val="00974C33"/>
    <w:rsid w:val="00980AF1"/>
    <w:rsid w:val="009863BD"/>
    <w:rsid w:val="009905F8"/>
    <w:rsid w:val="00990776"/>
    <w:rsid w:val="00996E07"/>
    <w:rsid w:val="009A25D3"/>
    <w:rsid w:val="009B0102"/>
    <w:rsid w:val="009B7A62"/>
    <w:rsid w:val="009B7F36"/>
    <w:rsid w:val="009D6EDD"/>
    <w:rsid w:val="009E53C4"/>
    <w:rsid w:val="009E6885"/>
    <w:rsid w:val="009E706C"/>
    <w:rsid w:val="009E7F8A"/>
    <w:rsid w:val="009F16A8"/>
    <w:rsid w:val="009F1B97"/>
    <w:rsid w:val="009F2200"/>
    <w:rsid w:val="009F4DE8"/>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EC"/>
    <w:rsid w:val="00A50F13"/>
    <w:rsid w:val="00A55A92"/>
    <w:rsid w:val="00A55D26"/>
    <w:rsid w:val="00A610C8"/>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348"/>
    <w:rsid w:val="00AD5A35"/>
    <w:rsid w:val="00AD76F9"/>
    <w:rsid w:val="00AE05B4"/>
    <w:rsid w:val="00AE199F"/>
    <w:rsid w:val="00AE71D4"/>
    <w:rsid w:val="00AE76F1"/>
    <w:rsid w:val="00AF0A6F"/>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308D3"/>
    <w:rsid w:val="00B34511"/>
    <w:rsid w:val="00B36B77"/>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51D2"/>
    <w:rsid w:val="00BD559E"/>
    <w:rsid w:val="00BD6E3C"/>
    <w:rsid w:val="00BE6144"/>
    <w:rsid w:val="00BE6BA0"/>
    <w:rsid w:val="00BE6E99"/>
    <w:rsid w:val="00BE755B"/>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D354C"/>
    <w:rsid w:val="00CE0B7B"/>
    <w:rsid w:val="00CE2318"/>
    <w:rsid w:val="00CE56E9"/>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37F0C"/>
    <w:rsid w:val="00D41573"/>
    <w:rsid w:val="00D44D3E"/>
    <w:rsid w:val="00D46322"/>
    <w:rsid w:val="00D467F4"/>
    <w:rsid w:val="00D55E9D"/>
    <w:rsid w:val="00D6214C"/>
    <w:rsid w:val="00D6316B"/>
    <w:rsid w:val="00D665B7"/>
    <w:rsid w:val="00D7016A"/>
    <w:rsid w:val="00D74219"/>
    <w:rsid w:val="00D76341"/>
    <w:rsid w:val="00D85012"/>
    <w:rsid w:val="00D86584"/>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E56D2"/>
    <w:rsid w:val="00DF0A97"/>
    <w:rsid w:val="00DF4CB6"/>
    <w:rsid w:val="00DF5AD3"/>
    <w:rsid w:val="00DF6F4F"/>
    <w:rsid w:val="00DF71A3"/>
    <w:rsid w:val="00DF774C"/>
    <w:rsid w:val="00E01E12"/>
    <w:rsid w:val="00E03571"/>
    <w:rsid w:val="00E05761"/>
    <w:rsid w:val="00E07901"/>
    <w:rsid w:val="00E1149A"/>
    <w:rsid w:val="00E12301"/>
    <w:rsid w:val="00E159DE"/>
    <w:rsid w:val="00E2110C"/>
    <w:rsid w:val="00E21330"/>
    <w:rsid w:val="00E216B1"/>
    <w:rsid w:val="00E244D0"/>
    <w:rsid w:val="00E260CB"/>
    <w:rsid w:val="00E261EE"/>
    <w:rsid w:val="00E27E0E"/>
    <w:rsid w:val="00E3048B"/>
    <w:rsid w:val="00E31D84"/>
    <w:rsid w:val="00E37DE9"/>
    <w:rsid w:val="00E40446"/>
    <w:rsid w:val="00E431ED"/>
    <w:rsid w:val="00E44B54"/>
    <w:rsid w:val="00E46423"/>
    <w:rsid w:val="00E5233B"/>
    <w:rsid w:val="00E52EDA"/>
    <w:rsid w:val="00E57FAC"/>
    <w:rsid w:val="00E60528"/>
    <w:rsid w:val="00E60565"/>
    <w:rsid w:val="00E671C7"/>
    <w:rsid w:val="00E70E78"/>
    <w:rsid w:val="00E70FD0"/>
    <w:rsid w:val="00E723AD"/>
    <w:rsid w:val="00E73ADA"/>
    <w:rsid w:val="00E73C85"/>
    <w:rsid w:val="00E75DB7"/>
    <w:rsid w:val="00E75E19"/>
    <w:rsid w:val="00E76360"/>
    <w:rsid w:val="00E765E7"/>
    <w:rsid w:val="00E779CB"/>
    <w:rsid w:val="00E823AD"/>
    <w:rsid w:val="00E8313B"/>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1BF7"/>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222EA"/>
    <w:rsid w:val="00F325E3"/>
    <w:rsid w:val="00F33F03"/>
    <w:rsid w:val="00F3546D"/>
    <w:rsid w:val="00F370A0"/>
    <w:rsid w:val="00F37FC6"/>
    <w:rsid w:val="00F400FA"/>
    <w:rsid w:val="00F40CE9"/>
    <w:rsid w:val="00F4333D"/>
    <w:rsid w:val="00F43F65"/>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2C8C"/>
    <w:rsid w:val="00FC38DC"/>
    <w:rsid w:val="00FC58A0"/>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8B594F-3871-4FD0-A6E5-A1C901D845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1</TotalTime>
  <Pages>1</Pages>
  <Words>428</Words>
  <Characters>2444</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2022-02-18T07:04:00Z</cp:lastPrinted>
  <dcterms:created xsi:type="dcterms:W3CDTF">2022-02-18T07:05:00Z</dcterms:created>
  <dcterms:modified xsi:type="dcterms:W3CDTF">2022-02-18T07:05:00Z</dcterms:modified>
</cp:coreProperties>
</file>