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473FC2">
        <w:rPr>
          <w:sz w:val="28"/>
          <w:szCs w:val="28"/>
        </w:rPr>
        <w:t>70:22:0010109</w:t>
      </w:r>
      <w:r w:rsidR="00537F02">
        <w:rPr>
          <w:sz w:val="28"/>
          <w:szCs w:val="28"/>
        </w:rPr>
        <w:t>:</w:t>
      </w:r>
      <w:r w:rsidR="00473FC2">
        <w:rPr>
          <w:sz w:val="28"/>
          <w:szCs w:val="28"/>
        </w:rPr>
        <w:t>62</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473FC2">
        <w:rPr>
          <w:sz w:val="28"/>
          <w:szCs w:val="28"/>
        </w:rPr>
        <w:t>ул.Победы</w:t>
      </w:r>
      <w:proofErr w:type="spellEnd"/>
      <w:r w:rsidR="00473FC2">
        <w:rPr>
          <w:sz w:val="28"/>
          <w:szCs w:val="28"/>
        </w:rPr>
        <w:t>, 2а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473FC2">
        <w:rPr>
          <w:sz w:val="28"/>
          <w:szCs w:val="28"/>
        </w:rPr>
        <w:t>40,3</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473FC2">
        <w:rPr>
          <w:sz w:val="28"/>
          <w:szCs w:val="28"/>
        </w:rPr>
        <w:t>10 561,57</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473FC2">
        <w:rPr>
          <w:sz w:val="28"/>
          <w:szCs w:val="28"/>
        </w:rPr>
        <w:t>24.03.</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473FC2">
        <w:rPr>
          <w:rFonts w:ascii="Times New Roman" w:hAnsi="Times New Roman" w:cs="Times New Roman"/>
          <w:sz w:val="28"/>
          <w:szCs w:val="28"/>
        </w:rPr>
        <w:t>заявлений: 23</w:t>
      </w:r>
      <w:bookmarkStart w:id="0" w:name="_GoBack"/>
      <w:bookmarkEnd w:id="0"/>
      <w:r w:rsidR="00890F2F">
        <w:rPr>
          <w:rFonts w:ascii="Times New Roman" w:hAnsi="Times New Roman" w:cs="Times New Roman"/>
          <w:sz w:val="28"/>
          <w:szCs w:val="28"/>
        </w:rPr>
        <w:t>.04</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1D2" w:rsidRDefault="001C01D2">
      <w:r>
        <w:separator/>
      </w:r>
    </w:p>
  </w:endnote>
  <w:endnote w:type="continuationSeparator" w:id="0">
    <w:p w:rsidR="001C01D2" w:rsidRDefault="001C0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473FC2">
    <w:pPr>
      <w:pStyle w:val="a7"/>
      <w:rPr>
        <w:sz w:val="16"/>
        <w:szCs w:val="16"/>
      </w:rPr>
    </w:pPr>
    <w:r>
      <w:rPr>
        <w:sz w:val="16"/>
        <w:szCs w:val="16"/>
      </w:rPr>
      <w:t>22.03.2022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1D2" w:rsidRDefault="001C01D2">
      <w:r>
        <w:separator/>
      </w:r>
    </w:p>
  </w:footnote>
  <w:footnote w:type="continuationSeparator" w:id="0">
    <w:p w:rsidR="001C01D2" w:rsidRDefault="001C01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0AA7"/>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1CE1"/>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1D2"/>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515E"/>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173"/>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27EA6"/>
    <w:rsid w:val="00330CCA"/>
    <w:rsid w:val="003328BD"/>
    <w:rsid w:val="00334492"/>
    <w:rsid w:val="00342308"/>
    <w:rsid w:val="00351E9A"/>
    <w:rsid w:val="00353E5E"/>
    <w:rsid w:val="00356B11"/>
    <w:rsid w:val="003635E9"/>
    <w:rsid w:val="00363F30"/>
    <w:rsid w:val="003667F3"/>
    <w:rsid w:val="00367337"/>
    <w:rsid w:val="0037154F"/>
    <w:rsid w:val="0037752A"/>
    <w:rsid w:val="00382BFF"/>
    <w:rsid w:val="0038600F"/>
    <w:rsid w:val="00386C76"/>
    <w:rsid w:val="0038766F"/>
    <w:rsid w:val="003950E2"/>
    <w:rsid w:val="00397C2B"/>
    <w:rsid w:val="003A0589"/>
    <w:rsid w:val="003A3B7D"/>
    <w:rsid w:val="003A43A2"/>
    <w:rsid w:val="003A517A"/>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6A9"/>
    <w:rsid w:val="004677A0"/>
    <w:rsid w:val="00473FC2"/>
    <w:rsid w:val="00474413"/>
    <w:rsid w:val="00477C16"/>
    <w:rsid w:val="004827C4"/>
    <w:rsid w:val="00485DA6"/>
    <w:rsid w:val="00486137"/>
    <w:rsid w:val="00487CAD"/>
    <w:rsid w:val="0049405E"/>
    <w:rsid w:val="004965B1"/>
    <w:rsid w:val="00496D63"/>
    <w:rsid w:val="00497689"/>
    <w:rsid w:val="004A2862"/>
    <w:rsid w:val="004A36DF"/>
    <w:rsid w:val="004A3FFD"/>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37F02"/>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63D"/>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8700D"/>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1763"/>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778F3"/>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34B5"/>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9B4"/>
    <w:rsid w:val="00825F75"/>
    <w:rsid w:val="0083077D"/>
    <w:rsid w:val="00832A81"/>
    <w:rsid w:val="00834629"/>
    <w:rsid w:val="00837701"/>
    <w:rsid w:val="00841BDC"/>
    <w:rsid w:val="008447E0"/>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0F2F"/>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3288"/>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B77"/>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1D2"/>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E56E9"/>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37F0C"/>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2C8C"/>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907EDF-10A0-464D-8C39-479ED12F7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2022-03-22T04:10:00Z</cp:lastPrinted>
  <dcterms:created xsi:type="dcterms:W3CDTF">2022-03-22T04:11:00Z</dcterms:created>
  <dcterms:modified xsi:type="dcterms:W3CDTF">2022-03-22T04:11:00Z</dcterms:modified>
</cp:coreProperties>
</file>