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9F4DE8">
        <w:rPr>
          <w:sz w:val="28"/>
          <w:szCs w:val="28"/>
        </w:rPr>
        <w:t>70:22:0010107</w:t>
      </w:r>
      <w:r w:rsidR="006577C8" w:rsidRPr="00A55D26">
        <w:rPr>
          <w:sz w:val="28"/>
          <w:szCs w:val="28"/>
        </w:rPr>
        <w:t>:</w:t>
      </w:r>
      <w:r w:rsidR="009F4DE8">
        <w:rPr>
          <w:sz w:val="28"/>
          <w:szCs w:val="28"/>
        </w:rPr>
        <w:t>138</w:t>
      </w:r>
      <w:r w:rsidR="00726B21">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27222C">
        <w:rPr>
          <w:sz w:val="28"/>
          <w:szCs w:val="28"/>
        </w:rPr>
        <w:t>ул.</w:t>
      </w:r>
      <w:r w:rsidR="009F4DE8">
        <w:rPr>
          <w:sz w:val="28"/>
          <w:szCs w:val="28"/>
        </w:rPr>
        <w:t>Калинина</w:t>
      </w:r>
      <w:proofErr w:type="spellEnd"/>
      <w:r w:rsidR="009F4DE8">
        <w:rPr>
          <w:sz w:val="28"/>
          <w:szCs w:val="28"/>
        </w:rPr>
        <w:t>, 121в</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9F4DE8">
        <w:rPr>
          <w:sz w:val="28"/>
          <w:szCs w:val="28"/>
        </w:rPr>
        <w:t>108</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9F4DE8">
        <w:rPr>
          <w:sz w:val="28"/>
          <w:szCs w:val="28"/>
        </w:rPr>
        <w:t>41 843,82</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0F37A4">
        <w:rPr>
          <w:sz w:val="28"/>
          <w:szCs w:val="28"/>
        </w:rPr>
        <w:t>07</w:t>
      </w:r>
      <w:r w:rsidRPr="00281524">
        <w:rPr>
          <w:sz w:val="28"/>
          <w:szCs w:val="28"/>
        </w:rPr>
        <w:t>.</w:t>
      </w:r>
      <w:r w:rsidR="000F37A4">
        <w:rPr>
          <w:sz w:val="28"/>
          <w:szCs w:val="28"/>
        </w:rPr>
        <w:t>04</w:t>
      </w:r>
      <w:r w:rsidR="00D1287E">
        <w:rPr>
          <w:sz w:val="28"/>
          <w:szCs w:val="28"/>
        </w:rPr>
        <w:t>.</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0F37A4">
        <w:rPr>
          <w:rFonts w:ascii="Times New Roman" w:hAnsi="Times New Roman" w:cs="Times New Roman"/>
          <w:sz w:val="28"/>
          <w:szCs w:val="28"/>
        </w:rPr>
        <w:t>заявлений: 06.05</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1) копия документа, удостоверяющег</w:t>
      </w:r>
      <w:bookmarkStart w:id="0" w:name="_GoBack"/>
      <w:bookmarkEnd w:id="0"/>
      <w:r w:rsidRPr="00AF791B">
        <w:rPr>
          <w:sz w:val="28"/>
          <w:szCs w:val="28"/>
        </w:rPr>
        <w:t xml:space="preserve">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3149" w:rsidRDefault="00743149">
      <w:r>
        <w:separator/>
      </w:r>
    </w:p>
  </w:endnote>
  <w:endnote w:type="continuationSeparator" w:id="0">
    <w:p w:rsidR="00743149" w:rsidRDefault="007431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0F37A4">
    <w:pPr>
      <w:pStyle w:val="a7"/>
      <w:rPr>
        <w:sz w:val="16"/>
        <w:szCs w:val="16"/>
      </w:rPr>
    </w:pPr>
    <w:r>
      <w:rPr>
        <w:sz w:val="16"/>
        <w:szCs w:val="16"/>
      </w:rPr>
      <w:t>31.03</w:t>
    </w:r>
    <w:r w:rsidR="00D1287E">
      <w:rPr>
        <w:sz w:val="16"/>
        <w:szCs w:val="16"/>
      </w:rPr>
      <w:t>.2022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3149" w:rsidRDefault="00743149">
      <w:r>
        <w:separator/>
      </w:r>
    </w:p>
  </w:footnote>
  <w:footnote w:type="continuationSeparator" w:id="0">
    <w:p w:rsidR="00743149" w:rsidRDefault="007431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37A4"/>
    <w:rsid w:val="000F4655"/>
    <w:rsid w:val="001002A2"/>
    <w:rsid w:val="00103417"/>
    <w:rsid w:val="001075CD"/>
    <w:rsid w:val="00107899"/>
    <w:rsid w:val="00114154"/>
    <w:rsid w:val="00116356"/>
    <w:rsid w:val="0012122A"/>
    <w:rsid w:val="00122654"/>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436DA"/>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05970"/>
    <w:rsid w:val="007178CD"/>
    <w:rsid w:val="00722B57"/>
    <w:rsid w:val="00722C67"/>
    <w:rsid w:val="00726B21"/>
    <w:rsid w:val="00727E64"/>
    <w:rsid w:val="00730CFD"/>
    <w:rsid w:val="00731D99"/>
    <w:rsid w:val="00736DDD"/>
    <w:rsid w:val="007420FF"/>
    <w:rsid w:val="00743149"/>
    <w:rsid w:val="00743895"/>
    <w:rsid w:val="00744254"/>
    <w:rsid w:val="00744F40"/>
    <w:rsid w:val="007519E3"/>
    <w:rsid w:val="00753BEB"/>
    <w:rsid w:val="007561C0"/>
    <w:rsid w:val="007626B4"/>
    <w:rsid w:val="007661D2"/>
    <w:rsid w:val="00767E91"/>
    <w:rsid w:val="0077167C"/>
    <w:rsid w:val="00775A87"/>
    <w:rsid w:val="007766D0"/>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20D9"/>
    <w:rsid w:val="008E38ED"/>
    <w:rsid w:val="008E745B"/>
    <w:rsid w:val="008F23FF"/>
    <w:rsid w:val="008F2627"/>
    <w:rsid w:val="008F2729"/>
    <w:rsid w:val="008F37DE"/>
    <w:rsid w:val="008F5709"/>
    <w:rsid w:val="008F7C27"/>
    <w:rsid w:val="0090299C"/>
    <w:rsid w:val="00902B31"/>
    <w:rsid w:val="009036DD"/>
    <w:rsid w:val="00910023"/>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E76F1"/>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6E8F4-DE71-455C-9026-B9541B7DB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428</Words>
  <Characters>2446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2022-02-07T02:03:00Z</cp:lastPrinted>
  <dcterms:created xsi:type="dcterms:W3CDTF">2022-03-31T06:41:00Z</dcterms:created>
  <dcterms:modified xsi:type="dcterms:W3CDTF">2022-03-31T06:41:00Z</dcterms:modified>
</cp:coreProperties>
</file>