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9030C" w:rsidRDefault="0009030C" w:rsidP="00722B57">
      <w:pPr>
        <w:tabs>
          <w:tab w:val="left" w:pos="851"/>
          <w:tab w:val="left" w:pos="993"/>
        </w:tabs>
        <w:jc w:val="center"/>
        <w:rPr>
          <w:sz w:val="40"/>
        </w:rPr>
      </w:pPr>
    </w:p>
    <w:p w:rsidR="00722B57" w:rsidRPr="00722B57" w:rsidRDefault="00722B57" w:rsidP="00722B57">
      <w:pPr>
        <w:tabs>
          <w:tab w:val="left" w:pos="851"/>
          <w:tab w:val="left" w:pos="993"/>
        </w:tabs>
        <w:jc w:val="center"/>
        <w:rPr>
          <w:sz w:val="40"/>
        </w:rPr>
      </w:pPr>
      <w:r w:rsidRPr="00722B57">
        <w:rPr>
          <w:sz w:val="40"/>
        </w:rPr>
        <w:t>Извещение</w:t>
      </w:r>
    </w:p>
    <w:p w:rsidR="00321F32" w:rsidRPr="00AF791B" w:rsidRDefault="00722B57" w:rsidP="00722B57">
      <w:pPr>
        <w:tabs>
          <w:tab w:val="left" w:pos="851"/>
          <w:tab w:val="left" w:pos="993"/>
        </w:tabs>
        <w:jc w:val="center"/>
        <w:rPr>
          <w:sz w:val="28"/>
          <w:szCs w:val="28"/>
        </w:rPr>
      </w:pP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 xml:space="preserve">Управление имущественных отношений </w:t>
      </w:r>
      <w:proofErr w:type="gramStart"/>
      <w:r w:rsidRPr="00200983">
        <w:rPr>
          <w:sz w:val="28"/>
          <w:szCs w:val="28"/>
        </w:rPr>
        <w:t>Администрации</w:t>
      </w:r>
      <w:proofErr w:type="gramEnd"/>
      <w:r w:rsidRPr="00200983">
        <w:rPr>
          <w:sz w:val="28"/>
          <w:szCs w:val="28"/>
        </w:rPr>
        <w:t xml:space="preserve"> ЗАТО Северск, в соответствии с Порядком рассмотрения обращений физических </w:t>
      </w:r>
      <w:r w:rsidR="00200983" w:rsidRPr="00200983">
        <w:rPr>
          <w:sz w:val="28"/>
          <w:szCs w:val="28"/>
        </w:rPr>
        <w:t xml:space="preserve">                                   </w:t>
      </w:r>
      <w:r w:rsidRPr="00200983">
        <w:rPr>
          <w:sz w:val="28"/>
          <w:szCs w:val="28"/>
        </w:rPr>
        <w:t xml:space="preserve">и юридических лиц о заключении договоров на размещение нестационарных торговых объектов на землях и земельных участках, расположенных </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 </w:t>
      </w:r>
      <w:r w:rsidR="00200983" w:rsidRPr="00200983">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 xml:space="preserve">на земельном </w:t>
      </w:r>
      <w:proofErr w:type="gramStart"/>
      <w:r w:rsidRPr="00AF791B">
        <w:rPr>
          <w:sz w:val="28"/>
          <w:szCs w:val="28"/>
        </w:rPr>
        <w:t>участке</w:t>
      </w:r>
      <w:proofErr w:type="gramEnd"/>
      <w:r w:rsidRPr="00AF791B">
        <w:rPr>
          <w:sz w:val="28"/>
          <w:szCs w:val="28"/>
        </w:rPr>
        <w:t xml:space="preserve"> </w:t>
      </w:r>
      <w:r w:rsidR="00200983">
        <w:rPr>
          <w:sz w:val="28"/>
          <w:szCs w:val="28"/>
        </w:rPr>
        <w:t xml:space="preserve">                  </w:t>
      </w:r>
      <w:r w:rsidRPr="00AF791B">
        <w:rPr>
          <w:sz w:val="28"/>
          <w:szCs w:val="28"/>
        </w:rPr>
        <w:t xml:space="preserve">с кадастровым </w:t>
      </w:r>
      <w:r w:rsidRPr="00A55D26">
        <w:rPr>
          <w:sz w:val="28"/>
          <w:szCs w:val="28"/>
        </w:rPr>
        <w:t xml:space="preserve">номером </w:t>
      </w:r>
      <w:r w:rsidR="006C2742">
        <w:rPr>
          <w:sz w:val="28"/>
          <w:szCs w:val="28"/>
        </w:rPr>
        <w:t>70:22:0010107</w:t>
      </w:r>
      <w:r w:rsidR="00537F02">
        <w:rPr>
          <w:sz w:val="28"/>
          <w:szCs w:val="28"/>
        </w:rPr>
        <w:t>:</w:t>
      </w:r>
      <w:r w:rsidR="006C2742">
        <w:rPr>
          <w:sz w:val="28"/>
          <w:szCs w:val="28"/>
        </w:rPr>
        <w:t>55</w:t>
      </w:r>
      <w:r w:rsidR="00CC4ABE" w:rsidRPr="00A55D26">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xml:space="preserve">, ЗАТО Северск, </w:t>
      </w:r>
      <w:proofErr w:type="spellStart"/>
      <w:r w:rsidR="009D6EDD" w:rsidRPr="00A55D26">
        <w:rPr>
          <w:sz w:val="28"/>
          <w:szCs w:val="28"/>
        </w:rPr>
        <w:t>г</w:t>
      </w:r>
      <w:proofErr w:type="gramStart"/>
      <w:r w:rsidR="009D6EDD" w:rsidRPr="00A55D26">
        <w:rPr>
          <w:sz w:val="28"/>
          <w:szCs w:val="28"/>
        </w:rPr>
        <w:t>.С</w:t>
      </w:r>
      <w:proofErr w:type="gramEnd"/>
      <w:r w:rsidR="009D6EDD" w:rsidRPr="00A55D26">
        <w:rPr>
          <w:sz w:val="28"/>
          <w:szCs w:val="28"/>
        </w:rPr>
        <w:t>еверск</w:t>
      </w:r>
      <w:proofErr w:type="spellEnd"/>
      <w:r w:rsidR="00AF791B" w:rsidRPr="00A55D26">
        <w:rPr>
          <w:sz w:val="28"/>
          <w:szCs w:val="28"/>
        </w:rPr>
        <w:t xml:space="preserve">, </w:t>
      </w:r>
      <w:proofErr w:type="spellStart"/>
      <w:r w:rsidR="00473FC2">
        <w:rPr>
          <w:sz w:val="28"/>
          <w:szCs w:val="28"/>
        </w:rPr>
        <w:t>ул.</w:t>
      </w:r>
      <w:r w:rsidR="006C2742">
        <w:rPr>
          <w:sz w:val="28"/>
          <w:szCs w:val="28"/>
        </w:rPr>
        <w:t>Калинина</w:t>
      </w:r>
      <w:proofErr w:type="spellEnd"/>
      <w:r w:rsidR="006C2742">
        <w:rPr>
          <w:sz w:val="28"/>
          <w:szCs w:val="28"/>
        </w:rPr>
        <w:t>, 119а</w:t>
      </w:r>
      <w:r w:rsidR="00A55D26" w:rsidRPr="00A55D26">
        <w:rPr>
          <w:sz w:val="28"/>
          <w:szCs w:val="28"/>
        </w:rPr>
        <w:t>, сроком на 10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 xml:space="preserve">Схема размещения нестационарных торговых объектов </w:t>
      </w:r>
      <w:proofErr w:type="gramStart"/>
      <w:r w:rsidRPr="00AF791B">
        <w:rPr>
          <w:sz w:val="28"/>
          <w:szCs w:val="28"/>
        </w:rPr>
        <w:t>в</w:t>
      </w:r>
      <w:proofErr w:type="gramEnd"/>
      <w:r w:rsidRPr="00AF791B">
        <w:rPr>
          <w:sz w:val="28"/>
          <w:szCs w:val="28"/>
        </w:rPr>
        <w:t xml:space="preserve"> ЗАТО Северск утверждена постановлением Администрации ЗАТО Северск от 31.07.2015 № 1707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A55D26">
        <w:rPr>
          <w:sz w:val="28"/>
          <w:szCs w:val="28"/>
        </w:rPr>
        <w:br/>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6C2742">
        <w:rPr>
          <w:sz w:val="28"/>
          <w:szCs w:val="28"/>
        </w:rPr>
        <w:t xml:space="preserve">77 </w:t>
      </w:r>
      <w:proofErr w:type="spellStart"/>
      <w:r w:rsidR="00A15E27">
        <w:rPr>
          <w:sz w:val="28"/>
          <w:szCs w:val="28"/>
        </w:rPr>
        <w:t>кв.м</w:t>
      </w:r>
      <w:proofErr w:type="spellEnd"/>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 xml:space="preserve">Начальная цена права на размещение нестационарного торгового объекта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 составляет </w:t>
      </w:r>
      <w:r w:rsidR="006C2742">
        <w:rPr>
          <w:sz w:val="28"/>
          <w:szCs w:val="28"/>
        </w:rPr>
        <w:t>29 833,10</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proofErr w:type="gramStart"/>
      <w:r w:rsidRPr="008F2729">
        <w:rPr>
          <w:bCs/>
          <w:sz w:val="28"/>
          <w:szCs w:val="28"/>
        </w:rPr>
        <w:t>.С</w:t>
      </w:r>
      <w:proofErr w:type="gramEnd"/>
      <w:r w:rsidRPr="008F2729">
        <w:rPr>
          <w:bCs/>
          <w:sz w:val="28"/>
          <w:szCs w:val="28"/>
        </w:rPr>
        <w:t xml:space="preserve">еверск, ул.Лесная, 11а,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представителя.</w:t>
      </w:r>
    </w:p>
    <w:p w:rsidR="00281524" w:rsidRPr="00281524" w:rsidRDefault="00281524" w:rsidP="00281524">
      <w:pPr>
        <w:ind w:firstLine="709"/>
        <w:jc w:val="both"/>
        <w:rPr>
          <w:sz w:val="28"/>
          <w:szCs w:val="28"/>
        </w:rPr>
      </w:pPr>
      <w:r w:rsidRPr="00281524">
        <w:rPr>
          <w:sz w:val="28"/>
          <w:szCs w:val="28"/>
        </w:rPr>
        <w:t xml:space="preserve">Начало приема заявлений: </w:t>
      </w:r>
      <w:r w:rsidR="006C2742">
        <w:rPr>
          <w:sz w:val="28"/>
          <w:szCs w:val="28"/>
        </w:rPr>
        <w:t>19.04</w:t>
      </w:r>
      <w:r w:rsidR="00473FC2">
        <w:rPr>
          <w:sz w:val="28"/>
          <w:szCs w:val="28"/>
        </w:rPr>
        <w:t>.</w:t>
      </w:r>
      <w:r w:rsidRPr="00281524">
        <w:rPr>
          <w:sz w:val="28"/>
          <w:szCs w:val="28"/>
        </w:rPr>
        <w:t>2022.</w:t>
      </w:r>
    </w:p>
    <w:p w:rsidR="00AF791B" w:rsidRPr="00D95783" w:rsidRDefault="00D1287E"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6C2742">
        <w:rPr>
          <w:rFonts w:ascii="Times New Roman" w:hAnsi="Times New Roman" w:cs="Times New Roman"/>
          <w:sz w:val="28"/>
          <w:szCs w:val="28"/>
        </w:rPr>
        <w:t>заявлений: 18.05</w:t>
      </w:r>
      <w:r w:rsidR="00281524" w:rsidRPr="00281524">
        <w:rPr>
          <w:rFonts w:ascii="Times New Roman" w:hAnsi="Times New Roman" w:cs="Times New Roman"/>
          <w:sz w:val="28"/>
          <w:szCs w:val="28"/>
        </w:rPr>
        <w:t>.2022</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 xml:space="preserve">1) копия документа, удостоверяющего личность физического лица </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w:t>
      </w:r>
      <w:bookmarkStart w:id="0" w:name="_GoBack"/>
      <w:bookmarkEnd w:id="0"/>
      <w:r w:rsidRPr="00AF791B">
        <w:rPr>
          <w:rFonts w:ascii="Times New Roman" w:hAnsi="Times New Roman" w:cs="Times New Roman"/>
          <w:sz w:val="28"/>
          <w:szCs w:val="28"/>
        </w:rPr>
        <w:t>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 xml:space="preserve">Томская область, </w:t>
      </w:r>
      <w:r w:rsidR="00CF50CB">
        <w:rPr>
          <w:bCs/>
          <w:sz w:val="28"/>
          <w:szCs w:val="28"/>
        </w:rPr>
        <w:t xml:space="preserve">                        </w:t>
      </w:r>
      <w:r w:rsidR="00AF791B" w:rsidRPr="008F2729">
        <w:rPr>
          <w:bCs/>
          <w:sz w:val="28"/>
          <w:szCs w:val="28"/>
        </w:rPr>
        <w:t>ЗАТО Северск, г</w:t>
      </w:r>
      <w:proofErr w:type="gramStart"/>
      <w:r w:rsidR="00AF791B" w:rsidRPr="008F2729">
        <w:rPr>
          <w:bCs/>
          <w:sz w:val="28"/>
          <w:szCs w:val="28"/>
        </w:rPr>
        <w:t>.С</w:t>
      </w:r>
      <w:proofErr w:type="gramEnd"/>
      <w:r w:rsidR="00AF791B" w:rsidRPr="008F2729">
        <w:rPr>
          <w:bCs/>
          <w:sz w:val="28"/>
          <w:szCs w:val="28"/>
        </w:rPr>
        <w:t>еверск, ул.Лесная, 11а, 1 этаж, ка</w:t>
      </w:r>
      <w:r w:rsidR="00073A09">
        <w:rPr>
          <w:bCs/>
          <w:sz w:val="28"/>
          <w:szCs w:val="28"/>
        </w:rPr>
        <w:t>б.</w:t>
      </w:r>
      <w:r w:rsidR="00AF791B" w:rsidRPr="008F2729">
        <w:rPr>
          <w:bCs/>
          <w:sz w:val="28"/>
          <w:szCs w:val="28"/>
        </w:rPr>
        <w:t xml:space="preserve">106, 105, </w:t>
      </w:r>
      <w:r w:rsidR="00AF791B" w:rsidRPr="008F2729">
        <w:rPr>
          <w:sz w:val="28"/>
          <w:szCs w:val="28"/>
        </w:rPr>
        <w:t xml:space="preserve">в соответствии </w:t>
      </w:r>
      <w:r>
        <w:rPr>
          <w:sz w:val="28"/>
          <w:szCs w:val="28"/>
        </w:rPr>
        <w:t xml:space="preserve">                       </w:t>
      </w:r>
      <w:r w:rsidR="00AF791B" w:rsidRPr="008F2729">
        <w:rPr>
          <w:sz w:val="28"/>
          <w:szCs w:val="28"/>
        </w:rPr>
        <w:t xml:space="preserve">со следующим графиком: понедельник, вторник, четверг – с 9:30 до 12:30, </w:t>
      </w:r>
      <w:r w:rsidR="00CF50CB">
        <w:rPr>
          <w:sz w:val="28"/>
          <w:szCs w:val="28"/>
        </w:rPr>
        <w:t xml:space="preserve">                      </w:t>
      </w:r>
      <w:r w:rsidR="00AF791B" w:rsidRPr="008F2729">
        <w:rPr>
          <w:sz w:val="28"/>
          <w:szCs w:val="28"/>
        </w:rPr>
        <w:t>с 14:00 до 17:30.</w:t>
      </w:r>
      <w:r w:rsidRPr="00AF791B">
        <w:rPr>
          <w:sz w:val="28"/>
          <w:szCs w:val="28"/>
        </w:rPr>
        <w:t xml:space="preserve"> </w:t>
      </w:r>
    </w:p>
    <w:sectPr w:rsidR="00722B57" w:rsidRPr="00AF791B" w:rsidSect="0009030C">
      <w:headerReference w:type="default" r:id="rId9"/>
      <w:footerReference w:type="first" r:id="rId10"/>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364A" w:rsidRDefault="00A6364A">
      <w:r>
        <w:separator/>
      </w:r>
    </w:p>
  </w:endnote>
  <w:endnote w:type="continuationSeparator" w:id="0">
    <w:p w:rsidR="00A6364A" w:rsidRDefault="00A63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30C" w:rsidRPr="0009030C" w:rsidRDefault="0009030C">
    <w:pPr>
      <w:pStyle w:val="a7"/>
      <w:rPr>
        <w:sz w:val="16"/>
        <w:szCs w:val="16"/>
      </w:rPr>
    </w:pPr>
    <w:proofErr w:type="spellStart"/>
    <w:r w:rsidRPr="0009030C">
      <w:rPr>
        <w:sz w:val="16"/>
        <w:szCs w:val="16"/>
      </w:rPr>
      <w:t>Исп</w:t>
    </w:r>
    <w:proofErr w:type="gramStart"/>
    <w:r w:rsidRPr="0009030C">
      <w:rPr>
        <w:sz w:val="16"/>
        <w:szCs w:val="16"/>
      </w:rPr>
      <w:t>.Е</w:t>
    </w:r>
    <w:proofErr w:type="gramEnd"/>
    <w:r w:rsidRPr="0009030C">
      <w:rPr>
        <w:sz w:val="16"/>
        <w:szCs w:val="16"/>
      </w:rPr>
      <w:t>рмкина</w:t>
    </w:r>
    <w:proofErr w:type="spellEnd"/>
    <w:r w:rsidRPr="0009030C">
      <w:rPr>
        <w:sz w:val="16"/>
        <w:szCs w:val="16"/>
      </w:rPr>
      <w:t xml:space="preserve"> И.С.</w:t>
    </w:r>
  </w:p>
  <w:p w:rsidR="0009030C" w:rsidRPr="0009030C" w:rsidRDefault="006C2742">
    <w:pPr>
      <w:pStyle w:val="a7"/>
      <w:rPr>
        <w:sz w:val="16"/>
        <w:szCs w:val="16"/>
      </w:rPr>
    </w:pPr>
    <w:r>
      <w:rPr>
        <w:sz w:val="16"/>
        <w:szCs w:val="16"/>
      </w:rPr>
      <w:t>13.04.2022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364A" w:rsidRDefault="00A6364A">
      <w:r>
        <w:separator/>
      </w:r>
    </w:p>
  </w:footnote>
  <w:footnote w:type="continuationSeparator" w:id="0">
    <w:p w:rsidR="00A6364A" w:rsidRDefault="00A6364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noPunctuationKerning/>
  <w:characterSpacingControl w:val="doNotCompress"/>
  <w:hdrShapeDefaults>
    <o:shapedefaults v:ext="edit" spidmax="2049"/>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74219"/>
    <w:rsid w:val="00000AA7"/>
    <w:rsid w:val="0000196D"/>
    <w:rsid w:val="000034CA"/>
    <w:rsid w:val="000038D7"/>
    <w:rsid w:val="000066F5"/>
    <w:rsid w:val="00011845"/>
    <w:rsid w:val="00012697"/>
    <w:rsid w:val="00012AD7"/>
    <w:rsid w:val="0001462E"/>
    <w:rsid w:val="000161AE"/>
    <w:rsid w:val="00017EF1"/>
    <w:rsid w:val="0002386E"/>
    <w:rsid w:val="00024992"/>
    <w:rsid w:val="00031032"/>
    <w:rsid w:val="00034906"/>
    <w:rsid w:val="00034CDC"/>
    <w:rsid w:val="000356BB"/>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70E97"/>
    <w:rsid w:val="0007157D"/>
    <w:rsid w:val="00072658"/>
    <w:rsid w:val="00072A49"/>
    <w:rsid w:val="00073954"/>
    <w:rsid w:val="00073A09"/>
    <w:rsid w:val="00074D40"/>
    <w:rsid w:val="00081CE1"/>
    <w:rsid w:val="00087BC2"/>
    <w:rsid w:val="0009030C"/>
    <w:rsid w:val="00091716"/>
    <w:rsid w:val="000918D7"/>
    <w:rsid w:val="00094333"/>
    <w:rsid w:val="0009520C"/>
    <w:rsid w:val="000B225B"/>
    <w:rsid w:val="000B5129"/>
    <w:rsid w:val="000B7A78"/>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F0164"/>
    <w:rsid w:val="000F0FDB"/>
    <w:rsid w:val="000F2206"/>
    <w:rsid w:val="000F4655"/>
    <w:rsid w:val="001002A2"/>
    <w:rsid w:val="00103417"/>
    <w:rsid w:val="001075CD"/>
    <w:rsid w:val="00107899"/>
    <w:rsid w:val="00114154"/>
    <w:rsid w:val="00116356"/>
    <w:rsid w:val="0012122A"/>
    <w:rsid w:val="00122654"/>
    <w:rsid w:val="00125D0D"/>
    <w:rsid w:val="0012675B"/>
    <w:rsid w:val="00126A52"/>
    <w:rsid w:val="001312E4"/>
    <w:rsid w:val="00141441"/>
    <w:rsid w:val="00144E18"/>
    <w:rsid w:val="001455E0"/>
    <w:rsid w:val="00147309"/>
    <w:rsid w:val="001506CC"/>
    <w:rsid w:val="00151C16"/>
    <w:rsid w:val="00156EAC"/>
    <w:rsid w:val="00160523"/>
    <w:rsid w:val="00160CB3"/>
    <w:rsid w:val="001659F0"/>
    <w:rsid w:val="001705D2"/>
    <w:rsid w:val="001774AE"/>
    <w:rsid w:val="001828AD"/>
    <w:rsid w:val="00184083"/>
    <w:rsid w:val="001846D5"/>
    <w:rsid w:val="001865E9"/>
    <w:rsid w:val="0019154D"/>
    <w:rsid w:val="001928AE"/>
    <w:rsid w:val="00192E94"/>
    <w:rsid w:val="00196CAF"/>
    <w:rsid w:val="00197CA2"/>
    <w:rsid w:val="001A0964"/>
    <w:rsid w:val="001A5837"/>
    <w:rsid w:val="001B3928"/>
    <w:rsid w:val="001B3976"/>
    <w:rsid w:val="001B53BC"/>
    <w:rsid w:val="001C0190"/>
    <w:rsid w:val="001C01D2"/>
    <w:rsid w:val="001C0E08"/>
    <w:rsid w:val="001C578D"/>
    <w:rsid w:val="001C6E00"/>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2EBE"/>
    <w:rsid w:val="002639C9"/>
    <w:rsid w:val="0027040C"/>
    <w:rsid w:val="00270DCA"/>
    <w:rsid w:val="002720B5"/>
    <w:rsid w:val="0027222C"/>
    <w:rsid w:val="0027515E"/>
    <w:rsid w:val="002765E4"/>
    <w:rsid w:val="00281524"/>
    <w:rsid w:val="00283F74"/>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173"/>
    <w:rsid w:val="002C3295"/>
    <w:rsid w:val="002C32DC"/>
    <w:rsid w:val="002C3583"/>
    <w:rsid w:val="002C5E24"/>
    <w:rsid w:val="002D0BA3"/>
    <w:rsid w:val="002D0F05"/>
    <w:rsid w:val="002D716F"/>
    <w:rsid w:val="002E4C78"/>
    <w:rsid w:val="002F4B37"/>
    <w:rsid w:val="002F76D1"/>
    <w:rsid w:val="00302095"/>
    <w:rsid w:val="003063C5"/>
    <w:rsid w:val="00321F32"/>
    <w:rsid w:val="00324C9D"/>
    <w:rsid w:val="00327EA6"/>
    <w:rsid w:val="00330CCA"/>
    <w:rsid w:val="003328BD"/>
    <w:rsid w:val="00334492"/>
    <w:rsid w:val="00342308"/>
    <w:rsid w:val="00351E9A"/>
    <w:rsid w:val="00353E5E"/>
    <w:rsid w:val="00356B11"/>
    <w:rsid w:val="003635E9"/>
    <w:rsid w:val="00363F30"/>
    <w:rsid w:val="003667F3"/>
    <w:rsid w:val="00367337"/>
    <w:rsid w:val="0037154F"/>
    <w:rsid w:val="0037752A"/>
    <w:rsid w:val="00382BFF"/>
    <w:rsid w:val="0038600F"/>
    <w:rsid w:val="00386C76"/>
    <w:rsid w:val="0038766F"/>
    <w:rsid w:val="003950E2"/>
    <w:rsid w:val="00397C2B"/>
    <w:rsid w:val="003A0589"/>
    <w:rsid w:val="003A3B7D"/>
    <w:rsid w:val="003A43A2"/>
    <w:rsid w:val="003A517A"/>
    <w:rsid w:val="003A736A"/>
    <w:rsid w:val="003A797D"/>
    <w:rsid w:val="003B6588"/>
    <w:rsid w:val="003B68B3"/>
    <w:rsid w:val="003C0D78"/>
    <w:rsid w:val="003C346F"/>
    <w:rsid w:val="003D040F"/>
    <w:rsid w:val="003D09F6"/>
    <w:rsid w:val="003D1DE8"/>
    <w:rsid w:val="003D3B51"/>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BF4"/>
    <w:rsid w:val="0044700E"/>
    <w:rsid w:val="00447A99"/>
    <w:rsid w:val="00453C84"/>
    <w:rsid w:val="00453E81"/>
    <w:rsid w:val="00454F27"/>
    <w:rsid w:val="004552CE"/>
    <w:rsid w:val="004565AF"/>
    <w:rsid w:val="004567CF"/>
    <w:rsid w:val="00461916"/>
    <w:rsid w:val="00465BBA"/>
    <w:rsid w:val="004676A9"/>
    <w:rsid w:val="004677A0"/>
    <w:rsid w:val="00473FC2"/>
    <w:rsid w:val="00474413"/>
    <w:rsid w:val="00477C16"/>
    <w:rsid w:val="004827C4"/>
    <w:rsid w:val="00485DA6"/>
    <w:rsid w:val="00486137"/>
    <w:rsid w:val="00487CAD"/>
    <w:rsid w:val="0049405E"/>
    <w:rsid w:val="004965B1"/>
    <w:rsid w:val="00496D63"/>
    <w:rsid w:val="00497689"/>
    <w:rsid w:val="004A2862"/>
    <w:rsid w:val="004A36DF"/>
    <w:rsid w:val="004A3FFD"/>
    <w:rsid w:val="004B07FB"/>
    <w:rsid w:val="004B3665"/>
    <w:rsid w:val="004B7DE7"/>
    <w:rsid w:val="004C00B5"/>
    <w:rsid w:val="004C121B"/>
    <w:rsid w:val="004C26E6"/>
    <w:rsid w:val="004C4F37"/>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5F6E"/>
    <w:rsid w:val="00527E40"/>
    <w:rsid w:val="0053076C"/>
    <w:rsid w:val="0053100A"/>
    <w:rsid w:val="00533002"/>
    <w:rsid w:val="00536685"/>
    <w:rsid w:val="00537F02"/>
    <w:rsid w:val="00543178"/>
    <w:rsid w:val="00543F09"/>
    <w:rsid w:val="00544736"/>
    <w:rsid w:val="00544B19"/>
    <w:rsid w:val="00547561"/>
    <w:rsid w:val="005502C5"/>
    <w:rsid w:val="005610D4"/>
    <w:rsid w:val="00562679"/>
    <w:rsid w:val="00563AA1"/>
    <w:rsid w:val="005651E8"/>
    <w:rsid w:val="00566388"/>
    <w:rsid w:val="00566AE3"/>
    <w:rsid w:val="00571BAD"/>
    <w:rsid w:val="005765B4"/>
    <w:rsid w:val="00576B1E"/>
    <w:rsid w:val="00577B18"/>
    <w:rsid w:val="00587283"/>
    <w:rsid w:val="005905EA"/>
    <w:rsid w:val="00593C1D"/>
    <w:rsid w:val="005967EF"/>
    <w:rsid w:val="005A006B"/>
    <w:rsid w:val="005A163D"/>
    <w:rsid w:val="005A1D4E"/>
    <w:rsid w:val="005A6190"/>
    <w:rsid w:val="005C102A"/>
    <w:rsid w:val="005C2EA4"/>
    <w:rsid w:val="005C44E1"/>
    <w:rsid w:val="005C60E1"/>
    <w:rsid w:val="005D09C4"/>
    <w:rsid w:val="005D4487"/>
    <w:rsid w:val="005D696B"/>
    <w:rsid w:val="005E18A0"/>
    <w:rsid w:val="005E1BA7"/>
    <w:rsid w:val="005F309D"/>
    <w:rsid w:val="005F7E42"/>
    <w:rsid w:val="0060197B"/>
    <w:rsid w:val="00603061"/>
    <w:rsid w:val="00604703"/>
    <w:rsid w:val="00604D5C"/>
    <w:rsid w:val="00605798"/>
    <w:rsid w:val="00607BA5"/>
    <w:rsid w:val="00610014"/>
    <w:rsid w:val="00610C6E"/>
    <w:rsid w:val="00610D84"/>
    <w:rsid w:val="00611409"/>
    <w:rsid w:val="00617945"/>
    <w:rsid w:val="00623757"/>
    <w:rsid w:val="00624E94"/>
    <w:rsid w:val="00625204"/>
    <w:rsid w:val="006262EE"/>
    <w:rsid w:val="006301EA"/>
    <w:rsid w:val="00630E79"/>
    <w:rsid w:val="006312F1"/>
    <w:rsid w:val="006436DA"/>
    <w:rsid w:val="00653A4C"/>
    <w:rsid w:val="00654085"/>
    <w:rsid w:val="006557BB"/>
    <w:rsid w:val="00655EC2"/>
    <w:rsid w:val="00656A91"/>
    <w:rsid w:val="006577C8"/>
    <w:rsid w:val="00661DB0"/>
    <w:rsid w:val="00664469"/>
    <w:rsid w:val="0066546B"/>
    <w:rsid w:val="006660E0"/>
    <w:rsid w:val="00672B63"/>
    <w:rsid w:val="006755C0"/>
    <w:rsid w:val="00677F24"/>
    <w:rsid w:val="00680151"/>
    <w:rsid w:val="006810CE"/>
    <w:rsid w:val="006827D4"/>
    <w:rsid w:val="006830A8"/>
    <w:rsid w:val="00685F51"/>
    <w:rsid w:val="0068700D"/>
    <w:rsid w:val="00693759"/>
    <w:rsid w:val="00696564"/>
    <w:rsid w:val="006977B0"/>
    <w:rsid w:val="006A2330"/>
    <w:rsid w:val="006A6034"/>
    <w:rsid w:val="006A6584"/>
    <w:rsid w:val="006B0338"/>
    <w:rsid w:val="006B0B4E"/>
    <w:rsid w:val="006B29B1"/>
    <w:rsid w:val="006B3169"/>
    <w:rsid w:val="006B4757"/>
    <w:rsid w:val="006C25E6"/>
    <w:rsid w:val="006C2742"/>
    <w:rsid w:val="006C7B10"/>
    <w:rsid w:val="006D17AE"/>
    <w:rsid w:val="006D1F71"/>
    <w:rsid w:val="006D2BD9"/>
    <w:rsid w:val="006D2C48"/>
    <w:rsid w:val="006D2D4C"/>
    <w:rsid w:val="006E066C"/>
    <w:rsid w:val="006E1866"/>
    <w:rsid w:val="006E2827"/>
    <w:rsid w:val="006E3286"/>
    <w:rsid w:val="006E4F83"/>
    <w:rsid w:val="006E5979"/>
    <w:rsid w:val="006E7186"/>
    <w:rsid w:val="006F0B1F"/>
    <w:rsid w:val="006F2EA4"/>
    <w:rsid w:val="006F49E5"/>
    <w:rsid w:val="006F6E49"/>
    <w:rsid w:val="00701763"/>
    <w:rsid w:val="007025A9"/>
    <w:rsid w:val="00705970"/>
    <w:rsid w:val="007178CD"/>
    <w:rsid w:val="00722B57"/>
    <w:rsid w:val="00722C67"/>
    <w:rsid w:val="00726B21"/>
    <w:rsid w:val="00727E64"/>
    <w:rsid w:val="00730CFD"/>
    <w:rsid w:val="00731D99"/>
    <w:rsid w:val="00736DDD"/>
    <w:rsid w:val="007420FF"/>
    <w:rsid w:val="00743895"/>
    <w:rsid w:val="00744254"/>
    <w:rsid w:val="00744F40"/>
    <w:rsid w:val="007519E3"/>
    <w:rsid w:val="00753BEB"/>
    <w:rsid w:val="007561C0"/>
    <w:rsid w:val="007626B4"/>
    <w:rsid w:val="007661D2"/>
    <w:rsid w:val="00767E91"/>
    <w:rsid w:val="0077167C"/>
    <w:rsid w:val="00775A87"/>
    <w:rsid w:val="007766D0"/>
    <w:rsid w:val="007778F3"/>
    <w:rsid w:val="00783747"/>
    <w:rsid w:val="00784374"/>
    <w:rsid w:val="007870D9"/>
    <w:rsid w:val="0079467E"/>
    <w:rsid w:val="007A112A"/>
    <w:rsid w:val="007A1F9D"/>
    <w:rsid w:val="007A5DBF"/>
    <w:rsid w:val="007A6966"/>
    <w:rsid w:val="007B3E86"/>
    <w:rsid w:val="007B51CD"/>
    <w:rsid w:val="007C11DA"/>
    <w:rsid w:val="007C3270"/>
    <w:rsid w:val="007C3351"/>
    <w:rsid w:val="007C3F84"/>
    <w:rsid w:val="007D1612"/>
    <w:rsid w:val="007D1CFB"/>
    <w:rsid w:val="007D475D"/>
    <w:rsid w:val="007D4B50"/>
    <w:rsid w:val="007D4D24"/>
    <w:rsid w:val="007D65EB"/>
    <w:rsid w:val="007E2764"/>
    <w:rsid w:val="007E34B5"/>
    <w:rsid w:val="007E4196"/>
    <w:rsid w:val="007E43C0"/>
    <w:rsid w:val="007F04C0"/>
    <w:rsid w:val="007F298C"/>
    <w:rsid w:val="007F3FB6"/>
    <w:rsid w:val="007F6952"/>
    <w:rsid w:val="007F758A"/>
    <w:rsid w:val="007F7F32"/>
    <w:rsid w:val="008000FA"/>
    <w:rsid w:val="008010B9"/>
    <w:rsid w:val="008022BE"/>
    <w:rsid w:val="00804A19"/>
    <w:rsid w:val="00805B3D"/>
    <w:rsid w:val="0080755B"/>
    <w:rsid w:val="008168DF"/>
    <w:rsid w:val="008215EE"/>
    <w:rsid w:val="008259B4"/>
    <w:rsid w:val="00825F75"/>
    <w:rsid w:val="0083077D"/>
    <w:rsid w:val="00832A81"/>
    <w:rsid w:val="00834629"/>
    <w:rsid w:val="00837701"/>
    <w:rsid w:val="00841BDC"/>
    <w:rsid w:val="008447E0"/>
    <w:rsid w:val="008477A0"/>
    <w:rsid w:val="0085149C"/>
    <w:rsid w:val="00853479"/>
    <w:rsid w:val="0085566C"/>
    <w:rsid w:val="00857317"/>
    <w:rsid w:val="00860D5B"/>
    <w:rsid w:val="00862D25"/>
    <w:rsid w:val="00864287"/>
    <w:rsid w:val="0086552B"/>
    <w:rsid w:val="0086558A"/>
    <w:rsid w:val="008657E8"/>
    <w:rsid w:val="00867549"/>
    <w:rsid w:val="00867DCD"/>
    <w:rsid w:val="008755AC"/>
    <w:rsid w:val="00875949"/>
    <w:rsid w:val="008764CB"/>
    <w:rsid w:val="00877BEF"/>
    <w:rsid w:val="008853C6"/>
    <w:rsid w:val="00885EE0"/>
    <w:rsid w:val="00890F2F"/>
    <w:rsid w:val="008943D1"/>
    <w:rsid w:val="008961EF"/>
    <w:rsid w:val="008A22FB"/>
    <w:rsid w:val="008A5F25"/>
    <w:rsid w:val="008B0BC2"/>
    <w:rsid w:val="008B397F"/>
    <w:rsid w:val="008C06B5"/>
    <w:rsid w:val="008C192B"/>
    <w:rsid w:val="008C2691"/>
    <w:rsid w:val="008C54C5"/>
    <w:rsid w:val="008D16F4"/>
    <w:rsid w:val="008D17B8"/>
    <w:rsid w:val="008D21B5"/>
    <w:rsid w:val="008D2A32"/>
    <w:rsid w:val="008E0772"/>
    <w:rsid w:val="008E1FF7"/>
    <w:rsid w:val="008E20D9"/>
    <w:rsid w:val="008E38ED"/>
    <w:rsid w:val="008E745B"/>
    <w:rsid w:val="008F23FF"/>
    <w:rsid w:val="008F2627"/>
    <w:rsid w:val="008F2729"/>
    <w:rsid w:val="008F37DE"/>
    <w:rsid w:val="008F5709"/>
    <w:rsid w:val="008F7C27"/>
    <w:rsid w:val="0090299C"/>
    <w:rsid w:val="00902B31"/>
    <w:rsid w:val="009036DD"/>
    <w:rsid w:val="00910023"/>
    <w:rsid w:val="00913288"/>
    <w:rsid w:val="00916CB3"/>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57F46"/>
    <w:rsid w:val="009623B9"/>
    <w:rsid w:val="00964CC4"/>
    <w:rsid w:val="00966336"/>
    <w:rsid w:val="0096635E"/>
    <w:rsid w:val="00973AF2"/>
    <w:rsid w:val="00974495"/>
    <w:rsid w:val="00974C33"/>
    <w:rsid w:val="00980AF1"/>
    <w:rsid w:val="009863BD"/>
    <w:rsid w:val="009905F8"/>
    <w:rsid w:val="00990776"/>
    <w:rsid w:val="00996E07"/>
    <w:rsid w:val="009A25D3"/>
    <w:rsid w:val="009B0102"/>
    <w:rsid w:val="009B7A62"/>
    <w:rsid w:val="009B7F36"/>
    <w:rsid w:val="009D6EDD"/>
    <w:rsid w:val="009E53C4"/>
    <w:rsid w:val="009E6885"/>
    <w:rsid w:val="009E706C"/>
    <w:rsid w:val="009E7F8A"/>
    <w:rsid w:val="009F16A8"/>
    <w:rsid w:val="009F1B97"/>
    <w:rsid w:val="009F2200"/>
    <w:rsid w:val="009F4DE8"/>
    <w:rsid w:val="009F5A5A"/>
    <w:rsid w:val="009F6605"/>
    <w:rsid w:val="009F71EC"/>
    <w:rsid w:val="00A00D1E"/>
    <w:rsid w:val="00A0539C"/>
    <w:rsid w:val="00A10306"/>
    <w:rsid w:val="00A10F9D"/>
    <w:rsid w:val="00A121C4"/>
    <w:rsid w:val="00A141B5"/>
    <w:rsid w:val="00A15403"/>
    <w:rsid w:val="00A156AE"/>
    <w:rsid w:val="00A15A46"/>
    <w:rsid w:val="00A15E27"/>
    <w:rsid w:val="00A15FA0"/>
    <w:rsid w:val="00A22AE0"/>
    <w:rsid w:val="00A23538"/>
    <w:rsid w:val="00A23835"/>
    <w:rsid w:val="00A23DE0"/>
    <w:rsid w:val="00A25BF8"/>
    <w:rsid w:val="00A31D46"/>
    <w:rsid w:val="00A348EB"/>
    <w:rsid w:val="00A351CA"/>
    <w:rsid w:val="00A40AEC"/>
    <w:rsid w:val="00A50F13"/>
    <w:rsid w:val="00A55A92"/>
    <w:rsid w:val="00A55D26"/>
    <w:rsid w:val="00A610C8"/>
    <w:rsid w:val="00A6364A"/>
    <w:rsid w:val="00A81A38"/>
    <w:rsid w:val="00A8654E"/>
    <w:rsid w:val="00A866E7"/>
    <w:rsid w:val="00A93AAF"/>
    <w:rsid w:val="00A9610D"/>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EE8"/>
    <w:rsid w:val="00AC34F7"/>
    <w:rsid w:val="00AD43C6"/>
    <w:rsid w:val="00AD44FF"/>
    <w:rsid w:val="00AD5348"/>
    <w:rsid w:val="00AD5A35"/>
    <w:rsid w:val="00AD76F9"/>
    <w:rsid w:val="00AE05B4"/>
    <w:rsid w:val="00AE199F"/>
    <w:rsid w:val="00AE71D4"/>
    <w:rsid w:val="00AE76F1"/>
    <w:rsid w:val="00AF0A6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308D3"/>
    <w:rsid w:val="00B34511"/>
    <w:rsid w:val="00B36B77"/>
    <w:rsid w:val="00B36C5C"/>
    <w:rsid w:val="00B411D4"/>
    <w:rsid w:val="00B448B5"/>
    <w:rsid w:val="00B45C7F"/>
    <w:rsid w:val="00B46479"/>
    <w:rsid w:val="00B50480"/>
    <w:rsid w:val="00B567D8"/>
    <w:rsid w:val="00B56C2D"/>
    <w:rsid w:val="00B60877"/>
    <w:rsid w:val="00B61BB4"/>
    <w:rsid w:val="00B636CE"/>
    <w:rsid w:val="00B63C81"/>
    <w:rsid w:val="00B64B75"/>
    <w:rsid w:val="00B74AF9"/>
    <w:rsid w:val="00B75B7F"/>
    <w:rsid w:val="00B84B73"/>
    <w:rsid w:val="00B869CB"/>
    <w:rsid w:val="00B87F22"/>
    <w:rsid w:val="00B94689"/>
    <w:rsid w:val="00BA3C98"/>
    <w:rsid w:val="00BA430B"/>
    <w:rsid w:val="00BA6FD4"/>
    <w:rsid w:val="00BB06C0"/>
    <w:rsid w:val="00BB357F"/>
    <w:rsid w:val="00BD51D2"/>
    <w:rsid w:val="00BD559E"/>
    <w:rsid w:val="00BD6E3C"/>
    <w:rsid w:val="00BE6144"/>
    <w:rsid w:val="00BE6BA0"/>
    <w:rsid w:val="00BE6E99"/>
    <w:rsid w:val="00BE755B"/>
    <w:rsid w:val="00BF3C2E"/>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560A"/>
    <w:rsid w:val="00C63CB0"/>
    <w:rsid w:val="00C658E5"/>
    <w:rsid w:val="00C66B0F"/>
    <w:rsid w:val="00C81FBE"/>
    <w:rsid w:val="00C8440A"/>
    <w:rsid w:val="00C84763"/>
    <w:rsid w:val="00C93F98"/>
    <w:rsid w:val="00C95481"/>
    <w:rsid w:val="00CA596E"/>
    <w:rsid w:val="00CB1DFC"/>
    <w:rsid w:val="00CB2877"/>
    <w:rsid w:val="00CB46F4"/>
    <w:rsid w:val="00CB541D"/>
    <w:rsid w:val="00CB6E31"/>
    <w:rsid w:val="00CC2718"/>
    <w:rsid w:val="00CC3483"/>
    <w:rsid w:val="00CC4ABE"/>
    <w:rsid w:val="00CC5D8B"/>
    <w:rsid w:val="00CC657D"/>
    <w:rsid w:val="00CD03AD"/>
    <w:rsid w:val="00CD354C"/>
    <w:rsid w:val="00CE0B7B"/>
    <w:rsid w:val="00CE2318"/>
    <w:rsid w:val="00CE56E9"/>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37F0C"/>
    <w:rsid w:val="00D41573"/>
    <w:rsid w:val="00D44D3E"/>
    <w:rsid w:val="00D46322"/>
    <w:rsid w:val="00D467F4"/>
    <w:rsid w:val="00D55E9D"/>
    <w:rsid w:val="00D6214C"/>
    <w:rsid w:val="00D6316B"/>
    <w:rsid w:val="00D665B7"/>
    <w:rsid w:val="00D7016A"/>
    <w:rsid w:val="00D74219"/>
    <w:rsid w:val="00D76341"/>
    <w:rsid w:val="00D85012"/>
    <w:rsid w:val="00D86584"/>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E56D2"/>
    <w:rsid w:val="00DF0A97"/>
    <w:rsid w:val="00DF4CB6"/>
    <w:rsid w:val="00DF5AD3"/>
    <w:rsid w:val="00DF6F4F"/>
    <w:rsid w:val="00DF71A3"/>
    <w:rsid w:val="00DF774C"/>
    <w:rsid w:val="00E01E12"/>
    <w:rsid w:val="00E03571"/>
    <w:rsid w:val="00E05761"/>
    <w:rsid w:val="00E07901"/>
    <w:rsid w:val="00E1149A"/>
    <w:rsid w:val="00E12301"/>
    <w:rsid w:val="00E159DE"/>
    <w:rsid w:val="00E2110C"/>
    <w:rsid w:val="00E21330"/>
    <w:rsid w:val="00E216B1"/>
    <w:rsid w:val="00E244D0"/>
    <w:rsid w:val="00E260CB"/>
    <w:rsid w:val="00E261EE"/>
    <w:rsid w:val="00E27E0E"/>
    <w:rsid w:val="00E3048B"/>
    <w:rsid w:val="00E31D84"/>
    <w:rsid w:val="00E37DE9"/>
    <w:rsid w:val="00E40446"/>
    <w:rsid w:val="00E431ED"/>
    <w:rsid w:val="00E44B54"/>
    <w:rsid w:val="00E46423"/>
    <w:rsid w:val="00E5233B"/>
    <w:rsid w:val="00E52EDA"/>
    <w:rsid w:val="00E57FAC"/>
    <w:rsid w:val="00E60528"/>
    <w:rsid w:val="00E60565"/>
    <w:rsid w:val="00E671C7"/>
    <w:rsid w:val="00E70E78"/>
    <w:rsid w:val="00E70FD0"/>
    <w:rsid w:val="00E723AD"/>
    <w:rsid w:val="00E73ADA"/>
    <w:rsid w:val="00E73C85"/>
    <w:rsid w:val="00E75DB7"/>
    <w:rsid w:val="00E75E19"/>
    <w:rsid w:val="00E76360"/>
    <w:rsid w:val="00E765E7"/>
    <w:rsid w:val="00E779CB"/>
    <w:rsid w:val="00E823AD"/>
    <w:rsid w:val="00E8313B"/>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1BF7"/>
    <w:rsid w:val="00ED3B5F"/>
    <w:rsid w:val="00ED5094"/>
    <w:rsid w:val="00EE1B57"/>
    <w:rsid w:val="00EE3400"/>
    <w:rsid w:val="00EE349D"/>
    <w:rsid w:val="00EE5C49"/>
    <w:rsid w:val="00EE64B3"/>
    <w:rsid w:val="00EF2A31"/>
    <w:rsid w:val="00EF3E30"/>
    <w:rsid w:val="00EF4A0A"/>
    <w:rsid w:val="00EF6664"/>
    <w:rsid w:val="00EF6D0C"/>
    <w:rsid w:val="00EF7285"/>
    <w:rsid w:val="00F02FD9"/>
    <w:rsid w:val="00F059CD"/>
    <w:rsid w:val="00F07748"/>
    <w:rsid w:val="00F07FB6"/>
    <w:rsid w:val="00F107A4"/>
    <w:rsid w:val="00F10DF0"/>
    <w:rsid w:val="00F12688"/>
    <w:rsid w:val="00F127FE"/>
    <w:rsid w:val="00F13303"/>
    <w:rsid w:val="00F145BF"/>
    <w:rsid w:val="00F14ED9"/>
    <w:rsid w:val="00F222EA"/>
    <w:rsid w:val="00F325E3"/>
    <w:rsid w:val="00F33F03"/>
    <w:rsid w:val="00F3546D"/>
    <w:rsid w:val="00F370A0"/>
    <w:rsid w:val="00F37FC6"/>
    <w:rsid w:val="00F400FA"/>
    <w:rsid w:val="00F40CE9"/>
    <w:rsid w:val="00F4333D"/>
    <w:rsid w:val="00F43F65"/>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2C8C"/>
    <w:rsid w:val="00FC38DC"/>
    <w:rsid w:val="00FC58A0"/>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806E6-668C-48D3-9278-B94944BD6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428</Words>
  <Characters>2443</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2022-03-22T04:10:00Z</cp:lastPrinted>
  <dcterms:created xsi:type="dcterms:W3CDTF">2022-04-13T09:52:00Z</dcterms:created>
  <dcterms:modified xsi:type="dcterms:W3CDTF">2022-04-13T09:52:00Z</dcterms:modified>
</cp:coreProperties>
</file>