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9030C" w:rsidRDefault="0009030C" w:rsidP="00722B57">
      <w:pPr>
        <w:tabs>
          <w:tab w:val="left" w:pos="851"/>
          <w:tab w:val="left" w:pos="993"/>
        </w:tabs>
        <w:jc w:val="center"/>
        <w:rPr>
          <w:sz w:val="40"/>
        </w:rPr>
      </w:pPr>
      <w:bookmarkStart w:id="0" w:name="_GoBack"/>
      <w:bookmarkEnd w:id="0"/>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0D7008">
        <w:rPr>
          <w:sz w:val="28"/>
          <w:szCs w:val="28"/>
        </w:rPr>
        <w:t>70:22:0010109</w:t>
      </w:r>
      <w:r w:rsidR="006577C8" w:rsidRPr="00A55D26">
        <w:rPr>
          <w:sz w:val="28"/>
          <w:szCs w:val="28"/>
        </w:rPr>
        <w:t>:</w:t>
      </w:r>
      <w:r w:rsidR="000D7008">
        <w:rPr>
          <w:sz w:val="28"/>
          <w:szCs w:val="28"/>
        </w:rPr>
        <w:t>224</w:t>
      </w:r>
      <w:r w:rsidR="00363F30" w:rsidRPr="00A55D26">
        <w:rPr>
          <w:sz w:val="28"/>
          <w:szCs w:val="28"/>
        </w:rPr>
        <w:t>,</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w:t>
      </w:r>
      <w:proofErr w:type="gramStart"/>
      <w:r w:rsidR="009D6EDD" w:rsidRPr="00A55D26">
        <w:rPr>
          <w:sz w:val="28"/>
          <w:szCs w:val="28"/>
        </w:rPr>
        <w:t>.С</w:t>
      </w:r>
      <w:proofErr w:type="gramEnd"/>
      <w:r w:rsidR="009D6EDD" w:rsidRPr="00A55D26">
        <w:rPr>
          <w:sz w:val="28"/>
          <w:szCs w:val="28"/>
        </w:rPr>
        <w:t>еверск</w:t>
      </w:r>
      <w:proofErr w:type="spellEnd"/>
      <w:r w:rsidR="00AF791B" w:rsidRPr="00A55D26">
        <w:rPr>
          <w:sz w:val="28"/>
          <w:szCs w:val="28"/>
        </w:rPr>
        <w:t xml:space="preserve">, </w:t>
      </w:r>
      <w:proofErr w:type="spellStart"/>
      <w:r w:rsidR="000D7008">
        <w:rPr>
          <w:sz w:val="28"/>
          <w:szCs w:val="28"/>
        </w:rPr>
        <w:t>просп.Коммунистический</w:t>
      </w:r>
      <w:proofErr w:type="spellEnd"/>
      <w:r w:rsidR="000D7008">
        <w:rPr>
          <w:sz w:val="28"/>
          <w:szCs w:val="28"/>
        </w:rPr>
        <w:t>, 120д</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0D7008">
        <w:rPr>
          <w:sz w:val="28"/>
          <w:szCs w:val="28"/>
        </w:rPr>
        <w:t>39,2</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0D7008">
        <w:rPr>
          <w:sz w:val="28"/>
          <w:szCs w:val="28"/>
        </w:rPr>
        <w:t>10 273,29</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0700F3">
        <w:rPr>
          <w:sz w:val="28"/>
          <w:szCs w:val="28"/>
        </w:rPr>
        <w:t>07</w:t>
      </w:r>
      <w:r w:rsidRPr="00281524">
        <w:rPr>
          <w:sz w:val="28"/>
          <w:szCs w:val="28"/>
        </w:rPr>
        <w:t>.</w:t>
      </w:r>
      <w:r w:rsidR="00786BCC">
        <w:rPr>
          <w:sz w:val="28"/>
          <w:szCs w:val="28"/>
        </w:rPr>
        <w:t>05</w:t>
      </w:r>
      <w:r w:rsidR="00D1287E">
        <w:rPr>
          <w:sz w:val="28"/>
          <w:szCs w:val="28"/>
        </w:rPr>
        <w:t>.</w:t>
      </w:r>
      <w:r w:rsidRPr="00281524">
        <w:rPr>
          <w:sz w:val="28"/>
          <w:szCs w:val="28"/>
        </w:rPr>
        <w:t>2022.</w:t>
      </w:r>
    </w:p>
    <w:p w:rsidR="00AF791B" w:rsidRPr="00D95783" w:rsidRDefault="000700F3"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Окончание приема заявлений: 06</w:t>
      </w:r>
      <w:r w:rsidR="00786BCC">
        <w:rPr>
          <w:rFonts w:ascii="Times New Roman" w:hAnsi="Times New Roman" w:cs="Times New Roman"/>
          <w:sz w:val="28"/>
          <w:szCs w:val="28"/>
        </w:rPr>
        <w:t>.06</w:t>
      </w:r>
      <w:r w:rsidR="00281524" w:rsidRPr="00281524">
        <w:rPr>
          <w:rFonts w:ascii="Times New Roman" w:hAnsi="Times New Roman" w:cs="Times New Roman"/>
          <w:sz w:val="28"/>
          <w:szCs w:val="28"/>
        </w:rPr>
        <w:t>.2022</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9"/>
      <w:footerReference w:type="first" 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0756" w:rsidRDefault="00300756">
      <w:r>
        <w:separator/>
      </w:r>
    </w:p>
  </w:endnote>
  <w:endnote w:type="continuationSeparator" w:id="0">
    <w:p w:rsidR="00300756" w:rsidRDefault="003007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w:t>
    </w:r>
    <w:r w:rsidR="006D6D6A">
      <w:rPr>
        <w:sz w:val="16"/>
        <w:szCs w:val="16"/>
      </w:rPr>
      <w:t>е</w:t>
    </w:r>
    <w:r w:rsidRPr="0009030C">
      <w:rPr>
        <w:sz w:val="16"/>
        <w:szCs w:val="16"/>
      </w:rPr>
      <w:t>мкина</w:t>
    </w:r>
    <w:proofErr w:type="spellEnd"/>
    <w:r w:rsidRPr="0009030C">
      <w:rPr>
        <w:sz w:val="16"/>
        <w:szCs w:val="16"/>
      </w:rPr>
      <w:t xml:space="preserve"> И.С.</w:t>
    </w:r>
  </w:p>
  <w:p w:rsidR="0009030C" w:rsidRPr="0009030C" w:rsidRDefault="00786BCC">
    <w:pPr>
      <w:pStyle w:val="a7"/>
      <w:rPr>
        <w:sz w:val="16"/>
        <w:szCs w:val="16"/>
      </w:rPr>
    </w:pPr>
    <w:r>
      <w:rPr>
        <w:sz w:val="16"/>
        <w:szCs w:val="16"/>
      </w:rPr>
      <w:t>25.04.2022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0756" w:rsidRDefault="00300756">
      <w:r>
        <w:separator/>
      </w:r>
    </w:p>
  </w:footnote>
  <w:footnote w:type="continuationSeparator" w:id="0">
    <w:p w:rsidR="00300756" w:rsidRDefault="003007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4097"/>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196D"/>
    <w:rsid w:val="000034CA"/>
    <w:rsid w:val="000038D7"/>
    <w:rsid w:val="000066F5"/>
    <w:rsid w:val="00011845"/>
    <w:rsid w:val="00012697"/>
    <w:rsid w:val="00012AD7"/>
    <w:rsid w:val="0001462E"/>
    <w:rsid w:val="000161AE"/>
    <w:rsid w:val="00017EF1"/>
    <w:rsid w:val="0002386E"/>
    <w:rsid w:val="00031032"/>
    <w:rsid w:val="00034906"/>
    <w:rsid w:val="00034CDC"/>
    <w:rsid w:val="000356BB"/>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0F3"/>
    <w:rsid w:val="00070E97"/>
    <w:rsid w:val="0007157D"/>
    <w:rsid w:val="00072658"/>
    <w:rsid w:val="00072A49"/>
    <w:rsid w:val="00073954"/>
    <w:rsid w:val="00073A09"/>
    <w:rsid w:val="00074D40"/>
    <w:rsid w:val="00087BC2"/>
    <w:rsid w:val="0009030C"/>
    <w:rsid w:val="00091716"/>
    <w:rsid w:val="000918D7"/>
    <w:rsid w:val="00094333"/>
    <w:rsid w:val="0009520C"/>
    <w:rsid w:val="000A52E7"/>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F0164"/>
    <w:rsid w:val="000F0FDB"/>
    <w:rsid w:val="000F2206"/>
    <w:rsid w:val="000F4655"/>
    <w:rsid w:val="001002A2"/>
    <w:rsid w:val="00103417"/>
    <w:rsid w:val="00107899"/>
    <w:rsid w:val="00114154"/>
    <w:rsid w:val="00116356"/>
    <w:rsid w:val="0012122A"/>
    <w:rsid w:val="00122654"/>
    <w:rsid w:val="00125D0D"/>
    <w:rsid w:val="00126A52"/>
    <w:rsid w:val="001312E4"/>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65E4"/>
    <w:rsid w:val="0028152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0756"/>
    <w:rsid w:val="00302095"/>
    <w:rsid w:val="003063C5"/>
    <w:rsid w:val="00321F32"/>
    <w:rsid w:val="00324C9D"/>
    <w:rsid w:val="00330CCA"/>
    <w:rsid w:val="003328BD"/>
    <w:rsid w:val="00334492"/>
    <w:rsid w:val="00342308"/>
    <w:rsid w:val="00351E9A"/>
    <w:rsid w:val="00353E5E"/>
    <w:rsid w:val="00356B11"/>
    <w:rsid w:val="003635E9"/>
    <w:rsid w:val="00363F30"/>
    <w:rsid w:val="003667F3"/>
    <w:rsid w:val="00367337"/>
    <w:rsid w:val="0037154F"/>
    <w:rsid w:val="00382BFF"/>
    <w:rsid w:val="0038600F"/>
    <w:rsid w:val="00386C76"/>
    <w:rsid w:val="0038766F"/>
    <w:rsid w:val="003950E2"/>
    <w:rsid w:val="003A0589"/>
    <w:rsid w:val="003A3B7D"/>
    <w:rsid w:val="003A43A2"/>
    <w:rsid w:val="003A736A"/>
    <w:rsid w:val="003A797D"/>
    <w:rsid w:val="003B6588"/>
    <w:rsid w:val="003B68B3"/>
    <w:rsid w:val="003C0D78"/>
    <w:rsid w:val="003C346F"/>
    <w:rsid w:val="003D040F"/>
    <w:rsid w:val="003D09F6"/>
    <w:rsid w:val="003D1DE8"/>
    <w:rsid w:val="003D3B51"/>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7CAD"/>
    <w:rsid w:val="0049405E"/>
    <w:rsid w:val="004965B1"/>
    <w:rsid w:val="00496D63"/>
    <w:rsid w:val="00497689"/>
    <w:rsid w:val="004A2862"/>
    <w:rsid w:val="004A36DF"/>
    <w:rsid w:val="004B07FB"/>
    <w:rsid w:val="004B3665"/>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7E40"/>
    <w:rsid w:val="0053076C"/>
    <w:rsid w:val="0053100A"/>
    <w:rsid w:val="00533002"/>
    <w:rsid w:val="00536685"/>
    <w:rsid w:val="00543178"/>
    <w:rsid w:val="00543F09"/>
    <w:rsid w:val="00544736"/>
    <w:rsid w:val="00547561"/>
    <w:rsid w:val="005502C5"/>
    <w:rsid w:val="005610D4"/>
    <w:rsid w:val="00562679"/>
    <w:rsid w:val="00563AA1"/>
    <w:rsid w:val="005651E8"/>
    <w:rsid w:val="00566388"/>
    <w:rsid w:val="00566AE3"/>
    <w:rsid w:val="00571BAD"/>
    <w:rsid w:val="005765B4"/>
    <w:rsid w:val="00576B1E"/>
    <w:rsid w:val="00577B18"/>
    <w:rsid w:val="00587283"/>
    <w:rsid w:val="00593C1D"/>
    <w:rsid w:val="005967EF"/>
    <w:rsid w:val="005A006B"/>
    <w:rsid w:val="005A1D4E"/>
    <w:rsid w:val="005A6190"/>
    <w:rsid w:val="005C102A"/>
    <w:rsid w:val="005C2EA4"/>
    <w:rsid w:val="005C44E1"/>
    <w:rsid w:val="005C60E1"/>
    <w:rsid w:val="005D09C4"/>
    <w:rsid w:val="005D4487"/>
    <w:rsid w:val="005D696B"/>
    <w:rsid w:val="005E18A0"/>
    <w:rsid w:val="005E1BA7"/>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12F1"/>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93759"/>
    <w:rsid w:val="00696564"/>
    <w:rsid w:val="006977B0"/>
    <w:rsid w:val="006A2330"/>
    <w:rsid w:val="006A6034"/>
    <w:rsid w:val="006A6584"/>
    <w:rsid w:val="006B0338"/>
    <w:rsid w:val="006B0B4E"/>
    <w:rsid w:val="006B29B1"/>
    <w:rsid w:val="006B3169"/>
    <w:rsid w:val="006B4757"/>
    <w:rsid w:val="006C7B10"/>
    <w:rsid w:val="006D17AE"/>
    <w:rsid w:val="006D1F71"/>
    <w:rsid w:val="006D2BD9"/>
    <w:rsid w:val="006D2C48"/>
    <w:rsid w:val="006D2D4C"/>
    <w:rsid w:val="006D6D6A"/>
    <w:rsid w:val="006E066C"/>
    <w:rsid w:val="006E1866"/>
    <w:rsid w:val="006E3286"/>
    <w:rsid w:val="006E4F83"/>
    <w:rsid w:val="006E5979"/>
    <w:rsid w:val="006E7186"/>
    <w:rsid w:val="006F0B1F"/>
    <w:rsid w:val="006F2EA4"/>
    <w:rsid w:val="006F49E5"/>
    <w:rsid w:val="006F6E49"/>
    <w:rsid w:val="007025A9"/>
    <w:rsid w:val="007178CD"/>
    <w:rsid w:val="00722B57"/>
    <w:rsid w:val="00722C67"/>
    <w:rsid w:val="00727E64"/>
    <w:rsid w:val="00730CFD"/>
    <w:rsid w:val="00731D99"/>
    <w:rsid w:val="00736DDD"/>
    <w:rsid w:val="007420FF"/>
    <w:rsid w:val="00743895"/>
    <w:rsid w:val="00744254"/>
    <w:rsid w:val="00744F40"/>
    <w:rsid w:val="007519E3"/>
    <w:rsid w:val="00753BEB"/>
    <w:rsid w:val="007561C0"/>
    <w:rsid w:val="007626B4"/>
    <w:rsid w:val="007661D2"/>
    <w:rsid w:val="00767E91"/>
    <w:rsid w:val="0077167C"/>
    <w:rsid w:val="00775A87"/>
    <w:rsid w:val="007766D0"/>
    <w:rsid w:val="00783747"/>
    <w:rsid w:val="00786BCC"/>
    <w:rsid w:val="007870D9"/>
    <w:rsid w:val="0079467E"/>
    <w:rsid w:val="007A112A"/>
    <w:rsid w:val="007A1F9D"/>
    <w:rsid w:val="007A5DBF"/>
    <w:rsid w:val="007A6966"/>
    <w:rsid w:val="007B3E86"/>
    <w:rsid w:val="007B51CD"/>
    <w:rsid w:val="007C11DA"/>
    <w:rsid w:val="007C3270"/>
    <w:rsid w:val="007C3351"/>
    <w:rsid w:val="007C3F84"/>
    <w:rsid w:val="007D1CFB"/>
    <w:rsid w:val="007D475D"/>
    <w:rsid w:val="007D4B50"/>
    <w:rsid w:val="007D65EB"/>
    <w:rsid w:val="007E2764"/>
    <w:rsid w:val="007E4196"/>
    <w:rsid w:val="007E43C0"/>
    <w:rsid w:val="007F04C0"/>
    <w:rsid w:val="007F298C"/>
    <w:rsid w:val="007F3FB6"/>
    <w:rsid w:val="007F6952"/>
    <w:rsid w:val="007F758A"/>
    <w:rsid w:val="007F7F32"/>
    <w:rsid w:val="008000FA"/>
    <w:rsid w:val="008010B9"/>
    <w:rsid w:val="008022BE"/>
    <w:rsid w:val="00804A19"/>
    <w:rsid w:val="00805B3D"/>
    <w:rsid w:val="0080755B"/>
    <w:rsid w:val="008168DF"/>
    <w:rsid w:val="008215EE"/>
    <w:rsid w:val="00825F75"/>
    <w:rsid w:val="0083077D"/>
    <w:rsid w:val="00832A81"/>
    <w:rsid w:val="00834629"/>
    <w:rsid w:val="00841BDC"/>
    <w:rsid w:val="008477A0"/>
    <w:rsid w:val="0085149C"/>
    <w:rsid w:val="00853479"/>
    <w:rsid w:val="00855067"/>
    <w:rsid w:val="0085566C"/>
    <w:rsid w:val="00857317"/>
    <w:rsid w:val="00860D5B"/>
    <w:rsid w:val="00862D25"/>
    <w:rsid w:val="00864287"/>
    <w:rsid w:val="0086552B"/>
    <w:rsid w:val="0086558A"/>
    <w:rsid w:val="008657E8"/>
    <w:rsid w:val="00867549"/>
    <w:rsid w:val="00867DCD"/>
    <w:rsid w:val="008755AC"/>
    <w:rsid w:val="00875949"/>
    <w:rsid w:val="008764CB"/>
    <w:rsid w:val="00885EE0"/>
    <w:rsid w:val="008943D1"/>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1897"/>
    <w:rsid w:val="008E20D9"/>
    <w:rsid w:val="008E38ED"/>
    <w:rsid w:val="008E745B"/>
    <w:rsid w:val="008F23FF"/>
    <w:rsid w:val="008F2627"/>
    <w:rsid w:val="008F2729"/>
    <w:rsid w:val="008F37DE"/>
    <w:rsid w:val="008F5709"/>
    <w:rsid w:val="008F7C27"/>
    <w:rsid w:val="0090299C"/>
    <w:rsid w:val="00902B31"/>
    <w:rsid w:val="009036DD"/>
    <w:rsid w:val="0091002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64CC4"/>
    <w:rsid w:val="00966336"/>
    <w:rsid w:val="0096635E"/>
    <w:rsid w:val="00973AF2"/>
    <w:rsid w:val="00974495"/>
    <w:rsid w:val="00974C33"/>
    <w:rsid w:val="00980AF1"/>
    <w:rsid w:val="009863BD"/>
    <w:rsid w:val="009905F8"/>
    <w:rsid w:val="00990776"/>
    <w:rsid w:val="00996E07"/>
    <w:rsid w:val="009A25D3"/>
    <w:rsid w:val="009A4780"/>
    <w:rsid w:val="009B0102"/>
    <w:rsid w:val="009B7F36"/>
    <w:rsid w:val="009D6EDD"/>
    <w:rsid w:val="009E53C4"/>
    <w:rsid w:val="009E6885"/>
    <w:rsid w:val="009E706C"/>
    <w:rsid w:val="009E7F8A"/>
    <w:rsid w:val="009F16A8"/>
    <w:rsid w:val="009F1B97"/>
    <w:rsid w:val="009F2200"/>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C2"/>
    <w:rsid w:val="00A40AEC"/>
    <w:rsid w:val="00A50F13"/>
    <w:rsid w:val="00A55A92"/>
    <w:rsid w:val="00A55D26"/>
    <w:rsid w:val="00A610C8"/>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A35"/>
    <w:rsid w:val="00AD76F9"/>
    <w:rsid w:val="00AE05B4"/>
    <w:rsid w:val="00AE199F"/>
    <w:rsid w:val="00AE71D4"/>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308D3"/>
    <w:rsid w:val="00B34511"/>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A3C98"/>
    <w:rsid w:val="00BA430B"/>
    <w:rsid w:val="00BA6FD4"/>
    <w:rsid w:val="00BB06C0"/>
    <w:rsid w:val="00BB357F"/>
    <w:rsid w:val="00BD559E"/>
    <w:rsid w:val="00BD6E3C"/>
    <w:rsid w:val="00BE6144"/>
    <w:rsid w:val="00BE6BA0"/>
    <w:rsid w:val="00BE6E99"/>
    <w:rsid w:val="00BE755B"/>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E0B7B"/>
    <w:rsid w:val="00CE2318"/>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6341"/>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F0A97"/>
    <w:rsid w:val="00DF4CB6"/>
    <w:rsid w:val="00DF5AD3"/>
    <w:rsid w:val="00DF6F4F"/>
    <w:rsid w:val="00DF71A3"/>
    <w:rsid w:val="00DF774C"/>
    <w:rsid w:val="00E01E12"/>
    <w:rsid w:val="00E03571"/>
    <w:rsid w:val="00E05761"/>
    <w:rsid w:val="00E07901"/>
    <w:rsid w:val="00E12301"/>
    <w:rsid w:val="00E159DE"/>
    <w:rsid w:val="00E2110C"/>
    <w:rsid w:val="00E21330"/>
    <w:rsid w:val="00E216B1"/>
    <w:rsid w:val="00E244D0"/>
    <w:rsid w:val="00E260CB"/>
    <w:rsid w:val="00E261EE"/>
    <w:rsid w:val="00E27E0E"/>
    <w:rsid w:val="00E3048B"/>
    <w:rsid w:val="00E31D84"/>
    <w:rsid w:val="00E37DE9"/>
    <w:rsid w:val="00E431ED"/>
    <w:rsid w:val="00E44B54"/>
    <w:rsid w:val="00E46423"/>
    <w:rsid w:val="00E5233B"/>
    <w:rsid w:val="00E52EDA"/>
    <w:rsid w:val="00E57FAC"/>
    <w:rsid w:val="00E60528"/>
    <w:rsid w:val="00E60565"/>
    <w:rsid w:val="00E671C7"/>
    <w:rsid w:val="00E70FD0"/>
    <w:rsid w:val="00E723AD"/>
    <w:rsid w:val="00E73ADA"/>
    <w:rsid w:val="00E73C85"/>
    <w:rsid w:val="00E75DB7"/>
    <w:rsid w:val="00E75E19"/>
    <w:rsid w:val="00E765E7"/>
    <w:rsid w:val="00E779CB"/>
    <w:rsid w:val="00E823AD"/>
    <w:rsid w:val="00E8313B"/>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222EA"/>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5522C3-EB2E-456B-B365-72AA722CF7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10</TotalTime>
  <Pages>1</Pages>
  <Words>430</Words>
  <Characters>2456</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5</cp:revision>
  <cp:lastPrinted>2022-04-28T01:58:00Z</cp:lastPrinted>
  <dcterms:created xsi:type="dcterms:W3CDTF">2022-04-25T10:10:00Z</dcterms:created>
  <dcterms:modified xsi:type="dcterms:W3CDTF">2022-04-28T01:58:00Z</dcterms:modified>
</cp:coreProperties>
</file>