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134AF9">
        <w:rPr>
          <w:sz w:val="28"/>
          <w:szCs w:val="28"/>
        </w:rPr>
        <w:t>70:22:0010108</w:t>
      </w:r>
      <w:r w:rsidR="006577C8" w:rsidRPr="00A55D26">
        <w:rPr>
          <w:sz w:val="28"/>
          <w:szCs w:val="28"/>
        </w:rPr>
        <w:t>:</w:t>
      </w:r>
      <w:r w:rsidR="00134AF9">
        <w:rPr>
          <w:sz w:val="28"/>
          <w:szCs w:val="28"/>
        </w:rPr>
        <w:t>1</w:t>
      </w:r>
      <w:r w:rsidR="00363F30" w:rsidRPr="00A55D26">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134AF9">
        <w:rPr>
          <w:sz w:val="28"/>
          <w:szCs w:val="28"/>
        </w:rPr>
        <w:t>просп.Коммунистический</w:t>
      </w:r>
      <w:proofErr w:type="spellEnd"/>
      <w:r w:rsidR="00134AF9">
        <w:rPr>
          <w:sz w:val="28"/>
          <w:szCs w:val="28"/>
        </w:rPr>
        <w:t>, 151а</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w:t>
      </w:r>
      <w:bookmarkStart w:id="0" w:name="_GoBack"/>
      <w:bookmarkEnd w:id="0"/>
      <w:r w:rsidR="00693759">
        <w:rPr>
          <w:sz w:val="28"/>
          <w:szCs w:val="28"/>
        </w:rPr>
        <w:t xml:space="preserve">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134AF9">
        <w:rPr>
          <w:sz w:val="28"/>
          <w:szCs w:val="28"/>
        </w:rPr>
        <w:t>65</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134AF9">
        <w:rPr>
          <w:sz w:val="28"/>
          <w:szCs w:val="28"/>
        </w:rPr>
        <w:t>23 176,18</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0700F3">
        <w:rPr>
          <w:sz w:val="28"/>
          <w:szCs w:val="28"/>
        </w:rPr>
        <w:t>07</w:t>
      </w:r>
      <w:r w:rsidRPr="00281524">
        <w:rPr>
          <w:sz w:val="28"/>
          <w:szCs w:val="28"/>
        </w:rPr>
        <w:t>.</w:t>
      </w:r>
      <w:r w:rsidR="00786BCC">
        <w:rPr>
          <w:sz w:val="28"/>
          <w:szCs w:val="28"/>
        </w:rPr>
        <w:t>05</w:t>
      </w:r>
      <w:r w:rsidR="00D1287E">
        <w:rPr>
          <w:sz w:val="28"/>
          <w:szCs w:val="28"/>
        </w:rPr>
        <w:t>.</w:t>
      </w:r>
      <w:r w:rsidRPr="00281524">
        <w:rPr>
          <w:sz w:val="28"/>
          <w:szCs w:val="28"/>
        </w:rPr>
        <w:t>2022.</w:t>
      </w:r>
    </w:p>
    <w:p w:rsidR="00AF791B" w:rsidRPr="00D95783" w:rsidRDefault="000700F3"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Окончание приема заявлений: 06</w:t>
      </w:r>
      <w:r w:rsidR="00786BCC">
        <w:rPr>
          <w:rFonts w:ascii="Times New Roman" w:hAnsi="Times New Roman" w:cs="Times New Roman"/>
          <w:sz w:val="28"/>
          <w:szCs w:val="28"/>
        </w:rPr>
        <w:t>.06</w:t>
      </w:r>
      <w:r w:rsidR="00281524" w:rsidRPr="00281524">
        <w:rPr>
          <w:rFonts w:ascii="Times New Roman" w:hAnsi="Times New Roman" w:cs="Times New Roman"/>
          <w:sz w:val="28"/>
          <w:szCs w:val="28"/>
        </w:rPr>
        <w:t>.2022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42E9" w:rsidRDefault="000442E9">
      <w:r>
        <w:separator/>
      </w:r>
    </w:p>
  </w:endnote>
  <w:endnote w:type="continuationSeparator" w:id="0">
    <w:p w:rsidR="000442E9" w:rsidRDefault="000442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786BCC">
    <w:pPr>
      <w:pStyle w:val="a7"/>
      <w:rPr>
        <w:sz w:val="16"/>
        <w:szCs w:val="16"/>
      </w:rPr>
    </w:pPr>
    <w:r>
      <w:rPr>
        <w:sz w:val="16"/>
        <w:szCs w:val="16"/>
      </w:rPr>
      <w:t>2</w:t>
    </w:r>
    <w:r w:rsidR="00134AF9">
      <w:rPr>
        <w:sz w:val="16"/>
        <w:szCs w:val="16"/>
      </w:rPr>
      <w:t>9</w:t>
    </w:r>
    <w:r>
      <w:rPr>
        <w:sz w:val="16"/>
        <w:szCs w:val="16"/>
      </w:rPr>
      <w:t>.04.2022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42E9" w:rsidRDefault="000442E9">
      <w:r>
        <w:separator/>
      </w:r>
    </w:p>
  </w:footnote>
  <w:footnote w:type="continuationSeparator" w:id="0">
    <w:p w:rsidR="000442E9" w:rsidRDefault="000442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2AD7"/>
    <w:rsid w:val="0001462E"/>
    <w:rsid w:val="000161AE"/>
    <w:rsid w:val="00017EF1"/>
    <w:rsid w:val="0002386E"/>
    <w:rsid w:val="00031032"/>
    <w:rsid w:val="00034906"/>
    <w:rsid w:val="00034CDC"/>
    <w:rsid w:val="000356BB"/>
    <w:rsid w:val="000442E9"/>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0F3"/>
    <w:rsid w:val="00070E97"/>
    <w:rsid w:val="0007157D"/>
    <w:rsid w:val="00072658"/>
    <w:rsid w:val="00072A49"/>
    <w:rsid w:val="00073954"/>
    <w:rsid w:val="00073A09"/>
    <w:rsid w:val="00074D40"/>
    <w:rsid w:val="00087BC2"/>
    <w:rsid w:val="0009030C"/>
    <w:rsid w:val="00091716"/>
    <w:rsid w:val="000918D7"/>
    <w:rsid w:val="00094333"/>
    <w:rsid w:val="0009520C"/>
    <w:rsid w:val="000A52E7"/>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899"/>
    <w:rsid w:val="00114154"/>
    <w:rsid w:val="00116356"/>
    <w:rsid w:val="0012122A"/>
    <w:rsid w:val="00122654"/>
    <w:rsid w:val="00125D0D"/>
    <w:rsid w:val="00126A52"/>
    <w:rsid w:val="001312E4"/>
    <w:rsid w:val="00134AF9"/>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0756"/>
    <w:rsid w:val="00302095"/>
    <w:rsid w:val="003063C5"/>
    <w:rsid w:val="00321F32"/>
    <w:rsid w:val="00324C9D"/>
    <w:rsid w:val="00330CCA"/>
    <w:rsid w:val="003328BD"/>
    <w:rsid w:val="00334492"/>
    <w:rsid w:val="00342308"/>
    <w:rsid w:val="00351E9A"/>
    <w:rsid w:val="00353E5E"/>
    <w:rsid w:val="00356B11"/>
    <w:rsid w:val="003635E9"/>
    <w:rsid w:val="00363F30"/>
    <w:rsid w:val="003667F3"/>
    <w:rsid w:val="00367337"/>
    <w:rsid w:val="0037154F"/>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7CAD"/>
    <w:rsid w:val="0049405E"/>
    <w:rsid w:val="004965B1"/>
    <w:rsid w:val="00496D63"/>
    <w:rsid w:val="00497689"/>
    <w:rsid w:val="004A2862"/>
    <w:rsid w:val="004A36DF"/>
    <w:rsid w:val="004B07FB"/>
    <w:rsid w:val="004B3665"/>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6BCC"/>
    <w:rsid w:val="007870D9"/>
    <w:rsid w:val="0079467E"/>
    <w:rsid w:val="007A112A"/>
    <w:rsid w:val="007A1F9D"/>
    <w:rsid w:val="007A5DBF"/>
    <w:rsid w:val="007A6966"/>
    <w:rsid w:val="007B3E86"/>
    <w:rsid w:val="007B51CD"/>
    <w:rsid w:val="007C11DA"/>
    <w:rsid w:val="007C3270"/>
    <w:rsid w:val="007C3351"/>
    <w:rsid w:val="007C3F84"/>
    <w:rsid w:val="007D1CFB"/>
    <w:rsid w:val="007D475D"/>
    <w:rsid w:val="007D4B50"/>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067"/>
    <w:rsid w:val="0085566C"/>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897"/>
    <w:rsid w:val="008E20D9"/>
    <w:rsid w:val="008E38ED"/>
    <w:rsid w:val="008E745B"/>
    <w:rsid w:val="008F23FF"/>
    <w:rsid w:val="008F2627"/>
    <w:rsid w:val="008F2729"/>
    <w:rsid w:val="008F37DE"/>
    <w:rsid w:val="008F5709"/>
    <w:rsid w:val="008F7C27"/>
    <w:rsid w:val="0090299C"/>
    <w:rsid w:val="00902B31"/>
    <w:rsid w:val="009036DD"/>
    <w:rsid w:val="0091002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80AF1"/>
    <w:rsid w:val="009863BD"/>
    <w:rsid w:val="009905F8"/>
    <w:rsid w:val="00990776"/>
    <w:rsid w:val="00996E07"/>
    <w:rsid w:val="009A25D3"/>
    <w:rsid w:val="009A4780"/>
    <w:rsid w:val="009B0102"/>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C2"/>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71D4"/>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44D0"/>
    <w:rsid w:val="00E260CB"/>
    <w:rsid w:val="00E261EE"/>
    <w:rsid w:val="00E27E0E"/>
    <w:rsid w:val="00E3048B"/>
    <w:rsid w:val="00E31D84"/>
    <w:rsid w:val="00E37DE9"/>
    <w:rsid w:val="00E431ED"/>
    <w:rsid w:val="00E44B54"/>
    <w:rsid w:val="00E46423"/>
    <w:rsid w:val="00E5233B"/>
    <w:rsid w:val="00E52EDA"/>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973979-E72B-4DD7-A6FE-BA6DEF2C0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430</Words>
  <Characters>2452</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2022-04-26T02:23:00Z</cp:lastPrinted>
  <dcterms:created xsi:type="dcterms:W3CDTF">2022-04-29T04:04:00Z</dcterms:created>
  <dcterms:modified xsi:type="dcterms:W3CDTF">2022-04-29T04:04:00Z</dcterms:modified>
</cp:coreProperties>
</file>