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0CE" w:rsidRPr="00F05B7B" w:rsidRDefault="007E20CE" w:rsidP="008C3F54">
      <w:p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B6A23" w:rsidRPr="0052492C" w:rsidRDefault="002B6A23" w:rsidP="002B6A23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52492C">
        <w:rPr>
          <w:rFonts w:ascii="Times New Roman" w:hAnsi="Times New Roman"/>
          <w:b/>
          <w:bCs/>
          <w:sz w:val="28"/>
          <w:szCs w:val="24"/>
        </w:rPr>
        <w:t>ПЕРЕЧЕНЬ</w:t>
      </w:r>
    </w:p>
    <w:p w:rsidR="007F0FF6" w:rsidRPr="008B6ABF" w:rsidRDefault="007F0FF6" w:rsidP="007F0FF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сведений, которые запрашиваются контрольным органом у контролируемого лица</w:t>
      </w:r>
    </w:p>
    <w:p w:rsidR="0052492C" w:rsidRPr="008B6ABF" w:rsidRDefault="0052492C" w:rsidP="007F0FF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52492C" w:rsidRPr="008B6ABF" w:rsidRDefault="0052492C" w:rsidP="0052492C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2B6A23" w:rsidRPr="008B6ABF" w:rsidRDefault="002B6A23" w:rsidP="002B6A2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1828A8" w:rsidRPr="008B6ABF" w:rsidRDefault="004863D9" w:rsidP="005249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Д</w:t>
      </w:r>
      <w:r w:rsidR="0052492C" w:rsidRPr="008B6ABF">
        <w:rPr>
          <w:rFonts w:ascii="Times New Roman" w:hAnsi="Times New Roman"/>
          <w:sz w:val="24"/>
          <w:szCs w:val="24"/>
        </w:rPr>
        <w:t>олжностное лицо контрольного (надзорного) органа, осущес</w:t>
      </w:r>
      <w:r w:rsidR="002F405D" w:rsidRPr="008B6ABF">
        <w:rPr>
          <w:rFonts w:ascii="Times New Roman" w:hAnsi="Times New Roman"/>
          <w:sz w:val="24"/>
          <w:szCs w:val="24"/>
        </w:rPr>
        <w:t>твляющий муниципальный</w:t>
      </w:r>
      <w:r w:rsidR="0052492C" w:rsidRPr="008B6ABF">
        <w:rPr>
          <w:rFonts w:ascii="Times New Roman" w:hAnsi="Times New Roman"/>
          <w:sz w:val="24"/>
          <w:szCs w:val="24"/>
        </w:rPr>
        <w:t xml:space="preserve"> контроль</w:t>
      </w:r>
      <w:r w:rsidR="002F405D" w:rsidRPr="008B6ABF">
        <w:rPr>
          <w:rFonts w:ascii="Times New Roman" w:hAnsi="Times New Roman"/>
          <w:sz w:val="24"/>
          <w:szCs w:val="24"/>
        </w:rPr>
        <w:t xml:space="preserve"> в сфере благоустройства</w:t>
      </w:r>
      <w:r w:rsidR="0052492C" w:rsidRPr="008B6ABF">
        <w:rPr>
          <w:rFonts w:ascii="Times New Roman" w:hAnsi="Times New Roman"/>
          <w:sz w:val="24"/>
          <w:szCs w:val="24"/>
        </w:rPr>
        <w:t xml:space="preserve">, при необходимости </w:t>
      </w:r>
      <w:r w:rsidR="001828A8" w:rsidRPr="008B6ABF">
        <w:rPr>
          <w:rFonts w:ascii="Times New Roman" w:hAnsi="Times New Roman"/>
          <w:sz w:val="24"/>
          <w:szCs w:val="24"/>
        </w:rPr>
        <w:t>запрашивает:</w:t>
      </w:r>
    </w:p>
    <w:p w:rsidR="0052492C" w:rsidRPr="008B6ABF" w:rsidRDefault="001828A8" w:rsidP="005249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1) </w:t>
      </w:r>
      <w:r w:rsidR="0052492C" w:rsidRPr="008B6ABF">
        <w:rPr>
          <w:rFonts w:ascii="Times New Roman" w:hAnsi="Times New Roman"/>
          <w:sz w:val="24"/>
          <w:szCs w:val="24"/>
        </w:rPr>
        <w:t xml:space="preserve">пояснения </w:t>
      </w:r>
      <w:proofErr w:type="gramStart"/>
      <w:r w:rsidR="0052492C" w:rsidRPr="008B6ABF">
        <w:rPr>
          <w:rFonts w:ascii="Times New Roman" w:hAnsi="Times New Roman"/>
          <w:sz w:val="24"/>
          <w:szCs w:val="24"/>
        </w:rPr>
        <w:t>по фактам</w:t>
      </w:r>
      <w:proofErr w:type="gramEnd"/>
      <w:r w:rsidR="0052492C" w:rsidRPr="008B6ABF">
        <w:rPr>
          <w:rFonts w:ascii="Times New Roman" w:hAnsi="Times New Roman"/>
          <w:sz w:val="24"/>
          <w:szCs w:val="24"/>
        </w:rPr>
        <w:t xml:space="preserve"> изложенным в обращении либо по факту выявленных нарушений, в целях проведения оценки достоверности поступивших сведений о причинении вреда (ущерба) или об угрозе причинения вреда (ущерба) охраняемым законом ценностям, однако представление таких пояснений и иных доку</w:t>
      </w:r>
      <w:r w:rsidRPr="008B6ABF">
        <w:rPr>
          <w:rFonts w:ascii="Times New Roman" w:hAnsi="Times New Roman"/>
          <w:sz w:val="24"/>
          <w:szCs w:val="24"/>
        </w:rPr>
        <w:t>ментов не является обязательным;</w:t>
      </w:r>
    </w:p>
    <w:p w:rsidR="001828A8" w:rsidRPr="008B6ABF" w:rsidRDefault="001828A8" w:rsidP="001828A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B6ABF">
        <w:rPr>
          <w:rFonts w:ascii="Times New Roman" w:hAnsi="Times New Roman"/>
          <w:sz w:val="24"/>
          <w:szCs w:val="24"/>
        </w:rPr>
        <w:t>2) письменные свидетельства, имеющие значение для проведения оценки соблюдения контролируемым лицом обязательных требований.</w:t>
      </w:r>
    </w:p>
    <w:p w:rsidR="001828A8" w:rsidRPr="008B6ABF" w:rsidRDefault="001828A8" w:rsidP="001828A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</w:p>
    <w:p w:rsidR="001828A8" w:rsidRPr="0052492C" w:rsidRDefault="001828A8" w:rsidP="005249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770BB4" w:rsidRPr="0052492C" w:rsidRDefault="00770BB4" w:rsidP="008B6ABF">
      <w:pPr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8"/>
          <w:szCs w:val="24"/>
        </w:rPr>
      </w:pPr>
    </w:p>
    <w:p w:rsidR="0052492C" w:rsidRPr="0052492C" w:rsidRDefault="0052492C" w:rsidP="0052492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8"/>
          <w:szCs w:val="24"/>
        </w:rPr>
      </w:pPr>
    </w:p>
    <w:p w:rsidR="00A42880" w:rsidRDefault="00A42880" w:rsidP="008B6ABF">
      <w:pPr>
        <w:pStyle w:val="ab"/>
        <w:widowControl w:val="0"/>
        <w:spacing w:line="360" w:lineRule="auto"/>
        <w:ind w:left="2" w:firstLine="11055"/>
        <w:jc w:val="both"/>
        <w:rPr>
          <w:color w:val="000000"/>
          <w:spacing w:val="-5"/>
          <w:sz w:val="24"/>
          <w:szCs w:val="24"/>
        </w:rPr>
      </w:pPr>
    </w:p>
    <w:sectPr w:rsidR="00A42880" w:rsidSect="001828A8">
      <w:pgSz w:w="11907" w:h="16840" w:code="9"/>
      <w:pgMar w:top="680" w:right="709" w:bottom="1701" w:left="1134" w:header="360" w:footer="720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771" w:rsidRDefault="00EA1771">
      <w:r>
        <w:separator/>
      </w:r>
    </w:p>
  </w:endnote>
  <w:endnote w:type="continuationSeparator" w:id="0">
    <w:p w:rsidR="00EA1771" w:rsidRDefault="00EA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771" w:rsidRDefault="00EA1771">
      <w:r>
        <w:separator/>
      </w:r>
    </w:p>
  </w:footnote>
  <w:footnote w:type="continuationSeparator" w:id="0">
    <w:p w:rsidR="00EA1771" w:rsidRDefault="00EA1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E151E"/>
    <w:multiLevelType w:val="hybridMultilevel"/>
    <w:tmpl w:val="271475D0"/>
    <w:lvl w:ilvl="0" w:tplc="5C3AA50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0A4C8D"/>
    <w:multiLevelType w:val="hybridMultilevel"/>
    <w:tmpl w:val="271475D0"/>
    <w:lvl w:ilvl="0" w:tplc="5C3AA50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066B95"/>
    <w:multiLevelType w:val="singleLevel"/>
    <w:tmpl w:val="4DE00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2"/>
      </w:rPr>
    </w:lvl>
  </w:abstractNum>
  <w:abstractNum w:abstractNumId="3" w15:restartNumberingAfterBreak="0">
    <w:nsid w:val="5D8D2683"/>
    <w:multiLevelType w:val="hybridMultilevel"/>
    <w:tmpl w:val="F6802E4A"/>
    <w:lvl w:ilvl="0" w:tplc="1806EE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C60702E"/>
    <w:multiLevelType w:val="hybridMultilevel"/>
    <w:tmpl w:val="EE3C2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BDE"/>
    <w:rsid w:val="000008A9"/>
    <w:rsid w:val="0001075E"/>
    <w:rsid w:val="00022AE3"/>
    <w:rsid w:val="00024DED"/>
    <w:rsid w:val="00036666"/>
    <w:rsid w:val="00037472"/>
    <w:rsid w:val="00045356"/>
    <w:rsid w:val="00045FD4"/>
    <w:rsid w:val="00047008"/>
    <w:rsid w:val="00052F3F"/>
    <w:rsid w:val="00054096"/>
    <w:rsid w:val="000669F9"/>
    <w:rsid w:val="00070A52"/>
    <w:rsid w:val="00071039"/>
    <w:rsid w:val="000765E6"/>
    <w:rsid w:val="00077D71"/>
    <w:rsid w:val="00095472"/>
    <w:rsid w:val="000A32AE"/>
    <w:rsid w:val="000C0D5C"/>
    <w:rsid w:val="000C1F30"/>
    <w:rsid w:val="000C2C04"/>
    <w:rsid w:val="000C5609"/>
    <w:rsid w:val="000C5EE5"/>
    <w:rsid w:val="000E057B"/>
    <w:rsid w:val="000E7000"/>
    <w:rsid w:val="00103417"/>
    <w:rsid w:val="00105AB5"/>
    <w:rsid w:val="0012217D"/>
    <w:rsid w:val="00127FAF"/>
    <w:rsid w:val="001307FE"/>
    <w:rsid w:val="00130DD7"/>
    <w:rsid w:val="00140FF0"/>
    <w:rsid w:val="00141A40"/>
    <w:rsid w:val="0014251B"/>
    <w:rsid w:val="001430CF"/>
    <w:rsid w:val="00144974"/>
    <w:rsid w:val="001469D6"/>
    <w:rsid w:val="00146DCE"/>
    <w:rsid w:val="00147068"/>
    <w:rsid w:val="001506AA"/>
    <w:rsid w:val="001508DD"/>
    <w:rsid w:val="0016585C"/>
    <w:rsid w:val="001828A8"/>
    <w:rsid w:val="00183F31"/>
    <w:rsid w:val="001905D0"/>
    <w:rsid w:val="00191BC0"/>
    <w:rsid w:val="00191F88"/>
    <w:rsid w:val="0019351A"/>
    <w:rsid w:val="001A0964"/>
    <w:rsid w:val="001A478E"/>
    <w:rsid w:val="001B2475"/>
    <w:rsid w:val="001B3E63"/>
    <w:rsid w:val="001C133A"/>
    <w:rsid w:val="001D6C8F"/>
    <w:rsid w:val="001E45CD"/>
    <w:rsid w:val="001E60FC"/>
    <w:rsid w:val="001F1104"/>
    <w:rsid w:val="001F5A00"/>
    <w:rsid w:val="00203C75"/>
    <w:rsid w:val="00204C47"/>
    <w:rsid w:val="00216695"/>
    <w:rsid w:val="00230635"/>
    <w:rsid w:val="00233320"/>
    <w:rsid w:val="00250022"/>
    <w:rsid w:val="0025653C"/>
    <w:rsid w:val="00261FE6"/>
    <w:rsid w:val="00262963"/>
    <w:rsid w:val="00264342"/>
    <w:rsid w:val="00266F0A"/>
    <w:rsid w:val="00271214"/>
    <w:rsid w:val="0027494F"/>
    <w:rsid w:val="002818D7"/>
    <w:rsid w:val="0028370F"/>
    <w:rsid w:val="002837E3"/>
    <w:rsid w:val="00284F65"/>
    <w:rsid w:val="002850F7"/>
    <w:rsid w:val="00292258"/>
    <w:rsid w:val="00296EA4"/>
    <w:rsid w:val="002A1820"/>
    <w:rsid w:val="002A1ACE"/>
    <w:rsid w:val="002A76D5"/>
    <w:rsid w:val="002B1D0E"/>
    <w:rsid w:val="002B2A00"/>
    <w:rsid w:val="002B3279"/>
    <w:rsid w:val="002B6A23"/>
    <w:rsid w:val="002C4AA4"/>
    <w:rsid w:val="002C66FB"/>
    <w:rsid w:val="002C6727"/>
    <w:rsid w:val="002E0041"/>
    <w:rsid w:val="002E194E"/>
    <w:rsid w:val="002F12B2"/>
    <w:rsid w:val="002F405D"/>
    <w:rsid w:val="002F41F8"/>
    <w:rsid w:val="002F44DE"/>
    <w:rsid w:val="00302614"/>
    <w:rsid w:val="0030415A"/>
    <w:rsid w:val="00317095"/>
    <w:rsid w:val="00317C3B"/>
    <w:rsid w:val="00323186"/>
    <w:rsid w:val="0032387E"/>
    <w:rsid w:val="00336516"/>
    <w:rsid w:val="003446F7"/>
    <w:rsid w:val="00353E5E"/>
    <w:rsid w:val="00357D41"/>
    <w:rsid w:val="003755F0"/>
    <w:rsid w:val="00377773"/>
    <w:rsid w:val="00390258"/>
    <w:rsid w:val="0039244C"/>
    <w:rsid w:val="00393DD2"/>
    <w:rsid w:val="003978E6"/>
    <w:rsid w:val="003A4277"/>
    <w:rsid w:val="003B7FC8"/>
    <w:rsid w:val="003C4F06"/>
    <w:rsid w:val="003D1945"/>
    <w:rsid w:val="003E2E0C"/>
    <w:rsid w:val="003E766D"/>
    <w:rsid w:val="00402995"/>
    <w:rsid w:val="0040764F"/>
    <w:rsid w:val="00411483"/>
    <w:rsid w:val="00420CDA"/>
    <w:rsid w:val="00433AB5"/>
    <w:rsid w:val="004413F4"/>
    <w:rsid w:val="00447612"/>
    <w:rsid w:val="00453C84"/>
    <w:rsid w:val="004550B3"/>
    <w:rsid w:val="00457B80"/>
    <w:rsid w:val="00461CD6"/>
    <w:rsid w:val="00463B78"/>
    <w:rsid w:val="004677A0"/>
    <w:rsid w:val="004863D9"/>
    <w:rsid w:val="00492128"/>
    <w:rsid w:val="004A3511"/>
    <w:rsid w:val="004A5098"/>
    <w:rsid w:val="004A5CA3"/>
    <w:rsid w:val="004B0156"/>
    <w:rsid w:val="004B2878"/>
    <w:rsid w:val="004C5202"/>
    <w:rsid w:val="004C6EB5"/>
    <w:rsid w:val="004D26CB"/>
    <w:rsid w:val="004E183E"/>
    <w:rsid w:val="004E6B79"/>
    <w:rsid w:val="00500C8A"/>
    <w:rsid w:val="005044C8"/>
    <w:rsid w:val="005078E9"/>
    <w:rsid w:val="00510B7D"/>
    <w:rsid w:val="00510C67"/>
    <w:rsid w:val="00511653"/>
    <w:rsid w:val="0052492C"/>
    <w:rsid w:val="005249A6"/>
    <w:rsid w:val="00531B68"/>
    <w:rsid w:val="00531F7F"/>
    <w:rsid w:val="00533002"/>
    <w:rsid w:val="005337B3"/>
    <w:rsid w:val="00550702"/>
    <w:rsid w:val="005569B2"/>
    <w:rsid w:val="00565AC3"/>
    <w:rsid w:val="005666B2"/>
    <w:rsid w:val="00576B1E"/>
    <w:rsid w:val="00577B18"/>
    <w:rsid w:val="00580EE8"/>
    <w:rsid w:val="00581C3F"/>
    <w:rsid w:val="0058278E"/>
    <w:rsid w:val="00591537"/>
    <w:rsid w:val="005963BD"/>
    <w:rsid w:val="005A2E2F"/>
    <w:rsid w:val="005B56C5"/>
    <w:rsid w:val="005C06C9"/>
    <w:rsid w:val="005C43FF"/>
    <w:rsid w:val="005D00A1"/>
    <w:rsid w:val="005E0667"/>
    <w:rsid w:val="005E0E92"/>
    <w:rsid w:val="005E1B5D"/>
    <w:rsid w:val="005E2972"/>
    <w:rsid w:val="005E7B10"/>
    <w:rsid w:val="005F2D7E"/>
    <w:rsid w:val="005F4249"/>
    <w:rsid w:val="00605C51"/>
    <w:rsid w:val="00622FF4"/>
    <w:rsid w:val="00626143"/>
    <w:rsid w:val="00632834"/>
    <w:rsid w:val="00634F0D"/>
    <w:rsid w:val="006360C1"/>
    <w:rsid w:val="00636D8E"/>
    <w:rsid w:val="0063711C"/>
    <w:rsid w:val="00644D1B"/>
    <w:rsid w:val="00646170"/>
    <w:rsid w:val="0065188C"/>
    <w:rsid w:val="006528E9"/>
    <w:rsid w:val="00660BD1"/>
    <w:rsid w:val="00662864"/>
    <w:rsid w:val="006706B1"/>
    <w:rsid w:val="006837CB"/>
    <w:rsid w:val="00685A3B"/>
    <w:rsid w:val="00690E02"/>
    <w:rsid w:val="006953C7"/>
    <w:rsid w:val="006A163F"/>
    <w:rsid w:val="006C10D5"/>
    <w:rsid w:val="006D2772"/>
    <w:rsid w:val="006D324B"/>
    <w:rsid w:val="006D6223"/>
    <w:rsid w:val="006F0F92"/>
    <w:rsid w:val="006F687A"/>
    <w:rsid w:val="00704634"/>
    <w:rsid w:val="00710861"/>
    <w:rsid w:val="00717AF4"/>
    <w:rsid w:val="00730E3B"/>
    <w:rsid w:val="00731EDC"/>
    <w:rsid w:val="00743B61"/>
    <w:rsid w:val="00745D80"/>
    <w:rsid w:val="007474B1"/>
    <w:rsid w:val="00747924"/>
    <w:rsid w:val="00755BAA"/>
    <w:rsid w:val="0075650D"/>
    <w:rsid w:val="007614C4"/>
    <w:rsid w:val="007630BE"/>
    <w:rsid w:val="007656B2"/>
    <w:rsid w:val="0076704E"/>
    <w:rsid w:val="00770BB4"/>
    <w:rsid w:val="007762E7"/>
    <w:rsid w:val="00777CB8"/>
    <w:rsid w:val="00782D1D"/>
    <w:rsid w:val="00791505"/>
    <w:rsid w:val="00793093"/>
    <w:rsid w:val="00793F9C"/>
    <w:rsid w:val="00796806"/>
    <w:rsid w:val="007A6CCB"/>
    <w:rsid w:val="007A6ECC"/>
    <w:rsid w:val="007B0519"/>
    <w:rsid w:val="007B5FC6"/>
    <w:rsid w:val="007C3A48"/>
    <w:rsid w:val="007D246E"/>
    <w:rsid w:val="007E20CE"/>
    <w:rsid w:val="007E4680"/>
    <w:rsid w:val="007F0995"/>
    <w:rsid w:val="007F0FF6"/>
    <w:rsid w:val="007F180E"/>
    <w:rsid w:val="007F5973"/>
    <w:rsid w:val="00816691"/>
    <w:rsid w:val="00822961"/>
    <w:rsid w:val="008271D8"/>
    <w:rsid w:val="00830E87"/>
    <w:rsid w:val="00850A7A"/>
    <w:rsid w:val="00853779"/>
    <w:rsid w:val="00861999"/>
    <w:rsid w:val="00861DC3"/>
    <w:rsid w:val="0086433A"/>
    <w:rsid w:val="008657E8"/>
    <w:rsid w:val="008660E5"/>
    <w:rsid w:val="00870932"/>
    <w:rsid w:val="00875949"/>
    <w:rsid w:val="00875DCC"/>
    <w:rsid w:val="00881D2F"/>
    <w:rsid w:val="008A4441"/>
    <w:rsid w:val="008B03D7"/>
    <w:rsid w:val="008B6ABF"/>
    <w:rsid w:val="008C2BDE"/>
    <w:rsid w:val="008C3F54"/>
    <w:rsid w:val="008D7654"/>
    <w:rsid w:val="008E1BFD"/>
    <w:rsid w:val="008E4500"/>
    <w:rsid w:val="008E5F84"/>
    <w:rsid w:val="008E63E3"/>
    <w:rsid w:val="009041FB"/>
    <w:rsid w:val="0090456F"/>
    <w:rsid w:val="009140B1"/>
    <w:rsid w:val="00916019"/>
    <w:rsid w:val="00941A05"/>
    <w:rsid w:val="00950209"/>
    <w:rsid w:val="00954130"/>
    <w:rsid w:val="00955107"/>
    <w:rsid w:val="00957525"/>
    <w:rsid w:val="00961CA4"/>
    <w:rsid w:val="00962B2E"/>
    <w:rsid w:val="0097346D"/>
    <w:rsid w:val="00974844"/>
    <w:rsid w:val="0097561D"/>
    <w:rsid w:val="009814AB"/>
    <w:rsid w:val="00983248"/>
    <w:rsid w:val="0098339B"/>
    <w:rsid w:val="00985A0D"/>
    <w:rsid w:val="00994402"/>
    <w:rsid w:val="009954BE"/>
    <w:rsid w:val="009A4F5D"/>
    <w:rsid w:val="009B1704"/>
    <w:rsid w:val="009B201E"/>
    <w:rsid w:val="009B3AFB"/>
    <w:rsid w:val="009B4DF7"/>
    <w:rsid w:val="009B79A2"/>
    <w:rsid w:val="009C277C"/>
    <w:rsid w:val="009C2D9A"/>
    <w:rsid w:val="009C49F6"/>
    <w:rsid w:val="009D066F"/>
    <w:rsid w:val="009D6151"/>
    <w:rsid w:val="009E01D5"/>
    <w:rsid w:val="00A032C6"/>
    <w:rsid w:val="00A05767"/>
    <w:rsid w:val="00A10306"/>
    <w:rsid w:val="00A116BF"/>
    <w:rsid w:val="00A2173B"/>
    <w:rsid w:val="00A40AEC"/>
    <w:rsid w:val="00A424F9"/>
    <w:rsid w:val="00A42880"/>
    <w:rsid w:val="00A54945"/>
    <w:rsid w:val="00A6359D"/>
    <w:rsid w:val="00A641BA"/>
    <w:rsid w:val="00A646D5"/>
    <w:rsid w:val="00A71C6F"/>
    <w:rsid w:val="00A812B8"/>
    <w:rsid w:val="00A9450C"/>
    <w:rsid w:val="00A97785"/>
    <w:rsid w:val="00AA2D6C"/>
    <w:rsid w:val="00AB653E"/>
    <w:rsid w:val="00AC0380"/>
    <w:rsid w:val="00AD10E6"/>
    <w:rsid w:val="00AD6E70"/>
    <w:rsid w:val="00AE099F"/>
    <w:rsid w:val="00AF70BE"/>
    <w:rsid w:val="00B06C00"/>
    <w:rsid w:val="00B06F48"/>
    <w:rsid w:val="00B100B2"/>
    <w:rsid w:val="00B1088B"/>
    <w:rsid w:val="00B1360F"/>
    <w:rsid w:val="00B1727C"/>
    <w:rsid w:val="00B22A1A"/>
    <w:rsid w:val="00B33FE2"/>
    <w:rsid w:val="00B420C8"/>
    <w:rsid w:val="00B44CD5"/>
    <w:rsid w:val="00B45567"/>
    <w:rsid w:val="00B470CE"/>
    <w:rsid w:val="00B605DB"/>
    <w:rsid w:val="00B62279"/>
    <w:rsid w:val="00B669BD"/>
    <w:rsid w:val="00B72430"/>
    <w:rsid w:val="00B724CB"/>
    <w:rsid w:val="00BA5B19"/>
    <w:rsid w:val="00BA6FD4"/>
    <w:rsid w:val="00BC1309"/>
    <w:rsid w:val="00BC66F7"/>
    <w:rsid w:val="00BD6783"/>
    <w:rsid w:val="00BE26C8"/>
    <w:rsid w:val="00BE2D4D"/>
    <w:rsid w:val="00BE303E"/>
    <w:rsid w:val="00BE5975"/>
    <w:rsid w:val="00BF2226"/>
    <w:rsid w:val="00BF785D"/>
    <w:rsid w:val="00C0012D"/>
    <w:rsid w:val="00C04001"/>
    <w:rsid w:val="00C04657"/>
    <w:rsid w:val="00C16C58"/>
    <w:rsid w:val="00C170D2"/>
    <w:rsid w:val="00C334E2"/>
    <w:rsid w:val="00C3795C"/>
    <w:rsid w:val="00C5129D"/>
    <w:rsid w:val="00C56FFC"/>
    <w:rsid w:val="00C61262"/>
    <w:rsid w:val="00C6704D"/>
    <w:rsid w:val="00C72864"/>
    <w:rsid w:val="00C80D05"/>
    <w:rsid w:val="00C8692F"/>
    <w:rsid w:val="00CA2F10"/>
    <w:rsid w:val="00CC640B"/>
    <w:rsid w:val="00CD4800"/>
    <w:rsid w:val="00D03F8A"/>
    <w:rsid w:val="00D07850"/>
    <w:rsid w:val="00D11E17"/>
    <w:rsid w:val="00D22807"/>
    <w:rsid w:val="00D3217C"/>
    <w:rsid w:val="00D35B72"/>
    <w:rsid w:val="00D645D7"/>
    <w:rsid w:val="00D80732"/>
    <w:rsid w:val="00D809C9"/>
    <w:rsid w:val="00D811D2"/>
    <w:rsid w:val="00D8418C"/>
    <w:rsid w:val="00D92501"/>
    <w:rsid w:val="00D9421F"/>
    <w:rsid w:val="00D96D7A"/>
    <w:rsid w:val="00DA5B56"/>
    <w:rsid w:val="00DB0328"/>
    <w:rsid w:val="00DC4F51"/>
    <w:rsid w:val="00DD6E4D"/>
    <w:rsid w:val="00DD7092"/>
    <w:rsid w:val="00DE0973"/>
    <w:rsid w:val="00DE0EE3"/>
    <w:rsid w:val="00DE1B8C"/>
    <w:rsid w:val="00DE2E7A"/>
    <w:rsid w:val="00DE76AF"/>
    <w:rsid w:val="00E00361"/>
    <w:rsid w:val="00E021AF"/>
    <w:rsid w:val="00E03F5A"/>
    <w:rsid w:val="00E14269"/>
    <w:rsid w:val="00E3012C"/>
    <w:rsid w:val="00E34B77"/>
    <w:rsid w:val="00E358A5"/>
    <w:rsid w:val="00E465AD"/>
    <w:rsid w:val="00E53713"/>
    <w:rsid w:val="00E644F9"/>
    <w:rsid w:val="00E765F6"/>
    <w:rsid w:val="00E87B77"/>
    <w:rsid w:val="00E910C7"/>
    <w:rsid w:val="00E9224C"/>
    <w:rsid w:val="00EA1771"/>
    <w:rsid w:val="00EA21F2"/>
    <w:rsid w:val="00EB08B6"/>
    <w:rsid w:val="00EC5BF4"/>
    <w:rsid w:val="00ED3844"/>
    <w:rsid w:val="00ED4710"/>
    <w:rsid w:val="00ED4C4E"/>
    <w:rsid w:val="00EF5796"/>
    <w:rsid w:val="00F05B7B"/>
    <w:rsid w:val="00F1081E"/>
    <w:rsid w:val="00F13473"/>
    <w:rsid w:val="00F22B0D"/>
    <w:rsid w:val="00F5148F"/>
    <w:rsid w:val="00F532DD"/>
    <w:rsid w:val="00F616CA"/>
    <w:rsid w:val="00F62F45"/>
    <w:rsid w:val="00F77593"/>
    <w:rsid w:val="00F808FB"/>
    <w:rsid w:val="00F814B4"/>
    <w:rsid w:val="00F818EB"/>
    <w:rsid w:val="00F93AEF"/>
    <w:rsid w:val="00F97335"/>
    <w:rsid w:val="00FA4085"/>
    <w:rsid w:val="00FB6D4C"/>
    <w:rsid w:val="00FB78FC"/>
    <w:rsid w:val="00FE4DD4"/>
    <w:rsid w:val="00FF134A"/>
    <w:rsid w:val="00FF13C2"/>
    <w:rsid w:val="00FF159F"/>
    <w:rsid w:val="00FF590F"/>
    <w:rsid w:val="00FF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9ADB261-5228-4D29-9B02-0BAA5B6B9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31B6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710861"/>
    <w:pPr>
      <w:tabs>
        <w:tab w:val="center" w:pos="4677"/>
        <w:tab w:val="right" w:pos="9355"/>
      </w:tabs>
      <w:jc w:val="center"/>
    </w:pPr>
    <w:rPr>
      <w:sz w:val="28"/>
    </w:r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link w:val="a5"/>
    <w:uiPriority w:val="99"/>
    <w:rsid w:val="00710861"/>
    <w:rPr>
      <w:rFonts w:ascii="Times New Roman CYR" w:hAnsi="Times New Roman CYR"/>
      <w:sz w:val="28"/>
    </w:rPr>
  </w:style>
  <w:style w:type="character" w:customStyle="1" w:styleId="a8">
    <w:name w:val="Нижний колонтитул Знак"/>
    <w:link w:val="a7"/>
    <w:uiPriority w:val="99"/>
    <w:rsid w:val="00710861"/>
    <w:rPr>
      <w:rFonts w:ascii="Times New Roman CYR" w:hAnsi="Times New Roman CYR"/>
    </w:rPr>
  </w:style>
  <w:style w:type="paragraph" w:customStyle="1" w:styleId="10">
    <w:name w:val="Стиль1"/>
    <w:basedOn w:val="a5"/>
    <w:link w:val="11"/>
    <w:qFormat/>
    <w:rsid w:val="00710861"/>
  </w:style>
  <w:style w:type="paragraph" w:styleId="ab">
    <w:name w:val="Title"/>
    <w:basedOn w:val="a"/>
    <w:link w:val="ac"/>
    <w:qFormat/>
    <w:rsid w:val="00C170D2"/>
    <w:pPr>
      <w:jc w:val="center"/>
    </w:pPr>
    <w:rPr>
      <w:rFonts w:ascii="Times New Roman" w:eastAsia="SimSun" w:hAnsi="Times New Roman"/>
      <w:b/>
      <w:bCs/>
      <w:sz w:val="32"/>
      <w:szCs w:val="32"/>
    </w:rPr>
  </w:style>
  <w:style w:type="character" w:customStyle="1" w:styleId="11">
    <w:name w:val="Стиль1 Знак"/>
    <w:basedOn w:val="a6"/>
    <w:link w:val="10"/>
    <w:rsid w:val="00710861"/>
    <w:rPr>
      <w:rFonts w:ascii="Times New Roman CYR" w:hAnsi="Times New Roman CYR"/>
      <w:sz w:val="28"/>
    </w:rPr>
  </w:style>
  <w:style w:type="paragraph" w:styleId="ad">
    <w:name w:val="List Paragraph"/>
    <w:basedOn w:val="a"/>
    <w:qFormat/>
    <w:rsid w:val="00C170D2"/>
    <w:pPr>
      <w:spacing w:after="200" w:line="276" w:lineRule="auto"/>
      <w:ind w:left="720"/>
      <w:contextualSpacing/>
    </w:pPr>
    <w:rPr>
      <w:rFonts w:ascii="Times New Roman" w:eastAsia="Calibri" w:hAnsi="Times New Roman"/>
      <w:sz w:val="24"/>
      <w:szCs w:val="22"/>
      <w:lang w:eastAsia="en-US"/>
    </w:rPr>
  </w:style>
  <w:style w:type="paragraph" w:customStyle="1" w:styleId="ConsPlusNonformat">
    <w:name w:val="ConsPlusNonformat"/>
    <w:rsid w:val="004550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e">
    <w:name w:val="Strong"/>
    <w:uiPriority w:val="22"/>
    <w:qFormat/>
    <w:rsid w:val="00730E3B"/>
    <w:rPr>
      <w:b/>
      <w:bCs/>
    </w:rPr>
  </w:style>
  <w:style w:type="character" w:customStyle="1" w:styleId="ac">
    <w:name w:val="Заголовок Знак"/>
    <w:link w:val="ab"/>
    <w:rsid w:val="00770BB4"/>
    <w:rPr>
      <w:rFonts w:eastAsia="SimSun"/>
      <w:b/>
      <w:bCs/>
      <w:sz w:val="32"/>
      <w:szCs w:val="32"/>
    </w:rPr>
  </w:style>
  <w:style w:type="paragraph" w:styleId="af">
    <w:name w:val="Body Text Indent"/>
    <w:basedOn w:val="a"/>
    <w:link w:val="af0"/>
    <w:rsid w:val="00B1088B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link w:val="af"/>
    <w:rsid w:val="00B1088B"/>
    <w:rPr>
      <w:sz w:val="24"/>
      <w:szCs w:val="24"/>
    </w:rPr>
  </w:style>
  <w:style w:type="paragraph" w:styleId="af1">
    <w:name w:val="Body Text"/>
    <w:basedOn w:val="a"/>
    <w:link w:val="af2"/>
    <w:rsid w:val="00605C51"/>
    <w:pPr>
      <w:spacing w:after="120"/>
    </w:pPr>
  </w:style>
  <w:style w:type="character" w:customStyle="1" w:styleId="af2">
    <w:name w:val="Основной текст Знак"/>
    <w:link w:val="af1"/>
    <w:rsid w:val="00605C51"/>
    <w:rPr>
      <w:rFonts w:ascii="Times New Roman CYR" w:hAnsi="Times New Roman CYR"/>
    </w:rPr>
  </w:style>
  <w:style w:type="paragraph" w:customStyle="1" w:styleId="ConsPlusNormal">
    <w:name w:val="ConsPlusNormal"/>
    <w:rsid w:val="001430CF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113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5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5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46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92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34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81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560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32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8119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628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ramov\Desktop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</Template>
  <TotalTime>0</TotalTime>
  <Pages>1</Pages>
  <Words>102</Words>
  <Characters>583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Abramov</dc:creator>
  <cp:keywords/>
  <cp:lastModifiedBy>User</cp:lastModifiedBy>
  <cp:revision>2</cp:revision>
  <cp:lastPrinted>2021-09-09T04:24:00Z</cp:lastPrinted>
  <dcterms:created xsi:type="dcterms:W3CDTF">2022-12-27T04:56:00Z</dcterms:created>
  <dcterms:modified xsi:type="dcterms:W3CDTF">2022-12-27T04:56:00Z</dcterms:modified>
</cp:coreProperties>
</file>