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51609" w:rsidRPr="00C51609" w:rsidRDefault="004D7D59"/>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о намерении заключения договора на размещение нестационарного торгового объекта на территории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Управление имущественных отношений Администрации</w:t>
      </w:r>
      <w:r w:rsidR="001B451B">
        <w:rPr>
          <w:sz w:val="28"/>
          <w:szCs w:val="28"/>
        </w:rPr>
        <w:t xml:space="preserve"> ЗАТО Северск,</w:t>
      </w:r>
      <w:r w:rsidR="001B451B">
        <w:rPr>
          <w:sz w:val="28"/>
          <w:szCs w:val="28"/>
        </w:rPr>
        <w:br/>
      </w:r>
      <w:r w:rsidRPr="00200983">
        <w:rPr>
          <w:sz w:val="28"/>
          <w:szCs w:val="28"/>
        </w:rPr>
        <w:t>в соответствии с Порядком р</w:t>
      </w:r>
      <w:r w:rsidR="001B451B">
        <w:rPr>
          <w:sz w:val="28"/>
          <w:szCs w:val="28"/>
        </w:rPr>
        <w:t xml:space="preserve">ассмотрения обращений физических </w:t>
      </w:r>
      <w:r w:rsidRPr="00200983">
        <w:rPr>
          <w:sz w:val="28"/>
          <w:szCs w:val="28"/>
        </w:rPr>
        <w:t>и юридических лиц о заключении договоров на размещение нестационарных торговых объектов на землях и земельных участках, расположенных</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w:t>
      </w:r>
      <w:r w:rsidR="001B451B">
        <w:rPr>
          <w:sz w:val="28"/>
          <w:szCs w:val="28"/>
        </w:rPr>
        <w:t xml:space="preserve"> </w:t>
      </w:r>
      <w:r w:rsidRPr="00200983">
        <w:rPr>
          <w:sz w:val="28"/>
          <w:szCs w:val="28"/>
        </w:rPr>
        <w:t>№ 1855</w:t>
      </w:r>
      <w:r w:rsidR="00A0539C" w:rsidRPr="00200983">
        <w:rPr>
          <w:sz w:val="28"/>
          <w:szCs w:val="28"/>
        </w:rPr>
        <w:t xml:space="preserve"> </w:t>
      </w:r>
      <w:r w:rsidR="009B31C1">
        <w:rPr>
          <w:sz w:val="28"/>
          <w:szCs w:val="28"/>
        </w:rPr>
        <w:t xml:space="preserve">(в редакции от 03.10.2022) </w:t>
      </w:r>
      <w:r w:rsidR="00A0539C" w:rsidRPr="00200983">
        <w:rPr>
          <w:sz w:val="28"/>
          <w:szCs w:val="28"/>
        </w:rPr>
        <w:t>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на земельном участке</w:t>
      </w:r>
      <w:r w:rsidR="001B451B">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C350AB">
        <w:rPr>
          <w:sz w:val="28"/>
          <w:szCs w:val="28"/>
        </w:rPr>
        <w:t>пос.Самусь</w:t>
      </w:r>
      <w:proofErr w:type="spellEnd"/>
      <w:r w:rsidR="00C350AB">
        <w:rPr>
          <w:sz w:val="28"/>
          <w:szCs w:val="28"/>
        </w:rPr>
        <w:t xml:space="preserve">, </w:t>
      </w:r>
      <w:proofErr w:type="spellStart"/>
      <w:r w:rsidR="00C350AB">
        <w:rPr>
          <w:sz w:val="28"/>
          <w:szCs w:val="28"/>
        </w:rPr>
        <w:t>ул.Пекарского</w:t>
      </w:r>
      <w:proofErr w:type="spellEnd"/>
      <w:r w:rsidR="00C350AB">
        <w:rPr>
          <w:sz w:val="28"/>
          <w:szCs w:val="28"/>
        </w:rPr>
        <w:t>, 24б</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Схема размещения нестационарных торговых объектов в ЗАТО Северск утверждена постановлением Администрации ЗАТО Северск от </w:t>
      </w:r>
      <w:r w:rsidR="00E40DDB">
        <w:rPr>
          <w:sz w:val="28"/>
          <w:szCs w:val="28"/>
        </w:rPr>
        <w:t>27.10.2022 № 1962</w:t>
      </w:r>
      <w:r w:rsidRPr="00AF791B">
        <w:rPr>
          <w:sz w:val="28"/>
          <w:szCs w:val="28"/>
        </w:rPr>
        <w:t xml:space="preserve">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C350AB">
        <w:rPr>
          <w:sz w:val="28"/>
          <w:szCs w:val="28"/>
        </w:rPr>
        <w:t>65</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C350AB">
        <w:rPr>
          <w:sz w:val="28"/>
          <w:szCs w:val="28"/>
        </w:rPr>
        <w:t>34 623,28</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xml:space="preserve">: Томская область, ЗАТО Северск, г.Северск,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C350AB">
        <w:rPr>
          <w:sz w:val="28"/>
          <w:szCs w:val="28"/>
        </w:rPr>
        <w:t>15</w:t>
      </w:r>
      <w:r w:rsidR="0010659E">
        <w:rPr>
          <w:sz w:val="28"/>
          <w:szCs w:val="28"/>
        </w:rPr>
        <w:t>.03.2023</w:t>
      </w:r>
      <w:r w:rsidRPr="00281524">
        <w:rPr>
          <w:sz w:val="28"/>
          <w:szCs w:val="28"/>
        </w:rPr>
        <w:t>.</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C350AB">
        <w:rPr>
          <w:rFonts w:ascii="Times New Roman" w:hAnsi="Times New Roman" w:cs="Times New Roman"/>
          <w:sz w:val="28"/>
          <w:szCs w:val="28"/>
        </w:rPr>
        <w:t>заявлений: 14</w:t>
      </w:r>
      <w:bookmarkStart w:id="0" w:name="_GoBack"/>
      <w:bookmarkEnd w:id="0"/>
      <w:r w:rsidR="0010659E">
        <w:rPr>
          <w:rFonts w:ascii="Times New Roman" w:hAnsi="Times New Roman" w:cs="Times New Roman"/>
          <w:sz w:val="28"/>
          <w:szCs w:val="28"/>
        </w:rPr>
        <w:t>.04</w:t>
      </w:r>
      <w:r w:rsidR="00E40DDB">
        <w:rPr>
          <w:rFonts w:ascii="Times New Roman" w:hAnsi="Times New Roman" w:cs="Times New Roman"/>
          <w:sz w:val="28"/>
          <w:szCs w:val="28"/>
        </w:rPr>
        <w:t>.2023</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w:t>
      </w:r>
      <w:proofErr w:type="gramStart"/>
      <w:r w:rsidR="00AF791B" w:rsidRPr="008F2729">
        <w:rPr>
          <w:bCs/>
          <w:sz w:val="28"/>
          <w:szCs w:val="28"/>
        </w:rPr>
        <w:t xml:space="preserve">область, </w:t>
      </w:r>
      <w:r w:rsidR="00CF50CB">
        <w:rPr>
          <w:bCs/>
          <w:sz w:val="28"/>
          <w:szCs w:val="28"/>
        </w:rPr>
        <w:t xml:space="preserve">  </w:t>
      </w:r>
      <w:proofErr w:type="gramEnd"/>
      <w:r w:rsidR="00CF50CB">
        <w:rPr>
          <w:bCs/>
          <w:sz w:val="28"/>
          <w:szCs w:val="28"/>
        </w:rPr>
        <w:t xml:space="preserve">                      </w:t>
      </w:r>
      <w:r w:rsidR="00AF791B" w:rsidRPr="008F2729">
        <w:rPr>
          <w:bCs/>
          <w:sz w:val="28"/>
          <w:szCs w:val="28"/>
        </w:rPr>
        <w:t>ЗАТО Северск, г.Северск,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8"/>
      <w:footerReference w:type="first" r:id="rId9"/>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7D59" w:rsidRDefault="004D7D59">
      <w:r>
        <w:separator/>
      </w:r>
    </w:p>
  </w:endnote>
  <w:endnote w:type="continuationSeparator" w:id="0">
    <w:p w:rsidR="004D7D59" w:rsidRDefault="004D7D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30C" w:rsidRPr="0009030C" w:rsidRDefault="0009030C">
    <w:pPr>
      <w:pStyle w:val="a7"/>
      <w:rPr>
        <w:sz w:val="16"/>
        <w:szCs w:val="16"/>
      </w:rPr>
    </w:pPr>
    <w:proofErr w:type="spellStart"/>
    <w:r w:rsidRPr="0009030C">
      <w:rPr>
        <w:sz w:val="16"/>
        <w:szCs w:val="16"/>
      </w:rPr>
      <w:t>Исп.Ермкина</w:t>
    </w:r>
    <w:proofErr w:type="spellEnd"/>
    <w:r w:rsidRPr="0009030C">
      <w:rPr>
        <w:sz w:val="16"/>
        <w:szCs w:val="16"/>
      </w:rPr>
      <w:t xml:space="preserve"> И.С.</w:t>
    </w:r>
  </w:p>
  <w:p w:rsidR="0009030C" w:rsidRPr="0009030C" w:rsidRDefault="0010659E">
    <w:pPr>
      <w:pStyle w:val="a7"/>
      <w:rPr>
        <w:sz w:val="16"/>
        <w:szCs w:val="16"/>
      </w:rPr>
    </w:pPr>
    <w:r>
      <w:rPr>
        <w:sz w:val="16"/>
        <w:szCs w:val="16"/>
      </w:rPr>
      <w:t>03.03.2023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7D59" w:rsidRDefault="004D7D59">
      <w:r>
        <w:separator/>
      </w:r>
    </w:p>
  </w:footnote>
  <w:footnote w:type="continuationSeparator" w:id="0">
    <w:p w:rsidR="004D7D59" w:rsidRDefault="004D7D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65C13"/>
    <w:rsid w:val="000700F3"/>
    <w:rsid w:val="00070E97"/>
    <w:rsid w:val="0007157D"/>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E700C"/>
    <w:rsid w:val="000F0164"/>
    <w:rsid w:val="000F0FDB"/>
    <w:rsid w:val="000F2206"/>
    <w:rsid w:val="000F4655"/>
    <w:rsid w:val="001002A2"/>
    <w:rsid w:val="00103417"/>
    <w:rsid w:val="0010659E"/>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6CAF"/>
    <w:rsid w:val="00197CA2"/>
    <w:rsid w:val="001A0964"/>
    <w:rsid w:val="001A5837"/>
    <w:rsid w:val="001B3928"/>
    <w:rsid w:val="001B3976"/>
    <w:rsid w:val="001B451B"/>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87BFF"/>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B11"/>
    <w:rsid w:val="003635E9"/>
    <w:rsid w:val="00363F30"/>
    <w:rsid w:val="003667F3"/>
    <w:rsid w:val="00367337"/>
    <w:rsid w:val="0037154F"/>
    <w:rsid w:val="00374515"/>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65E"/>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BFB"/>
    <w:rsid w:val="00487CAD"/>
    <w:rsid w:val="0049405E"/>
    <w:rsid w:val="004965B1"/>
    <w:rsid w:val="00496D63"/>
    <w:rsid w:val="00497689"/>
    <w:rsid w:val="004A2862"/>
    <w:rsid w:val="004A36DF"/>
    <w:rsid w:val="004B07FB"/>
    <w:rsid w:val="004B3665"/>
    <w:rsid w:val="004C00B5"/>
    <w:rsid w:val="004C121B"/>
    <w:rsid w:val="004C26E6"/>
    <w:rsid w:val="004C4F37"/>
    <w:rsid w:val="004D1E70"/>
    <w:rsid w:val="004D4973"/>
    <w:rsid w:val="004D530C"/>
    <w:rsid w:val="004D59BA"/>
    <w:rsid w:val="004D7D59"/>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54017"/>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E7E70"/>
    <w:rsid w:val="005F0F5F"/>
    <w:rsid w:val="005F414E"/>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40ED"/>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3D2"/>
    <w:rsid w:val="007D1BB8"/>
    <w:rsid w:val="007D1CFB"/>
    <w:rsid w:val="007D22DD"/>
    <w:rsid w:val="007D475D"/>
    <w:rsid w:val="007D4B50"/>
    <w:rsid w:val="007D65EB"/>
    <w:rsid w:val="007E2764"/>
    <w:rsid w:val="007E4196"/>
    <w:rsid w:val="007E43C0"/>
    <w:rsid w:val="007F04C0"/>
    <w:rsid w:val="007F298C"/>
    <w:rsid w:val="007F3FB6"/>
    <w:rsid w:val="007F6952"/>
    <w:rsid w:val="007F758A"/>
    <w:rsid w:val="007F7F32"/>
    <w:rsid w:val="008000FA"/>
    <w:rsid w:val="0080031C"/>
    <w:rsid w:val="008010B9"/>
    <w:rsid w:val="008022BE"/>
    <w:rsid w:val="00804A19"/>
    <w:rsid w:val="00805B3D"/>
    <w:rsid w:val="0080755B"/>
    <w:rsid w:val="008168DF"/>
    <w:rsid w:val="008215EE"/>
    <w:rsid w:val="00825F75"/>
    <w:rsid w:val="008279E3"/>
    <w:rsid w:val="0083077D"/>
    <w:rsid w:val="00832A81"/>
    <w:rsid w:val="00834629"/>
    <w:rsid w:val="00841BDC"/>
    <w:rsid w:val="008477A0"/>
    <w:rsid w:val="0085149C"/>
    <w:rsid w:val="00853479"/>
    <w:rsid w:val="00855067"/>
    <w:rsid w:val="0085566C"/>
    <w:rsid w:val="00855C1B"/>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5A13"/>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694"/>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80AF1"/>
    <w:rsid w:val="009863BD"/>
    <w:rsid w:val="009905F8"/>
    <w:rsid w:val="00990776"/>
    <w:rsid w:val="00996E07"/>
    <w:rsid w:val="009A25D3"/>
    <w:rsid w:val="009A4780"/>
    <w:rsid w:val="009B0102"/>
    <w:rsid w:val="009B31C1"/>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05EE2"/>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638D1"/>
    <w:rsid w:val="00A71338"/>
    <w:rsid w:val="00A81A38"/>
    <w:rsid w:val="00A8654E"/>
    <w:rsid w:val="00A866E7"/>
    <w:rsid w:val="00A93AAF"/>
    <w:rsid w:val="00A9610D"/>
    <w:rsid w:val="00A96D17"/>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77EE3"/>
    <w:rsid w:val="00B84B73"/>
    <w:rsid w:val="00B869CB"/>
    <w:rsid w:val="00B87F22"/>
    <w:rsid w:val="00B94689"/>
    <w:rsid w:val="00B97B6E"/>
    <w:rsid w:val="00BA3C98"/>
    <w:rsid w:val="00BA430B"/>
    <w:rsid w:val="00BA6FD4"/>
    <w:rsid w:val="00BB06C0"/>
    <w:rsid w:val="00BB357F"/>
    <w:rsid w:val="00BD2CE3"/>
    <w:rsid w:val="00BD559E"/>
    <w:rsid w:val="00BD6E3C"/>
    <w:rsid w:val="00BE6144"/>
    <w:rsid w:val="00BE6BA0"/>
    <w:rsid w:val="00BE6E99"/>
    <w:rsid w:val="00BE755B"/>
    <w:rsid w:val="00BF3253"/>
    <w:rsid w:val="00BF3C2E"/>
    <w:rsid w:val="00BF7D50"/>
    <w:rsid w:val="00C0023C"/>
    <w:rsid w:val="00C064B4"/>
    <w:rsid w:val="00C07A7E"/>
    <w:rsid w:val="00C128D3"/>
    <w:rsid w:val="00C15050"/>
    <w:rsid w:val="00C15101"/>
    <w:rsid w:val="00C16676"/>
    <w:rsid w:val="00C169A3"/>
    <w:rsid w:val="00C21500"/>
    <w:rsid w:val="00C2257F"/>
    <w:rsid w:val="00C30AF9"/>
    <w:rsid w:val="00C350AB"/>
    <w:rsid w:val="00C40EFC"/>
    <w:rsid w:val="00C422D4"/>
    <w:rsid w:val="00C42F85"/>
    <w:rsid w:val="00C4364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4363"/>
    <w:rsid w:val="00D76341"/>
    <w:rsid w:val="00D77145"/>
    <w:rsid w:val="00D81F71"/>
    <w:rsid w:val="00D835D3"/>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0DDB"/>
    <w:rsid w:val="00E431ED"/>
    <w:rsid w:val="00E44B54"/>
    <w:rsid w:val="00E46423"/>
    <w:rsid w:val="00E5233B"/>
    <w:rsid w:val="00E52EDA"/>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3BDA"/>
    <w:rsid w:val="00F145BF"/>
    <w:rsid w:val="00F14ED9"/>
    <w:rsid w:val="00F15687"/>
    <w:rsid w:val="00F222EA"/>
    <w:rsid w:val="00F304E6"/>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5E14BC"/>
  <w15:docId w15:val="{D15E92E9-7AAA-4DE5-90F6-9D43903B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C06CD-7C9D-4D6D-89DB-8C074329F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413</Words>
  <Characters>2355</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2023-03-03T07:10:00Z</cp:lastPrinted>
  <dcterms:created xsi:type="dcterms:W3CDTF">2023-03-03T07:15:00Z</dcterms:created>
  <dcterms:modified xsi:type="dcterms:W3CDTF">2023-03-03T07:15:00Z</dcterms:modified>
</cp:coreProperties>
</file>